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A82" w:rsidRDefault="00302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85A82" w:rsidRDefault="00302F34">
      <w:pPr>
        <w:framePr w:w="2999" w:wrap="auto" w:hAnchor="text" w:x="1416" w:y="1025"/>
        <w:widowControl w:val="0"/>
        <w:autoSpaceDE w:val="0"/>
        <w:autoSpaceDN w:val="0"/>
        <w:spacing w:before="0" w:after="0" w:line="553" w:lineRule="exact"/>
        <w:jc w:val="left"/>
        <w:rPr>
          <w:rFonts w:ascii="Times New Roman"/>
          <w:b/>
          <w:color w:val="000000"/>
          <w:sz w:val="50"/>
        </w:rPr>
      </w:pPr>
      <w:proofErr w:type="spellStart"/>
      <w:r>
        <w:rPr>
          <w:rFonts w:ascii="Times New Roman" w:hAnsi="Times New Roman" w:cs="Times New Roman"/>
          <w:b/>
          <w:color w:val="000000"/>
          <w:sz w:val="50"/>
        </w:rPr>
        <w:t>Příloha</w:t>
      </w:r>
      <w:proofErr w:type="spellEnd"/>
      <w:r>
        <w:rPr>
          <w:rFonts w:ascii="Times New Roman"/>
          <w:b/>
          <w:color w:val="000000"/>
          <w:sz w:val="5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50"/>
        </w:rPr>
        <w:t>č.1</w:t>
      </w:r>
    </w:p>
    <w:p w:rsidR="00485A82" w:rsidRDefault="00302F34">
      <w:pPr>
        <w:framePr w:w="2999" w:wrap="auto" w:hAnchor="text" w:x="1416" w:y="1025"/>
        <w:widowControl w:val="0"/>
        <w:autoSpaceDE w:val="0"/>
        <w:autoSpaceDN w:val="0"/>
        <w:spacing w:before="254" w:after="0" w:line="332" w:lineRule="exact"/>
        <w:jc w:val="left"/>
        <w:rPr>
          <w:rFonts w:ascii="Times New Roman"/>
          <w:b/>
          <w:color w:val="000000"/>
          <w:sz w:val="30"/>
        </w:rPr>
      </w:pPr>
      <w:proofErr w:type="spellStart"/>
      <w:r>
        <w:rPr>
          <w:rFonts w:ascii="Times New Roman" w:hAnsi="Times New Roman" w:cs="Times New Roman"/>
          <w:b/>
          <w:color w:val="000000"/>
          <w:sz w:val="30"/>
        </w:rPr>
        <w:t>Praní</w:t>
      </w:r>
      <w:proofErr w:type="spellEnd"/>
      <w:r>
        <w:rPr>
          <w:rFonts w:ascii="Times New Roman"/>
          <w:b/>
          <w:color w:val="000000"/>
          <w:spacing w:val="-3"/>
          <w:sz w:val="30"/>
        </w:rPr>
        <w:t xml:space="preserve"> </w:t>
      </w:r>
      <w:r>
        <w:rPr>
          <w:rFonts w:ascii="Times New Roman"/>
          <w:b/>
          <w:color w:val="000000"/>
          <w:sz w:val="30"/>
        </w:rPr>
        <w:t>a</w:t>
      </w:r>
      <w:r>
        <w:rPr>
          <w:rFonts w:ascii="Times New Roman"/>
          <w:b/>
          <w:color w:val="000000"/>
          <w:spacing w:val="1"/>
          <w:sz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0"/>
        </w:rPr>
        <w:t>čištění</w:t>
      </w:r>
      <w:proofErr w:type="spellEnd"/>
      <w:r>
        <w:rPr>
          <w:rFonts w:ascii="Times New Roman"/>
          <w:b/>
          <w:color w:val="000000"/>
          <w:sz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0"/>
        </w:rPr>
        <w:t>prádla</w:t>
      </w:r>
      <w:proofErr w:type="spellEnd"/>
    </w:p>
    <w:p w:rsidR="00485A82" w:rsidRDefault="00302F34">
      <w:pPr>
        <w:framePr w:w="2999" w:wrap="auto" w:hAnchor="text" w:x="1416" w:y="1025"/>
        <w:widowControl w:val="0"/>
        <w:autoSpaceDE w:val="0"/>
        <w:autoSpaceDN w:val="0"/>
        <w:spacing w:before="253" w:after="0" w:line="332" w:lineRule="exact"/>
        <w:jc w:val="left"/>
        <w:rPr>
          <w:rFonts w:ascii="Times New Roman"/>
          <w:b/>
          <w:color w:val="000000"/>
          <w:sz w:val="30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30"/>
        </w:rPr>
        <w:t>platná</w:t>
      </w:r>
      <w:proofErr w:type="spellEnd"/>
      <w:proofErr w:type="gramEnd"/>
      <w:r>
        <w:rPr>
          <w:rFonts w:ascii="Times New Roman"/>
          <w:b/>
          <w:color w:val="000000"/>
          <w:spacing w:val="1"/>
          <w:sz w:val="30"/>
        </w:rPr>
        <w:t xml:space="preserve"> </w:t>
      </w:r>
      <w:r>
        <w:rPr>
          <w:rFonts w:ascii="Times New Roman"/>
          <w:b/>
          <w:color w:val="000000"/>
          <w:sz w:val="30"/>
        </w:rPr>
        <w:t>od</w:t>
      </w:r>
      <w:r>
        <w:rPr>
          <w:rFonts w:ascii="Times New Roman"/>
          <w:b/>
          <w:color w:val="000000"/>
          <w:spacing w:val="-1"/>
          <w:sz w:val="30"/>
        </w:rPr>
        <w:t xml:space="preserve"> </w:t>
      </w:r>
      <w:r>
        <w:rPr>
          <w:rFonts w:ascii="Times New Roman"/>
          <w:b/>
          <w:color w:val="000000"/>
          <w:sz w:val="30"/>
        </w:rPr>
        <w:t>1.1.2025</w:t>
      </w:r>
    </w:p>
    <w:p w:rsidR="00485A82" w:rsidRDefault="00302F34">
      <w:pPr>
        <w:framePr w:w="1533" w:wrap="auto" w:hAnchor="text" w:x="1736" w:y="3882"/>
        <w:widowControl w:val="0"/>
        <w:autoSpaceDE w:val="0"/>
        <w:autoSpaceDN w:val="0"/>
        <w:spacing w:before="0" w:after="0" w:line="284" w:lineRule="exact"/>
        <w:jc w:val="left"/>
        <w:rPr>
          <w:rFonts w:ascii="WKMFGW+Aptos Narrow Bold"/>
          <w:b/>
          <w:color w:val="000000"/>
        </w:rPr>
      </w:pPr>
      <w:proofErr w:type="spellStart"/>
      <w:r>
        <w:rPr>
          <w:rFonts w:ascii="WKMFGW+Aptos Narrow Bold" w:hAnsi="WKMFGW+Aptos Narrow Bold" w:cs="WKMFGW+Aptos Narrow Bold"/>
          <w:b/>
          <w:color w:val="FFFFFF"/>
        </w:rPr>
        <w:t>Název</w:t>
      </w:r>
      <w:proofErr w:type="spellEnd"/>
      <w:r>
        <w:rPr>
          <w:rFonts w:ascii="WKMFGW+Aptos Narrow Bold"/>
          <w:b/>
          <w:color w:val="FFFFFF"/>
          <w:spacing w:val="1"/>
        </w:rPr>
        <w:t xml:space="preserve"> </w:t>
      </w:r>
      <w:proofErr w:type="spellStart"/>
      <w:r>
        <w:rPr>
          <w:rFonts w:ascii="WKMFGW+Aptos Narrow Bold" w:hAnsi="WKMFGW+Aptos Narrow Bold" w:cs="WKMFGW+Aptos Narrow Bold"/>
          <w:b/>
          <w:color w:val="FFFFFF"/>
        </w:rPr>
        <w:t>položky</w:t>
      </w:r>
      <w:proofErr w:type="spellEnd"/>
    </w:p>
    <w:p w:rsidR="00485A82" w:rsidRDefault="00302F34">
      <w:pPr>
        <w:framePr w:w="1519" w:wrap="auto" w:hAnchor="text" w:x="3454" w:y="3957"/>
        <w:widowControl w:val="0"/>
        <w:autoSpaceDE w:val="0"/>
        <w:autoSpaceDN w:val="0"/>
        <w:spacing w:before="0" w:after="0" w:line="284" w:lineRule="exact"/>
        <w:jc w:val="left"/>
        <w:rPr>
          <w:rFonts w:ascii="PWLLOU+Aptos Narrow Bold"/>
          <w:b/>
          <w:color w:val="000000"/>
        </w:rPr>
      </w:pPr>
      <w:proofErr w:type="spellStart"/>
      <w:r>
        <w:rPr>
          <w:rFonts w:ascii="PWLLOU+Aptos Narrow Bold"/>
          <w:b/>
          <w:color w:val="FFFFFF"/>
        </w:rPr>
        <w:t>Cena</w:t>
      </w:r>
      <w:proofErr w:type="spellEnd"/>
      <w:r>
        <w:rPr>
          <w:rFonts w:ascii="PWLLOU+Aptos Narrow Bold"/>
          <w:b/>
          <w:color w:val="FFFFFF"/>
          <w:spacing w:val="1"/>
        </w:rPr>
        <w:t xml:space="preserve"> </w:t>
      </w:r>
      <w:r>
        <w:rPr>
          <w:rFonts w:ascii="PWLLOU+Aptos Narrow Bold"/>
          <w:b/>
          <w:color w:val="FFFFFF"/>
        </w:rPr>
        <w:t xml:space="preserve">bez </w:t>
      </w:r>
      <w:r>
        <w:rPr>
          <w:rFonts w:ascii="PWLLOU+Aptos Narrow Bold"/>
          <w:b/>
          <w:color w:val="FFFFFF"/>
          <w:spacing w:val="-1"/>
        </w:rPr>
        <w:t>DPH</w:t>
      </w:r>
    </w:p>
    <w:p w:rsidR="00485A82" w:rsidRDefault="00302F34">
      <w:pPr>
        <w:framePr w:w="644" w:wrap="auto" w:hAnchor="text" w:x="5123" w:y="3957"/>
        <w:widowControl w:val="0"/>
        <w:autoSpaceDE w:val="0"/>
        <w:autoSpaceDN w:val="0"/>
        <w:spacing w:before="0" w:after="0" w:line="284" w:lineRule="exact"/>
        <w:jc w:val="left"/>
        <w:rPr>
          <w:rFonts w:ascii="PWLLOU+Aptos Narrow Bold"/>
          <w:b/>
          <w:color w:val="000000"/>
        </w:rPr>
      </w:pPr>
      <w:r>
        <w:rPr>
          <w:rFonts w:ascii="PWLLOU+Aptos Narrow Bold"/>
          <w:b/>
          <w:color w:val="FFFFFF"/>
        </w:rPr>
        <w:t>DPH</w:t>
      </w:r>
    </w:p>
    <w:p w:rsidR="00485A82" w:rsidRDefault="00302F34">
      <w:pPr>
        <w:framePr w:w="1401" w:wrap="auto" w:hAnchor="text" w:x="5975" w:y="3957"/>
        <w:widowControl w:val="0"/>
        <w:autoSpaceDE w:val="0"/>
        <w:autoSpaceDN w:val="0"/>
        <w:spacing w:before="0" w:after="0" w:line="284" w:lineRule="exact"/>
        <w:jc w:val="left"/>
        <w:rPr>
          <w:rFonts w:ascii="PWLLOU+Aptos Narrow Bold"/>
          <w:b/>
          <w:color w:val="000000"/>
        </w:rPr>
      </w:pPr>
      <w:proofErr w:type="spellStart"/>
      <w:r>
        <w:rPr>
          <w:rFonts w:ascii="PWLLOU+Aptos Narrow Bold"/>
          <w:b/>
          <w:color w:val="FFFFFF"/>
        </w:rPr>
        <w:t>Cena</w:t>
      </w:r>
      <w:proofErr w:type="spellEnd"/>
      <w:r>
        <w:rPr>
          <w:rFonts w:ascii="PWLLOU+Aptos Narrow Bold"/>
          <w:b/>
          <w:color w:val="FFFFFF"/>
          <w:spacing w:val="1"/>
        </w:rPr>
        <w:t xml:space="preserve"> </w:t>
      </w:r>
      <w:r>
        <w:rPr>
          <w:rFonts w:ascii="PWLLOU+Aptos Narrow Bold"/>
          <w:b/>
          <w:color w:val="FFFFFF"/>
        </w:rPr>
        <w:t xml:space="preserve">s </w:t>
      </w:r>
      <w:r>
        <w:rPr>
          <w:rFonts w:ascii="PWLLOU+Aptos Narrow Bold"/>
          <w:b/>
          <w:color w:val="FFFFFF"/>
          <w:spacing w:val="-1"/>
        </w:rPr>
        <w:t>DPH</w:t>
      </w:r>
    </w:p>
    <w:p w:rsidR="00485A82" w:rsidRDefault="00302F34">
      <w:pPr>
        <w:framePr w:w="1401" w:wrap="auto" w:hAnchor="text" w:x="5975" w:y="3957"/>
        <w:widowControl w:val="0"/>
        <w:autoSpaceDE w:val="0"/>
        <w:autoSpaceDN w:val="0"/>
        <w:spacing w:before="376" w:after="0" w:line="284" w:lineRule="exact"/>
        <w:ind w:left="768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15</w:t>
      </w:r>
      <w:proofErr w:type="gramStart"/>
      <w:r>
        <w:rPr>
          <w:rFonts w:ascii="MFGTMQ+Aptos Narrow"/>
          <w:color w:val="000000"/>
        </w:rPr>
        <w:t>,5</w:t>
      </w:r>
      <w:proofErr w:type="gramEnd"/>
    </w:p>
    <w:p w:rsidR="00485A82" w:rsidRDefault="00302F34">
      <w:pPr>
        <w:framePr w:w="352" w:wrap="auto" w:hAnchor="text" w:x="3899" w:y="4511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1</w:t>
      </w:r>
    </w:p>
    <w:p w:rsidR="00485A82" w:rsidRDefault="00302F34">
      <w:pPr>
        <w:framePr w:w="352" w:wrap="auto" w:hAnchor="text" w:x="3899" w:y="4511"/>
        <w:widowControl w:val="0"/>
        <w:autoSpaceDE w:val="0"/>
        <w:autoSpaceDN w:val="0"/>
        <w:spacing w:before="20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1</w:t>
      </w:r>
    </w:p>
    <w:p w:rsidR="00485A82" w:rsidRDefault="00302F34">
      <w:pPr>
        <w:framePr w:w="521" w:wrap="auto" w:hAnchor="text" w:x="4011" w:y="4511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2</w:t>
      </w:r>
      <w:proofErr w:type="gramStart"/>
      <w:r>
        <w:rPr>
          <w:rFonts w:ascii="MFGTMQ+Aptos Narrow"/>
          <w:color w:val="000000"/>
        </w:rPr>
        <w:t>,2</w:t>
      </w:r>
      <w:proofErr w:type="gramEnd"/>
    </w:p>
    <w:p w:rsidR="00485A82" w:rsidRDefault="00302F34">
      <w:pPr>
        <w:framePr w:w="521" w:wrap="auto" w:hAnchor="text" w:x="4011" w:y="4511"/>
        <w:widowControl w:val="0"/>
        <w:autoSpaceDE w:val="0"/>
        <w:autoSpaceDN w:val="0"/>
        <w:spacing w:before="20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7</w:t>
      </w:r>
      <w:proofErr w:type="gramStart"/>
      <w:r>
        <w:rPr>
          <w:rFonts w:ascii="MFGTMQ+Aptos Narrow"/>
          <w:color w:val="000000"/>
        </w:rPr>
        <w:t>,8</w:t>
      </w:r>
      <w:proofErr w:type="gramEnd"/>
    </w:p>
    <w:p w:rsidR="00485A82" w:rsidRDefault="00302F34">
      <w:pPr>
        <w:framePr w:w="634" w:wrap="auto" w:hAnchor="text" w:x="5127" w:y="4511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  <w:spacing w:val="1"/>
        </w:rPr>
        <w:t>21%</w:t>
      </w:r>
    </w:p>
    <w:p w:rsidR="00485A82" w:rsidRDefault="00302F34">
      <w:pPr>
        <w:framePr w:w="634" w:wrap="auto" w:hAnchor="text" w:x="5127" w:y="4511"/>
        <w:widowControl w:val="0"/>
        <w:autoSpaceDE w:val="0"/>
        <w:autoSpaceDN w:val="0"/>
        <w:spacing w:before="20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  <w:spacing w:val="1"/>
        </w:rPr>
        <w:t>21%</w:t>
      </w:r>
    </w:p>
    <w:p w:rsidR="00485A82" w:rsidRDefault="00302F34">
      <w:pPr>
        <w:framePr w:w="634" w:wrap="auto" w:hAnchor="text" w:x="5127" w:y="4511"/>
        <w:widowControl w:val="0"/>
        <w:autoSpaceDE w:val="0"/>
        <w:autoSpaceDN w:val="0"/>
        <w:spacing w:before="207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  <w:spacing w:val="1"/>
        </w:rPr>
        <w:t>21%</w:t>
      </w:r>
    </w:p>
    <w:p w:rsidR="00485A82" w:rsidRDefault="00302F34">
      <w:pPr>
        <w:framePr w:w="634" w:wrap="auto" w:hAnchor="text" w:x="5127" w:y="4511"/>
        <w:widowControl w:val="0"/>
        <w:autoSpaceDE w:val="0"/>
        <w:autoSpaceDN w:val="0"/>
        <w:spacing w:before="20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  <w:spacing w:val="1"/>
        </w:rPr>
        <w:t>21%</w:t>
      </w:r>
    </w:p>
    <w:p w:rsidR="00485A82" w:rsidRDefault="00302F34">
      <w:pPr>
        <w:framePr w:w="634" w:wrap="auto" w:hAnchor="text" w:x="5127" w:y="4511"/>
        <w:widowControl w:val="0"/>
        <w:autoSpaceDE w:val="0"/>
        <w:autoSpaceDN w:val="0"/>
        <w:spacing w:before="20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  <w:spacing w:val="1"/>
        </w:rPr>
        <w:t>21%</w:t>
      </w:r>
    </w:p>
    <w:p w:rsidR="00485A82" w:rsidRDefault="00302F34">
      <w:pPr>
        <w:framePr w:w="634" w:wrap="auto" w:hAnchor="text" w:x="5127" w:y="4511"/>
        <w:widowControl w:val="0"/>
        <w:autoSpaceDE w:val="0"/>
        <w:autoSpaceDN w:val="0"/>
        <w:spacing w:before="20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  <w:spacing w:val="1"/>
        </w:rPr>
        <w:t>21%</w:t>
      </w:r>
    </w:p>
    <w:p w:rsidR="00485A82" w:rsidRDefault="00302F34">
      <w:pPr>
        <w:framePr w:w="634" w:wrap="auto" w:hAnchor="text" w:x="5127" w:y="4511"/>
        <w:widowControl w:val="0"/>
        <w:autoSpaceDE w:val="0"/>
        <w:autoSpaceDN w:val="0"/>
        <w:spacing w:before="208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  <w:spacing w:val="1"/>
        </w:rPr>
        <w:t>21%</w:t>
      </w:r>
    </w:p>
    <w:p w:rsidR="00485A82" w:rsidRDefault="00302F34">
      <w:pPr>
        <w:framePr w:w="634" w:wrap="auto" w:hAnchor="text" w:x="5127" w:y="4511"/>
        <w:widowControl w:val="0"/>
        <w:autoSpaceDE w:val="0"/>
        <w:autoSpaceDN w:val="0"/>
        <w:spacing w:before="20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  <w:spacing w:val="1"/>
        </w:rPr>
        <w:t>21%</w:t>
      </w:r>
    </w:p>
    <w:p w:rsidR="00485A82" w:rsidRDefault="00302F34">
      <w:pPr>
        <w:framePr w:w="634" w:wrap="auto" w:hAnchor="text" w:x="5127" w:y="4511"/>
        <w:widowControl w:val="0"/>
        <w:autoSpaceDE w:val="0"/>
        <w:autoSpaceDN w:val="0"/>
        <w:spacing w:before="20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  <w:spacing w:val="1"/>
        </w:rPr>
        <w:t>21%</w:t>
      </w:r>
    </w:p>
    <w:p w:rsidR="00485A82" w:rsidRDefault="00302F34">
      <w:pPr>
        <w:framePr w:w="634" w:wrap="auto" w:hAnchor="text" w:x="5127" w:y="4511"/>
        <w:widowControl w:val="0"/>
        <w:autoSpaceDE w:val="0"/>
        <w:autoSpaceDN w:val="0"/>
        <w:spacing w:before="20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  <w:spacing w:val="1"/>
        </w:rPr>
        <w:t>21%</w:t>
      </w:r>
    </w:p>
    <w:p w:rsidR="00485A82" w:rsidRDefault="00302F34">
      <w:pPr>
        <w:framePr w:w="634" w:wrap="auto" w:hAnchor="text" w:x="5127" w:y="4511"/>
        <w:widowControl w:val="0"/>
        <w:autoSpaceDE w:val="0"/>
        <w:autoSpaceDN w:val="0"/>
        <w:spacing w:before="20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  <w:spacing w:val="1"/>
        </w:rPr>
        <w:t>21%</w:t>
      </w:r>
    </w:p>
    <w:p w:rsidR="00485A82" w:rsidRDefault="00302F34">
      <w:pPr>
        <w:framePr w:w="1910" w:wrap="auto" w:hAnchor="text" w:x="1493" w:y="4617"/>
        <w:widowControl w:val="0"/>
        <w:autoSpaceDE w:val="0"/>
        <w:autoSpaceDN w:val="0"/>
        <w:spacing w:before="0" w:after="0" w:line="284" w:lineRule="exact"/>
        <w:jc w:val="left"/>
        <w:rPr>
          <w:rFonts w:ascii="RAWLRT+Aptos Narrow"/>
          <w:color w:val="000000"/>
        </w:rPr>
      </w:pPr>
      <w:proofErr w:type="spellStart"/>
      <w:r>
        <w:rPr>
          <w:rFonts w:ascii="RAWLRT+Aptos Narrow" w:hAnsi="RAWLRT+Aptos Narrow" w:cs="RAWLRT+Aptos Narrow"/>
          <w:color w:val="000000"/>
        </w:rPr>
        <w:t>Prostěradlo</w:t>
      </w:r>
      <w:proofErr w:type="spellEnd"/>
    </w:p>
    <w:p w:rsidR="00485A82" w:rsidRDefault="00302F34">
      <w:pPr>
        <w:framePr w:w="1910" w:wrap="auto" w:hAnchor="text" w:x="1493" w:y="4617"/>
        <w:widowControl w:val="0"/>
        <w:autoSpaceDE w:val="0"/>
        <w:autoSpaceDN w:val="0"/>
        <w:spacing w:before="206" w:after="0" w:line="284" w:lineRule="exact"/>
        <w:jc w:val="left"/>
        <w:rPr>
          <w:rFonts w:ascii="RAWLRT+Aptos Narrow"/>
          <w:color w:val="000000"/>
        </w:rPr>
      </w:pPr>
      <w:proofErr w:type="spellStart"/>
      <w:r>
        <w:rPr>
          <w:rFonts w:ascii="RAWLRT+Aptos Narrow"/>
          <w:color w:val="000000"/>
        </w:rPr>
        <w:t>Povlak</w:t>
      </w:r>
      <w:proofErr w:type="spellEnd"/>
      <w:r>
        <w:rPr>
          <w:rFonts w:ascii="RAWLRT+Aptos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RAWLRT+Aptos Narrow"/>
          <w:color w:val="000000"/>
        </w:rPr>
        <w:t>na</w:t>
      </w:r>
      <w:proofErr w:type="spellEnd"/>
      <w:proofErr w:type="gramEnd"/>
      <w:r>
        <w:rPr>
          <w:rFonts w:ascii="RAWLRT+Aptos Narrow"/>
          <w:color w:val="000000"/>
          <w:spacing w:val="1"/>
        </w:rPr>
        <w:t xml:space="preserve"> </w:t>
      </w:r>
      <w:proofErr w:type="spellStart"/>
      <w:r>
        <w:rPr>
          <w:rFonts w:ascii="RAWLRT+Aptos Narrow" w:hAnsi="RAWLRT+Aptos Narrow" w:cs="RAWLRT+Aptos Narrow"/>
          <w:color w:val="000000"/>
        </w:rPr>
        <w:t>přikrývku</w:t>
      </w:r>
      <w:proofErr w:type="spellEnd"/>
    </w:p>
    <w:p w:rsidR="00485A82" w:rsidRDefault="00302F34">
      <w:pPr>
        <w:framePr w:w="1910" w:wrap="auto" w:hAnchor="text" w:x="1493" w:y="4617"/>
        <w:widowControl w:val="0"/>
        <w:autoSpaceDE w:val="0"/>
        <w:autoSpaceDN w:val="0"/>
        <w:spacing w:before="207" w:after="0" w:line="284" w:lineRule="exact"/>
        <w:jc w:val="left"/>
        <w:rPr>
          <w:rFonts w:ascii="RAWLRT+Aptos Narrow"/>
          <w:color w:val="000000"/>
        </w:rPr>
      </w:pPr>
      <w:proofErr w:type="spellStart"/>
      <w:r>
        <w:rPr>
          <w:rFonts w:ascii="RAWLRT+Aptos Narrow"/>
          <w:color w:val="000000"/>
        </w:rPr>
        <w:t>Povlak</w:t>
      </w:r>
      <w:proofErr w:type="spellEnd"/>
      <w:r>
        <w:rPr>
          <w:rFonts w:ascii="RAWLRT+Aptos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RAWLRT+Aptos Narrow"/>
          <w:color w:val="000000"/>
        </w:rPr>
        <w:t>na</w:t>
      </w:r>
      <w:proofErr w:type="spellEnd"/>
      <w:proofErr w:type="gramEnd"/>
      <w:r>
        <w:rPr>
          <w:rFonts w:ascii="RAWLRT+Aptos Narrow"/>
          <w:color w:val="000000"/>
          <w:spacing w:val="1"/>
        </w:rPr>
        <w:t xml:space="preserve"> </w:t>
      </w:r>
      <w:proofErr w:type="spellStart"/>
      <w:r>
        <w:rPr>
          <w:rFonts w:ascii="RAWLRT+Aptos Narrow" w:hAnsi="RAWLRT+Aptos Narrow" w:cs="RAWLRT+Aptos Narrow"/>
          <w:color w:val="000000"/>
        </w:rPr>
        <w:t>polštář</w:t>
      </w:r>
      <w:proofErr w:type="spellEnd"/>
    </w:p>
    <w:p w:rsidR="00485A82" w:rsidRDefault="00302F34">
      <w:pPr>
        <w:framePr w:w="1910" w:wrap="auto" w:hAnchor="text" w:x="1493" w:y="4617"/>
        <w:widowControl w:val="0"/>
        <w:autoSpaceDE w:val="0"/>
        <w:autoSpaceDN w:val="0"/>
        <w:spacing w:before="206" w:after="0" w:line="284" w:lineRule="exact"/>
        <w:jc w:val="left"/>
        <w:rPr>
          <w:rFonts w:ascii="RAWLRT+Aptos Narrow"/>
          <w:color w:val="000000"/>
        </w:rPr>
      </w:pPr>
      <w:proofErr w:type="spellStart"/>
      <w:r>
        <w:rPr>
          <w:rFonts w:ascii="RAWLRT+Aptos Narrow" w:hAnsi="RAWLRT+Aptos Narrow" w:cs="RAWLRT+Aptos Narrow"/>
          <w:color w:val="000000"/>
        </w:rPr>
        <w:t>Osuška</w:t>
      </w:r>
      <w:proofErr w:type="spellEnd"/>
    </w:p>
    <w:p w:rsidR="00485A82" w:rsidRDefault="00302F34">
      <w:pPr>
        <w:framePr w:w="633" w:wrap="auto" w:hAnchor="text" w:x="6743" w:y="5106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22</w:t>
      </w:r>
      <w:proofErr w:type="gramStart"/>
      <w:r>
        <w:rPr>
          <w:rFonts w:ascii="MFGTMQ+Aptos Narrow"/>
          <w:color w:val="000000"/>
        </w:rPr>
        <w:t>,5</w:t>
      </w:r>
      <w:proofErr w:type="gramEnd"/>
    </w:p>
    <w:p w:rsidR="00485A82" w:rsidRDefault="00302F34">
      <w:pPr>
        <w:framePr w:w="633" w:wrap="auto" w:hAnchor="text" w:x="6743" w:y="5106"/>
        <w:widowControl w:val="0"/>
        <w:autoSpaceDE w:val="0"/>
        <w:autoSpaceDN w:val="0"/>
        <w:spacing w:before="207" w:after="0" w:line="284" w:lineRule="exact"/>
        <w:ind w:left="110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  <w:spacing w:val="1"/>
        </w:rPr>
        <w:t>7</w:t>
      </w:r>
      <w:proofErr w:type="gramStart"/>
      <w:r>
        <w:rPr>
          <w:rFonts w:ascii="MFGTMQ+Aptos Narrow"/>
          <w:color w:val="000000"/>
          <w:spacing w:val="1"/>
        </w:rPr>
        <w:t>,3</w:t>
      </w:r>
      <w:proofErr w:type="gramEnd"/>
    </w:p>
    <w:p w:rsidR="00485A82" w:rsidRDefault="00302F34">
      <w:pPr>
        <w:framePr w:w="352" w:wrap="auto" w:hAnchor="text" w:x="3954" w:y="5491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5</w:t>
      </w:r>
    </w:p>
    <w:p w:rsidR="00485A82" w:rsidRDefault="00302F34">
      <w:pPr>
        <w:framePr w:w="409" w:wrap="auto" w:hAnchor="text" w:x="4066" w:y="5491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proofErr w:type="gramStart"/>
      <w:r>
        <w:rPr>
          <w:rFonts w:ascii="MFGTMQ+Aptos Narrow"/>
          <w:color w:val="000000"/>
        </w:rPr>
        <w:t>,8</w:t>
      </w:r>
      <w:proofErr w:type="gramEnd"/>
    </w:p>
    <w:p w:rsidR="00485A82" w:rsidRDefault="00302F34">
      <w:pPr>
        <w:framePr w:w="352" w:wrap="auto" w:hAnchor="text" w:x="3899" w:y="5980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1</w:t>
      </w:r>
    </w:p>
    <w:p w:rsidR="00485A82" w:rsidRDefault="00302F34">
      <w:pPr>
        <w:framePr w:w="521" w:wrap="auto" w:hAnchor="text" w:x="4011" w:y="5980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3</w:t>
      </w:r>
      <w:proofErr w:type="gramStart"/>
      <w:r>
        <w:rPr>
          <w:rFonts w:ascii="MFGTMQ+Aptos Narrow"/>
          <w:color w:val="000000"/>
        </w:rPr>
        <w:t>,4</w:t>
      </w:r>
      <w:proofErr w:type="gramEnd"/>
    </w:p>
    <w:p w:rsidR="00485A82" w:rsidRDefault="00302F34">
      <w:pPr>
        <w:framePr w:w="465" w:wrap="auto" w:hAnchor="text" w:x="6911" w:y="6086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  <w:spacing w:val="1"/>
        </w:rPr>
        <w:t>17</w:t>
      </w:r>
    </w:p>
    <w:p w:rsidR="00485A82" w:rsidRDefault="00302F34">
      <w:pPr>
        <w:framePr w:w="352" w:wrap="auto" w:hAnchor="text" w:x="3954" w:y="6470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9</w:t>
      </w:r>
    </w:p>
    <w:p w:rsidR="00485A82" w:rsidRDefault="00302F34">
      <w:pPr>
        <w:framePr w:w="409" w:wrap="auto" w:hAnchor="text" w:x="4066" w:y="6470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proofErr w:type="gramStart"/>
      <w:r>
        <w:rPr>
          <w:rFonts w:ascii="MFGTMQ+Aptos Narrow"/>
          <w:color w:val="000000"/>
        </w:rPr>
        <w:t>,0</w:t>
      </w:r>
      <w:proofErr w:type="gramEnd"/>
    </w:p>
    <w:p w:rsidR="00485A82" w:rsidRDefault="00302F34">
      <w:pPr>
        <w:framePr w:w="409" w:wrap="auto" w:hAnchor="text" w:x="4066" w:y="6470"/>
        <w:widowControl w:val="0"/>
        <w:autoSpaceDE w:val="0"/>
        <w:autoSpaceDN w:val="0"/>
        <w:spacing w:before="206" w:after="0" w:line="284" w:lineRule="exact"/>
        <w:jc w:val="left"/>
        <w:rPr>
          <w:rFonts w:ascii="MFGTMQ+Aptos Narrow"/>
          <w:color w:val="000000"/>
        </w:rPr>
      </w:pPr>
      <w:proofErr w:type="gramStart"/>
      <w:r>
        <w:rPr>
          <w:rFonts w:ascii="MFGTMQ+Aptos Narrow"/>
          <w:color w:val="000000"/>
        </w:rPr>
        <w:t>,0</w:t>
      </w:r>
      <w:proofErr w:type="gramEnd"/>
    </w:p>
    <w:p w:rsidR="00485A82" w:rsidRDefault="00302F34">
      <w:pPr>
        <w:framePr w:w="1361" w:wrap="auto" w:hAnchor="text" w:x="1493" w:y="6576"/>
        <w:widowControl w:val="0"/>
        <w:autoSpaceDE w:val="0"/>
        <w:autoSpaceDN w:val="0"/>
        <w:spacing w:before="0" w:after="0" w:line="284" w:lineRule="exact"/>
        <w:jc w:val="left"/>
        <w:rPr>
          <w:rFonts w:ascii="RAWLRT+Aptos Narrow"/>
          <w:color w:val="000000"/>
        </w:rPr>
      </w:pPr>
      <w:proofErr w:type="spellStart"/>
      <w:r>
        <w:rPr>
          <w:rFonts w:ascii="RAWLRT+Aptos Narrow" w:hAnsi="RAWLRT+Aptos Narrow" w:cs="RAWLRT+Aptos Narrow"/>
          <w:color w:val="000000"/>
          <w:spacing w:val="1"/>
        </w:rPr>
        <w:t>Ručník</w:t>
      </w:r>
      <w:proofErr w:type="spellEnd"/>
      <w:r>
        <w:rPr>
          <w:rFonts w:ascii="RAWLRT+Aptos Narrow"/>
          <w:color w:val="000000"/>
          <w:spacing w:val="-3"/>
        </w:rPr>
        <w:t xml:space="preserve"> </w:t>
      </w:r>
      <w:proofErr w:type="spellStart"/>
      <w:r>
        <w:rPr>
          <w:rFonts w:ascii="RAWLRT+Aptos Narrow" w:hAnsi="RAWLRT+Aptos Narrow" w:cs="RAWLRT+Aptos Narrow"/>
          <w:color w:val="000000"/>
        </w:rPr>
        <w:t>froté</w:t>
      </w:r>
      <w:proofErr w:type="spellEnd"/>
    </w:p>
    <w:p w:rsidR="00485A82" w:rsidRDefault="00302F34">
      <w:pPr>
        <w:framePr w:w="1361" w:wrap="auto" w:hAnchor="text" w:x="1493" w:y="6576"/>
        <w:widowControl w:val="0"/>
        <w:autoSpaceDE w:val="0"/>
        <w:autoSpaceDN w:val="0"/>
        <w:spacing w:before="206" w:after="0" w:line="284" w:lineRule="exact"/>
        <w:jc w:val="left"/>
        <w:rPr>
          <w:rFonts w:ascii="RAWLRT+Aptos Narrow"/>
          <w:color w:val="000000"/>
        </w:rPr>
      </w:pPr>
      <w:proofErr w:type="spellStart"/>
      <w:proofErr w:type="gramStart"/>
      <w:r>
        <w:rPr>
          <w:rFonts w:ascii="RAWLRT+Aptos Narrow" w:hAnsi="RAWLRT+Aptos Narrow" w:cs="RAWLRT+Aptos Narrow"/>
          <w:color w:val="000000"/>
          <w:spacing w:val="1"/>
        </w:rPr>
        <w:t>Ručník</w:t>
      </w:r>
      <w:proofErr w:type="spellEnd"/>
      <w:r>
        <w:rPr>
          <w:rFonts w:ascii="RAWLRT+Aptos Narrow"/>
          <w:color w:val="000000"/>
          <w:spacing w:val="-1"/>
        </w:rPr>
        <w:t xml:space="preserve"> </w:t>
      </w:r>
      <w:proofErr w:type="spellStart"/>
      <w:r>
        <w:rPr>
          <w:rFonts w:ascii="RAWLRT+Aptos Narrow" w:hAnsi="RAWLRT+Aptos Narrow" w:cs="RAWLRT+Aptos Narrow"/>
          <w:color w:val="000000"/>
        </w:rPr>
        <w:t>obyč</w:t>
      </w:r>
      <w:proofErr w:type="spellEnd"/>
      <w:r>
        <w:rPr>
          <w:rFonts w:ascii="RAWLRT+Aptos Narrow" w:hAnsi="RAWLRT+Aptos Narrow" w:cs="RAWLRT+Aptos Narrow"/>
          <w:color w:val="000000"/>
        </w:rPr>
        <w:t>.</w:t>
      </w:r>
      <w:proofErr w:type="gramEnd"/>
    </w:p>
    <w:p w:rsidR="00485A82" w:rsidRDefault="00302F34">
      <w:pPr>
        <w:framePr w:w="1361" w:wrap="auto" w:hAnchor="text" w:x="1493" w:y="6576"/>
        <w:widowControl w:val="0"/>
        <w:autoSpaceDE w:val="0"/>
        <w:autoSpaceDN w:val="0"/>
        <w:spacing w:before="208" w:after="0" w:line="284" w:lineRule="exact"/>
        <w:jc w:val="left"/>
        <w:rPr>
          <w:rFonts w:ascii="MFGTMQ+Aptos Narrow"/>
          <w:color w:val="000000"/>
        </w:rPr>
      </w:pPr>
      <w:proofErr w:type="spellStart"/>
      <w:r>
        <w:rPr>
          <w:rFonts w:ascii="MFGTMQ+Aptos Narrow"/>
          <w:color w:val="000000"/>
        </w:rPr>
        <w:t>Ubrus</w:t>
      </w:r>
      <w:proofErr w:type="spellEnd"/>
    </w:p>
    <w:p w:rsidR="00485A82" w:rsidRDefault="00302F34">
      <w:pPr>
        <w:framePr w:w="633" w:wrap="auto" w:hAnchor="text" w:x="6743" w:y="6576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11</w:t>
      </w:r>
      <w:proofErr w:type="gramStart"/>
      <w:r>
        <w:rPr>
          <w:rFonts w:ascii="MFGTMQ+Aptos Narrow"/>
          <w:color w:val="000000"/>
        </w:rPr>
        <w:t>,4</w:t>
      </w:r>
      <w:proofErr w:type="gramEnd"/>
    </w:p>
    <w:p w:rsidR="00485A82" w:rsidRDefault="00302F34">
      <w:pPr>
        <w:framePr w:w="633" w:wrap="auto" w:hAnchor="text" w:x="6743" w:y="6576"/>
        <w:widowControl w:val="0"/>
        <w:autoSpaceDE w:val="0"/>
        <w:autoSpaceDN w:val="0"/>
        <w:spacing w:before="20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11</w:t>
      </w:r>
      <w:proofErr w:type="gramStart"/>
      <w:r>
        <w:rPr>
          <w:rFonts w:ascii="MFGTMQ+Aptos Narrow"/>
          <w:color w:val="000000"/>
        </w:rPr>
        <w:t>,4</w:t>
      </w:r>
      <w:proofErr w:type="gramEnd"/>
    </w:p>
    <w:p w:rsidR="00485A82" w:rsidRDefault="00302F34">
      <w:pPr>
        <w:framePr w:w="633" w:wrap="auto" w:hAnchor="text" w:x="6743" w:y="6576"/>
        <w:widowControl w:val="0"/>
        <w:autoSpaceDE w:val="0"/>
        <w:autoSpaceDN w:val="0"/>
        <w:spacing w:before="208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22</w:t>
      </w:r>
      <w:proofErr w:type="gramStart"/>
      <w:r>
        <w:rPr>
          <w:rFonts w:ascii="MFGTMQ+Aptos Narrow"/>
          <w:color w:val="000000"/>
        </w:rPr>
        <w:t>,5</w:t>
      </w:r>
      <w:proofErr w:type="gramEnd"/>
    </w:p>
    <w:p w:rsidR="00485A82" w:rsidRDefault="00302F34">
      <w:pPr>
        <w:framePr w:w="633" w:wrap="auto" w:hAnchor="text" w:x="6743" w:y="6576"/>
        <w:widowControl w:val="0"/>
        <w:autoSpaceDE w:val="0"/>
        <w:autoSpaceDN w:val="0"/>
        <w:spacing w:before="20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10</w:t>
      </w:r>
      <w:proofErr w:type="gramStart"/>
      <w:r>
        <w:rPr>
          <w:rFonts w:ascii="MFGTMQ+Aptos Narrow"/>
          <w:color w:val="000000"/>
        </w:rPr>
        <w:t>,4</w:t>
      </w:r>
      <w:proofErr w:type="gramEnd"/>
    </w:p>
    <w:p w:rsidR="00485A82" w:rsidRDefault="00302F34">
      <w:pPr>
        <w:framePr w:w="633" w:wrap="auto" w:hAnchor="text" w:x="6743" w:y="6576"/>
        <w:widowControl w:val="0"/>
        <w:autoSpaceDE w:val="0"/>
        <w:autoSpaceDN w:val="0"/>
        <w:spacing w:before="20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35</w:t>
      </w:r>
      <w:proofErr w:type="gramStart"/>
      <w:r>
        <w:rPr>
          <w:rFonts w:ascii="MFGTMQ+Aptos Narrow"/>
          <w:color w:val="000000"/>
        </w:rPr>
        <w:t>,9</w:t>
      </w:r>
      <w:proofErr w:type="gramEnd"/>
    </w:p>
    <w:p w:rsidR="00485A82" w:rsidRDefault="00302F34">
      <w:pPr>
        <w:framePr w:w="633" w:wrap="auto" w:hAnchor="text" w:x="6743" w:y="6576"/>
        <w:widowControl w:val="0"/>
        <w:autoSpaceDE w:val="0"/>
        <w:autoSpaceDN w:val="0"/>
        <w:spacing w:before="20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10</w:t>
      </w:r>
      <w:proofErr w:type="gramStart"/>
      <w:r>
        <w:rPr>
          <w:rFonts w:ascii="MFGTMQ+Aptos Narrow"/>
          <w:color w:val="000000"/>
        </w:rPr>
        <w:t>,3</w:t>
      </w:r>
      <w:proofErr w:type="gramEnd"/>
    </w:p>
    <w:p w:rsidR="00485A82" w:rsidRDefault="00302F34">
      <w:pPr>
        <w:framePr w:w="633" w:wrap="auto" w:hAnchor="text" w:x="6743" w:y="6576"/>
        <w:widowControl w:val="0"/>
        <w:autoSpaceDE w:val="0"/>
        <w:autoSpaceDN w:val="0"/>
        <w:spacing w:before="20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18</w:t>
      </w:r>
      <w:proofErr w:type="gramStart"/>
      <w:r>
        <w:rPr>
          <w:rFonts w:ascii="MFGTMQ+Aptos Narrow"/>
          <w:color w:val="000000"/>
        </w:rPr>
        <w:t>,6</w:t>
      </w:r>
      <w:proofErr w:type="gramEnd"/>
    </w:p>
    <w:p w:rsidR="00485A82" w:rsidRDefault="00302F34">
      <w:pPr>
        <w:framePr w:w="352" w:wrap="auto" w:hAnchor="text" w:x="3954" w:y="6960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9</w:t>
      </w:r>
    </w:p>
    <w:p w:rsidR="00485A82" w:rsidRDefault="00302F34">
      <w:pPr>
        <w:framePr w:w="352" w:wrap="auto" w:hAnchor="text" w:x="3899" w:y="7452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1</w:t>
      </w:r>
    </w:p>
    <w:p w:rsidR="00485A82" w:rsidRDefault="00302F34">
      <w:pPr>
        <w:framePr w:w="352" w:wrap="auto" w:hAnchor="text" w:x="3899" w:y="7452"/>
        <w:widowControl w:val="0"/>
        <w:autoSpaceDE w:val="0"/>
        <w:autoSpaceDN w:val="0"/>
        <w:spacing w:before="69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2</w:t>
      </w:r>
    </w:p>
    <w:p w:rsidR="00485A82" w:rsidRDefault="00302F34">
      <w:pPr>
        <w:framePr w:w="352" w:wrap="auto" w:hAnchor="text" w:x="3899" w:y="7452"/>
        <w:widowControl w:val="0"/>
        <w:autoSpaceDE w:val="0"/>
        <w:autoSpaceDN w:val="0"/>
        <w:spacing w:before="696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1</w:t>
      </w:r>
    </w:p>
    <w:p w:rsidR="00485A82" w:rsidRDefault="00302F34">
      <w:pPr>
        <w:framePr w:w="521" w:wrap="auto" w:hAnchor="text" w:x="4011" w:y="7452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7</w:t>
      </w:r>
      <w:proofErr w:type="gramStart"/>
      <w:r>
        <w:rPr>
          <w:rFonts w:ascii="MFGTMQ+Aptos Narrow"/>
          <w:color w:val="000000"/>
        </w:rPr>
        <w:t>,8</w:t>
      </w:r>
      <w:proofErr w:type="gramEnd"/>
    </w:p>
    <w:p w:rsidR="00485A82" w:rsidRDefault="00302F34">
      <w:pPr>
        <w:framePr w:w="352" w:wrap="auto" w:hAnchor="text" w:x="3954" w:y="7941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8</w:t>
      </w:r>
    </w:p>
    <w:p w:rsidR="00485A82" w:rsidRDefault="00302F34">
      <w:pPr>
        <w:framePr w:w="409" w:wrap="auto" w:hAnchor="text" w:x="4066" w:y="7941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proofErr w:type="gramStart"/>
      <w:r>
        <w:rPr>
          <w:rFonts w:ascii="MFGTMQ+Aptos Narrow"/>
          <w:color w:val="000000"/>
        </w:rPr>
        <w:t>,2</w:t>
      </w:r>
      <w:proofErr w:type="gramEnd"/>
    </w:p>
    <w:p w:rsidR="00485A82" w:rsidRDefault="00302F34">
      <w:pPr>
        <w:framePr w:w="1087" w:wrap="auto" w:hAnchor="text" w:x="1493" w:y="8047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proofErr w:type="spellStart"/>
      <w:r>
        <w:rPr>
          <w:rFonts w:ascii="MFGTMQ+Aptos Narrow"/>
          <w:color w:val="000000"/>
        </w:rPr>
        <w:t>Ubrousek</w:t>
      </w:r>
      <w:proofErr w:type="spellEnd"/>
    </w:p>
    <w:p w:rsidR="00485A82" w:rsidRDefault="00302F34">
      <w:pPr>
        <w:framePr w:w="1087" w:wrap="auto" w:hAnchor="text" w:x="1493" w:y="8047"/>
        <w:widowControl w:val="0"/>
        <w:autoSpaceDE w:val="0"/>
        <w:autoSpaceDN w:val="0"/>
        <w:spacing w:before="206" w:after="0" w:line="284" w:lineRule="exact"/>
        <w:jc w:val="left"/>
        <w:rPr>
          <w:rFonts w:ascii="RAWLRT+Aptos Narrow"/>
          <w:color w:val="000000"/>
        </w:rPr>
      </w:pPr>
      <w:proofErr w:type="spellStart"/>
      <w:r>
        <w:rPr>
          <w:rFonts w:ascii="RAWLRT+Aptos Narrow" w:hAnsi="RAWLRT+Aptos Narrow" w:cs="RAWLRT+Aptos Narrow"/>
          <w:color w:val="000000"/>
        </w:rPr>
        <w:t>Župan</w:t>
      </w:r>
      <w:proofErr w:type="spellEnd"/>
    </w:p>
    <w:p w:rsidR="00485A82" w:rsidRDefault="00302F34">
      <w:pPr>
        <w:framePr w:w="521" w:wrap="auto" w:hAnchor="text" w:x="4011" w:y="8431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8</w:t>
      </w:r>
      <w:proofErr w:type="gramStart"/>
      <w:r>
        <w:rPr>
          <w:rFonts w:ascii="MFGTMQ+Aptos Narrow"/>
          <w:color w:val="000000"/>
        </w:rPr>
        <w:t>,4</w:t>
      </w:r>
      <w:proofErr w:type="gramEnd"/>
    </w:p>
    <w:p w:rsidR="00485A82" w:rsidRDefault="00302F34">
      <w:pPr>
        <w:framePr w:w="352" w:wrap="auto" w:hAnchor="text" w:x="3954" w:y="8920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8</w:t>
      </w:r>
    </w:p>
    <w:p w:rsidR="00485A82" w:rsidRDefault="00302F34">
      <w:pPr>
        <w:framePr w:w="409" w:wrap="auto" w:hAnchor="text" w:x="4066" w:y="8920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proofErr w:type="gramStart"/>
      <w:r>
        <w:rPr>
          <w:rFonts w:ascii="MFGTMQ+Aptos Narrow"/>
          <w:color w:val="000000"/>
        </w:rPr>
        <w:t>,1</w:t>
      </w:r>
      <w:proofErr w:type="gramEnd"/>
    </w:p>
    <w:p w:rsidR="00485A82" w:rsidRDefault="00302F34">
      <w:pPr>
        <w:framePr w:w="824" w:wrap="auto" w:hAnchor="text" w:x="1493" w:y="9026"/>
        <w:widowControl w:val="0"/>
        <w:autoSpaceDE w:val="0"/>
        <w:autoSpaceDN w:val="0"/>
        <w:spacing w:before="0" w:after="0" w:line="284" w:lineRule="exact"/>
        <w:jc w:val="left"/>
        <w:rPr>
          <w:rFonts w:ascii="RAWLRT+Aptos Narrow"/>
          <w:color w:val="000000"/>
        </w:rPr>
      </w:pPr>
      <w:proofErr w:type="spellStart"/>
      <w:r>
        <w:rPr>
          <w:rFonts w:ascii="RAWLRT+Aptos Narrow" w:hAnsi="RAWLRT+Aptos Narrow" w:cs="RAWLRT+Aptos Narrow"/>
          <w:color w:val="000000"/>
        </w:rPr>
        <w:t>Utěrka</w:t>
      </w:r>
      <w:proofErr w:type="spellEnd"/>
    </w:p>
    <w:p w:rsidR="00485A82" w:rsidRDefault="00302F34">
      <w:pPr>
        <w:framePr w:w="521" w:wrap="auto" w:hAnchor="text" w:x="4011" w:y="9410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r>
        <w:rPr>
          <w:rFonts w:ascii="MFGTMQ+Aptos Narrow"/>
          <w:color w:val="000000"/>
        </w:rPr>
        <w:t>4</w:t>
      </w:r>
      <w:proofErr w:type="gramStart"/>
      <w:r>
        <w:rPr>
          <w:rFonts w:ascii="MFGTMQ+Aptos Narrow"/>
          <w:color w:val="000000"/>
        </w:rPr>
        <w:t>,7</w:t>
      </w:r>
      <w:proofErr w:type="gramEnd"/>
    </w:p>
    <w:p w:rsidR="00485A82" w:rsidRDefault="00302F34">
      <w:pPr>
        <w:framePr w:w="895" w:wrap="auto" w:hAnchor="text" w:x="1493" w:y="9516"/>
        <w:widowControl w:val="0"/>
        <w:autoSpaceDE w:val="0"/>
        <w:autoSpaceDN w:val="0"/>
        <w:spacing w:before="0" w:after="0" w:line="284" w:lineRule="exact"/>
        <w:jc w:val="left"/>
        <w:rPr>
          <w:rFonts w:ascii="MFGTMQ+Aptos Narrow"/>
          <w:color w:val="000000"/>
        </w:rPr>
      </w:pPr>
      <w:proofErr w:type="spellStart"/>
      <w:r>
        <w:rPr>
          <w:rFonts w:ascii="MFGTMQ+Aptos Narrow"/>
          <w:color w:val="000000"/>
        </w:rPr>
        <w:t>Napron</w:t>
      </w:r>
      <w:proofErr w:type="spellEnd"/>
    </w:p>
    <w:p w:rsidR="00485A82" w:rsidRDefault="00302F34">
      <w:pPr>
        <w:framePr w:w="1046" w:wrap="auto" w:hAnchor="text" w:x="1416" w:y="1097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Táboře</w:t>
      </w:r>
    </w:p>
    <w:p w:rsidR="00485A82" w:rsidRDefault="00302F34">
      <w:pPr>
        <w:framePr w:w="1412" w:wrap="auto" w:hAnchor="text" w:x="1416" w:y="113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/>
          <w:color w:val="000000"/>
        </w:rPr>
        <w:t>dne</w:t>
      </w:r>
      <w:proofErr w:type="spellEnd"/>
      <w:proofErr w:type="gram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8.1.2025</w:t>
      </w:r>
    </w:p>
    <w:p w:rsidR="00485A82" w:rsidRDefault="00302F34">
      <w:pPr>
        <w:framePr w:w="392" w:wrap="auto" w:hAnchor="text" w:x="1416" w:y="1263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…</w:t>
      </w:r>
    </w:p>
    <w:p w:rsidR="00485A82" w:rsidRDefault="00302F34">
      <w:pPr>
        <w:framePr w:w="2527" w:wrap="auto" w:hAnchor="text" w:x="1570" w:y="1263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</w:t>
      </w:r>
    </w:p>
    <w:p w:rsidR="00485A82" w:rsidRDefault="00302F34">
      <w:pPr>
        <w:framePr w:w="2679" w:wrap="auto" w:hAnchor="text" w:x="7789" w:y="1263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</w:t>
      </w:r>
    </w:p>
    <w:p w:rsidR="00485A82" w:rsidRDefault="00302F34">
      <w:pPr>
        <w:framePr w:w="1151" w:wrap="auto" w:hAnchor="text" w:x="2124" w:y="13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Zhotovitel</w:t>
      </w:r>
      <w:proofErr w:type="spellEnd"/>
    </w:p>
    <w:p w:rsidR="00485A82" w:rsidRDefault="00302F34">
      <w:pPr>
        <w:framePr w:w="1237" w:wrap="auto" w:hAnchor="text" w:x="8497" w:y="13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</w:t>
      </w:r>
      <w:proofErr w:type="spellEnd"/>
    </w:p>
    <w:p w:rsidR="00485A82" w:rsidRDefault="00302F34">
      <w:pPr>
        <w:framePr w:w="833" w:wrap="auto" w:hAnchor="text" w:x="5655" w:y="15871"/>
        <w:widowControl w:val="0"/>
        <w:autoSpaceDE w:val="0"/>
        <w:autoSpaceDN w:val="0"/>
        <w:spacing w:before="0" w:after="0" w:line="243" w:lineRule="exact"/>
        <w:jc w:val="left"/>
        <w:rPr>
          <w:rFonts w:ascii="WIAARP+Calibri Light"/>
          <w:color w:val="000000"/>
          <w:sz w:val="20"/>
        </w:rPr>
      </w:pPr>
      <w:r>
        <w:rPr>
          <w:rFonts w:ascii="WIAARP+Calibri Light"/>
          <w:color w:val="000000"/>
          <w:sz w:val="20"/>
        </w:rPr>
        <w:t xml:space="preserve">Str. </w:t>
      </w:r>
      <w:r>
        <w:rPr>
          <w:rFonts w:ascii="WIAARP+Calibri Light"/>
          <w:color w:val="000000"/>
          <w:spacing w:val="-1"/>
          <w:sz w:val="20"/>
        </w:rPr>
        <w:t>1/1</w:t>
      </w:r>
    </w:p>
    <w:p w:rsidR="00485A82" w:rsidRDefault="00485A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485A8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919F4F04-1F29-4B4B-BB6F-FEDA459DFC59}"/>
    <w:embedBold r:id="rId2" w:fontKey="{93B9681D-B3BD-4C79-9BE4-18924FFE4D3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3599339-5351-4B6C-88D5-0D6E7885D300}"/>
    <w:embedBold r:id="rId4" w:fontKey="{C57B4457-B8EE-4563-B389-31BEFB7EBBD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434A42B-1959-45BB-9777-2054AA921D36}"/>
  </w:font>
  <w:font w:name="WKMFGW+Aptos Narrow Bold">
    <w:charset w:val="01"/>
    <w:family w:val="swiss"/>
    <w:pitch w:val="variable"/>
    <w:sig w:usb0="01010101" w:usb1="01010101" w:usb2="01010101" w:usb3="01010101" w:csb0="01010101" w:csb1="01010101"/>
    <w:embedRegular r:id="rId6" w:fontKey="{B345E511-CA89-44B2-A3A6-547024AD4A98}"/>
    <w:embedBold r:id="rId7" w:fontKey="{520CAFEA-6A84-4F1D-9322-A09963D5372F}"/>
  </w:font>
  <w:font w:name="PWLLOU+Aptos Narrow Bold">
    <w:charset w:val="01"/>
    <w:family w:val="swiss"/>
    <w:pitch w:val="variable"/>
    <w:sig w:usb0="01010101" w:usb1="01010101" w:usb2="01010101" w:usb3="01010101" w:csb0="01010101" w:csb1="01010101"/>
    <w:embedBold r:id="rId8" w:fontKey="{474FBDB3-9206-49BF-B6F6-3345B874A9F7}"/>
  </w:font>
  <w:font w:name="MFGTMQ+Aptos Narrow">
    <w:charset w:val="01"/>
    <w:family w:val="swiss"/>
    <w:pitch w:val="variable"/>
    <w:sig w:usb0="01010101" w:usb1="01010101" w:usb2="01010101" w:usb3="01010101" w:csb0="01010101" w:csb1="01010101"/>
    <w:embedRegular r:id="rId9" w:fontKey="{60D01709-C92F-402A-897F-91DF5832E1A3}"/>
  </w:font>
  <w:font w:name="RAWLRT+Aptos Narrow">
    <w:charset w:val="01"/>
    <w:family w:val="swiss"/>
    <w:pitch w:val="variable"/>
    <w:sig w:usb0="01010101" w:usb1="01010101" w:usb2="01010101" w:usb3="01010101" w:csb0="01010101" w:csb1="01010101"/>
    <w:embedRegular r:id="rId10" w:fontKey="{4DC00A2C-DE38-4829-B0F5-79630BCE4F71}"/>
  </w:font>
  <w:font w:name="WIAARP+Calibri Light">
    <w:charset w:val="01"/>
    <w:family w:val="auto"/>
    <w:pitch w:val="variable"/>
    <w:sig w:usb0="01010101" w:usb1="01010101" w:usb2="01010101" w:usb3="01010101" w:csb0="01010101" w:csb1="01010101"/>
    <w:embedRegular r:id="rId11" w:fontKey="{64461DB7-6DB5-407E-857D-7B1C7A0BDD6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75987F17-000E-40E9-BA44-2CDE62D973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02F34"/>
    <w:rsid w:val="00485A82"/>
    <w:rsid w:val="00B06B85"/>
    <w:rsid w:val="00B15FB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4E9870B2.dotm</Template>
  <TotalTime>0</TotalTime>
  <Pages>1</Pages>
  <Words>66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Hložková Romana, Ing.</cp:lastModifiedBy>
  <cp:revision>3</cp:revision>
  <dcterms:created xsi:type="dcterms:W3CDTF">2025-01-08T10:03:00Z</dcterms:created>
  <dcterms:modified xsi:type="dcterms:W3CDTF">2025-01-08T10:08:00Z</dcterms:modified>
</cp:coreProperties>
</file>