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3150929</wp:posOffset>
            </wp:positionH>
            <wp:positionV relativeFrom="page">
              <wp:posOffset>2883762</wp:posOffset>
            </wp:positionV>
            <wp:extent cx="3103268" cy="16831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3268" cy="168317"/>
                    </a:xfrm>
                    <a:custGeom>
                      <a:rect l="l" t="t" r="r" b="b"/>
                      <a:pathLst>
                        <a:path w="3103268" h="168317">
                          <a:moveTo>
                            <a:pt x="0" y="168317"/>
                          </a:moveTo>
                          <a:lnTo>
                            <a:pt x="3103268" y="168317"/>
                          </a:lnTo>
                          <a:lnTo>
                            <a:pt x="3103268" y="0"/>
                          </a:lnTo>
                          <a:lnTo>
                            <a:pt x="0" y="0"/>
                          </a:lnTo>
                          <a:lnTo>
                            <a:pt x="0" y="16831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3103284</wp:posOffset>
            </wp:positionH>
            <wp:positionV relativeFrom="page">
              <wp:posOffset>3198180</wp:posOffset>
            </wp:positionV>
            <wp:extent cx="2865043" cy="48273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65043" cy="482736"/>
                    </a:xfrm>
                    <a:custGeom>
                      <a:rect l="l" t="t" r="r" b="b"/>
                      <a:pathLst>
                        <a:path w="2865043" h="482736">
                          <a:moveTo>
                            <a:pt x="0" y="482736"/>
                          </a:moveTo>
                          <a:lnTo>
                            <a:pt x="2865043" y="482736"/>
                          </a:lnTo>
                          <a:lnTo>
                            <a:pt x="2865043" y="0"/>
                          </a:lnTo>
                          <a:lnTo>
                            <a:pt x="0" y="0"/>
                          </a:lnTo>
                          <a:lnTo>
                            <a:pt x="0" y="4827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3141400</wp:posOffset>
            </wp:positionH>
            <wp:positionV relativeFrom="page">
              <wp:posOffset>5027523</wp:posOffset>
            </wp:positionV>
            <wp:extent cx="2988920" cy="177845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88920" cy="177845"/>
                    </a:xfrm>
                    <a:custGeom>
                      <a:rect l="l" t="t" r="r" b="b"/>
                      <a:pathLst>
                        <a:path w="2988920" h="177845">
                          <a:moveTo>
                            <a:pt x="0" y="177845"/>
                          </a:moveTo>
                          <a:lnTo>
                            <a:pt x="2988920" y="177845"/>
                          </a:lnTo>
                          <a:lnTo>
                            <a:pt x="2988920" y="0"/>
                          </a:lnTo>
                          <a:lnTo>
                            <a:pt x="0" y="0"/>
                          </a:lnTo>
                          <a:lnTo>
                            <a:pt x="0" y="17784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4141945</wp:posOffset>
            </wp:positionH>
            <wp:positionV relativeFrom="page">
              <wp:posOffset>5179969</wp:posOffset>
            </wp:positionV>
            <wp:extent cx="34929" cy="3492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929" cy="34928"/>
                    </a:xfrm>
                    <a:custGeom>
                      <a:rect l="l" t="t" r="r" b="b"/>
                      <a:pathLst>
                        <a:path w="34929" h="34928">
                          <a:moveTo>
                            <a:pt x="0" y="34928"/>
                          </a:moveTo>
                          <a:lnTo>
                            <a:pt x="34929" y="34928"/>
                          </a:lnTo>
                          <a:lnTo>
                            <a:pt x="34929" y="0"/>
                          </a:lnTo>
                          <a:lnTo>
                            <a:pt x="0" y="0"/>
                          </a:lnTo>
                          <a:lnTo>
                            <a:pt x="0" y="3492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3160458</wp:posOffset>
            </wp:positionH>
            <wp:positionV relativeFrom="page">
              <wp:posOffset>5551555</wp:posOffset>
            </wp:positionV>
            <wp:extent cx="3189029" cy="492263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9029" cy="492263"/>
                    </a:xfrm>
                    <a:custGeom>
                      <a:rect l="l" t="t" r="r" b="b"/>
                      <a:pathLst>
                        <a:path w="3189029" h="492263">
                          <a:moveTo>
                            <a:pt x="0" y="492263"/>
                          </a:moveTo>
                          <a:lnTo>
                            <a:pt x="3189029" y="492263"/>
                          </a:lnTo>
                          <a:lnTo>
                            <a:pt x="3189029" y="0"/>
                          </a:lnTo>
                          <a:lnTo>
                            <a:pt x="0" y="0"/>
                          </a:lnTo>
                          <a:lnTo>
                            <a:pt x="0" y="49226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1562100</wp:posOffset>
            </wp:positionV>
            <wp:extent cx="10680700" cy="75565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1168896</wp:posOffset>
            </wp:positionH>
            <wp:positionV relativeFrom="page">
              <wp:posOffset>7514288</wp:posOffset>
            </wp:positionV>
            <wp:extent cx="5666570" cy="797154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66570" cy="797154"/>
                    </a:xfrm>
                    <a:custGeom>
                      <a:rect l="l" t="t" r="r" b="b"/>
                      <a:pathLst>
                        <a:path w="5666570" h="797154">
                          <a:moveTo>
                            <a:pt x="0" y="797154"/>
                          </a:moveTo>
                          <a:lnTo>
                            <a:pt x="5666570" y="797154"/>
                          </a:lnTo>
                          <a:lnTo>
                            <a:pt x="5666570" y="0"/>
                          </a:lnTo>
                          <a:lnTo>
                            <a:pt x="0" y="0"/>
                          </a:lnTo>
                          <a:lnTo>
                            <a:pt x="0" y="79715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1121251</wp:posOffset>
            </wp:positionH>
            <wp:positionV relativeFrom="page">
              <wp:posOffset>968666</wp:posOffset>
            </wp:positionV>
            <wp:extent cx="5266352" cy="454153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66352" cy="454153"/>
                    </a:xfrm>
                    <a:custGeom>
                      <a:rect l="l" t="t" r="r" b="b"/>
                      <a:pathLst>
                        <a:path w="5266352" h="454153">
                          <a:moveTo>
                            <a:pt x="0" y="454153"/>
                          </a:moveTo>
                          <a:lnTo>
                            <a:pt x="5266352" y="454153"/>
                          </a:lnTo>
                          <a:lnTo>
                            <a:pt x="5266352" y="0"/>
                          </a:lnTo>
                          <a:lnTo>
                            <a:pt x="0" y="0"/>
                          </a:lnTo>
                          <a:lnTo>
                            <a:pt x="0" y="4541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1562100</wp:posOffset>
            </wp:positionV>
            <wp:extent cx="10680700" cy="75565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6162094</wp:posOffset>
            </wp:positionH>
            <wp:positionV relativeFrom="page">
              <wp:posOffset>1911923</wp:posOffset>
            </wp:positionV>
            <wp:extent cx="616198" cy="149262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6198" cy="149262"/>
                    </a:xfrm>
                    <a:custGeom>
                      <a:rect l="l" t="t" r="r" b="b"/>
                      <a:pathLst>
                        <a:path w="616198" h="149262">
                          <a:moveTo>
                            <a:pt x="0" y="149262"/>
                          </a:moveTo>
                          <a:lnTo>
                            <a:pt x="616198" y="149262"/>
                          </a:lnTo>
                          <a:lnTo>
                            <a:pt x="616198" y="0"/>
                          </a:lnTo>
                          <a:lnTo>
                            <a:pt x="0" y="0"/>
                          </a:lnTo>
                          <a:lnTo>
                            <a:pt x="0" y="14926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959258</wp:posOffset>
            </wp:positionH>
            <wp:positionV relativeFrom="page">
              <wp:posOffset>2054840</wp:posOffset>
            </wp:positionV>
            <wp:extent cx="320799" cy="15879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799" cy="158790"/>
                    </a:xfrm>
                    <a:custGeom>
                      <a:rect l="l" t="t" r="r" b="b"/>
                      <a:pathLst>
                        <a:path w="320799" h="158790">
                          <a:moveTo>
                            <a:pt x="0" y="158790"/>
                          </a:moveTo>
                          <a:lnTo>
                            <a:pt x="320799" y="158790"/>
                          </a:lnTo>
                          <a:lnTo>
                            <a:pt x="320799" y="0"/>
                          </a:lnTo>
                          <a:lnTo>
                            <a:pt x="0" y="0"/>
                          </a:lnTo>
                          <a:lnTo>
                            <a:pt x="0" y="1587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3427270</wp:posOffset>
            </wp:positionH>
            <wp:positionV relativeFrom="page">
              <wp:posOffset>2054840</wp:posOffset>
            </wp:positionV>
            <wp:extent cx="1254641" cy="19690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54641" cy="196901"/>
                    </a:xfrm>
                    <a:custGeom>
                      <a:rect l="l" t="t" r="r" b="b"/>
                      <a:pathLst>
                        <a:path w="1254641" h="196901">
                          <a:moveTo>
                            <a:pt x="0" y="196901"/>
                          </a:moveTo>
                          <a:lnTo>
                            <a:pt x="1254641" y="196901"/>
                          </a:lnTo>
                          <a:lnTo>
                            <a:pt x="1254641" y="0"/>
                          </a:lnTo>
                          <a:lnTo>
                            <a:pt x="0" y="0"/>
                          </a:lnTo>
                          <a:lnTo>
                            <a:pt x="0" y="19690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1950274</wp:posOffset>
            </wp:positionH>
            <wp:positionV relativeFrom="page">
              <wp:posOffset>7018841</wp:posOffset>
            </wp:positionV>
            <wp:extent cx="1064062" cy="21595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062" cy="215956"/>
                    </a:xfrm>
                    <a:custGeom>
                      <a:rect l="l" t="t" r="r" b="b"/>
                      <a:pathLst>
                        <a:path w="1064062" h="215956">
                          <a:moveTo>
                            <a:pt x="0" y="215956"/>
                          </a:moveTo>
                          <a:lnTo>
                            <a:pt x="1064062" y="215956"/>
                          </a:lnTo>
                          <a:lnTo>
                            <a:pt x="1064062" y="0"/>
                          </a:lnTo>
                          <a:lnTo>
                            <a:pt x="0" y="0"/>
                          </a:lnTo>
                          <a:lnTo>
                            <a:pt x="0" y="21595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5047200</wp:posOffset>
            </wp:positionH>
            <wp:positionV relativeFrom="page">
              <wp:posOffset>7066480</wp:posOffset>
            </wp:positionV>
            <wp:extent cx="1064062" cy="196901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062" cy="196901"/>
                    </a:xfrm>
                    <a:custGeom>
                      <a:rect l="l" t="t" r="r" b="b"/>
                      <a:pathLst>
                        <a:path w="1064062" h="196901">
                          <a:moveTo>
                            <a:pt x="0" y="196901"/>
                          </a:moveTo>
                          <a:lnTo>
                            <a:pt x="1064062" y="196901"/>
                          </a:lnTo>
                          <a:lnTo>
                            <a:pt x="1064062" y="0"/>
                          </a:lnTo>
                          <a:lnTo>
                            <a:pt x="0" y="0"/>
                          </a:lnTo>
                          <a:lnTo>
                            <a:pt x="0" y="19690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4056184</wp:posOffset>
            </wp:positionH>
            <wp:positionV relativeFrom="page">
              <wp:posOffset>8143125</wp:posOffset>
            </wp:positionV>
            <wp:extent cx="1130764" cy="1416464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0764" cy="1416464"/>
                    </a:xfrm>
                    <a:custGeom>
                      <a:rect l="l" t="t" r="r" b="b"/>
                      <a:pathLst>
                        <a:path w="1130764" h="1416464">
                          <a:moveTo>
                            <a:pt x="0" y="1416464"/>
                          </a:moveTo>
                          <a:lnTo>
                            <a:pt x="1130764" y="1416464"/>
                          </a:lnTo>
                          <a:lnTo>
                            <a:pt x="1130764" y="0"/>
                          </a:lnTo>
                          <a:lnTo>
                            <a:pt x="0" y="0"/>
                          </a:lnTo>
                          <a:lnTo>
                            <a:pt x="0" y="141646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892555</wp:posOffset>
            </wp:positionH>
            <wp:positionV relativeFrom="page">
              <wp:posOffset>8181236</wp:posOffset>
            </wp:positionV>
            <wp:extent cx="1054532" cy="1330713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4532" cy="1330713"/>
                    </a:xfrm>
                    <a:custGeom>
                      <a:rect l="l" t="t" r="r" b="b"/>
                      <a:pathLst>
                        <a:path w="1054532" h="1330713">
                          <a:moveTo>
                            <a:pt x="0" y="1330713"/>
                          </a:moveTo>
                          <a:lnTo>
                            <a:pt x="1054532" y="1330713"/>
                          </a:lnTo>
                          <a:lnTo>
                            <a:pt x="1054532" y="0"/>
                          </a:lnTo>
                          <a:lnTo>
                            <a:pt x="0" y="0"/>
                          </a:lnTo>
                          <a:lnTo>
                            <a:pt x="0" y="13307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5266368</wp:posOffset>
            </wp:positionH>
            <wp:positionV relativeFrom="page">
              <wp:posOffset>8181236</wp:posOffset>
            </wp:positionV>
            <wp:extent cx="1140293" cy="1445047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0293" cy="1445047"/>
                    </a:xfrm>
                    <a:custGeom>
                      <a:rect l="l" t="t" r="r" b="b"/>
                      <a:pathLst>
                        <a:path w="1140293" h="1445047">
                          <a:moveTo>
                            <a:pt x="0" y="1445047"/>
                          </a:moveTo>
                          <a:lnTo>
                            <a:pt x="1140293" y="1445047"/>
                          </a:lnTo>
                          <a:lnTo>
                            <a:pt x="1140293" y="0"/>
                          </a:lnTo>
                          <a:lnTo>
                            <a:pt x="0" y="0"/>
                          </a:lnTo>
                          <a:lnTo>
                            <a:pt x="0" y="1445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2093209</wp:posOffset>
            </wp:positionH>
            <wp:positionV relativeFrom="page">
              <wp:posOffset>8257459</wp:posOffset>
            </wp:positionV>
            <wp:extent cx="1283229" cy="1225907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3229" cy="1225907"/>
                    </a:xfrm>
                    <a:custGeom>
                      <a:rect l="l" t="t" r="r" b="b"/>
                      <a:pathLst>
                        <a:path w="1283229" h="1225907">
                          <a:moveTo>
                            <a:pt x="0" y="1225907"/>
                          </a:moveTo>
                          <a:lnTo>
                            <a:pt x="1283229" y="1225907"/>
                          </a:lnTo>
                          <a:lnTo>
                            <a:pt x="1283229" y="0"/>
                          </a:lnTo>
                          <a:lnTo>
                            <a:pt x="0" y="0"/>
                          </a:lnTo>
                          <a:lnTo>
                            <a:pt x="0" y="122590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0" w:h="1682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1" Type="http://schemas.openxmlformats.org/officeDocument/2006/relationships/image" Target="media/image111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7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2025-01-08T07:40:51Z</dcterms:created>
  <dcterms:modified xsi:type="dcterms:W3CDTF">2025-01-08T07:40:51Z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