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2930443</wp:posOffset>
            </wp:positionH>
            <wp:positionV relativeFrom="page">
              <wp:posOffset>2455819</wp:posOffset>
            </wp:positionV>
            <wp:extent cx="2636122" cy="219963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636122" cy="219963"/>
                    </a:xfrm>
                    <a:custGeom>
                      <a:rect l="l" t="t" r="r" b="b"/>
                      <a:pathLst>
                        <a:path w="2636122" h="219963">
                          <a:moveTo>
                            <a:pt x="0" y="219963"/>
                          </a:moveTo>
                          <a:lnTo>
                            <a:pt x="2636122" y="219963"/>
                          </a:lnTo>
                          <a:lnTo>
                            <a:pt x="2636122" y="0"/>
                          </a:lnTo>
                          <a:lnTo>
                            <a:pt x="0" y="0"/>
                          </a:lnTo>
                          <a:lnTo>
                            <a:pt x="0" y="21996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2991251</wp:posOffset>
            </wp:positionH>
            <wp:positionV relativeFrom="page">
              <wp:posOffset>2812518</wp:posOffset>
            </wp:positionV>
            <wp:extent cx="2060467" cy="329405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060467" cy="329405"/>
                    </a:xfrm>
                    <a:custGeom>
                      <a:rect l="l" t="t" r="r" b="b"/>
                      <a:pathLst>
                        <a:path w="2060467" h="329405">
                          <a:moveTo>
                            <a:pt x="0" y="329405"/>
                          </a:moveTo>
                          <a:lnTo>
                            <a:pt x="2060467" y="329405"/>
                          </a:lnTo>
                          <a:lnTo>
                            <a:pt x="2060467" y="0"/>
                          </a:lnTo>
                          <a:lnTo>
                            <a:pt x="0" y="0"/>
                          </a:lnTo>
                          <a:lnTo>
                            <a:pt x="0" y="32940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2983144</wp:posOffset>
            </wp:positionH>
            <wp:positionV relativeFrom="page">
              <wp:posOffset>4668973</wp:posOffset>
            </wp:positionV>
            <wp:extent cx="3073945" cy="20375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73945" cy="203750"/>
                    </a:xfrm>
                    <a:custGeom>
                      <a:rect l="l" t="t" r="r" b="b"/>
                      <a:pathLst>
                        <a:path w="3073945" h="203750">
                          <a:moveTo>
                            <a:pt x="0" y="203750"/>
                          </a:moveTo>
                          <a:lnTo>
                            <a:pt x="3073945" y="203750"/>
                          </a:lnTo>
                          <a:lnTo>
                            <a:pt x="3073945" y="0"/>
                          </a:lnTo>
                          <a:lnTo>
                            <a:pt x="0" y="0"/>
                          </a:lnTo>
                          <a:lnTo>
                            <a:pt x="0" y="20375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2942605</wp:posOffset>
            </wp:positionH>
            <wp:positionV relativeFrom="page">
              <wp:posOffset>5171595</wp:posOffset>
            </wp:positionV>
            <wp:extent cx="3094214" cy="195642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094214" cy="195642"/>
                    </a:xfrm>
                    <a:custGeom>
                      <a:rect l="l" t="t" r="r" b="b"/>
                      <a:pathLst>
                        <a:path w="3094214" h="195642">
                          <a:moveTo>
                            <a:pt x="0" y="195642"/>
                          </a:moveTo>
                          <a:lnTo>
                            <a:pt x="3094214" y="195642"/>
                          </a:lnTo>
                          <a:lnTo>
                            <a:pt x="3094214" y="0"/>
                          </a:lnTo>
                          <a:lnTo>
                            <a:pt x="0" y="0"/>
                          </a:lnTo>
                          <a:lnTo>
                            <a:pt x="0" y="19564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1166989</wp:posOffset>
            </wp:positionH>
            <wp:positionV relativeFrom="page">
              <wp:posOffset>996596</wp:posOffset>
            </wp:positionV>
            <wp:extent cx="4269850" cy="236177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269850" cy="236177"/>
                    </a:xfrm>
                    <a:custGeom>
                      <a:rect l="l" t="t" r="r" b="b"/>
                      <a:pathLst>
                        <a:path w="4269850" h="236177">
                          <a:moveTo>
                            <a:pt x="0" y="236177"/>
                          </a:moveTo>
                          <a:lnTo>
                            <a:pt x="4269850" y="236177"/>
                          </a:lnTo>
                          <a:lnTo>
                            <a:pt x="4269850" y="0"/>
                          </a:lnTo>
                          <a:lnTo>
                            <a:pt x="0" y="0"/>
                          </a:lnTo>
                          <a:lnTo>
                            <a:pt x="0" y="23617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854838</wp:posOffset>
            </wp:positionH>
            <wp:positionV relativeFrom="page">
              <wp:posOffset>2504459</wp:posOffset>
            </wp:positionV>
            <wp:extent cx="2883410" cy="1042802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883410" cy="1042802"/>
                    </a:xfrm>
                    <a:custGeom>
                      <a:rect l="l" t="t" r="r" b="b"/>
                      <a:pathLst>
                        <a:path w="2883410" h="1042802">
                          <a:moveTo>
                            <a:pt x="0" y="1042802"/>
                          </a:moveTo>
                          <a:lnTo>
                            <a:pt x="2883410" y="1042802"/>
                          </a:lnTo>
                          <a:lnTo>
                            <a:pt x="2883410" y="0"/>
                          </a:lnTo>
                          <a:lnTo>
                            <a:pt x="0" y="0"/>
                          </a:lnTo>
                          <a:lnTo>
                            <a:pt x="0" y="104280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4020946</wp:posOffset>
            </wp:positionH>
            <wp:positionV relativeFrom="page">
              <wp:posOffset>2516620</wp:posOffset>
            </wp:positionV>
            <wp:extent cx="2733416" cy="1456249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733416" cy="1456249"/>
                    </a:xfrm>
                    <a:custGeom>
                      <a:rect l="l" t="t" r="r" b="b"/>
                      <a:pathLst>
                        <a:path w="2733416" h="1456249">
                          <a:moveTo>
                            <a:pt x="0" y="1456249"/>
                          </a:moveTo>
                          <a:lnTo>
                            <a:pt x="2733416" y="1456249"/>
                          </a:lnTo>
                          <a:lnTo>
                            <a:pt x="2733416" y="0"/>
                          </a:lnTo>
                          <a:lnTo>
                            <a:pt x="0" y="0"/>
                          </a:lnTo>
                          <a:lnTo>
                            <a:pt x="0" y="145624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-1562100</wp:posOffset>
            </wp:positionH>
            <wp:positionV relativeFrom="page">
              <wp:posOffset>1562099</wp:posOffset>
            </wp:positionV>
            <wp:extent cx="10680700" cy="75565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0" w:h="1682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5" Type="http://schemas.openxmlformats.org/officeDocument/2006/relationships/image" Target="media/image105.png"/><Relationship Id="rId107" Type="http://schemas.openxmlformats.org/officeDocument/2006/relationships/image" Target="media/image107.png"/><Relationship Id="rId110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2024-12-20T11:32:26Z</dcterms:created>
  <dcterms:modified xsi:type="dcterms:W3CDTF">2024-12-20T11:32:26Z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