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81D632" w14:textId="77777777" w:rsidR="00DB5791" w:rsidRPr="00087627" w:rsidRDefault="00DB5791" w:rsidP="0062433F">
      <w:pPr>
        <w:pStyle w:val="Text"/>
        <w:spacing w:before="0" w:after="0" w:line="276" w:lineRule="auto"/>
        <w:rPr>
          <w:rFonts w:ascii="Times New Roman" w:hAnsi="Times New Roman"/>
          <w:bCs/>
          <w:sz w:val="24"/>
          <w:szCs w:val="24"/>
          <w:lang w:val="cs-CZ"/>
        </w:rPr>
      </w:pPr>
      <w:bookmarkStart w:id="0" w:name="to0"/>
    </w:p>
    <w:p w14:paraId="28034536" w14:textId="77777777" w:rsidR="006F6200" w:rsidRPr="00087627" w:rsidRDefault="00823F18" w:rsidP="0062433F">
      <w:pPr>
        <w:pStyle w:val="Text"/>
        <w:spacing w:before="0" w:after="0" w:line="276" w:lineRule="auto"/>
        <w:rPr>
          <w:rFonts w:ascii="Times New Roman" w:hAnsi="Times New Roman"/>
          <w:bCs/>
          <w:sz w:val="24"/>
          <w:szCs w:val="24"/>
          <w:lang w:val="cs-CZ"/>
        </w:rPr>
      </w:pPr>
      <w:r>
        <w:rPr>
          <w:rFonts w:ascii="Times New Roman" w:hAnsi="Times New Roman"/>
          <w:b/>
          <w:bCs/>
          <w:sz w:val="24"/>
          <w:szCs w:val="24"/>
          <w:lang w:val="cs-CZ"/>
        </w:rPr>
        <w:t>Diplomatická akademie Ministerstva zahraničních věcí</w:t>
      </w:r>
    </w:p>
    <w:p w14:paraId="2082E4A3" w14:textId="5857153B" w:rsidR="006F6200" w:rsidRDefault="0062433F" w:rsidP="0062433F">
      <w:pPr>
        <w:pStyle w:val="Text"/>
        <w:spacing w:before="0" w:after="0" w:line="276" w:lineRule="auto"/>
        <w:rPr>
          <w:rFonts w:ascii="Times New Roman" w:hAnsi="Times New Roman"/>
          <w:bCs/>
          <w:sz w:val="24"/>
          <w:szCs w:val="24"/>
          <w:lang w:val="cs-CZ"/>
        </w:rPr>
      </w:pPr>
      <w:r>
        <w:rPr>
          <w:rFonts w:ascii="Times New Roman" w:hAnsi="Times New Roman"/>
          <w:bCs/>
          <w:sz w:val="24"/>
          <w:szCs w:val="24"/>
          <w:lang w:val="cs-CZ"/>
        </w:rPr>
        <w:t>z</w:t>
      </w:r>
      <w:r w:rsidR="00823F18">
        <w:rPr>
          <w:rFonts w:ascii="Times New Roman" w:hAnsi="Times New Roman"/>
          <w:bCs/>
          <w:sz w:val="24"/>
          <w:szCs w:val="24"/>
          <w:lang w:val="cs-CZ"/>
        </w:rPr>
        <w:t>astoupená</w:t>
      </w:r>
      <w:r w:rsidR="006F6200" w:rsidRPr="00087627">
        <w:rPr>
          <w:rFonts w:ascii="Times New Roman" w:hAnsi="Times New Roman"/>
          <w:bCs/>
          <w:sz w:val="24"/>
          <w:szCs w:val="24"/>
          <w:lang w:val="cs-CZ"/>
        </w:rPr>
        <w:t xml:space="preserve"> </w:t>
      </w:r>
      <w:proofErr w:type="spellStart"/>
      <w:r w:rsidR="007B5EBE">
        <w:rPr>
          <w:rFonts w:ascii="Times New Roman" w:hAnsi="Times New Roman"/>
          <w:bCs/>
          <w:sz w:val="24"/>
          <w:szCs w:val="24"/>
          <w:lang w:val="cs-CZ"/>
        </w:rPr>
        <w:t>xxxx</w:t>
      </w:r>
      <w:proofErr w:type="spellEnd"/>
      <w:r w:rsidR="004D5148" w:rsidRPr="00087627">
        <w:rPr>
          <w:rFonts w:ascii="Times New Roman" w:hAnsi="Times New Roman"/>
          <w:bCs/>
          <w:sz w:val="24"/>
          <w:szCs w:val="24"/>
          <w:lang w:val="cs-CZ"/>
        </w:rPr>
        <w:t xml:space="preserve">, </w:t>
      </w:r>
    </w:p>
    <w:p w14:paraId="588A07A5" w14:textId="77777777" w:rsidR="00DF5F19" w:rsidRDefault="00DF5F19" w:rsidP="0062433F">
      <w:pPr>
        <w:pStyle w:val="Text"/>
        <w:spacing w:before="0" w:after="0" w:line="276" w:lineRule="auto"/>
        <w:rPr>
          <w:rFonts w:ascii="Times New Roman" w:hAnsi="Times New Roman"/>
          <w:bCs/>
          <w:sz w:val="24"/>
          <w:szCs w:val="24"/>
          <w:lang w:val="cs-CZ"/>
        </w:rPr>
      </w:pPr>
      <w:r>
        <w:rPr>
          <w:rFonts w:ascii="Times New Roman" w:hAnsi="Times New Roman"/>
          <w:bCs/>
          <w:sz w:val="24"/>
          <w:szCs w:val="24"/>
          <w:lang w:val="cs-CZ"/>
        </w:rPr>
        <w:t xml:space="preserve">IČ: </w:t>
      </w:r>
      <w:r w:rsidR="00265D17" w:rsidRPr="00265D17">
        <w:rPr>
          <w:rFonts w:ascii="Times New Roman" w:hAnsi="Times New Roman"/>
          <w:bCs/>
          <w:sz w:val="24"/>
          <w:szCs w:val="24"/>
          <w:lang w:val="cs-CZ"/>
        </w:rPr>
        <w:t>19840926</w:t>
      </w:r>
    </w:p>
    <w:p w14:paraId="42543B41" w14:textId="3E2E2DB7" w:rsidR="00DF5F19" w:rsidRDefault="00823F18" w:rsidP="00AA4773">
      <w:pPr>
        <w:pStyle w:val="Text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  <w:r w:rsidRPr="00AA4773">
        <w:rPr>
          <w:rFonts w:ascii="Times New Roman" w:hAnsi="Times New Roman"/>
          <w:bCs/>
          <w:sz w:val="24"/>
          <w:szCs w:val="24"/>
          <w:lang w:val="cs-CZ"/>
        </w:rPr>
        <w:t>se sídlem Loretánská 180/6</w:t>
      </w:r>
      <w:r w:rsidR="004E3AFB" w:rsidRPr="00AA4773">
        <w:rPr>
          <w:rFonts w:ascii="Times New Roman" w:hAnsi="Times New Roman"/>
          <w:bCs/>
          <w:sz w:val="24"/>
          <w:szCs w:val="24"/>
          <w:lang w:val="cs-CZ"/>
        </w:rPr>
        <w:t xml:space="preserve"> 118 00 Pra</w:t>
      </w:r>
      <w:r w:rsidR="004D5148" w:rsidRPr="00AA4773">
        <w:rPr>
          <w:rFonts w:ascii="Times New Roman" w:hAnsi="Times New Roman"/>
          <w:bCs/>
          <w:sz w:val="24"/>
          <w:szCs w:val="24"/>
          <w:lang w:val="cs-CZ"/>
        </w:rPr>
        <w:t>ha</w:t>
      </w:r>
      <w:r w:rsidR="004E3AFB" w:rsidRPr="00AA4773">
        <w:rPr>
          <w:rFonts w:ascii="Times New Roman" w:hAnsi="Times New Roman"/>
          <w:bCs/>
          <w:sz w:val="24"/>
          <w:szCs w:val="24"/>
          <w:lang w:val="cs-CZ"/>
        </w:rPr>
        <w:t xml:space="preserve"> 1</w:t>
      </w:r>
      <w:r w:rsidR="00D76C7E" w:rsidRPr="00AA4773">
        <w:rPr>
          <w:rFonts w:ascii="Times New Roman" w:hAnsi="Times New Roman"/>
          <w:bCs/>
          <w:sz w:val="24"/>
          <w:szCs w:val="24"/>
          <w:lang w:val="cs-CZ"/>
        </w:rPr>
        <w:t xml:space="preserve"> – Hradčany </w:t>
      </w:r>
      <w:r w:rsidR="00FC57C8" w:rsidRPr="00AA4773">
        <w:rPr>
          <w:rFonts w:ascii="Times New Roman" w:hAnsi="Times New Roman"/>
          <w:bCs/>
          <w:sz w:val="24"/>
          <w:szCs w:val="24"/>
          <w:lang w:val="cs-CZ"/>
        </w:rPr>
        <w:t>(Česká republika</w:t>
      </w:r>
      <w:r w:rsidR="00FC57C8">
        <w:rPr>
          <w:rFonts w:ascii="Times New Roman" w:hAnsi="Times New Roman"/>
          <w:sz w:val="24"/>
          <w:szCs w:val="24"/>
          <w:lang w:val="cs-CZ"/>
        </w:rPr>
        <w:t>)</w:t>
      </w:r>
    </w:p>
    <w:p w14:paraId="3471FF2F" w14:textId="77777777" w:rsidR="00E53371" w:rsidRDefault="00DF5F19" w:rsidP="0062433F">
      <w:pPr>
        <w:pStyle w:val="Text"/>
        <w:spacing w:before="0" w:after="120" w:line="276" w:lineRule="auto"/>
        <w:rPr>
          <w:rFonts w:ascii="Times New Roman" w:hAnsi="Times New Roman"/>
          <w:bCs/>
          <w:sz w:val="24"/>
          <w:szCs w:val="24"/>
          <w:lang w:val="cs-CZ"/>
        </w:rPr>
      </w:pPr>
      <w:r>
        <w:rPr>
          <w:rFonts w:ascii="Times New Roman" w:hAnsi="Times New Roman"/>
          <w:bCs/>
          <w:sz w:val="24"/>
          <w:szCs w:val="24"/>
          <w:lang w:val="cs-CZ"/>
        </w:rPr>
        <w:t>(</w:t>
      </w:r>
      <w:r w:rsidR="004D5148" w:rsidRPr="00087627">
        <w:rPr>
          <w:rFonts w:ascii="Times New Roman" w:hAnsi="Times New Roman"/>
          <w:bCs/>
          <w:sz w:val="24"/>
          <w:szCs w:val="24"/>
          <w:lang w:val="cs-CZ"/>
        </w:rPr>
        <w:t xml:space="preserve">dále </w:t>
      </w:r>
      <w:r>
        <w:rPr>
          <w:rFonts w:ascii="Times New Roman" w:hAnsi="Times New Roman"/>
          <w:bCs/>
          <w:sz w:val="24"/>
          <w:szCs w:val="24"/>
          <w:lang w:val="cs-CZ"/>
        </w:rPr>
        <w:t>jen „</w:t>
      </w:r>
      <w:r w:rsidR="00823F18">
        <w:rPr>
          <w:rFonts w:ascii="Times New Roman" w:hAnsi="Times New Roman"/>
          <w:b/>
          <w:bCs/>
          <w:sz w:val="24"/>
          <w:szCs w:val="24"/>
          <w:lang w:val="cs-CZ"/>
        </w:rPr>
        <w:t>DA MZV</w:t>
      </w:r>
      <w:r w:rsidR="0087555F">
        <w:rPr>
          <w:rFonts w:ascii="Times New Roman" w:hAnsi="Times New Roman"/>
          <w:bCs/>
          <w:sz w:val="24"/>
          <w:szCs w:val="24"/>
          <w:lang w:val="cs-CZ"/>
        </w:rPr>
        <w:t>“)</w:t>
      </w:r>
      <w:r w:rsidR="004D5148" w:rsidRPr="00087627">
        <w:rPr>
          <w:rFonts w:ascii="Times New Roman" w:hAnsi="Times New Roman"/>
          <w:bCs/>
          <w:sz w:val="24"/>
          <w:szCs w:val="24"/>
          <w:lang w:val="cs-CZ"/>
        </w:rPr>
        <w:t xml:space="preserve"> </w:t>
      </w:r>
    </w:p>
    <w:p w14:paraId="14578E5C" w14:textId="77777777" w:rsidR="006F6200" w:rsidRDefault="0062433F" w:rsidP="0062433F">
      <w:pPr>
        <w:pStyle w:val="Text"/>
        <w:spacing w:before="0" w:after="120" w:line="276" w:lineRule="auto"/>
        <w:rPr>
          <w:rFonts w:ascii="Times New Roman" w:hAnsi="Times New Roman"/>
          <w:bCs/>
          <w:sz w:val="24"/>
          <w:szCs w:val="24"/>
          <w:lang w:val="cs-CZ"/>
        </w:rPr>
      </w:pPr>
      <w:r>
        <w:rPr>
          <w:rFonts w:ascii="Times New Roman" w:hAnsi="Times New Roman"/>
          <w:bCs/>
          <w:sz w:val="24"/>
          <w:szCs w:val="24"/>
          <w:lang w:val="cs-CZ"/>
        </w:rPr>
        <w:t>a</w:t>
      </w:r>
    </w:p>
    <w:p w14:paraId="7DFD228E" w14:textId="77777777" w:rsidR="006F6200" w:rsidRPr="00A46966" w:rsidRDefault="004D5148" w:rsidP="0062433F">
      <w:pPr>
        <w:pStyle w:val="Text"/>
        <w:spacing w:before="0" w:after="0" w:line="276" w:lineRule="auto"/>
        <w:rPr>
          <w:rFonts w:ascii="Times New Roman" w:hAnsi="Times New Roman"/>
          <w:b/>
          <w:bCs/>
          <w:sz w:val="24"/>
          <w:szCs w:val="24"/>
          <w:lang w:val="cs-CZ"/>
        </w:rPr>
      </w:pPr>
      <w:r w:rsidRPr="0087555F">
        <w:rPr>
          <w:rFonts w:ascii="Times New Roman" w:hAnsi="Times New Roman"/>
          <w:b/>
          <w:bCs/>
          <w:sz w:val="24"/>
          <w:szCs w:val="24"/>
          <w:lang w:val="cs-CZ"/>
        </w:rPr>
        <w:t xml:space="preserve">společnost </w:t>
      </w:r>
      <w:proofErr w:type="spellStart"/>
      <w:r w:rsidR="0087555F" w:rsidRPr="0087555F">
        <w:rPr>
          <w:rFonts w:ascii="Times New Roman" w:hAnsi="Times New Roman"/>
          <w:b/>
          <w:bCs/>
          <w:sz w:val="24"/>
          <w:szCs w:val="24"/>
          <w:lang w:val="cs-CZ"/>
        </w:rPr>
        <w:t>Euphorum</w:t>
      </w:r>
      <w:proofErr w:type="spellEnd"/>
      <w:r w:rsidR="0087555F" w:rsidRPr="0087555F">
        <w:rPr>
          <w:rFonts w:ascii="Times New Roman" w:hAnsi="Times New Roman"/>
          <w:b/>
          <w:bCs/>
          <w:sz w:val="24"/>
          <w:szCs w:val="24"/>
          <w:lang w:val="cs-CZ"/>
        </w:rPr>
        <w:t xml:space="preserve"> </w:t>
      </w:r>
      <w:proofErr w:type="spellStart"/>
      <w:r w:rsidR="0087555F" w:rsidRPr="0087555F">
        <w:rPr>
          <w:rFonts w:ascii="Times New Roman" w:hAnsi="Times New Roman"/>
          <w:b/>
          <w:bCs/>
          <w:sz w:val="24"/>
          <w:szCs w:val="24"/>
          <w:lang w:val="cs-CZ"/>
        </w:rPr>
        <w:t>GmbH</w:t>
      </w:r>
      <w:proofErr w:type="spellEnd"/>
      <w:r w:rsidR="006F6200" w:rsidRPr="0087555F">
        <w:rPr>
          <w:rFonts w:ascii="Times New Roman" w:hAnsi="Times New Roman"/>
          <w:b/>
          <w:bCs/>
          <w:sz w:val="24"/>
          <w:szCs w:val="24"/>
          <w:lang w:val="cs-CZ"/>
        </w:rPr>
        <w:t xml:space="preserve"> </w:t>
      </w:r>
      <w:r w:rsidR="00152C7B">
        <w:rPr>
          <w:rFonts w:ascii="Times New Roman" w:hAnsi="Times New Roman"/>
          <w:bCs/>
          <w:sz w:val="24"/>
          <w:szCs w:val="24"/>
          <w:lang w:val="cs-CZ"/>
        </w:rPr>
        <w:t xml:space="preserve">  </w:t>
      </w:r>
    </w:p>
    <w:p w14:paraId="73239832" w14:textId="06C0B298" w:rsidR="0087555F" w:rsidRDefault="0087555F" w:rsidP="0062433F">
      <w:pPr>
        <w:pStyle w:val="Text"/>
        <w:spacing w:before="0" w:after="0" w:line="276" w:lineRule="auto"/>
        <w:rPr>
          <w:rFonts w:ascii="Times New Roman" w:hAnsi="Times New Roman"/>
          <w:bCs/>
          <w:sz w:val="24"/>
          <w:szCs w:val="24"/>
          <w:lang w:val="cs-CZ"/>
        </w:rPr>
      </w:pPr>
      <w:r>
        <w:rPr>
          <w:rFonts w:ascii="Times New Roman" w:hAnsi="Times New Roman"/>
          <w:bCs/>
          <w:sz w:val="24"/>
          <w:szCs w:val="24"/>
          <w:lang w:val="cs-CZ"/>
        </w:rPr>
        <w:t xml:space="preserve">se sídlem </w:t>
      </w:r>
      <w:proofErr w:type="spellStart"/>
      <w:r w:rsidR="006F6200" w:rsidRPr="00087627">
        <w:rPr>
          <w:rFonts w:ascii="Times New Roman" w:hAnsi="Times New Roman"/>
          <w:bCs/>
          <w:sz w:val="24"/>
          <w:szCs w:val="24"/>
          <w:lang w:val="cs-CZ"/>
        </w:rPr>
        <w:t>Stechlinstr</w:t>
      </w:r>
      <w:proofErr w:type="spellEnd"/>
      <w:r w:rsidR="006F6200" w:rsidRPr="00087627">
        <w:rPr>
          <w:rFonts w:ascii="Times New Roman" w:hAnsi="Times New Roman"/>
          <w:bCs/>
          <w:sz w:val="24"/>
          <w:szCs w:val="24"/>
          <w:lang w:val="cs-CZ"/>
        </w:rPr>
        <w:t xml:space="preserve">. 18, 10318 </w:t>
      </w:r>
      <w:r w:rsidR="00DB5791" w:rsidRPr="00087627">
        <w:rPr>
          <w:rFonts w:ascii="Times New Roman" w:hAnsi="Times New Roman"/>
          <w:bCs/>
          <w:sz w:val="24"/>
          <w:szCs w:val="24"/>
          <w:lang w:val="cs-CZ"/>
        </w:rPr>
        <w:t>Berlín</w:t>
      </w:r>
      <w:r w:rsidR="006F6200" w:rsidRPr="00087627">
        <w:rPr>
          <w:rFonts w:ascii="Times New Roman" w:hAnsi="Times New Roman"/>
          <w:bCs/>
          <w:sz w:val="24"/>
          <w:szCs w:val="24"/>
          <w:lang w:val="cs-CZ"/>
        </w:rPr>
        <w:t xml:space="preserve"> (</w:t>
      </w:r>
      <w:r w:rsidR="00FC57C8">
        <w:rPr>
          <w:rFonts w:ascii="Times New Roman" w:hAnsi="Times New Roman"/>
          <w:bCs/>
          <w:sz w:val="24"/>
          <w:szCs w:val="24"/>
          <w:lang w:val="cs-CZ"/>
        </w:rPr>
        <w:t>Spolková republika Německo)</w:t>
      </w:r>
    </w:p>
    <w:p w14:paraId="3792A4AF" w14:textId="42486AD7" w:rsidR="00253824" w:rsidRPr="00087627" w:rsidRDefault="0087555F" w:rsidP="0062433F">
      <w:pPr>
        <w:pStyle w:val="Text"/>
        <w:spacing w:before="0" w:after="0" w:line="276" w:lineRule="auto"/>
        <w:rPr>
          <w:rFonts w:ascii="Times New Roman" w:hAnsi="Times New Roman"/>
          <w:bCs/>
          <w:sz w:val="24"/>
          <w:szCs w:val="24"/>
          <w:lang w:val="cs-CZ"/>
        </w:rPr>
      </w:pPr>
      <w:r>
        <w:rPr>
          <w:rFonts w:ascii="Times New Roman" w:hAnsi="Times New Roman"/>
          <w:bCs/>
          <w:sz w:val="24"/>
          <w:szCs w:val="24"/>
          <w:lang w:val="cs-CZ"/>
        </w:rPr>
        <w:t>(dále jen „</w:t>
      </w:r>
      <w:proofErr w:type="spellStart"/>
      <w:r w:rsidR="006F6200" w:rsidRPr="0087555F">
        <w:rPr>
          <w:rFonts w:ascii="Times New Roman" w:hAnsi="Times New Roman"/>
          <w:b/>
          <w:bCs/>
          <w:sz w:val="24"/>
          <w:szCs w:val="24"/>
          <w:lang w:val="cs-CZ"/>
        </w:rPr>
        <w:t>Euphorum</w:t>
      </w:r>
      <w:proofErr w:type="spellEnd"/>
      <w:r>
        <w:rPr>
          <w:rFonts w:ascii="Times New Roman" w:hAnsi="Times New Roman"/>
          <w:bCs/>
          <w:sz w:val="24"/>
          <w:szCs w:val="24"/>
          <w:lang w:val="cs-CZ"/>
        </w:rPr>
        <w:t>“)</w:t>
      </w:r>
      <w:r w:rsidR="006F6200" w:rsidRPr="00087627">
        <w:rPr>
          <w:rFonts w:ascii="Times New Roman" w:hAnsi="Times New Roman"/>
          <w:bCs/>
          <w:sz w:val="24"/>
          <w:szCs w:val="24"/>
          <w:lang w:val="cs-CZ"/>
        </w:rPr>
        <w:t xml:space="preserve"> </w:t>
      </w:r>
      <w:r w:rsidR="00AC0AE5" w:rsidRPr="00087627">
        <w:rPr>
          <w:rFonts w:ascii="Times New Roman" w:hAnsi="Times New Roman"/>
          <w:bCs/>
          <w:sz w:val="24"/>
          <w:szCs w:val="24"/>
          <w:lang w:val="cs-CZ"/>
        </w:rPr>
        <w:t xml:space="preserve"> </w:t>
      </w:r>
      <w:r w:rsidR="0033653F" w:rsidRPr="00087627">
        <w:rPr>
          <w:rFonts w:ascii="Times New Roman" w:hAnsi="Times New Roman"/>
          <w:bCs/>
          <w:sz w:val="24"/>
          <w:szCs w:val="24"/>
          <w:lang w:val="cs-CZ"/>
        </w:rPr>
        <w:t xml:space="preserve"> </w:t>
      </w:r>
    </w:p>
    <w:p w14:paraId="0FC4A46B" w14:textId="77777777" w:rsidR="003163FD" w:rsidRDefault="003163FD" w:rsidP="0062433F">
      <w:pPr>
        <w:pStyle w:val="Text"/>
        <w:spacing w:before="0" w:after="0" w:line="276" w:lineRule="auto"/>
        <w:rPr>
          <w:rFonts w:ascii="Times New Roman" w:hAnsi="Times New Roman"/>
          <w:bCs/>
          <w:sz w:val="24"/>
          <w:szCs w:val="24"/>
          <w:lang w:val="cs-CZ"/>
        </w:rPr>
      </w:pPr>
    </w:p>
    <w:p w14:paraId="05E4645B" w14:textId="6C45EC3D" w:rsidR="003163FD" w:rsidRDefault="003163FD" w:rsidP="003163FD">
      <w:pPr>
        <w:spacing w:after="120"/>
        <w:jc w:val="both"/>
        <w:rPr>
          <w:b w:val="0"/>
          <w:sz w:val="24"/>
          <w:szCs w:val="24"/>
          <w:lang w:val="pt-PT"/>
        </w:rPr>
      </w:pPr>
      <w:r w:rsidRPr="003163FD">
        <w:rPr>
          <w:b w:val="0"/>
          <w:sz w:val="24"/>
          <w:szCs w:val="24"/>
          <w:lang w:val="pt-PT"/>
        </w:rPr>
        <w:t xml:space="preserve">uzavírají v souladu s </w:t>
      </w:r>
      <w:r w:rsidR="00421134">
        <w:rPr>
          <w:b w:val="0"/>
          <w:sz w:val="24"/>
          <w:szCs w:val="24"/>
          <w:lang w:val="pt-PT"/>
        </w:rPr>
        <w:t xml:space="preserve">čl. </w:t>
      </w:r>
      <w:r w:rsidR="00447928">
        <w:rPr>
          <w:b w:val="0"/>
          <w:sz w:val="24"/>
          <w:szCs w:val="24"/>
          <w:lang w:val="pt-PT"/>
        </w:rPr>
        <w:t xml:space="preserve">8 odst. 1 smlouvy </w:t>
      </w:r>
      <w:r w:rsidR="00F470F3">
        <w:rPr>
          <w:b w:val="0"/>
          <w:sz w:val="24"/>
          <w:szCs w:val="24"/>
          <w:lang w:val="pt-PT"/>
        </w:rPr>
        <w:t xml:space="preserve">uzavřené </w:t>
      </w:r>
      <w:r w:rsidR="009254DB">
        <w:rPr>
          <w:b w:val="0"/>
          <w:sz w:val="24"/>
          <w:szCs w:val="24"/>
          <w:lang w:val="pt-PT"/>
        </w:rPr>
        <w:t xml:space="preserve">mezi DA MZV a Euphorum </w:t>
      </w:r>
      <w:r w:rsidR="00C07E3D">
        <w:rPr>
          <w:b w:val="0"/>
          <w:sz w:val="24"/>
          <w:szCs w:val="24"/>
          <w:lang w:val="pt-PT"/>
        </w:rPr>
        <w:t xml:space="preserve">a </w:t>
      </w:r>
      <w:r w:rsidR="00F470F3">
        <w:rPr>
          <w:b w:val="0"/>
          <w:sz w:val="24"/>
          <w:szCs w:val="24"/>
          <w:lang w:val="pt-PT"/>
        </w:rPr>
        <w:t xml:space="preserve">účinné </w:t>
      </w:r>
      <w:r w:rsidR="000C1006">
        <w:rPr>
          <w:b w:val="0"/>
          <w:sz w:val="24"/>
          <w:szCs w:val="24"/>
          <w:lang w:val="pt-PT"/>
        </w:rPr>
        <w:t xml:space="preserve">od </w:t>
      </w:r>
      <w:r w:rsidR="00F470F3">
        <w:rPr>
          <w:b w:val="0"/>
          <w:sz w:val="24"/>
          <w:szCs w:val="24"/>
          <w:lang w:val="pt-PT"/>
        </w:rPr>
        <w:t>28. 05</w:t>
      </w:r>
      <w:r w:rsidR="00DC72C4">
        <w:rPr>
          <w:b w:val="0"/>
          <w:sz w:val="24"/>
          <w:szCs w:val="24"/>
          <w:lang w:val="pt-PT"/>
        </w:rPr>
        <w:t>.</w:t>
      </w:r>
      <w:r w:rsidR="00F470F3">
        <w:rPr>
          <w:b w:val="0"/>
          <w:sz w:val="24"/>
          <w:szCs w:val="24"/>
          <w:lang w:val="pt-PT"/>
        </w:rPr>
        <w:t xml:space="preserve"> </w:t>
      </w:r>
      <w:r w:rsidR="000C1006">
        <w:rPr>
          <w:b w:val="0"/>
          <w:sz w:val="24"/>
          <w:szCs w:val="24"/>
          <w:lang w:val="pt-PT"/>
        </w:rPr>
        <w:t>2024</w:t>
      </w:r>
      <w:r w:rsidR="00153E4E">
        <w:rPr>
          <w:b w:val="0"/>
          <w:sz w:val="24"/>
          <w:szCs w:val="24"/>
          <w:lang w:val="pt-PT"/>
        </w:rPr>
        <w:t xml:space="preserve">, č. j.: </w:t>
      </w:r>
      <w:r w:rsidR="00153E4E" w:rsidRPr="00153E4E">
        <w:rPr>
          <w:b w:val="0"/>
          <w:sz w:val="24"/>
          <w:szCs w:val="24"/>
          <w:lang w:val="cs-CZ"/>
        </w:rPr>
        <w:t>300/31/2024/DAMZV</w:t>
      </w:r>
      <w:r w:rsidR="00D76C7E">
        <w:rPr>
          <w:b w:val="0"/>
          <w:sz w:val="24"/>
          <w:szCs w:val="24"/>
          <w:lang w:val="cs-CZ"/>
        </w:rPr>
        <w:t xml:space="preserve"> (dále jen „Smlouva“)</w:t>
      </w:r>
      <w:r w:rsidR="00153E4E">
        <w:rPr>
          <w:b w:val="0"/>
          <w:sz w:val="24"/>
          <w:szCs w:val="24"/>
          <w:lang w:val="cs-CZ"/>
        </w:rPr>
        <w:t xml:space="preserve"> následující </w:t>
      </w:r>
      <w:r w:rsidR="00153E4E" w:rsidRPr="009D1845">
        <w:rPr>
          <w:bCs/>
          <w:sz w:val="24"/>
          <w:szCs w:val="24"/>
          <w:lang w:val="cs-CZ"/>
        </w:rPr>
        <w:t>dodatek</w:t>
      </w:r>
      <w:r w:rsidR="00E36ADE">
        <w:rPr>
          <w:bCs/>
          <w:sz w:val="24"/>
          <w:szCs w:val="24"/>
          <w:lang w:val="cs-CZ"/>
        </w:rPr>
        <w:t xml:space="preserve"> č. 1</w:t>
      </w:r>
      <w:r w:rsidRPr="003163FD">
        <w:rPr>
          <w:b w:val="0"/>
          <w:sz w:val="24"/>
          <w:szCs w:val="24"/>
          <w:lang w:val="pt-PT"/>
        </w:rPr>
        <w:t>:</w:t>
      </w:r>
    </w:p>
    <w:p w14:paraId="3A1EE7BA" w14:textId="77777777" w:rsidR="003E3589" w:rsidRDefault="003E3589" w:rsidP="003163FD">
      <w:pPr>
        <w:spacing w:after="120"/>
        <w:jc w:val="both"/>
        <w:rPr>
          <w:b w:val="0"/>
          <w:sz w:val="24"/>
          <w:szCs w:val="24"/>
          <w:lang w:val="pt-PT"/>
        </w:rPr>
      </w:pPr>
    </w:p>
    <w:p w14:paraId="419ADF80" w14:textId="77777777" w:rsidR="00534AD3" w:rsidRDefault="00534AD3" w:rsidP="00534AD3">
      <w:pPr>
        <w:pStyle w:val="Obsah1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  <w:bookmarkStart w:id="1" w:name="of0"/>
      <w:bookmarkEnd w:id="0"/>
      <w:r w:rsidRPr="00087627">
        <w:rPr>
          <w:rFonts w:ascii="Times New Roman" w:hAnsi="Times New Roman"/>
          <w:sz w:val="24"/>
          <w:szCs w:val="24"/>
          <w:lang w:val="cs-CZ"/>
        </w:rPr>
        <w:t>ČLÁNEK 1</w:t>
      </w:r>
    </w:p>
    <w:p w14:paraId="11893BD8" w14:textId="2A838419" w:rsidR="001D37C2" w:rsidRPr="001D37C2" w:rsidRDefault="001D37C2" w:rsidP="001D37C2">
      <w:pPr>
        <w:jc w:val="center"/>
        <w:rPr>
          <w:lang w:val="cs-CZ" w:eastAsia="pl-PL"/>
        </w:rPr>
      </w:pPr>
      <w:r>
        <w:rPr>
          <w:sz w:val="24"/>
          <w:szCs w:val="24"/>
          <w:lang w:val="cs-CZ"/>
        </w:rPr>
        <w:t>ZMĚNY</w:t>
      </w:r>
      <w:r w:rsidRPr="00087627">
        <w:rPr>
          <w:sz w:val="24"/>
          <w:szCs w:val="24"/>
          <w:lang w:val="cs-CZ"/>
        </w:rPr>
        <w:t xml:space="preserve"> </w:t>
      </w:r>
      <w:r>
        <w:rPr>
          <w:sz w:val="24"/>
          <w:szCs w:val="24"/>
          <w:lang w:val="cs-CZ"/>
        </w:rPr>
        <w:t>SMLOUVY</w:t>
      </w:r>
    </w:p>
    <w:p w14:paraId="524DAA09" w14:textId="77777777" w:rsidR="00E94B65" w:rsidRPr="00E94B65" w:rsidRDefault="00E94B65" w:rsidP="00E94B65">
      <w:pPr>
        <w:rPr>
          <w:sz w:val="24"/>
          <w:szCs w:val="24"/>
          <w:lang w:val="cs-CZ" w:eastAsia="pl-PL"/>
        </w:rPr>
      </w:pPr>
    </w:p>
    <w:p w14:paraId="25EAB57A" w14:textId="57E81E4F" w:rsidR="002937D4" w:rsidRDefault="00F34ECC" w:rsidP="00F34ECC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1.</w:t>
      </w:r>
      <w:r w:rsidR="00E94B65">
        <w:rPr>
          <w:rFonts w:ascii="Times New Roman" w:hAnsi="Times New Roman"/>
          <w:sz w:val="24"/>
          <w:szCs w:val="24"/>
          <w:lang w:val="cs-CZ"/>
        </w:rPr>
        <w:t xml:space="preserve"> V</w:t>
      </w:r>
      <w:r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0F674B">
        <w:rPr>
          <w:rFonts w:ascii="Times New Roman" w:hAnsi="Times New Roman"/>
          <w:sz w:val="24"/>
          <w:szCs w:val="24"/>
          <w:lang w:val="cs-CZ"/>
        </w:rPr>
        <w:t>č</w:t>
      </w:r>
      <w:r w:rsidR="00502AE4">
        <w:rPr>
          <w:rFonts w:ascii="Times New Roman" w:hAnsi="Times New Roman"/>
          <w:sz w:val="24"/>
          <w:szCs w:val="24"/>
          <w:lang w:val="cs-CZ"/>
        </w:rPr>
        <w:t>l. 3 odst</w:t>
      </w:r>
      <w:r w:rsidR="00E94B65">
        <w:rPr>
          <w:rFonts w:ascii="Times New Roman" w:hAnsi="Times New Roman"/>
          <w:sz w:val="24"/>
          <w:szCs w:val="24"/>
          <w:lang w:val="cs-CZ"/>
        </w:rPr>
        <w:t>. 1 Smlouvy se mění obsah přílohy č. 1, přičemž nová příloha č. 1 je součástí tohoto dodatku.</w:t>
      </w:r>
    </w:p>
    <w:p w14:paraId="1EDB475E" w14:textId="09671F08" w:rsidR="00851BD0" w:rsidRDefault="00851BD0" w:rsidP="00F34ECC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2.</w:t>
      </w:r>
      <w:r w:rsidR="00060866">
        <w:rPr>
          <w:rFonts w:ascii="Times New Roman" w:hAnsi="Times New Roman"/>
          <w:sz w:val="24"/>
          <w:szCs w:val="24"/>
          <w:lang w:val="cs-CZ"/>
        </w:rPr>
        <w:t xml:space="preserve"> V čl. 3. odst. 3 Smlouvy </w:t>
      </w:r>
      <w:r w:rsidR="009D4305">
        <w:rPr>
          <w:rFonts w:ascii="Times New Roman" w:hAnsi="Times New Roman"/>
          <w:sz w:val="24"/>
          <w:szCs w:val="24"/>
          <w:lang w:val="cs-CZ"/>
        </w:rPr>
        <w:t xml:space="preserve">se nahrazuje </w:t>
      </w:r>
      <w:r w:rsidR="00DF4653">
        <w:rPr>
          <w:rFonts w:ascii="Times New Roman" w:hAnsi="Times New Roman"/>
          <w:sz w:val="24"/>
          <w:szCs w:val="24"/>
          <w:lang w:val="cs-CZ"/>
        </w:rPr>
        <w:t>věta první následujícím znění</w:t>
      </w:r>
      <w:r w:rsidR="00022BF1">
        <w:rPr>
          <w:rFonts w:ascii="Times New Roman" w:hAnsi="Times New Roman"/>
          <w:sz w:val="24"/>
          <w:szCs w:val="24"/>
          <w:lang w:val="cs-CZ"/>
        </w:rPr>
        <w:t xml:space="preserve">: </w:t>
      </w:r>
      <w:r w:rsidR="00B2107D">
        <w:rPr>
          <w:rFonts w:ascii="Times New Roman" w:hAnsi="Times New Roman"/>
          <w:sz w:val="24"/>
          <w:szCs w:val="24"/>
          <w:lang w:val="cs-CZ"/>
        </w:rPr>
        <w:t>„</w:t>
      </w:r>
      <w:r w:rsidR="00022BF1" w:rsidRPr="00022BF1">
        <w:rPr>
          <w:rFonts w:ascii="Times New Roman" w:hAnsi="Times New Roman"/>
          <w:i/>
          <w:iCs/>
          <w:sz w:val="24"/>
          <w:szCs w:val="24"/>
          <w:lang w:val="cs-CZ"/>
        </w:rPr>
        <w:t xml:space="preserve">Celkové náklady na všechny služby poskytnuté podle této Smlouvy nesmí přesáhnout finanční limit € </w:t>
      </w:r>
      <w:r w:rsidR="00B2107D">
        <w:rPr>
          <w:rFonts w:ascii="Times New Roman" w:hAnsi="Times New Roman"/>
          <w:i/>
          <w:iCs/>
          <w:sz w:val="24"/>
          <w:szCs w:val="24"/>
          <w:lang w:val="cs-CZ"/>
        </w:rPr>
        <w:t>40</w:t>
      </w:r>
      <w:r w:rsidR="00022BF1" w:rsidRPr="00022BF1">
        <w:rPr>
          <w:rFonts w:ascii="Times New Roman" w:hAnsi="Times New Roman"/>
          <w:i/>
          <w:iCs/>
          <w:sz w:val="24"/>
          <w:szCs w:val="24"/>
          <w:lang w:val="cs-CZ"/>
        </w:rPr>
        <w:t xml:space="preserve"> 000 (slovy </w:t>
      </w:r>
      <w:r w:rsidR="00B2107D">
        <w:rPr>
          <w:rFonts w:ascii="Times New Roman" w:hAnsi="Times New Roman"/>
          <w:i/>
          <w:iCs/>
          <w:sz w:val="24"/>
          <w:szCs w:val="24"/>
          <w:lang w:val="cs-CZ"/>
        </w:rPr>
        <w:t>čtyřicet</w:t>
      </w:r>
      <w:r w:rsidR="00022BF1" w:rsidRPr="00022BF1">
        <w:rPr>
          <w:rFonts w:ascii="Times New Roman" w:hAnsi="Times New Roman"/>
          <w:i/>
          <w:iCs/>
          <w:sz w:val="24"/>
          <w:szCs w:val="24"/>
          <w:lang w:val="cs-CZ"/>
        </w:rPr>
        <w:t xml:space="preserve"> tisíc eur) včetně DPH.</w:t>
      </w:r>
      <w:r w:rsidR="00B2107D">
        <w:rPr>
          <w:rFonts w:ascii="Times New Roman" w:hAnsi="Times New Roman"/>
          <w:i/>
          <w:iCs/>
          <w:sz w:val="24"/>
          <w:szCs w:val="24"/>
          <w:lang w:val="cs-CZ"/>
        </w:rPr>
        <w:t>“</w:t>
      </w:r>
    </w:p>
    <w:p w14:paraId="2E9ED7FF" w14:textId="1533D8FB" w:rsidR="00EF0651" w:rsidRDefault="00851BD0" w:rsidP="00F34ECC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>3</w:t>
      </w:r>
      <w:r w:rsidR="00E94B65">
        <w:rPr>
          <w:rFonts w:ascii="Times New Roman" w:hAnsi="Times New Roman"/>
          <w:sz w:val="24"/>
          <w:szCs w:val="24"/>
          <w:lang w:val="cs-CZ"/>
        </w:rPr>
        <w:t xml:space="preserve">. </w:t>
      </w:r>
      <w:r w:rsidR="000F674B">
        <w:rPr>
          <w:rFonts w:ascii="Times New Roman" w:hAnsi="Times New Roman"/>
          <w:sz w:val="24"/>
          <w:szCs w:val="24"/>
          <w:lang w:val="cs-CZ"/>
        </w:rPr>
        <w:t>V čl. 6 odst. 2 se nahrazuje věta první následujícím znění: „</w:t>
      </w:r>
      <w:r w:rsidR="000F674B" w:rsidRPr="000F674B">
        <w:rPr>
          <w:rFonts w:ascii="Times New Roman" w:hAnsi="Times New Roman"/>
          <w:i/>
          <w:iCs/>
          <w:sz w:val="24"/>
          <w:szCs w:val="24"/>
          <w:lang w:val="cs-CZ"/>
        </w:rPr>
        <w:t>Platnost a účinnost Smlouvy skončí 31. prosince 2025</w:t>
      </w:r>
      <w:r w:rsidR="000F674B" w:rsidRPr="00087627">
        <w:rPr>
          <w:rFonts w:ascii="Times New Roman" w:hAnsi="Times New Roman"/>
          <w:sz w:val="24"/>
          <w:szCs w:val="24"/>
          <w:lang w:val="cs-CZ"/>
        </w:rPr>
        <w:t>.</w:t>
      </w:r>
      <w:r w:rsidR="000F674B">
        <w:rPr>
          <w:rFonts w:ascii="Times New Roman" w:hAnsi="Times New Roman"/>
          <w:sz w:val="24"/>
          <w:szCs w:val="24"/>
          <w:lang w:val="cs-CZ"/>
        </w:rPr>
        <w:t>“</w:t>
      </w:r>
      <w:r w:rsidR="001A0575">
        <w:rPr>
          <w:rFonts w:ascii="Times New Roman" w:hAnsi="Times New Roman"/>
          <w:sz w:val="24"/>
          <w:szCs w:val="24"/>
          <w:lang w:val="cs-CZ"/>
        </w:rPr>
        <w:t>.</w:t>
      </w:r>
    </w:p>
    <w:p w14:paraId="446FB2A4" w14:textId="77777777" w:rsidR="00EF0651" w:rsidRDefault="00EF0651" w:rsidP="00F34ECC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</w:p>
    <w:p w14:paraId="518B01BB" w14:textId="06C3ACC1" w:rsidR="00EF0651" w:rsidRDefault="00EF0651" w:rsidP="00EF0651">
      <w:pPr>
        <w:pStyle w:val="Obsah1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  <w:r w:rsidRPr="00087627">
        <w:rPr>
          <w:rFonts w:ascii="Times New Roman" w:hAnsi="Times New Roman"/>
          <w:sz w:val="24"/>
          <w:szCs w:val="24"/>
          <w:lang w:val="cs-CZ"/>
        </w:rPr>
        <w:t xml:space="preserve">ČLÁNEK </w:t>
      </w:r>
      <w:r>
        <w:rPr>
          <w:rFonts w:ascii="Times New Roman" w:hAnsi="Times New Roman"/>
          <w:sz w:val="24"/>
          <w:szCs w:val="24"/>
          <w:lang w:val="cs-CZ"/>
        </w:rPr>
        <w:t>2</w:t>
      </w:r>
    </w:p>
    <w:p w14:paraId="5CCE3D39" w14:textId="4C09EF0F" w:rsidR="00EF0651" w:rsidRDefault="002757DF" w:rsidP="00EF0651">
      <w:pPr>
        <w:jc w:val="center"/>
        <w:rPr>
          <w:sz w:val="24"/>
          <w:szCs w:val="24"/>
          <w:lang w:val="cs-CZ"/>
        </w:rPr>
      </w:pPr>
      <w:r>
        <w:rPr>
          <w:sz w:val="24"/>
          <w:szCs w:val="24"/>
          <w:lang w:val="cs-CZ"/>
        </w:rPr>
        <w:t>ZÁVĚREČNÁ USTANOVENÍ</w:t>
      </w:r>
    </w:p>
    <w:p w14:paraId="1A591900" w14:textId="77777777" w:rsidR="00AC5FFA" w:rsidRDefault="00AC5FFA" w:rsidP="00EF0651">
      <w:pPr>
        <w:jc w:val="center"/>
        <w:rPr>
          <w:sz w:val="24"/>
          <w:szCs w:val="24"/>
          <w:lang w:val="cs-CZ"/>
        </w:rPr>
      </w:pPr>
    </w:p>
    <w:p w14:paraId="07B4C29E" w14:textId="73B0845E" w:rsidR="002757DF" w:rsidRDefault="002757DF" w:rsidP="00AC5FFA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 w:rsidRPr="00AC5FFA">
        <w:rPr>
          <w:rFonts w:ascii="Times New Roman" w:hAnsi="Times New Roman"/>
          <w:sz w:val="24"/>
          <w:szCs w:val="24"/>
          <w:lang w:val="cs-CZ"/>
        </w:rPr>
        <w:t>1</w:t>
      </w:r>
      <w:r w:rsidR="00AC5FFA">
        <w:rPr>
          <w:rFonts w:ascii="Times New Roman" w:hAnsi="Times New Roman"/>
          <w:sz w:val="24"/>
          <w:szCs w:val="24"/>
          <w:lang w:val="cs-CZ"/>
        </w:rPr>
        <w:t>.</w:t>
      </w:r>
      <w:r w:rsidR="00AC5FFA" w:rsidRPr="00AC5FFA">
        <w:rPr>
          <w:rFonts w:ascii="Times New Roman" w:hAnsi="Times New Roman"/>
          <w:sz w:val="24"/>
          <w:szCs w:val="24"/>
          <w:lang w:val="cs-CZ"/>
        </w:rPr>
        <w:t xml:space="preserve"> </w:t>
      </w:r>
      <w:r w:rsidR="00AC5FFA">
        <w:rPr>
          <w:rFonts w:ascii="Times New Roman" w:hAnsi="Times New Roman"/>
          <w:sz w:val="24"/>
          <w:szCs w:val="24"/>
          <w:lang w:val="cs-CZ"/>
        </w:rPr>
        <w:t xml:space="preserve">Dohoda </w:t>
      </w:r>
      <w:r w:rsidR="00AC5FFA" w:rsidRPr="00087627">
        <w:rPr>
          <w:rFonts w:ascii="Times New Roman" w:hAnsi="Times New Roman"/>
          <w:sz w:val="24"/>
          <w:szCs w:val="24"/>
          <w:lang w:val="cs-CZ"/>
        </w:rPr>
        <w:t xml:space="preserve">vstoupí v platnost dnem </w:t>
      </w:r>
      <w:r w:rsidR="00AC5FFA">
        <w:rPr>
          <w:rFonts w:ascii="Times New Roman" w:hAnsi="Times New Roman"/>
          <w:sz w:val="24"/>
          <w:szCs w:val="24"/>
          <w:lang w:val="cs-CZ"/>
        </w:rPr>
        <w:t xml:space="preserve">podpisu oprávněnými zástupci obou stran </w:t>
      </w:r>
      <w:r w:rsidR="00AC5FFA" w:rsidRPr="00087627">
        <w:rPr>
          <w:rFonts w:ascii="Times New Roman" w:hAnsi="Times New Roman"/>
          <w:sz w:val="24"/>
          <w:szCs w:val="24"/>
          <w:lang w:val="cs-CZ"/>
        </w:rPr>
        <w:t xml:space="preserve">a účinnosti </w:t>
      </w:r>
      <w:proofErr w:type="gramStart"/>
      <w:r w:rsidR="00AC5FFA" w:rsidRPr="00087627">
        <w:rPr>
          <w:rFonts w:ascii="Times New Roman" w:hAnsi="Times New Roman"/>
          <w:sz w:val="24"/>
          <w:szCs w:val="24"/>
          <w:lang w:val="cs-CZ"/>
        </w:rPr>
        <w:t>nabyde</w:t>
      </w:r>
      <w:proofErr w:type="gramEnd"/>
      <w:r w:rsidR="00AC5FFA" w:rsidRPr="00087627">
        <w:rPr>
          <w:rFonts w:ascii="Times New Roman" w:hAnsi="Times New Roman"/>
          <w:sz w:val="24"/>
          <w:szCs w:val="24"/>
          <w:lang w:val="cs-CZ"/>
        </w:rPr>
        <w:t xml:space="preserve"> v den svého zveřejnění v českém registru smluv, jak je uvedeno v zákonu č. 340/2015 Sb. o registru smluv. </w:t>
      </w:r>
      <w:r w:rsidR="00AC5FFA">
        <w:rPr>
          <w:rFonts w:ascii="Times New Roman" w:hAnsi="Times New Roman"/>
          <w:sz w:val="24"/>
          <w:szCs w:val="24"/>
          <w:lang w:val="cs-CZ"/>
        </w:rPr>
        <w:t>Uveřejnění Dohody zajistí DA MZV.</w:t>
      </w:r>
    </w:p>
    <w:p w14:paraId="656317DA" w14:textId="4C581F35" w:rsidR="00547883" w:rsidRDefault="001A0575" w:rsidP="001A0575">
      <w:pPr>
        <w:pStyle w:val="Text"/>
        <w:spacing w:before="0" w:after="12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2. </w:t>
      </w:r>
      <w:r w:rsidR="002E6445">
        <w:rPr>
          <w:rFonts w:ascii="Times New Roman" w:hAnsi="Times New Roman"/>
          <w:sz w:val="24"/>
          <w:szCs w:val="24"/>
          <w:lang w:val="cs-CZ"/>
        </w:rPr>
        <w:t>Dohoda</w:t>
      </w:r>
      <w:r w:rsidRPr="001A0575">
        <w:rPr>
          <w:rFonts w:ascii="Times New Roman" w:hAnsi="Times New Roman"/>
          <w:sz w:val="24"/>
          <w:szCs w:val="24"/>
          <w:lang w:val="cs-CZ"/>
        </w:rPr>
        <w:t xml:space="preserve"> byla vyhotovena ve třech vyhotoveních v českém a anglickém jazyce, z nichž </w:t>
      </w:r>
      <w:proofErr w:type="spellStart"/>
      <w:r w:rsidRPr="001A0575">
        <w:rPr>
          <w:rFonts w:ascii="Times New Roman" w:hAnsi="Times New Roman"/>
          <w:sz w:val="24"/>
          <w:szCs w:val="24"/>
          <w:lang w:val="cs-CZ"/>
        </w:rPr>
        <w:t>Euphorum</w:t>
      </w:r>
      <w:proofErr w:type="spellEnd"/>
      <w:r w:rsidRPr="001A0575">
        <w:rPr>
          <w:rFonts w:ascii="Times New Roman" w:hAnsi="Times New Roman"/>
          <w:sz w:val="24"/>
          <w:szCs w:val="24"/>
          <w:lang w:val="cs-CZ"/>
        </w:rPr>
        <w:t xml:space="preserve"> obdrží jeden a DA MZV dva</w:t>
      </w:r>
      <w:bookmarkEnd w:id="1"/>
      <w:r>
        <w:rPr>
          <w:rFonts w:ascii="Times New Roman" w:hAnsi="Times New Roman"/>
          <w:sz w:val="24"/>
          <w:szCs w:val="24"/>
          <w:lang w:val="cs-CZ"/>
        </w:rPr>
        <w:t>.</w:t>
      </w:r>
    </w:p>
    <w:p w14:paraId="2597008E" w14:textId="77777777" w:rsidR="00547883" w:rsidRDefault="00547883" w:rsidP="0062433F">
      <w:pPr>
        <w:pStyle w:val="Text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</w:p>
    <w:p w14:paraId="2CFD12D1" w14:textId="77777777" w:rsidR="0064561B" w:rsidRDefault="0064561B" w:rsidP="0062433F">
      <w:pPr>
        <w:pStyle w:val="Text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</w:p>
    <w:p w14:paraId="1EF1F331" w14:textId="294ED4B8" w:rsidR="00547883" w:rsidRDefault="00594F7A" w:rsidP="0062433F">
      <w:pPr>
        <w:pStyle w:val="Text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  <w:r>
        <w:rPr>
          <w:rFonts w:ascii="Times New Roman" w:hAnsi="Times New Roman"/>
          <w:sz w:val="24"/>
          <w:szCs w:val="24"/>
          <w:lang w:val="cs-CZ"/>
        </w:rPr>
        <w:t xml:space="preserve">Podepsáno v Praze </w:t>
      </w:r>
      <w:r w:rsidR="001A0575">
        <w:rPr>
          <w:rFonts w:ascii="Times New Roman" w:hAnsi="Times New Roman"/>
          <w:sz w:val="24"/>
          <w:szCs w:val="24"/>
          <w:lang w:val="cs-CZ"/>
        </w:rPr>
        <w:t>dle data v el. podpisu</w:t>
      </w:r>
      <w:r>
        <w:rPr>
          <w:rFonts w:ascii="Times New Roman" w:hAnsi="Times New Roman"/>
          <w:sz w:val="24"/>
          <w:szCs w:val="24"/>
          <w:lang w:val="cs-CZ"/>
        </w:rPr>
        <w:tab/>
      </w:r>
      <w:r>
        <w:rPr>
          <w:rFonts w:ascii="Times New Roman" w:hAnsi="Times New Roman"/>
          <w:sz w:val="24"/>
          <w:szCs w:val="24"/>
          <w:lang w:val="cs-CZ"/>
        </w:rPr>
        <w:tab/>
        <w:t xml:space="preserve">Podepsáno v Berlíně </w:t>
      </w:r>
      <w:r w:rsidR="001A0575">
        <w:rPr>
          <w:rFonts w:ascii="Times New Roman" w:hAnsi="Times New Roman"/>
          <w:sz w:val="24"/>
          <w:szCs w:val="24"/>
          <w:lang w:val="cs-CZ"/>
        </w:rPr>
        <w:t>dle data v el. podpisu</w:t>
      </w:r>
      <w:r w:rsidR="008922F9">
        <w:rPr>
          <w:rFonts w:ascii="Times New Roman" w:hAnsi="Times New Roman"/>
          <w:sz w:val="24"/>
          <w:szCs w:val="24"/>
          <w:lang w:val="cs-CZ"/>
        </w:rPr>
        <w:t xml:space="preserve"> </w:t>
      </w:r>
    </w:p>
    <w:p w14:paraId="7EE79E5F" w14:textId="77777777" w:rsidR="001A0575" w:rsidRDefault="001A0575" w:rsidP="00823F18">
      <w:pPr>
        <w:pStyle w:val="Text"/>
        <w:tabs>
          <w:tab w:val="left" w:pos="4962"/>
        </w:tabs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</w:p>
    <w:p w14:paraId="2770FC29" w14:textId="36A727E1" w:rsidR="00536F3D" w:rsidRDefault="00995309" w:rsidP="007B5EBE">
      <w:pPr>
        <w:pStyle w:val="Text"/>
        <w:tabs>
          <w:tab w:val="left" w:pos="4962"/>
        </w:tabs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  <w:r w:rsidRPr="00087627">
        <w:rPr>
          <w:rFonts w:ascii="Times New Roman" w:hAnsi="Times New Roman"/>
          <w:sz w:val="24"/>
          <w:szCs w:val="24"/>
          <w:lang w:val="cs-CZ"/>
        </w:rPr>
        <w:t xml:space="preserve">za </w:t>
      </w:r>
      <w:r w:rsidR="00823F18">
        <w:rPr>
          <w:rFonts w:ascii="Times New Roman" w:hAnsi="Times New Roman"/>
          <w:sz w:val="24"/>
          <w:szCs w:val="24"/>
          <w:lang w:val="cs-CZ"/>
        </w:rPr>
        <w:t>DA MZV</w:t>
      </w:r>
      <w:r w:rsidR="00673639" w:rsidRPr="00087627">
        <w:rPr>
          <w:rFonts w:ascii="Times New Roman" w:hAnsi="Times New Roman"/>
          <w:sz w:val="24"/>
          <w:szCs w:val="24"/>
          <w:lang w:val="cs-CZ"/>
        </w:rPr>
        <w:tab/>
      </w:r>
      <w:r w:rsidR="00823F18">
        <w:rPr>
          <w:rFonts w:ascii="Times New Roman" w:hAnsi="Times New Roman"/>
          <w:sz w:val="24"/>
          <w:szCs w:val="24"/>
          <w:lang w:val="cs-CZ"/>
        </w:rPr>
        <w:tab/>
      </w:r>
      <w:r w:rsidRPr="00087627">
        <w:rPr>
          <w:rFonts w:ascii="Times New Roman" w:hAnsi="Times New Roman"/>
          <w:sz w:val="24"/>
          <w:szCs w:val="24"/>
          <w:lang w:val="cs-CZ"/>
        </w:rPr>
        <w:t xml:space="preserve">za </w:t>
      </w:r>
      <w:proofErr w:type="spellStart"/>
      <w:r w:rsidR="00E53371" w:rsidRPr="00087627">
        <w:rPr>
          <w:rFonts w:ascii="Times New Roman" w:hAnsi="Times New Roman"/>
          <w:sz w:val="24"/>
          <w:szCs w:val="24"/>
          <w:lang w:val="cs-CZ"/>
        </w:rPr>
        <w:t>E</w:t>
      </w:r>
      <w:r w:rsidR="006B468A" w:rsidRPr="00087627">
        <w:rPr>
          <w:rFonts w:ascii="Times New Roman" w:hAnsi="Times New Roman"/>
          <w:sz w:val="24"/>
          <w:szCs w:val="24"/>
          <w:lang w:val="cs-CZ"/>
        </w:rPr>
        <w:t>uphorum</w:t>
      </w:r>
      <w:proofErr w:type="spellEnd"/>
    </w:p>
    <w:p w14:paraId="34867DC6" w14:textId="2255A5A3" w:rsidR="000C3DDD" w:rsidRPr="00F56CF9" w:rsidRDefault="000C3DDD" w:rsidP="0062433F">
      <w:pPr>
        <w:spacing w:line="276" w:lineRule="auto"/>
        <w:ind w:left="2836" w:firstLine="709"/>
        <w:jc w:val="both"/>
        <w:rPr>
          <w:b w:val="0"/>
          <w:sz w:val="24"/>
          <w:szCs w:val="24"/>
          <w:lang w:val="cs-CZ"/>
        </w:rPr>
      </w:pPr>
      <w:r w:rsidRPr="00087627">
        <w:rPr>
          <w:sz w:val="24"/>
          <w:szCs w:val="24"/>
          <w:lang w:val="cs-CZ"/>
        </w:rPr>
        <w:br w:type="page"/>
      </w:r>
      <w:r w:rsidR="001D2590">
        <w:rPr>
          <w:bCs/>
          <w:sz w:val="24"/>
          <w:szCs w:val="24"/>
          <w:lang w:val="cs-CZ"/>
        </w:rPr>
        <w:lastRenderedPageBreak/>
        <w:t>Příloha č. 1</w:t>
      </w:r>
      <w:r w:rsidR="00D96D57">
        <w:rPr>
          <w:bCs/>
          <w:caps/>
          <w:sz w:val="24"/>
          <w:szCs w:val="24"/>
          <w:lang w:val="cs-CZ"/>
        </w:rPr>
        <w:t xml:space="preserve"> CENY</w:t>
      </w:r>
    </w:p>
    <w:p w14:paraId="2693D658" w14:textId="77777777" w:rsidR="000C3DDD" w:rsidRPr="001C68DC" w:rsidRDefault="00330E40" w:rsidP="00293A79">
      <w:pPr>
        <w:pStyle w:val="Text"/>
        <w:spacing w:before="0" w:after="240" w:line="480" w:lineRule="auto"/>
        <w:rPr>
          <w:rFonts w:ascii="Times New Roman" w:hAnsi="Times New Roman"/>
          <w:sz w:val="24"/>
          <w:szCs w:val="24"/>
          <w:lang w:val="cs-CZ"/>
        </w:rPr>
      </w:pPr>
      <w:proofErr w:type="spellStart"/>
      <w:r w:rsidRPr="001C68DC">
        <w:rPr>
          <w:rFonts w:ascii="Times New Roman" w:hAnsi="Times New Roman"/>
          <w:sz w:val="24"/>
          <w:szCs w:val="24"/>
          <w:lang w:val="cs-CZ"/>
        </w:rPr>
        <w:t>E</w:t>
      </w:r>
      <w:r w:rsidR="000C3DDD" w:rsidRPr="001C68DC">
        <w:rPr>
          <w:rFonts w:ascii="Times New Roman" w:hAnsi="Times New Roman"/>
          <w:sz w:val="24"/>
          <w:szCs w:val="24"/>
          <w:lang w:val="cs-CZ"/>
        </w:rPr>
        <w:t>uphorum</w:t>
      </w:r>
      <w:proofErr w:type="spellEnd"/>
      <w:r w:rsidR="000C3DDD" w:rsidRPr="001C68DC">
        <w:rPr>
          <w:rFonts w:ascii="Times New Roman" w:hAnsi="Times New Roman"/>
          <w:sz w:val="24"/>
          <w:szCs w:val="24"/>
          <w:lang w:val="cs-CZ"/>
        </w:rPr>
        <w:t xml:space="preserve"> </w:t>
      </w:r>
      <w:r w:rsidRPr="001C68DC">
        <w:rPr>
          <w:rFonts w:ascii="Times New Roman" w:hAnsi="Times New Roman"/>
          <w:sz w:val="24"/>
          <w:szCs w:val="24"/>
          <w:lang w:val="cs-CZ"/>
        </w:rPr>
        <w:t>m</w:t>
      </w:r>
      <w:r w:rsidR="00995309">
        <w:rPr>
          <w:rFonts w:ascii="Times New Roman" w:hAnsi="Times New Roman"/>
          <w:sz w:val="24"/>
          <w:szCs w:val="24"/>
          <w:lang w:val="cs-CZ"/>
        </w:rPr>
        <w:t>ůže poskytovat následující služby</w:t>
      </w:r>
      <w:r w:rsidR="000C3DDD" w:rsidRPr="001C68DC">
        <w:rPr>
          <w:rFonts w:ascii="Times New Roman" w:hAnsi="Times New Roman"/>
          <w:sz w:val="24"/>
          <w:szCs w:val="24"/>
          <w:lang w:val="cs-CZ"/>
        </w:rPr>
        <w:t>:</w:t>
      </w:r>
    </w:p>
    <w:tbl>
      <w:tblPr>
        <w:tblW w:w="9127" w:type="dxa"/>
        <w:tblInd w:w="93" w:type="dxa"/>
        <w:tblLook w:val="04A0" w:firstRow="1" w:lastRow="0" w:firstColumn="1" w:lastColumn="0" w:noHBand="0" w:noVBand="1"/>
      </w:tblPr>
      <w:tblGrid>
        <w:gridCol w:w="724"/>
        <w:gridCol w:w="4678"/>
        <w:gridCol w:w="1137"/>
        <w:gridCol w:w="1279"/>
        <w:gridCol w:w="1309"/>
      </w:tblGrid>
      <w:tr w:rsidR="00995309" w:rsidRPr="001C68DC" w14:paraId="5D06D481" w14:textId="77777777" w:rsidTr="00EA7254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1092B767" w14:textId="77777777" w:rsidR="000C3DDD" w:rsidRPr="001C68DC" w:rsidRDefault="00995309" w:rsidP="00293A79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číslo</w:t>
            </w: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67929E31" w14:textId="77777777" w:rsidR="000C3DDD" w:rsidRPr="001C68DC" w:rsidRDefault="00995309" w:rsidP="00293A79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 xml:space="preserve">         služba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7ECBAB58" w14:textId="77777777" w:rsidR="000C3DDD" w:rsidRPr="001C68DC" w:rsidRDefault="00995309" w:rsidP="00293A79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za jednotku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66793E3C" w14:textId="77777777" w:rsidR="000C3DDD" w:rsidRPr="001C68DC" w:rsidRDefault="00995309" w:rsidP="00293A79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cena</w:t>
            </w:r>
          </w:p>
          <w:p w14:paraId="545579F5" w14:textId="77777777" w:rsidR="000C3DDD" w:rsidRPr="001C68DC" w:rsidRDefault="00995309" w:rsidP="00293A79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bez DPH</w:t>
            </w:r>
            <w:r w:rsidR="000C3DDD" w:rsidRPr="001C68DC"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6E349700" w14:textId="77777777" w:rsidR="000C3DDD" w:rsidRPr="001C68DC" w:rsidRDefault="00995309" w:rsidP="00293A79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cena</w:t>
            </w:r>
          </w:p>
          <w:p w14:paraId="7291C386" w14:textId="77777777" w:rsidR="000C3DDD" w:rsidRPr="001C68DC" w:rsidRDefault="00995309" w:rsidP="00293A79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s DPH</w:t>
            </w:r>
          </w:p>
        </w:tc>
      </w:tr>
      <w:tr w:rsidR="00995309" w:rsidRPr="001C68DC" w14:paraId="32D8FF30" w14:textId="77777777" w:rsidTr="00EA7254">
        <w:trPr>
          <w:trHeight w:val="744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6A133732" w14:textId="77777777" w:rsidR="000C3DDD" w:rsidRPr="001C68DC" w:rsidRDefault="000C3DDD" w:rsidP="00293A79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7E396D4D" w14:textId="77777777" w:rsidR="00995309" w:rsidRDefault="00995309" w:rsidP="00293A79">
            <w:pPr>
              <w:pStyle w:val="Text"/>
              <w:spacing w:before="0" w:after="0" w:line="36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účast na informativních/</w:t>
            </w:r>
          </w:p>
          <w:p w14:paraId="7C2311A3" w14:textId="654F2B7C" w:rsidR="000C3DDD" w:rsidRPr="001C68DC" w:rsidRDefault="00F56CF9" w:rsidP="00293A79">
            <w:pPr>
              <w:pStyle w:val="Text"/>
              <w:spacing w:before="0" w:after="0" w:line="36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školících</w:t>
            </w:r>
            <w:r w:rsidR="00995309"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 xml:space="preserve"> akcích</w:t>
            </w:r>
            <w:r w:rsidR="00D124DB"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 xml:space="preserve"> – za odborníka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</w:tcPr>
          <w:p w14:paraId="6868A55B" w14:textId="77777777" w:rsidR="000C3DDD" w:rsidRPr="001C68DC" w:rsidRDefault="000C3DDD" w:rsidP="00293A79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119C79BD" w14:textId="77777777" w:rsidR="000C3DDD" w:rsidRPr="001C68DC" w:rsidRDefault="000C3DDD" w:rsidP="00293A79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3AF70DCB" w14:textId="77777777" w:rsidR="000C3DDD" w:rsidRPr="001C68DC" w:rsidRDefault="000C3DDD" w:rsidP="00293A79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</w:p>
        </w:tc>
      </w:tr>
      <w:tr w:rsidR="00995309" w:rsidRPr="00EA7254" w14:paraId="1671C622" w14:textId="77777777" w:rsidTr="00EA7254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  <w:hideMark/>
          </w:tcPr>
          <w:p w14:paraId="49C29121" w14:textId="77777777" w:rsidR="00093746" w:rsidRPr="001C68DC" w:rsidRDefault="00093746" w:rsidP="00293A79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  <w:hideMark/>
          </w:tcPr>
          <w:p w14:paraId="48467DC6" w14:textId="77777777" w:rsidR="00093746" w:rsidRPr="001C68DC" w:rsidRDefault="00995309" w:rsidP="00293A79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do </w:t>
            </w:r>
            <w:r w:rsidR="00093746" w:rsidRPr="001C68DC">
              <w:rPr>
                <w:rFonts w:ascii="Times New Roman" w:hAnsi="Times New Roman"/>
                <w:sz w:val="24"/>
                <w:szCs w:val="24"/>
                <w:lang w:val="cs-CZ"/>
              </w:rPr>
              <w:t>2 ho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din za odborníka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  <w:hideMark/>
          </w:tcPr>
          <w:p w14:paraId="5353E627" w14:textId="77777777" w:rsidR="00093746" w:rsidRPr="001C68DC" w:rsidRDefault="00093746" w:rsidP="00293A79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54B13C1C" w14:textId="1E1BFDC0" w:rsidR="00093746" w:rsidRPr="001C68DC" w:rsidRDefault="00330E40" w:rsidP="00293A79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 w:rsidR="00EA7254">
              <w:rPr>
                <w:rFonts w:ascii="Times New Roman" w:hAnsi="Times New Roman"/>
                <w:sz w:val="24"/>
                <w:szCs w:val="24"/>
                <w:lang w:val="cs-CZ"/>
              </w:rPr>
              <w:t>2</w:t>
            </w:r>
            <w:r w:rsidR="00512DE4">
              <w:rPr>
                <w:rFonts w:ascii="Times New Roman" w:hAnsi="Times New Roman"/>
                <w:sz w:val="24"/>
                <w:szCs w:val="24"/>
                <w:lang w:val="cs-CZ"/>
              </w:rPr>
              <w:t>50</w:t>
            </w:r>
            <w:r w:rsidR="00093746"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2E5BE520" w14:textId="151CB502" w:rsidR="00093746" w:rsidRPr="001C68DC" w:rsidRDefault="00D55621" w:rsidP="00293A79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 w:rsidR="00EA7254">
              <w:rPr>
                <w:rFonts w:ascii="Times New Roman" w:hAnsi="Times New Roman"/>
                <w:sz w:val="24"/>
                <w:szCs w:val="24"/>
                <w:lang w:val="cs-CZ"/>
              </w:rPr>
              <w:t>29</w:t>
            </w:r>
            <w:r w:rsidR="00512DE4">
              <w:rPr>
                <w:rFonts w:ascii="Times New Roman" w:hAnsi="Times New Roman"/>
                <w:sz w:val="24"/>
                <w:szCs w:val="24"/>
                <w:lang w:val="cs-CZ"/>
              </w:rPr>
              <w:t>7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.</w:t>
            </w:r>
            <w:r w:rsidR="00EA7254">
              <w:rPr>
                <w:rFonts w:ascii="Times New Roman" w:hAnsi="Times New Roman"/>
                <w:sz w:val="24"/>
                <w:szCs w:val="24"/>
                <w:lang w:val="cs-CZ"/>
              </w:rPr>
              <w:t>5</w:t>
            </w:r>
            <w:r w:rsidR="00512DE4">
              <w:rPr>
                <w:rFonts w:ascii="Times New Roman" w:hAnsi="Times New Roman"/>
                <w:sz w:val="24"/>
                <w:szCs w:val="24"/>
                <w:lang w:val="cs-CZ"/>
              </w:rPr>
              <w:t>0</w:t>
            </w:r>
            <w:r w:rsidR="00093746"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</w:tr>
      <w:tr w:rsidR="00995309" w:rsidRPr="00EA7254" w14:paraId="27E5DBFA" w14:textId="77777777" w:rsidTr="00EA7254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25CAC119" w14:textId="77777777" w:rsidR="000C3DDD" w:rsidRPr="001C68DC" w:rsidRDefault="000C3DDD" w:rsidP="00293A79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2</w:t>
            </w: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6E5E9F24" w14:textId="77777777" w:rsidR="000C3DDD" w:rsidRPr="001C68DC" w:rsidRDefault="00995309" w:rsidP="00293A79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více než 2 hodiny a méně než 4 hodiny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3F0C17B9" w14:textId="77777777" w:rsidR="000C3DDD" w:rsidRPr="001C68DC" w:rsidRDefault="000C3DDD" w:rsidP="00293A79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4DF6E08F" w14:textId="64A2BED0" w:rsidR="000C3DDD" w:rsidRPr="001C68DC" w:rsidRDefault="00330E40" w:rsidP="00293A79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 w:rsidR="00EA7254">
              <w:rPr>
                <w:rFonts w:ascii="Times New Roman" w:hAnsi="Times New Roman"/>
                <w:sz w:val="24"/>
                <w:szCs w:val="24"/>
                <w:lang w:val="cs-CZ"/>
              </w:rPr>
              <w:t>5</w:t>
            </w:r>
            <w:r w:rsidR="00512DE4">
              <w:rPr>
                <w:rFonts w:ascii="Times New Roman" w:hAnsi="Times New Roman"/>
                <w:sz w:val="24"/>
                <w:szCs w:val="24"/>
                <w:lang w:val="cs-CZ"/>
              </w:rPr>
              <w:t>80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1311AB50" w14:textId="77777777" w:rsidR="000C3DDD" w:rsidRPr="001C68DC" w:rsidRDefault="00D55621" w:rsidP="00293A79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 w:rsidR="00EA7254">
              <w:rPr>
                <w:rFonts w:ascii="Times New Roman" w:hAnsi="Times New Roman"/>
                <w:sz w:val="24"/>
                <w:szCs w:val="24"/>
                <w:lang w:val="cs-CZ"/>
              </w:rPr>
              <w:t>684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.</w:t>
            </w:r>
            <w:r w:rsidR="00EA7254">
              <w:rPr>
                <w:rFonts w:ascii="Times New Roman" w:hAnsi="Times New Roman"/>
                <w:sz w:val="24"/>
                <w:szCs w:val="24"/>
                <w:lang w:val="cs-CZ"/>
              </w:rPr>
              <w:t>25</w:t>
            </w:r>
            <w:r w:rsidR="00B37818"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</w:tr>
      <w:tr w:rsidR="00995309" w:rsidRPr="00EA7254" w14:paraId="640B065C" w14:textId="77777777" w:rsidTr="00EA7254">
        <w:trPr>
          <w:trHeight w:val="506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3834DD56" w14:textId="77777777" w:rsidR="000C3DDD" w:rsidRPr="001C68DC" w:rsidRDefault="000C3DDD" w:rsidP="00293A79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3</w:t>
            </w: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5F1C0C13" w14:textId="77777777" w:rsidR="000C3DDD" w:rsidRPr="001C68DC" w:rsidRDefault="00995309" w:rsidP="00293A79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více než 4 hodiny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52081AF4" w14:textId="527F1B49" w:rsidR="000C3DDD" w:rsidRPr="001C68DC" w:rsidRDefault="00512DE4" w:rsidP="00293A79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1BFEEB9E" w14:textId="5D3848E2" w:rsidR="000C3DDD" w:rsidRPr="001C68DC" w:rsidRDefault="00330E40" w:rsidP="00293A79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 w:rsidR="00EA7254">
              <w:rPr>
                <w:rFonts w:ascii="Times New Roman" w:hAnsi="Times New Roman"/>
                <w:sz w:val="24"/>
                <w:szCs w:val="24"/>
                <w:lang w:val="cs-CZ"/>
              </w:rPr>
              <w:t>8</w:t>
            </w:r>
            <w:r w:rsidR="00512DE4">
              <w:rPr>
                <w:rFonts w:ascii="Times New Roman" w:hAnsi="Times New Roman"/>
                <w:sz w:val="24"/>
                <w:szCs w:val="24"/>
                <w:lang w:val="cs-CZ"/>
              </w:rPr>
              <w:t>30</w:t>
            </w:r>
            <w:r w:rsidR="000C3DDD"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1DA1D23C" w14:textId="724F1F4E" w:rsidR="000C3DDD" w:rsidRPr="001C68DC" w:rsidRDefault="00D55621" w:rsidP="00293A79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 w:rsidR="00EA7254">
              <w:rPr>
                <w:rFonts w:ascii="Times New Roman" w:hAnsi="Times New Roman"/>
                <w:sz w:val="24"/>
                <w:szCs w:val="24"/>
                <w:lang w:val="cs-CZ"/>
              </w:rPr>
              <w:t>98</w:t>
            </w:r>
            <w:r w:rsidR="00512DE4">
              <w:rPr>
                <w:rFonts w:ascii="Times New Roman" w:hAnsi="Times New Roman"/>
                <w:sz w:val="24"/>
                <w:szCs w:val="24"/>
                <w:lang w:val="cs-CZ"/>
              </w:rPr>
              <w:t>7</w:t>
            </w:r>
            <w:r w:rsidR="00EA7254">
              <w:rPr>
                <w:rFonts w:ascii="Times New Roman" w:hAnsi="Times New Roman"/>
                <w:sz w:val="24"/>
                <w:szCs w:val="24"/>
                <w:lang w:val="cs-CZ"/>
              </w:rPr>
              <w:t>.7</w:t>
            </w:r>
            <w:r w:rsidR="00512DE4">
              <w:rPr>
                <w:rFonts w:ascii="Times New Roman" w:hAnsi="Times New Roman"/>
                <w:sz w:val="24"/>
                <w:szCs w:val="24"/>
                <w:lang w:val="cs-CZ"/>
              </w:rPr>
              <w:t>0</w:t>
            </w:r>
            <w:r w:rsidR="00B37818"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</w:tr>
      <w:tr w:rsidR="00995309" w:rsidRPr="00EA7254" w14:paraId="586B88F1" w14:textId="77777777" w:rsidTr="00EA7254">
        <w:trPr>
          <w:trHeight w:val="697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15FFEAF7" w14:textId="77777777" w:rsidR="000C3DDD" w:rsidRPr="001C68DC" w:rsidRDefault="000C3DDD" w:rsidP="00293A79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5D84A9FE" w14:textId="77777777" w:rsidR="00D124DB" w:rsidRDefault="00D124DB" w:rsidP="00D124DB">
            <w:pPr>
              <w:pStyle w:val="Text"/>
              <w:spacing w:before="0" w:after="0" w:line="360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účast na informativních/</w:t>
            </w:r>
          </w:p>
          <w:p w14:paraId="15E5BCA8" w14:textId="6F055857" w:rsidR="000C3DDD" w:rsidRPr="001C68DC" w:rsidRDefault="00D124DB" w:rsidP="00D124DB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školících akcích – za asistenta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</w:tcPr>
          <w:p w14:paraId="298331FA" w14:textId="77777777" w:rsidR="000C3DDD" w:rsidRPr="001C68DC" w:rsidRDefault="000C3DDD" w:rsidP="00293A79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29211F76" w14:textId="77777777" w:rsidR="000C3DDD" w:rsidRPr="001C68DC" w:rsidRDefault="000C3DDD" w:rsidP="00293A79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76C0AAF6" w14:textId="77777777" w:rsidR="000C3DDD" w:rsidRPr="001C68DC" w:rsidRDefault="000C3DDD" w:rsidP="00293A79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</w:p>
        </w:tc>
      </w:tr>
      <w:tr w:rsidR="00FC74CE" w:rsidRPr="00EA7254" w14:paraId="14C1D1C4" w14:textId="77777777" w:rsidTr="00EA7254">
        <w:trPr>
          <w:trHeight w:val="665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  <w:hideMark/>
          </w:tcPr>
          <w:p w14:paraId="30715CD8" w14:textId="77777777" w:rsidR="00FC74CE" w:rsidRPr="001C68DC" w:rsidRDefault="00FC74CE" w:rsidP="00FC74CE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4</w:t>
            </w: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  <w:hideMark/>
          </w:tcPr>
          <w:p w14:paraId="08039567" w14:textId="77479BBB" w:rsidR="00FC74CE" w:rsidRPr="001C68DC" w:rsidRDefault="00FC74CE" w:rsidP="00FC74CE">
            <w:pPr>
              <w:pStyle w:val="Text"/>
              <w:spacing w:before="0" w:after="0" w:line="360" w:lineRule="auto"/>
              <w:jc w:val="left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do 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2 ho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din za odborníka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  <w:hideMark/>
          </w:tcPr>
          <w:p w14:paraId="0C87361C" w14:textId="77777777" w:rsidR="00FC74CE" w:rsidRPr="001C68DC" w:rsidRDefault="00FC74CE" w:rsidP="00FC74CE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3A3391A9" w14:textId="24657040" w:rsidR="00FC74CE" w:rsidRPr="001C68DC" w:rsidRDefault="00FC74CE" w:rsidP="00FC74CE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75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6767D0CA" w14:textId="353F6F72" w:rsidR="00FC74CE" w:rsidRPr="001C68DC" w:rsidRDefault="00FC74CE" w:rsidP="00FC74CE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89.25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</w:tr>
      <w:tr w:rsidR="00FC74CE" w:rsidRPr="00EA7254" w14:paraId="2A167C05" w14:textId="77777777" w:rsidTr="00EA7254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6A9913C2" w14:textId="77777777" w:rsidR="00FC74CE" w:rsidRPr="001C68DC" w:rsidRDefault="00FC74CE" w:rsidP="00FC74CE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5</w:t>
            </w: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0D97E53A" w14:textId="3629780E" w:rsidR="00FC74CE" w:rsidRPr="001C68DC" w:rsidRDefault="00FC74CE" w:rsidP="00FC74CE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více než 2 hodiny a méně než 4 hodiny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</w:tcPr>
          <w:p w14:paraId="17419D31" w14:textId="77777777" w:rsidR="00FC74CE" w:rsidRPr="001C68DC" w:rsidRDefault="00FC74CE" w:rsidP="00FC74CE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4B382057" w14:textId="56265F6C" w:rsidR="00FC74CE" w:rsidRPr="001C68DC" w:rsidRDefault="00FC74CE" w:rsidP="00FC74CE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150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433D84A5" w14:textId="74A467E2" w:rsidR="00FC74CE" w:rsidRPr="001C68DC" w:rsidRDefault="00FC74CE" w:rsidP="00FC74CE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178</w:t>
            </w:r>
            <w:r w:rsidR="00773AD8">
              <w:rPr>
                <w:rFonts w:ascii="Times New Roman" w:hAnsi="Times New Roman"/>
                <w:sz w:val="24"/>
                <w:szCs w:val="24"/>
                <w:lang w:val="cs-C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50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</w:tr>
      <w:tr w:rsidR="00FC74CE" w:rsidRPr="00EA7254" w14:paraId="0586F288" w14:textId="77777777" w:rsidTr="00EA7254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3BA089A2" w14:textId="685F552B" w:rsidR="00FC74CE" w:rsidRPr="001C68DC" w:rsidRDefault="00FC74CE" w:rsidP="00FC74CE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6</w:t>
            </w: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18CCE013" w14:textId="544F90A8" w:rsidR="00FC74CE" w:rsidRPr="001C68DC" w:rsidRDefault="00FC74CE" w:rsidP="00FC74CE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více než 4 hodiny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</w:tcPr>
          <w:p w14:paraId="06BCF2AD" w14:textId="77777777" w:rsidR="00FC74CE" w:rsidRPr="001C68DC" w:rsidRDefault="00FC74CE" w:rsidP="00FC74CE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19B68C0D" w14:textId="4A0D22EC" w:rsidR="00FC74CE" w:rsidRPr="001C68DC" w:rsidRDefault="00FC74CE" w:rsidP="00FC74CE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195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0B2780DA" w14:textId="3D920E53" w:rsidR="00FC74CE" w:rsidRPr="001C68DC" w:rsidRDefault="00FC74CE" w:rsidP="00FC74CE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232</w:t>
            </w:r>
            <w:r w:rsidR="00773AD8">
              <w:rPr>
                <w:rFonts w:ascii="Times New Roman" w:hAnsi="Times New Roman"/>
                <w:sz w:val="24"/>
                <w:szCs w:val="24"/>
                <w:lang w:val="cs-C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05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</w:tr>
      <w:tr w:rsidR="00732F23" w:rsidRPr="0017107E" w14:paraId="01F1864B" w14:textId="77777777" w:rsidTr="00EA7254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2512FBE3" w14:textId="61D1C2E8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5188FAB1" w14:textId="6956ADFF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příprava týkající se obecných kompetencí</w:t>
            </w:r>
            <w:r w:rsidRPr="001C68DC"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0F063DE8" w14:textId="77777777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7D81AC71" w14:textId="78AE119C" w:rsidR="00732F23" w:rsidRPr="001C68DC" w:rsidRDefault="00732F23" w:rsidP="00732F23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72C16FF9" w14:textId="61C556BD" w:rsidR="00732F23" w:rsidRPr="001C68DC" w:rsidRDefault="00732F23" w:rsidP="00732F23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</w:tr>
      <w:tr w:rsidR="00732F23" w:rsidRPr="001C68DC" w14:paraId="6F56EC2A" w14:textId="77777777" w:rsidTr="00EA7254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52917188" w14:textId="3BC224B7" w:rsidR="00732F23" w:rsidRPr="001C68DC" w:rsidRDefault="00795C2C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cs-CZ"/>
              </w:rPr>
              <w:t>7a</w:t>
            </w:r>
            <w:proofErr w:type="gramEnd"/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30BD4639" w14:textId="6149B766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případová studie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“</w:t>
            </w:r>
            <w:proofErr w:type="spellStart"/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Minos</w:t>
            </w:r>
            <w:proofErr w:type="spellEnd"/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I”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za kandidáta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</w:tcPr>
          <w:p w14:paraId="683BCE0C" w14:textId="77777777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595C9E4A" w14:textId="534C78A9" w:rsidR="00732F23" w:rsidRPr="001C68DC" w:rsidRDefault="00732F23" w:rsidP="00732F23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 w:rsidR="00773AD8" w:rsidRPr="00773AD8">
              <w:rPr>
                <w:rFonts w:ascii="Times New Roman" w:hAnsi="Times New Roman"/>
                <w:sz w:val="24"/>
                <w:szCs w:val="24"/>
                <w:lang w:val="cs-CZ"/>
              </w:rPr>
              <w:t>25</w:t>
            </w:r>
            <w:r w:rsidR="00773AD8">
              <w:rPr>
                <w:rFonts w:ascii="Times New Roman" w:hAnsi="Times New Roman"/>
                <w:sz w:val="24"/>
                <w:szCs w:val="24"/>
                <w:lang w:val="cs-CZ"/>
              </w:rPr>
              <w:t>.</w:t>
            </w:r>
            <w:r w:rsidR="00773AD8" w:rsidRPr="00773AD8">
              <w:rPr>
                <w:rFonts w:ascii="Times New Roman" w:hAnsi="Times New Roman"/>
                <w:sz w:val="24"/>
                <w:szCs w:val="24"/>
                <w:lang w:val="cs-CZ"/>
              </w:rPr>
              <w:t>59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5131675B" w14:textId="01C3F95E" w:rsidR="00732F23" w:rsidRPr="001C68DC" w:rsidRDefault="00732F23" w:rsidP="00732F23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 w:rsidR="00773AD8">
              <w:rPr>
                <w:rFonts w:ascii="Times New Roman" w:hAnsi="Times New Roman"/>
                <w:sz w:val="24"/>
                <w:szCs w:val="24"/>
                <w:lang w:val="cs-CZ"/>
              </w:rPr>
              <w:t>30.45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</w:tr>
      <w:tr w:rsidR="00732F23" w:rsidRPr="001C68DC" w14:paraId="4A0AE7F9" w14:textId="77777777" w:rsidTr="00EA7254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74AF0CDA" w14:textId="22074D36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proofErr w:type="gramStart"/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7</w:t>
            </w:r>
            <w:r w:rsidR="00795C2C">
              <w:rPr>
                <w:rFonts w:ascii="Times New Roman" w:hAnsi="Times New Roman"/>
                <w:sz w:val="24"/>
                <w:szCs w:val="24"/>
                <w:lang w:val="cs-CZ"/>
              </w:rPr>
              <w:t>b</w:t>
            </w:r>
            <w:proofErr w:type="gramEnd"/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00806C7A" w14:textId="77777777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případová studie 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“</w:t>
            </w:r>
            <w:proofErr w:type="spellStart"/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Minos</w:t>
            </w:r>
            <w:proofErr w:type="spellEnd"/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I”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za kandidáta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+</w:t>
            </w:r>
          </w:p>
          <w:p w14:paraId="7A8D024D" w14:textId="59CE2BCE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individu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ální posouzení textu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</w:tcPr>
          <w:p w14:paraId="0E9E2E99" w14:textId="77777777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656E6957" w14:textId="37C8B9F7" w:rsidR="00732F23" w:rsidRPr="001C68DC" w:rsidRDefault="00732F23" w:rsidP="00732F23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 w:rsidR="00773AD8">
              <w:rPr>
                <w:rFonts w:ascii="Times New Roman" w:hAnsi="Times New Roman"/>
                <w:sz w:val="24"/>
                <w:szCs w:val="24"/>
                <w:lang w:val="cs-CZ"/>
              </w:rPr>
              <w:t>100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57CC0C90" w14:textId="4FCB1ED5" w:rsidR="00732F23" w:rsidRPr="001C68DC" w:rsidRDefault="00732F23" w:rsidP="00732F23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 w:rsidR="00773AD8">
              <w:rPr>
                <w:rFonts w:ascii="Times New Roman" w:hAnsi="Times New Roman"/>
                <w:sz w:val="24"/>
                <w:szCs w:val="24"/>
                <w:lang w:val="cs-CZ"/>
              </w:rPr>
              <w:t>119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</w:tr>
      <w:tr w:rsidR="00732F23" w:rsidRPr="001C68DC" w14:paraId="7C33074E" w14:textId="77777777" w:rsidTr="00EA7254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1F72185F" w14:textId="474D3BB8" w:rsidR="00732F23" w:rsidRPr="001C68DC" w:rsidRDefault="00795C2C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7c</w:t>
            </w: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4921D501" w14:textId="77777777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případová studie 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“</w:t>
            </w:r>
            <w:proofErr w:type="spellStart"/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Minos</w:t>
            </w:r>
            <w:proofErr w:type="spellEnd"/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I”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za kandidáta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+</w:t>
            </w:r>
          </w:p>
          <w:p w14:paraId="31F55E5B" w14:textId="77777777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individu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ální posouzení textu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+ </w:t>
            </w:r>
          </w:p>
          <w:p w14:paraId="771DB0FA" w14:textId="2D319E7A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Informační schůzka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</w:tcPr>
          <w:p w14:paraId="491B5710" w14:textId="77777777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38E7DE8C" w14:textId="495A2D84" w:rsidR="00732F23" w:rsidRPr="001C68DC" w:rsidRDefault="00732F23" w:rsidP="00732F23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 w:rsidR="00773AD8">
              <w:rPr>
                <w:rFonts w:ascii="Times New Roman" w:hAnsi="Times New Roman"/>
                <w:sz w:val="24"/>
                <w:szCs w:val="24"/>
                <w:lang w:val="cs-CZ"/>
              </w:rPr>
              <w:t>150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3251839E" w14:textId="421BA120" w:rsidR="00732F23" w:rsidRPr="001C68DC" w:rsidRDefault="00732F23" w:rsidP="00732F23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 w:rsidR="00741D22">
              <w:rPr>
                <w:rFonts w:ascii="Times New Roman" w:hAnsi="Times New Roman"/>
                <w:sz w:val="24"/>
                <w:szCs w:val="24"/>
                <w:lang w:val="cs-CZ"/>
              </w:rPr>
              <w:t>178.50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</w:tr>
      <w:tr w:rsidR="00732F23" w:rsidRPr="001C68DC" w14:paraId="738FD634" w14:textId="77777777" w:rsidTr="00EA7254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2F2F2"/>
            <w:noWrap/>
            <w:vAlign w:val="center"/>
            <w:hideMark/>
          </w:tcPr>
          <w:p w14:paraId="00FAAE5B" w14:textId="77777777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F2F2F2"/>
            <w:noWrap/>
            <w:vAlign w:val="bottom"/>
            <w:hideMark/>
          </w:tcPr>
          <w:p w14:paraId="2BFF7A8E" w14:textId="77777777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Poradenství</w:t>
            </w:r>
          </w:p>
        </w:tc>
        <w:tc>
          <w:tcPr>
            <w:tcW w:w="1137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2F2F2"/>
            <w:noWrap/>
            <w:hideMark/>
          </w:tcPr>
          <w:p w14:paraId="030D547C" w14:textId="77777777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127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2F2F2"/>
          </w:tcPr>
          <w:p w14:paraId="316ECF2F" w14:textId="77777777" w:rsidR="00732F23" w:rsidRPr="001C68DC" w:rsidRDefault="00732F23" w:rsidP="00732F23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1309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F2F2F2"/>
            <w:vAlign w:val="bottom"/>
          </w:tcPr>
          <w:p w14:paraId="030F0DC4" w14:textId="77777777" w:rsidR="00732F23" w:rsidRPr="001C68DC" w:rsidRDefault="00732F23" w:rsidP="00732F23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</w:tr>
      <w:tr w:rsidR="00732F23" w:rsidRPr="0017107E" w14:paraId="4A23C41C" w14:textId="77777777" w:rsidTr="00EA7254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701981B6" w14:textId="02B7C58C" w:rsidR="00732F23" w:rsidRPr="001C68DC" w:rsidRDefault="00741D22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8</w:t>
            </w: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1D92232C" w14:textId="5F223166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poradenství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každých 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45 minut)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</w:tcPr>
          <w:p w14:paraId="0A5C12CC" w14:textId="77777777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0949DE5A" w14:textId="65C53AC1" w:rsidR="00732F23" w:rsidRPr="001C68DC" w:rsidRDefault="00732F23" w:rsidP="00732F23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9</w:t>
            </w:r>
            <w:r w:rsidR="00741D22">
              <w:rPr>
                <w:rFonts w:ascii="Times New Roman" w:hAnsi="Times New Roman"/>
                <w:sz w:val="24"/>
                <w:szCs w:val="24"/>
                <w:lang w:val="cs-CZ"/>
              </w:rPr>
              <w:t>8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71E3C5AF" w14:textId="60461E7A" w:rsidR="00732F23" w:rsidRPr="001C68DC" w:rsidRDefault="00732F23" w:rsidP="00732F23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€</w:t>
            </w:r>
            <w:r w:rsidR="00741D22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116</w:t>
            </w:r>
            <w:r w:rsidR="00741D22">
              <w:rPr>
                <w:rFonts w:ascii="Times New Roman" w:hAnsi="Times New Roman"/>
                <w:sz w:val="24"/>
                <w:szCs w:val="24"/>
                <w:lang w:val="cs-CZ"/>
              </w:rPr>
              <w:t>.62</w:t>
            </w:r>
          </w:p>
        </w:tc>
      </w:tr>
      <w:tr w:rsidR="00732F23" w:rsidRPr="0017107E" w14:paraId="2D3A0B95" w14:textId="77777777" w:rsidTr="00EA7254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6DF62B03" w14:textId="77777777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17DD1704" w14:textId="77777777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</w:pPr>
            <w:r w:rsidRPr="0045304F">
              <w:rPr>
                <w:rFonts w:ascii="Times New Roman" w:hAnsi="Times New Roman"/>
                <w:b/>
                <w:sz w:val="24"/>
                <w:szCs w:val="24"/>
                <w:lang w:val="cs-CZ"/>
              </w:rPr>
              <w:t>Portál pro evropskou kariéru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  <w:r w:rsidRPr="001C68DC">
              <w:rPr>
                <w:rFonts w:ascii="Times New Roman" w:hAnsi="Times New Roman"/>
                <w:b/>
                <w:bCs/>
                <w:sz w:val="24"/>
                <w:szCs w:val="24"/>
                <w:lang w:val="cs-CZ"/>
              </w:rPr>
              <w:t>2.0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</w:tcPr>
          <w:p w14:paraId="17C8B0EC" w14:textId="77777777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0938179E" w14:textId="77777777" w:rsidR="00732F23" w:rsidRPr="001C68DC" w:rsidRDefault="00732F23" w:rsidP="00732F23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47EEBF9F" w14:textId="77777777" w:rsidR="00732F23" w:rsidRPr="001C68DC" w:rsidRDefault="00732F23" w:rsidP="00732F23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</w:p>
        </w:tc>
      </w:tr>
      <w:tr w:rsidR="00732F23" w:rsidRPr="001C68DC" w14:paraId="658F7D02" w14:textId="77777777" w:rsidTr="00EA7254">
        <w:trPr>
          <w:trHeight w:val="288"/>
        </w:trPr>
        <w:tc>
          <w:tcPr>
            <w:tcW w:w="7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center"/>
          </w:tcPr>
          <w:p w14:paraId="26DB1E49" w14:textId="5F9B189F" w:rsidR="00732F23" w:rsidRPr="001C68DC" w:rsidRDefault="00027C9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>9</w:t>
            </w:r>
          </w:p>
        </w:tc>
        <w:tc>
          <w:tcPr>
            <w:tcW w:w="46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  <w:vAlign w:val="bottom"/>
          </w:tcPr>
          <w:p w14:paraId="3F25911D" w14:textId="77777777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>
              <w:rPr>
                <w:rFonts w:ascii="Times New Roman" w:hAnsi="Times New Roman"/>
                <w:sz w:val="24"/>
                <w:szCs w:val="24"/>
                <w:lang w:val="cs-CZ"/>
              </w:rPr>
              <w:t xml:space="preserve">odborný balíček 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AD / AST Expert (900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kreditů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)</w:t>
            </w:r>
          </w:p>
        </w:tc>
        <w:tc>
          <w:tcPr>
            <w:tcW w:w="113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noWrap/>
          </w:tcPr>
          <w:p w14:paraId="1F3CE106" w14:textId="77777777" w:rsidR="00732F23" w:rsidRPr="001C68DC" w:rsidRDefault="00732F23" w:rsidP="00732F23">
            <w:pPr>
              <w:pStyle w:val="Text"/>
              <w:spacing w:before="0" w:after="0" w:line="360" w:lineRule="auto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>1</w:t>
            </w:r>
          </w:p>
        </w:tc>
        <w:tc>
          <w:tcPr>
            <w:tcW w:w="127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7D9174B3" w14:textId="2CA24B9F" w:rsidR="00732F23" w:rsidRPr="001C68DC" w:rsidRDefault="00732F23" w:rsidP="00732F23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2</w:t>
            </w:r>
            <w:r w:rsidR="00027C93">
              <w:rPr>
                <w:rFonts w:ascii="Times New Roman" w:hAnsi="Times New Roman"/>
                <w:sz w:val="24"/>
                <w:szCs w:val="24"/>
                <w:lang w:val="cs-CZ"/>
              </w:rPr>
              <w:t>8</w:t>
            </w: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 </w:t>
            </w:r>
          </w:p>
        </w:tc>
        <w:tc>
          <w:tcPr>
            <w:tcW w:w="130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2F2F2"/>
            <w:vAlign w:val="center"/>
          </w:tcPr>
          <w:p w14:paraId="5036E8D8" w14:textId="24283812" w:rsidR="00732F23" w:rsidRPr="001C68DC" w:rsidRDefault="00732F23" w:rsidP="00732F23">
            <w:pPr>
              <w:pStyle w:val="Text"/>
              <w:spacing w:before="0"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cs-CZ"/>
              </w:rPr>
            </w:pPr>
            <w:r w:rsidRPr="001C68DC">
              <w:rPr>
                <w:rFonts w:ascii="Times New Roman" w:hAnsi="Times New Roman"/>
                <w:sz w:val="24"/>
                <w:szCs w:val="24"/>
                <w:lang w:val="cs-CZ"/>
              </w:rPr>
              <w:t xml:space="preserve">€ </w:t>
            </w:r>
            <w:r>
              <w:rPr>
                <w:rFonts w:ascii="Times New Roman" w:hAnsi="Times New Roman"/>
                <w:sz w:val="24"/>
                <w:szCs w:val="24"/>
                <w:lang w:val="cs-CZ"/>
              </w:rPr>
              <w:t>3</w:t>
            </w:r>
            <w:r w:rsidR="00027C93">
              <w:rPr>
                <w:rFonts w:ascii="Times New Roman" w:hAnsi="Times New Roman"/>
                <w:sz w:val="24"/>
                <w:szCs w:val="24"/>
                <w:lang w:val="cs-CZ"/>
              </w:rPr>
              <w:t>3</w:t>
            </w:r>
            <w:r w:rsidR="00150718">
              <w:rPr>
                <w:rFonts w:ascii="Times New Roman" w:hAnsi="Times New Roman"/>
                <w:sz w:val="24"/>
                <w:szCs w:val="24"/>
                <w:lang w:val="cs-CZ"/>
              </w:rPr>
              <w:t>.32</w:t>
            </w:r>
          </w:p>
        </w:tc>
      </w:tr>
    </w:tbl>
    <w:p w14:paraId="4CBBAE10" w14:textId="77777777" w:rsidR="000C3DDD" w:rsidRPr="001C68DC" w:rsidRDefault="000C3DDD" w:rsidP="00293A79">
      <w:pPr>
        <w:pStyle w:val="Text"/>
        <w:spacing w:before="0" w:after="0" w:line="276" w:lineRule="auto"/>
        <w:rPr>
          <w:rFonts w:ascii="Times New Roman" w:hAnsi="Times New Roman"/>
          <w:sz w:val="24"/>
          <w:szCs w:val="24"/>
          <w:lang w:val="cs-CZ"/>
        </w:rPr>
      </w:pPr>
    </w:p>
    <w:sectPr w:rsidR="000C3DDD" w:rsidRPr="001C68DC" w:rsidSect="00B03BC3">
      <w:headerReference w:type="default" r:id="rId8"/>
      <w:footerReference w:type="default" r:id="rId9"/>
      <w:headerReference w:type="first" r:id="rId10"/>
      <w:type w:val="continuous"/>
      <w:pgSz w:w="11907" w:h="16840" w:code="9"/>
      <w:pgMar w:top="2160" w:right="1298" w:bottom="1729" w:left="1298" w:header="862" w:footer="8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83A896" w14:textId="77777777" w:rsidR="00DA258A" w:rsidRDefault="00DA258A">
      <w:r>
        <w:separator/>
      </w:r>
    </w:p>
  </w:endnote>
  <w:endnote w:type="continuationSeparator" w:id="0">
    <w:p w14:paraId="78FB4A70" w14:textId="77777777" w:rsidR="00DA258A" w:rsidRDefault="00DA258A">
      <w:r>
        <w:continuationSeparator/>
      </w:r>
    </w:p>
  </w:endnote>
  <w:endnote w:type="continuationNotice" w:id="1">
    <w:p w14:paraId="19C7FCC4" w14:textId="77777777" w:rsidR="00DA258A" w:rsidRDefault="00DA25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22E92B" w14:textId="77777777" w:rsidR="00B03BC3" w:rsidRDefault="00B03BC3">
    <w:pPr>
      <w:pStyle w:val="Zpat"/>
      <w:spacing w:line="200" w:lineRule="exac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BEC134" w14:textId="77777777" w:rsidR="00DA258A" w:rsidRDefault="00DA258A">
      <w:r>
        <w:separator/>
      </w:r>
    </w:p>
  </w:footnote>
  <w:footnote w:type="continuationSeparator" w:id="0">
    <w:p w14:paraId="3DC42347" w14:textId="77777777" w:rsidR="00DA258A" w:rsidRDefault="00DA258A">
      <w:r>
        <w:continuationSeparator/>
      </w:r>
    </w:p>
  </w:footnote>
  <w:footnote w:type="continuationNotice" w:id="1">
    <w:p w14:paraId="56BC176C" w14:textId="77777777" w:rsidR="00DA258A" w:rsidRDefault="00DA25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9251D0" w14:textId="39AF296A" w:rsidR="0089395D" w:rsidRPr="0089395D" w:rsidRDefault="00173DDD" w:rsidP="0089395D">
    <w:pPr>
      <w:pStyle w:val="Zhlav"/>
    </w:pPr>
    <w:r>
      <w:rPr>
        <w:noProof/>
      </w:rPr>
      <w:drawing>
        <wp:inline distT="0" distB="0" distL="0" distR="0" wp14:anchorId="4E45F4D9" wp14:editId="4DF04EBF">
          <wp:extent cx="2505075" cy="50482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050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41D9A2A" wp14:editId="10020CBB">
          <wp:simplePos x="0" y="0"/>
          <wp:positionH relativeFrom="column">
            <wp:posOffset>4649470</wp:posOffset>
          </wp:positionH>
          <wp:positionV relativeFrom="paragraph">
            <wp:posOffset>49530</wp:posOffset>
          </wp:positionV>
          <wp:extent cx="1200150" cy="361950"/>
          <wp:effectExtent l="0" t="0" r="0" b="0"/>
          <wp:wrapNone/>
          <wp:docPr id="1383174381" name="Picture 1" descr="euphorum_logo pur_rgb_0_100_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phorum_logo pur_rgb_0_100_14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B8E49" w14:textId="77777777" w:rsidR="00B03BC3" w:rsidRDefault="00B03BC3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929DA"/>
    <w:multiLevelType w:val="hybridMultilevel"/>
    <w:tmpl w:val="567AE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50701"/>
    <w:multiLevelType w:val="hybridMultilevel"/>
    <w:tmpl w:val="C1603A7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17872"/>
    <w:multiLevelType w:val="hybridMultilevel"/>
    <w:tmpl w:val="E8384B4A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3FA2297"/>
    <w:multiLevelType w:val="hybridMultilevel"/>
    <w:tmpl w:val="8C807EE4"/>
    <w:lvl w:ilvl="0" w:tplc="B73C27C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ED9873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40561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367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1A07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8E5FD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50A5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DE07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9C21E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8A0702"/>
    <w:multiLevelType w:val="hybridMultilevel"/>
    <w:tmpl w:val="51C8F8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284DC5"/>
    <w:multiLevelType w:val="hybridMultilevel"/>
    <w:tmpl w:val="D49C1268"/>
    <w:lvl w:ilvl="0" w:tplc="69D47640">
      <w:start w:val="1"/>
      <w:numFmt w:val="decimal"/>
      <w:lvlText w:val="%1.)"/>
      <w:lvlJc w:val="left"/>
      <w:pPr>
        <w:ind w:left="1440" w:hanging="360"/>
      </w:pPr>
      <w:rPr>
        <w:rFonts w:hint="default"/>
        <w:lang w:val="de-DE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20373CE"/>
    <w:multiLevelType w:val="hybridMultilevel"/>
    <w:tmpl w:val="6F2A1C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B80B0D"/>
    <w:multiLevelType w:val="hybridMultilevel"/>
    <w:tmpl w:val="2C144B0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034C91"/>
    <w:multiLevelType w:val="hybridMultilevel"/>
    <w:tmpl w:val="00089FC2"/>
    <w:lvl w:ilvl="0" w:tplc="58D66A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B03095"/>
    <w:multiLevelType w:val="hybridMultilevel"/>
    <w:tmpl w:val="2DD0D4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ind w:left="360" w:hanging="360"/>
      </w:pPr>
    </w:lvl>
    <w:lvl w:ilvl="2" w:tplc="0407001B" w:tentative="1">
      <w:start w:val="1"/>
      <w:numFmt w:val="lowerRoman"/>
      <w:lvlText w:val="%3."/>
      <w:lvlJc w:val="right"/>
      <w:pPr>
        <w:ind w:left="1080" w:hanging="180"/>
      </w:pPr>
    </w:lvl>
    <w:lvl w:ilvl="3" w:tplc="0407000F" w:tentative="1">
      <w:start w:val="1"/>
      <w:numFmt w:val="decimal"/>
      <w:lvlText w:val="%4."/>
      <w:lvlJc w:val="left"/>
      <w:pPr>
        <w:ind w:left="1800" w:hanging="360"/>
      </w:pPr>
    </w:lvl>
    <w:lvl w:ilvl="4" w:tplc="04070019" w:tentative="1">
      <w:start w:val="1"/>
      <w:numFmt w:val="lowerLetter"/>
      <w:lvlText w:val="%5."/>
      <w:lvlJc w:val="left"/>
      <w:pPr>
        <w:ind w:left="2520" w:hanging="360"/>
      </w:pPr>
    </w:lvl>
    <w:lvl w:ilvl="5" w:tplc="0407001B" w:tentative="1">
      <w:start w:val="1"/>
      <w:numFmt w:val="lowerRoman"/>
      <w:lvlText w:val="%6."/>
      <w:lvlJc w:val="right"/>
      <w:pPr>
        <w:ind w:left="3240" w:hanging="180"/>
      </w:pPr>
    </w:lvl>
    <w:lvl w:ilvl="6" w:tplc="0407000F" w:tentative="1">
      <w:start w:val="1"/>
      <w:numFmt w:val="decimal"/>
      <w:lvlText w:val="%7."/>
      <w:lvlJc w:val="left"/>
      <w:pPr>
        <w:ind w:left="3960" w:hanging="360"/>
      </w:pPr>
    </w:lvl>
    <w:lvl w:ilvl="7" w:tplc="04070019" w:tentative="1">
      <w:start w:val="1"/>
      <w:numFmt w:val="lowerLetter"/>
      <w:lvlText w:val="%8."/>
      <w:lvlJc w:val="left"/>
      <w:pPr>
        <w:ind w:left="4680" w:hanging="360"/>
      </w:pPr>
    </w:lvl>
    <w:lvl w:ilvl="8" w:tplc="0407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1" w15:restartNumberingAfterBreak="0">
    <w:nsid w:val="36E247E5"/>
    <w:multiLevelType w:val="hybridMultilevel"/>
    <w:tmpl w:val="89A2A644"/>
    <w:lvl w:ilvl="0" w:tplc="B3265F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394DB6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EB024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6CDA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9828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9C4C0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4612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B09E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978D8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BA2BD4"/>
    <w:multiLevelType w:val="hybridMultilevel"/>
    <w:tmpl w:val="25E4E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067C7"/>
    <w:multiLevelType w:val="hybridMultilevel"/>
    <w:tmpl w:val="C3C28F96"/>
    <w:lvl w:ilvl="0" w:tplc="7430CA2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8" w:hanging="360"/>
      </w:pPr>
    </w:lvl>
    <w:lvl w:ilvl="2" w:tplc="0405001B" w:tentative="1">
      <w:start w:val="1"/>
      <w:numFmt w:val="lowerRoman"/>
      <w:lvlText w:val="%3."/>
      <w:lvlJc w:val="right"/>
      <w:pPr>
        <w:ind w:left="3218" w:hanging="180"/>
      </w:pPr>
    </w:lvl>
    <w:lvl w:ilvl="3" w:tplc="0405000F" w:tentative="1">
      <w:start w:val="1"/>
      <w:numFmt w:val="decimal"/>
      <w:lvlText w:val="%4."/>
      <w:lvlJc w:val="left"/>
      <w:pPr>
        <w:ind w:left="3938" w:hanging="360"/>
      </w:pPr>
    </w:lvl>
    <w:lvl w:ilvl="4" w:tplc="04050019" w:tentative="1">
      <w:start w:val="1"/>
      <w:numFmt w:val="lowerLetter"/>
      <w:lvlText w:val="%5."/>
      <w:lvlJc w:val="left"/>
      <w:pPr>
        <w:ind w:left="4658" w:hanging="360"/>
      </w:pPr>
    </w:lvl>
    <w:lvl w:ilvl="5" w:tplc="0405001B" w:tentative="1">
      <w:start w:val="1"/>
      <w:numFmt w:val="lowerRoman"/>
      <w:lvlText w:val="%6."/>
      <w:lvlJc w:val="right"/>
      <w:pPr>
        <w:ind w:left="5378" w:hanging="180"/>
      </w:pPr>
    </w:lvl>
    <w:lvl w:ilvl="6" w:tplc="0405000F" w:tentative="1">
      <w:start w:val="1"/>
      <w:numFmt w:val="decimal"/>
      <w:lvlText w:val="%7."/>
      <w:lvlJc w:val="left"/>
      <w:pPr>
        <w:ind w:left="6098" w:hanging="360"/>
      </w:pPr>
    </w:lvl>
    <w:lvl w:ilvl="7" w:tplc="04050019" w:tentative="1">
      <w:start w:val="1"/>
      <w:numFmt w:val="lowerLetter"/>
      <w:lvlText w:val="%8."/>
      <w:lvlJc w:val="left"/>
      <w:pPr>
        <w:ind w:left="6818" w:hanging="360"/>
      </w:pPr>
    </w:lvl>
    <w:lvl w:ilvl="8" w:tplc="040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560F42C1"/>
    <w:multiLevelType w:val="hybridMultilevel"/>
    <w:tmpl w:val="EBA0D88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9A00CD4"/>
    <w:multiLevelType w:val="hybridMultilevel"/>
    <w:tmpl w:val="0E204C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479DE"/>
    <w:multiLevelType w:val="hybridMultilevel"/>
    <w:tmpl w:val="55AC0C2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630C0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6A1D25BF"/>
    <w:multiLevelType w:val="hybridMultilevel"/>
    <w:tmpl w:val="95B48C30"/>
    <w:lvl w:ilvl="0" w:tplc="667AB4C4">
      <w:start w:val="2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1789" w:hanging="180"/>
      </w:pPr>
    </w:lvl>
    <w:lvl w:ilvl="3" w:tplc="0407000F" w:tentative="1">
      <w:start w:val="1"/>
      <w:numFmt w:val="decimal"/>
      <w:lvlText w:val="%4."/>
      <w:lvlJc w:val="left"/>
      <w:pPr>
        <w:ind w:left="2509" w:hanging="360"/>
      </w:pPr>
    </w:lvl>
    <w:lvl w:ilvl="4" w:tplc="04070019" w:tentative="1">
      <w:start w:val="1"/>
      <w:numFmt w:val="lowerLetter"/>
      <w:lvlText w:val="%5."/>
      <w:lvlJc w:val="left"/>
      <w:pPr>
        <w:ind w:left="3229" w:hanging="360"/>
      </w:pPr>
    </w:lvl>
    <w:lvl w:ilvl="5" w:tplc="0407001B" w:tentative="1">
      <w:start w:val="1"/>
      <w:numFmt w:val="lowerRoman"/>
      <w:lvlText w:val="%6."/>
      <w:lvlJc w:val="right"/>
      <w:pPr>
        <w:ind w:left="3949" w:hanging="180"/>
      </w:pPr>
    </w:lvl>
    <w:lvl w:ilvl="6" w:tplc="0407000F" w:tentative="1">
      <w:start w:val="1"/>
      <w:numFmt w:val="decimal"/>
      <w:lvlText w:val="%7."/>
      <w:lvlJc w:val="left"/>
      <w:pPr>
        <w:ind w:left="4669" w:hanging="360"/>
      </w:pPr>
    </w:lvl>
    <w:lvl w:ilvl="7" w:tplc="04070019" w:tentative="1">
      <w:start w:val="1"/>
      <w:numFmt w:val="lowerLetter"/>
      <w:lvlText w:val="%8."/>
      <w:lvlJc w:val="left"/>
      <w:pPr>
        <w:ind w:left="5389" w:hanging="360"/>
      </w:pPr>
    </w:lvl>
    <w:lvl w:ilvl="8" w:tplc="0407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9" w15:restartNumberingAfterBreak="0">
    <w:nsid w:val="7C33090C"/>
    <w:multiLevelType w:val="hybridMultilevel"/>
    <w:tmpl w:val="A38A74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0336555">
    <w:abstractNumId w:val="0"/>
    <w:lvlOverride w:ilvl="0">
      <w:lvl w:ilvl="0">
        <w:start w:val="1"/>
        <w:numFmt w:val="bullet"/>
        <w:lvlText w:val="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4508018">
    <w:abstractNumId w:val="17"/>
  </w:num>
  <w:num w:numId="3" w16cid:durableId="129593244">
    <w:abstractNumId w:val="11"/>
  </w:num>
  <w:num w:numId="4" w16cid:durableId="267566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77580912">
    <w:abstractNumId w:val="15"/>
  </w:num>
  <w:num w:numId="6" w16cid:durableId="747844105">
    <w:abstractNumId w:val="8"/>
  </w:num>
  <w:num w:numId="7" w16cid:durableId="1106004335">
    <w:abstractNumId w:val="3"/>
  </w:num>
  <w:num w:numId="8" w16cid:durableId="1720280472">
    <w:abstractNumId w:val="9"/>
  </w:num>
  <w:num w:numId="9" w16cid:durableId="854079744">
    <w:abstractNumId w:val="6"/>
  </w:num>
  <w:num w:numId="10" w16cid:durableId="1669363430">
    <w:abstractNumId w:val="2"/>
  </w:num>
  <w:num w:numId="11" w16cid:durableId="425154228">
    <w:abstractNumId w:val="14"/>
  </w:num>
  <w:num w:numId="12" w16cid:durableId="2027755920">
    <w:abstractNumId w:val="10"/>
  </w:num>
  <w:num w:numId="13" w16cid:durableId="1531991108">
    <w:abstractNumId w:val="18"/>
  </w:num>
  <w:num w:numId="14" w16cid:durableId="2051608377">
    <w:abstractNumId w:val="12"/>
  </w:num>
  <w:num w:numId="15" w16cid:durableId="571046947">
    <w:abstractNumId w:val="5"/>
  </w:num>
  <w:num w:numId="16" w16cid:durableId="404572482">
    <w:abstractNumId w:val="19"/>
  </w:num>
  <w:num w:numId="17" w16cid:durableId="501629807">
    <w:abstractNumId w:val="13"/>
  </w:num>
  <w:num w:numId="18" w16cid:durableId="1261373337">
    <w:abstractNumId w:val="16"/>
  </w:num>
  <w:num w:numId="19" w16cid:durableId="454442555">
    <w:abstractNumId w:val="1"/>
  </w:num>
  <w:num w:numId="20" w16cid:durableId="18521408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hideSpellingErrors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pt-PT" w:vendorID="64" w:dllVersion="6" w:nlCheck="1" w:checkStyle="0"/>
  <w:activeWritingStyle w:appName="MSWord" w:lang="cs-CZ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997"/>
    <w:rsid w:val="0000184F"/>
    <w:rsid w:val="00003599"/>
    <w:rsid w:val="00011432"/>
    <w:rsid w:val="0001146D"/>
    <w:rsid w:val="00014A49"/>
    <w:rsid w:val="00022BF1"/>
    <w:rsid w:val="00027C93"/>
    <w:rsid w:val="000309FC"/>
    <w:rsid w:val="0003373C"/>
    <w:rsid w:val="00040B4F"/>
    <w:rsid w:val="00054AE9"/>
    <w:rsid w:val="00060866"/>
    <w:rsid w:val="000666A5"/>
    <w:rsid w:val="00067AFC"/>
    <w:rsid w:val="00070719"/>
    <w:rsid w:val="00073F8C"/>
    <w:rsid w:val="0008725C"/>
    <w:rsid w:val="00087627"/>
    <w:rsid w:val="00093746"/>
    <w:rsid w:val="000938C8"/>
    <w:rsid w:val="000973D0"/>
    <w:rsid w:val="000B0697"/>
    <w:rsid w:val="000B3152"/>
    <w:rsid w:val="000B7ED4"/>
    <w:rsid w:val="000C1006"/>
    <w:rsid w:val="000C291E"/>
    <w:rsid w:val="000C3DDD"/>
    <w:rsid w:val="000C69C0"/>
    <w:rsid w:val="000E362B"/>
    <w:rsid w:val="000E647D"/>
    <w:rsid w:val="000F0DAB"/>
    <w:rsid w:val="000F4072"/>
    <w:rsid w:val="000F674B"/>
    <w:rsid w:val="00114F59"/>
    <w:rsid w:val="001309B8"/>
    <w:rsid w:val="00130D38"/>
    <w:rsid w:val="00131E8B"/>
    <w:rsid w:val="00146138"/>
    <w:rsid w:val="00146BF8"/>
    <w:rsid w:val="00150718"/>
    <w:rsid w:val="00152C7B"/>
    <w:rsid w:val="00153E4E"/>
    <w:rsid w:val="001660B8"/>
    <w:rsid w:val="001708FA"/>
    <w:rsid w:val="0017107E"/>
    <w:rsid w:val="00173DDD"/>
    <w:rsid w:val="00173F2E"/>
    <w:rsid w:val="00174665"/>
    <w:rsid w:val="00177085"/>
    <w:rsid w:val="00185C82"/>
    <w:rsid w:val="00196D73"/>
    <w:rsid w:val="00197701"/>
    <w:rsid w:val="001A0575"/>
    <w:rsid w:val="001A2AC1"/>
    <w:rsid w:val="001C68DC"/>
    <w:rsid w:val="001D14AA"/>
    <w:rsid w:val="001D2590"/>
    <w:rsid w:val="001D37C2"/>
    <w:rsid w:val="001E61E7"/>
    <w:rsid w:val="001F278B"/>
    <w:rsid w:val="00210768"/>
    <w:rsid w:val="0021217F"/>
    <w:rsid w:val="00214330"/>
    <w:rsid w:val="00227C54"/>
    <w:rsid w:val="002320EB"/>
    <w:rsid w:val="00253824"/>
    <w:rsid w:val="00261741"/>
    <w:rsid w:val="002642E7"/>
    <w:rsid w:val="00265D17"/>
    <w:rsid w:val="002757DF"/>
    <w:rsid w:val="00277A0A"/>
    <w:rsid w:val="002937D4"/>
    <w:rsid w:val="00293A79"/>
    <w:rsid w:val="0029744C"/>
    <w:rsid w:val="002A3A00"/>
    <w:rsid w:val="002B59AB"/>
    <w:rsid w:val="002D2802"/>
    <w:rsid w:val="002D3F09"/>
    <w:rsid w:val="002E6445"/>
    <w:rsid w:val="002F7332"/>
    <w:rsid w:val="003076F8"/>
    <w:rsid w:val="003163FD"/>
    <w:rsid w:val="0032136D"/>
    <w:rsid w:val="00325262"/>
    <w:rsid w:val="00330E40"/>
    <w:rsid w:val="0033585C"/>
    <w:rsid w:val="0033653F"/>
    <w:rsid w:val="0033779E"/>
    <w:rsid w:val="003401AB"/>
    <w:rsid w:val="00352D06"/>
    <w:rsid w:val="003564A2"/>
    <w:rsid w:val="003621C0"/>
    <w:rsid w:val="00364381"/>
    <w:rsid w:val="003B01A4"/>
    <w:rsid w:val="003B07FB"/>
    <w:rsid w:val="003B4B91"/>
    <w:rsid w:val="003D3BDC"/>
    <w:rsid w:val="003D6F2F"/>
    <w:rsid w:val="003E12A7"/>
    <w:rsid w:val="003E3589"/>
    <w:rsid w:val="003E7042"/>
    <w:rsid w:val="003F33A7"/>
    <w:rsid w:val="00412E27"/>
    <w:rsid w:val="00416A6D"/>
    <w:rsid w:val="00421134"/>
    <w:rsid w:val="00434554"/>
    <w:rsid w:val="00443F8B"/>
    <w:rsid w:val="00447928"/>
    <w:rsid w:val="0045304F"/>
    <w:rsid w:val="00475D88"/>
    <w:rsid w:val="0047783A"/>
    <w:rsid w:val="00497348"/>
    <w:rsid w:val="004A3E52"/>
    <w:rsid w:val="004B32DE"/>
    <w:rsid w:val="004C0C84"/>
    <w:rsid w:val="004D4ED9"/>
    <w:rsid w:val="004D5148"/>
    <w:rsid w:val="004E28FE"/>
    <w:rsid w:val="004E3AFB"/>
    <w:rsid w:val="004F29AD"/>
    <w:rsid w:val="004F2C43"/>
    <w:rsid w:val="00502AE4"/>
    <w:rsid w:val="00512DE4"/>
    <w:rsid w:val="00513846"/>
    <w:rsid w:val="00534AD3"/>
    <w:rsid w:val="00535D27"/>
    <w:rsid w:val="00536F3D"/>
    <w:rsid w:val="00537D31"/>
    <w:rsid w:val="00543EEA"/>
    <w:rsid w:val="00547883"/>
    <w:rsid w:val="0057370E"/>
    <w:rsid w:val="0057370F"/>
    <w:rsid w:val="00577094"/>
    <w:rsid w:val="00581CA3"/>
    <w:rsid w:val="00593D06"/>
    <w:rsid w:val="00594F7A"/>
    <w:rsid w:val="005A3E79"/>
    <w:rsid w:val="005A7DA1"/>
    <w:rsid w:val="005B5C6F"/>
    <w:rsid w:val="005C4C74"/>
    <w:rsid w:val="005C7468"/>
    <w:rsid w:val="005D2E26"/>
    <w:rsid w:val="005D4938"/>
    <w:rsid w:val="005E27CB"/>
    <w:rsid w:val="005F6A7A"/>
    <w:rsid w:val="005F70EE"/>
    <w:rsid w:val="005F7AFA"/>
    <w:rsid w:val="0062433F"/>
    <w:rsid w:val="00631143"/>
    <w:rsid w:val="00634146"/>
    <w:rsid w:val="00634B95"/>
    <w:rsid w:val="006350FA"/>
    <w:rsid w:val="0064485D"/>
    <w:rsid w:val="0064561B"/>
    <w:rsid w:val="006468DB"/>
    <w:rsid w:val="006479E1"/>
    <w:rsid w:val="00652F18"/>
    <w:rsid w:val="006535CA"/>
    <w:rsid w:val="00655299"/>
    <w:rsid w:val="00664FAE"/>
    <w:rsid w:val="00673639"/>
    <w:rsid w:val="00673E49"/>
    <w:rsid w:val="006814BD"/>
    <w:rsid w:val="006871FE"/>
    <w:rsid w:val="00690239"/>
    <w:rsid w:val="00693E69"/>
    <w:rsid w:val="006B468A"/>
    <w:rsid w:val="006D64E5"/>
    <w:rsid w:val="006E4DE1"/>
    <w:rsid w:val="006F6200"/>
    <w:rsid w:val="007264FD"/>
    <w:rsid w:val="00731854"/>
    <w:rsid w:val="00731EC1"/>
    <w:rsid w:val="00732F23"/>
    <w:rsid w:val="00741D22"/>
    <w:rsid w:val="00750938"/>
    <w:rsid w:val="00761093"/>
    <w:rsid w:val="00771009"/>
    <w:rsid w:val="00771E91"/>
    <w:rsid w:val="00773AD8"/>
    <w:rsid w:val="00774AF7"/>
    <w:rsid w:val="0079179E"/>
    <w:rsid w:val="00795C2C"/>
    <w:rsid w:val="007A28AA"/>
    <w:rsid w:val="007A4B21"/>
    <w:rsid w:val="007A5587"/>
    <w:rsid w:val="007B2564"/>
    <w:rsid w:val="007B5EBE"/>
    <w:rsid w:val="007D2711"/>
    <w:rsid w:val="007D4A04"/>
    <w:rsid w:val="007D5B47"/>
    <w:rsid w:val="007E7B7A"/>
    <w:rsid w:val="007F5D80"/>
    <w:rsid w:val="00804F7D"/>
    <w:rsid w:val="00806B5E"/>
    <w:rsid w:val="00823F18"/>
    <w:rsid w:val="00830431"/>
    <w:rsid w:val="00831ACC"/>
    <w:rsid w:val="00846C73"/>
    <w:rsid w:val="008513AA"/>
    <w:rsid w:val="00851BD0"/>
    <w:rsid w:val="00855D29"/>
    <w:rsid w:val="00856790"/>
    <w:rsid w:val="00867CAA"/>
    <w:rsid w:val="008724F2"/>
    <w:rsid w:val="008752F0"/>
    <w:rsid w:val="0087555F"/>
    <w:rsid w:val="008774E9"/>
    <w:rsid w:val="008922F9"/>
    <w:rsid w:val="0089395D"/>
    <w:rsid w:val="008956CF"/>
    <w:rsid w:val="008A009C"/>
    <w:rsid w:val="008A0EFD"/>
    <w:rsid w:val="00902294"/>
    <w:rsid w:val="0091100A"/>
    <w:rsid w:val="00924189"/>
    <w:rsid w:val="009254DB"/>
    <w:rsid w:val="00930409"/>
    <w:rsid w:val="00940D6A"/>
    <w:rsid w:val="009452D3"/>
    <w:rsid w:val="00947DB1"/>
    <w:rsid w:val="00951703"/>
    <w:rsid w:val="00972306"/>
    <w:rsid w:val="00983B98"/>
    <w:rsid w:val="0098564E"/>
    <w:rsid w:val="00987E88"/>
    <w:rsid w:val="00995309"/>
    <w:rsid w:val="009A0D2C"/>
    <w:rsid w:val="009A7CAC"/>
    <w:rsid w:val="009C7C0F"/>
    <w:rsid w:val="009D1845"/>
    <w:rsid w:val="009D4305"/>
    <w:rsid w:val="009D5FE5"/>
    <w:rsid w:val="009D72B2"/>
    <w:rsid w:val="009E5C70"/>
    <w:rsid w:val="00A07721"/>
    <w:rsid w:val="00A10D0F"/>
    <w:rsid w:val="00A2577C"/>
    <w:rsid w:val="00A34704"/>
    <w:rsid w:val="00A35FEC"/>
    <w:rsid w:val="00A46966"/>
    <w:rsid w:val="00A54BB5"/>
    <w:rsid w:val="00A55CE2"/>
    <w:rsid w:val="00A646EB"/>
    <w:rsid w:val="00A8669A"/>
    <w:rsid w:val="00A9601A"/>
    <w:rsid w:val="00AA391D"/>
    <w:rsid w:val="00AA4773"/>
    <w:rsid w:val="00AC0AE5"/>
    <w:rsid w:val="00AC1724"/>
    <w:rsid w:val="00AC2EF8"/>
    <w:rsid w:val="00AC5FFA"/>
    <w:rsid w:val="00AF0F0D"/>
    <w:rsid w:val="00B0377F"/>
    <w:rsid w:val="00B03BC3"/>
    <w:rsid w:val="00B10930"/>
    <w:rsid w:val="00B1192A"/>
    <w:rsid w:val="00B2107D"/>
    <w:rsid w:val="00B25D33"/>
    <w:rsid w:val="00B37818"/>
    <w:rsid w:val="00B446E9"/>
    <w:rsid w:val="00B55C64"/>
    <w:rsid w:val="00BA3C55"/>
    <w:rsid w:val="00BB401C"/>
    <w:rsid w:val="00BC2FB2"/>
    <w:rsid w:val="00BC3878"/>
    <w:rsid w:val="00BD04C6"/>
    <w:rsid w:val="00BD3E8E"/>
    <w:rsid w:val="00BD4645"/>
    <w:rsid w:val="00BD5D7D"/>
    <w:rsid w:val="00BE7598"/>
    <w:rsid w:val="00BE759F"/>
    <w:rsid w:val="00BE798D"/>
    <w:rsid w:val="00C07E3D"/>
    <w:rsid w:val="00C12FA8"/>
    <w:rsid w:val="00C1452A"/>
    <w:rsid w:val="00C16394"/>
    <w:rsid w:val="00C17C8E"/>
    <w:rsid w:val="00C2032D"/>
    <w:rsid w:val="00C25756"/>
    <w:rsid w:val="00C260B8"/>
    <w:rsid w:val="00C31515"/>
    <w:rsid w:val="00C34F9E"/>
    <w:rsid w:val="00C46CF9"/>
    <w:rsid w:val="00C7634A"/>
    <w:rsid w:val="00C86D61"/>
    <w:rsid w:val="00C87672"/>
    <w:rsid w:val="00C9746F"/>
    <w:rsid w:val="00CA042C"/>
    <w:rsid w:val="00CB57C5"/>
    <w:rsid w:val="00CB7728"/>
    <w:rsid w:val="00CF1ED8"/>
    <w:rsid w:val="00CF64E2"/>
    <w:rsid w:val="00D01366"/>
    <w:rsid w:val="00D02F20"/>
    <w:rsid w:val="00D05B6E"/>
    <w:rsid w:val="00D124DB"/>
    <w:rsid w:val="00D31335"/>
    <w:rsid w:val="00D31B1C"/>
    <w:rsid w:val="00D46433"/>
    <w:rsid w:val="00D50067"/>
    <w:rsid w:val="00D501C4"/>
    <w:rsid w:val="00D55621"/>
    <w:rsid w:val="00D61A1E"/>
    <w:rsid w:val="00D76C7E"/>
    <w:rsid w:val="00D878D2"/>
    <w:rsid w:val="00D92D3E"/>
    <w:rsid w:val="00D96D57"/>
    <w:rsid w:val="00D97F06"/>
    <w:rsid w:val="00DA258A"/>
    <w:rsid w:val="00DB04D2"/>
    <w:rsid w:val="00DB5791"/>
    <w:rsid w:val="00DC15F9"/>
    <w:rsid w:val="00DC72C4"/>
    <w:rsid w:val="00DE5C24"/>
    <w:rsid w:val="00DF4653"/>
    <w:rsid w:val="00DF5F19"/>
    <w:rsid w:val="00E03252"/>
    <w:rsid w:val="00E10455"/>
    <w:rsid w:val="00E24642"/>
    <w:rsid w:val="00E27898"/>
    <w:rsid w:val="00E36ADE"/>
    <w:rsid w:val="00E41959"/>
    <w:rsid w:val="00E53371"/>
    <w:rsid w:val="00E55291"/>
    <w:rsid w:val="00E57025"/>
    <w:rsid w:val="00E57C46"/>
    <w:rsid w:val="00E62F08"/>
    <w:rsid w:val="00E66DE3"/>
    <w:rsid w:val="00E7623E"/>
    <w:rsid w:val="00E767BA"/>
    <w:rsid w:val="00E94B65"/>
    <w:rsid w:val="00EA7254"/>
    <w:rsid w:val="00EC13FB"/>
    <w:rsid w:val="00EC3420"/>
    <w:rsid w:val="00ED0052"/>
    <w:rsid w:val="00ED4660"/>
    <w:rsid w:val="00ED47F0"/>
    <w:rsid w:val="00EE2F6A"/>
    <w:rsid w:val="00EE4C2F"/>
    <w:rsid w:val="00EF0651"/>
    <w:rsid w:val="00F05C8A"/>
    <w:rsid w:val="00F074C8"/>
    <w:rsid w:val="00F12E7E"/>
    <w:rsid w:val="00F1783B"/>
    <w:rsid w:val="00F34ECC"/>
    <w:rsid w:val="00F415B5"/>
    <w:rsid w:val="00F46BC0"/>
    <w:rsid w:val="00F46C82"/>
    <w:rsid w:val="00F470F3"/>
    <w:rsid w:val="00F56CF9"/>
    <w:rsid w:val="00F61A0C"/>
    <w:rsid w:val="00F63CB9"/>
    <w:rsid w:val="00F71F29"/>
    <w:rsid w:val="00F847BB"/>
    <w:rsid w:val="00F93F76"/>
    <w:rsid w:val="00FA2A35"/>
    <w:rsid w:val="00FA4235"/>
    <w:rsid w:val="00FB1997"/>
    <w:rsid w:val="00FB419A"/>
    <w:rsid w:val="00FC57C8"/>
    <w:rsid w:val="00FC5878"/>
    <w:rsid w:val="00FC74CE"/>
    <w:rsid w:val="00FD632B"/>
    <w:rsid w:val="00FE794F"/>
    <w:rsid w:val="00FF460D"/>
    <w:rsid w:val="00FF5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72C03E"/>
  <w15:docId w15:val="{59BB5D7B-9FE0-4CA1-A85B-7FD098B5F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03BC3"/>
    <w:rPr>
      <w:b/>
      <w:sz w:val="48"/>
      <w:lang w:val="en-GB" w:eastAsia="it-IT"/>
    </w:rPr>
  </w:style>
  <w:style w:type="paragraph" w:styleId="Nadpis1">
    <w:name w:val="heading 1"/>
    <w:basedOn w:val="Normln"/>
    <w:next w:val="Normln"/>
    <w:qFormat/>
    <w:rsid w:val="00B03BC3"/>
    <w:pPr>
      <w:keepNext/>
      <w:tabs>
        <w:tab w:val="left" w:pos="720"/>
        <w:tab w:val="left" w:pos="993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right="566"/>
      <w:jc w:val="center"/>
      <w:outlineLvl w:val="0"/>
    </w:pPr>
    <w:rPr>
      <w:rFonts w:ascii="Verdana" w:hAnsi="Verdana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B03BC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link w:val="ZhlavChar"/>
    <w:uiPriority w:val="99"/>
    <w:rsid w:val="00B03BC3"/>
    <w:pPr>
      <w:tabs>
        <w:tab w:val="center" w:pos="4819"/>
        <w:tab w:val="right" w:pos="9071"/>
      </w:tabs>
    </w:pPr>
  </w:style>
  <w:style w:type="paragraph" w:customStyle="1" w:styleId="rigapiccola">
    <w:name w:val="rigapiccola"/>
    <w:rsid w:val="00B03BC3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  <w:between w:val="single" w:sz="12" w:space="1" w:color="auto"/>
      </w:pBdr>
    </w:pPr>
    <w:rPr>
      <w:sz w:val="8"/>
      <w:lang w:val="en-GB" w:eastAsia="it-IT"/>
    </w:rPr>
  </w:style>
  <w:style w:type="paragraph" w:customStyle="1" w:styleId="address">
    <w:name w:val="address"/>
    <w:rsid w:val="00B03BC3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  <w:between w:val="single" w:sz="12" w:space="1" w:color="auto"/>
      </w:pBdr>
      <w:tabs>
        <w:tab w:val="right" w:pos="1560"/>
        <w:tab w:val="left" w:pos="1702"/>
      </w:tabs>
    </w:pPr>
    <w:rPr>
      <w:b/>
      <w:spacing w:val="-20"/>
      <w:sz w:val="32"/>
      <w:lang w:val="en-GB" w:eastAsia="it-IT"/>
    </w:rPr>
  </w:style>
  <w:style w:type="paragraph" w:customStyle="1" w:styleId="Recipient">
    <w:name w:val="Recipient"/>
    <w:basedOn w:val="Normln"/>
    <w:next w:val="Normln"/>
    <w:rsid w:val="00B03BC3"/>
    <w:pPr>
      <w:tabs>
        <w:tab w:val="left" w:pos="1985"/>
      </w:tabs>
      <w:spacing w:before="240"/>
      <w:ind w:left="1987" w:hanging="1987"/>
    </w:pPr>
    <w:rPr>
      <w:i/>
      <w:caps/>
      <w:sz w:val="36"/>
      <w:lang w:val="it-IT"/>
    </w:rPr>
  </w:style>
  <w:style w:type="character" w:customStyle="1" w:styleId="Attention">
    <w:name w:val="Attention"/>
    <w:rsid w:val="00B03BC3"/>
    <w:rPr>
      <w:i/>
      <w:sz w:val="36"/>
    </w:rPr>
  </w:style>
  <w:style w:type="character" w:customStyle="1" w:styleId="Subject">
    <w:name w:val="Subject"/>
    <w:rsid w:val="00B03BC3"/>
    <w:rPr>
      <w:i/>
      <w:sz w:val="28"/>
    </w:rPr>
  </w:style>
  <w:style w:type="paragraph" w:customStyle="1" w:styleId="Text">
    <w:name w:val="Text"/>
    <w:basedOn w:val="Normln"/>
    <w:rsid w:val="00B03BC3"/>
    <w:pPr>
      <w:spacing w:before="60" w:after="60"/>
      <w:jc w:val="both"/>
    </w:pPr>
    <w:rPr>
      <w:rFonts w:ascii="Verdana" w:hAnsi="Verdana"/>
      <w:b w:val="0"/>
      <w:sz w:val="20"/>
    </w:rPr>
  </w:style>
  <w:style w:type="character" w:customStyle="1" w:styleId="To">
    <w:name w:val="To"/>
    <w:rsid w:val="00B03BC3"/>
    <w:rPr>
      <w:i/>
      <w:sz w:val="36"/>
    </w:rPr>
  </w:style>
  <w:style w:type="paragraph" w:styleId="Zkladntext">
    <w:name w:val="Body Text"/>
    <w:basedOn w:val="Normln"/>
    <w:semiHidden/>
    <w:rsid w:val="00B03BC3"/>
    <w:rPr>
      <w:rFonts w:ascii="Arial" w:hAnsi="Arial"/>
      <w:b w:val="0"/>
      <w:snapToGrid w:val="0"/>
      <w:sz w:val="22"/>
      <w:lang w:val="it-IT" w:eastAsia="en-US"/>
    </w:rPr>
  </w:style>
  <w:style w:type="paragraph" w:customStyle="1" w:styleId="box">
    <w:name w:val="box"/>
    <w:basedOn w:val="Normln"/>
    <w:rsid w:val="00B03BC3"/>
    <w:pPr>
      <w:tabs>
        <w:tab w:val="left" w:pos="426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60" w:after="60"/>
      <w:jc w:val="center"/>
    </w:pPr>
    <w:rPr>
      <w:rFonts w:ascii="Verdana" w:hAnsi="Verdana"/>
      <w:i/>
      <w:color w:val="0000FF"/>
      <w:sz w:val="20"/>
    </w:rPr>
  </w:style>
  <w:style w:type="paragraph" w:styleId="Textpoznpodarou">
    <w:name w:val="footnote text"/>
    <w:basedOn w:val="Normln"/>
    <w:semiHidden/>
    <w:rsid w:val="00B03BC3"/>
    <w:rPr>
      <w:rFonts w:ascii="Verdana" w:hAnsi="Verdana"/>
      <w:b w:val="0"/>
      <w:i/>
      <w:sz w:val="18"/>
    </w:rPr>
  </w:style>
  <w:style w:type="character" w:styleId="Znakapoznpodarou">
    <w:name w:val="footnote reference"/>
    <w:semiHidden/>
    <w:rsid w:val="00B03BC3"/>
    <w:rPr>
      <w:vertAlign w:val="superscript"/>
    </w:rPr>
  </w:style>
  <w:style w:type="character" w:styleId="Odkaznakoment">
    <w:name w:val="annotation reference"/>
    <w:semiHidden/>
    <w:rsid w:val="00B03BC3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B03BC3"/>
    <w:rPr>
      <w:sz w:val="20"/>
    </w:rPr>
  </w:style>
  <w:style w:type="paragraph" w:styleId="Obsah1">
    <w:name w:val="toc 1"/>
    <w:basedOn w:val="Normln"/>
    <w:next w:val="Normln"/>
    <w:autoRedefine/>
    <w:semiHidden/>
    <w:rsid w:val="00B03BC3"/>
    <w:pPr>
      <w:spacing w:before="120" w:after="120"/>
      <w:jc w:val="center"/>
    </w:pPr>
    <w:rPr>
      <w:rFonts w:ascii="Verdana" w:hAnsi="Verdana"/>
      <w:caps/>
      <w:sz w:val="20"/>
      <w:lang w:val="en-US" w:eastAsia="pl-PL"/>
    </w:rPr>
  </w:style>
  <w:style w:type="paragraph" w:styleId="Obsah3">
    <w:name w:val="toc 3"/>
    <w:basedOn w:val="Normln"/>
    <w:next w:val="Normln"/>
    <w:autoRedefine/>
    <w:semiHidden/>
    <w:rsid w:val="00B03BC3"/>
    <w:pPr>
      <w:ind w:left="475"/>
    </w:pPr>
    <w:rPr>
      <w:b w:val="0"/>
      <w:sz w:val="24"/>
      <w:lang w:val="en-US" w:eastAsia="pl-PL"/>
    </w:rPr>
  </w:style>
  <w:style w:type="paragraph" w:styleId="Zkladntext2">
    <w:name w:val="Body Text 2"/>
    <w:basedOn w:val="Normln"/>
    <w:semiHidden/>
    <w:rsid w:val="00B03BC3"/>
    <w:pPr>
      <w:spacing w:after="120" w:line="480" w:lineRule="auto"/>
    </w:pPr>
  </w:style>
  <w:style w:type="paragraph" w:styleId="Zkladntext3">
    <w:name w:val="Body Text 3"/>
    <w:basedOn w:val="Normln"/>
    <w:semiHidden/>
    <w:rsid w:val="00B03BC3"/>
    <w:pPr>
      <w:spacing w:after="120"/>
    </w:pPr>
    <w:rPr>
      <w:sz w:val="16"/>
      <w:szCs w:val="16"/>
      <w:lang w:eastAsia="en-US"/>
    </w:rPr>
  </w:style>
  <w:style w:type="paragraph" w:customStyle="1" w:styleId="Soggettocommento">
    <w:name w:val="Soggetto commento"/>
    <w:basedOn w:val="Textkomente"/>
    <w:next w:val="Textkomente"/>
    <w:semiHidden/>
    <w:rsid w:val="00B03BC3"/>
    <w:rPr>
      <w:bCs/>
    </w:rPr>
  </w:style>
  <w:style w:type="paragraph" w:customStyle="1" w:styleId="Testofumetto">
    <w:name w:val="Testo fumetto"/>
    <w:basedOn w:val="Normln"/>
    <w:semiHidden/>
    <w:rsid w:val="00B03BC3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73639"/>
    <w:rPr>
      <w:bCs/>
    </w:rPr>
  </w:style>
  <w:style w:type="character" w:customStyle="1" w:styleId="TextkomenteChar">
    <w:name w:val="Text komentáře Char"/>
    <w:link w:val="Textkomente"/>
    <w:semiHidden/>
    <w:rsid w:val="00673639"/>
    <w:rPr>
      <w:b/>
      <w:lang w:val="en-GB" w:eastAsia="it-IT"/>
    </w:rPr>
  </w:style>
  <w:style w:type="character" w:customStyle="1" w:styleId="PedmtkomenteChar">
    <w:name w:val="Předmět komentáře Char"/>
    <w:link w:val="Pedmtkomente"/>
    <w:rsid w:val="00673639"/>
    <w:rPr>
      <w:b/>
      <w:lang w:val="en-GB" w:eastAsia="it-I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7363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73639"/>
    <w:rPr>
      <w:rFonts w:ascii="Tahoma" w:hAnsi="Tahoma" w:cs="Tahoma"/>
      <w:b/>
      <w:sz w:val="16"/>
      <w:szCs w:val="16"/>
      <w:lang w:val="en-GB" w:eastAsia="it-IT"/>
    </w:rPr>
  </w:style>
  <w:style w:type="paragraph" w:styleId="Revize">
    <w:name w:val="Revision"/>
    <w:hidden/>
    <w:uiPriority w:val="99"/>
    <w:semiHidden/>
    <w:rsid w:val="00416A6D"/>
    <w:rPr>
      <w:b/>
      <w:sz w:val="48"/>
      <w:lang w:val="en-GB" w:eastAsia="it-IT"/>
    </w:rPr>
  </w:style>
  <w:style w:type="character" w:customStyle="1" w:styleId="ZhlavChar">
    <w:name w:val="Záhlaví Char"/>
    <w:link w:val="Zhlav"/>
    <w:uiPriority w:val="99"/>
    <w:rsid w:val="009D72B2"/>
    <w:rPr>
      <w:b/>
      <w:sz w:val="48"/>
      <w:lang w:val="en-GB" w:eastAsia="it-IT"/>
    </w:rPr>
  </w:style>
  <w:style w:type="table" w:styleId="Mkatabulky">
    <w:name w:val="Table Grid"/>
    <w:basedOn w:val="Normlntabulka"/>
    <w:uiPriority w:val="59"/>
    <w:rsid w:val="00AA3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7A28AA"/>
    <w:rPr>
      <w:color w:val="0000FF"/>
      <w:u w:val="single"/>
    </w:rPr>
  </w:style>
  <w:style w:type="character" w:customStyle="1" w:styleId="Nevyeenzmnka1">
    <w:name w:val="Nevyřešená zmínka1"/>
    <w:uiPriority w:val="99"/>
    <w:semiHidden/>
    <w:unhideWhenUsed/>
    <w:rsid w:val="007A28AA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F34E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28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io\FaxProt\Faxconsu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CBC3C-AC09-4F93-A43D-A07D5325A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Faxconsu.dot</Template>
  <TotalTime>0</TotalTime>
  <Pages>2</Pages>
  <Words>424</Words>
  <Characters>2047</Characters>
  <Application>Microsoft Office Word</Application>
  <DocSecurity>4</DocSecurity>
  <Lines>17</Lines>
  <Paragraphs>4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Euro-In Cosulting</Company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Delacor</dc:creator>
  <cp:keywords/>
  <dc:description/>
  <cp:lastModifiedBy>Petra Trojanová</cp:lastModifiedBy>
  <cp:revision>2</cp:revision>
  <cp:lastPrinted>2023-05-05T08:15:00Z</cp:lastPrinted>
  <dcterms:created xsi:type="dcterms:W3CDTF">2024-12-19T07:44:00Z</dcterms:created>
  <dcterms:modified xsi:type="dcterms:W3CDTF">2024-12-19T07:44:00Z</dcterms:modified>
</cp:coreProperties>
</file>