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76473</wp:posOffset>
            </wp:positionH>
            <wp:positionV relativeFrom="page">
              <wp:posOffset>274044</wp:posOffset>
            </wp:positionV>
            <wp:extent cx="1161435" cy="159660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1435" cy="1596600"/>
                    </a:xfrm>
                    <a:custGeom>
                      <a:rect l="l" t="t" r="r" b="b"/>
                      <a:pathLst>
                        <a:path w="1161435" h="1596600">
                          <a:moveTo>
                            <a:pt x="0" y="1596600"/>
                          </a:moveTo>
                          <a:lnTo>
                            <a:pt x="1161435" y="1596600"/>
                          </a:lnTo>
                          <a:lnTo>
                            <a:pt x="1161435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596600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1696745</wp:posOffset>
            </wp:positionH>
            <wp:positionV relativeFrom="page">
              <wp:posOffset>3132633</wp:posOffset>
            </wp:positionV>
            <wp:extent cx="1830578" cy="119507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30578" cy="119507"/>
                    </a:xfrm>
                    <a:custGeom>
                      <a:rect l="l" t="t" r="r" b="b"/>
                      <a:pathLst>
                        <a:path w="1830578" h="119507">
                          <a:moveTo>
                            <a:pt x="0" y="119507"/>
                          </a:moveTo>
                          <a:lnTo>
                            <a:pt x="1830578" y="119507"/>
                          </a:lnTo>
                          <a:lnTo>
                            <a:pt x="1830578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19507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1548574</wp:posOffset>
            </wp:positionH>
            <wp:positionV relativeFrom="page">
              <wp:posOffset>4667085</wp:posOffset>
            </wp:positionV>
            <wp:extent cx="2141258" cy="143409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41258" cy="143409"/>
                    </a:xfrm>
                    <a:custGeom>
                      <a:rect l="l" t="t" r="r" b="b"/>
                      <a:pathLst>
                        <a:path w="2141258" h="143409">
                          <a:moveTo>
                            <a:pt x="0" y="143409"/>
                          </a:moveTo>
                          <a:lnTo>
                            <a:pt x="2141258" y="143409"/>
                          </a:lnTo>
                          <a:lnTo>
                            <a:pt x="2141258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43409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1787563</wp:posOffset>
            </wp:positionH>
            <wp:positionV relativeFrom="page">
              <wp:posOffset>7597369</wp:posOffset>
            </wp:positionV>
            <wp:extent cx="353682" cy="129070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3682" cy="129070"/>
                    </a:xfrm>
                    <a:custGeom>
                      <a:rect l="l" t="t" r="r" b="b"/>
                      <a:pathLst>
                        <a:path w="353682" h="129070">
                          <a:moveTo>
                            <a:pt x="0" y="129070"/>
                          </a:moveTo>
                          <a:lnTo>
                            <a:pt x="353682" y="129070"/>
                          </a:lnTo>
                          <a:lnTo>
                            <a:pt x="353682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29070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4975529</wp:posOffset>
            </wp:positionH>
            <wp:positionV relativeFrom="page">
              <wp:posOffset>9021890</wp:posOffset>
            </wp:positionV>
            <wp:extent cx="281991" cy="129057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1991" cy="129057"/>
                    </a:xfrm>
                    <a:custGeom>
                      <a:rect l="l" t="t" r="r" b="b"/>
                      <a:pathLst>
                        <a:path w="281991" h="129057">
                          <a:moveTo>
                            <a:pt x="0" y="129057"/>
                          </a:moveTo>
                          <a:lnTo>
                            <a:pt x="281991" y="129057"/>
                          </a:lnTo>
                          <a:lnTo>
                            <a:pt x="281991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29057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4373308</wp:posOffset>
            </wp:positionH>
            <wp:positionV relativeFrom="page">
              <wp:posOffset>1435647</wp:posOffset>
            </wp:positionV>
            <wp:extent cx="81254" cy="129057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254" cy="129057"/>
                    </a:xfrm>
                    <a:custGeom>
                      <a:rect l="l" t="t" r="r" b="b"/>
                      <a:pathLst>
                        <a:path w="81254" h="129057">
                          <a:moveTo>
                            <a:pt x="0" y="129057"/>
                          </a:moveTo>
                          <a:lnTo>
                            <a:pt x="81254" y="129057"/>
                          </a:lnTo>
                          <a:lnTo>
                            <a:pt x="81254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29057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5161940</wp:posOffset>
            </wp:positionH>
            <wp:positionV relativeFrom="page">
              <wp:posOffset>1579055</wp:posOffset>
            </wp:positionV>
            <wp:extent cx="358457" cy="148183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457" cy="148183"/>
                    </a:xfrm>
                    <a:custGeom>
                      <a:rect l="l" t="t" r="r" b="b"/>
                      <a:pathLst>
                        <a:path w="358457" h="148183">
                          <a:moveTo>
                            <a:pt x="0" y="148183"/>
                          </a:moveTo>
                          <a:lnTo>
                            <a:pt x="358457" y="148183"/>
                          </a:lnTo>
                          <a:lnTo>
                            <a:pt x="358457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48183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1381290</wp:posOffset>
            </wp:positionH>
            <wp:positionV relativeFrom="page">
              <wp:posOffset>4217747</wp:posOffset>
            </wp:positionV>
            <wp:extent cx="310680" cy="119507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680" cy="119507"/>
                    </a:xfrm>
                    <a:custGeom>
                      <a:rect l="l" t="t" r="r" b="b"/>
                      <a:pathLst>
                        <a:path w="310680" h="119507">
                          <a:moveTo>
                            <a:pt x="0" y="119507"/>
                          </a:moveTo>
                          <a:lnTo>
                            <a:pt x="310680" y="119507"/>
                          </a:lnTo>
                          <a:lnTo>
                            <a:pt x="31068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19507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2399347</wp:posOffset>
            </wp:positionH>
            <wp:positionV relativeFrom="page">
              <wp:posOffset>5604015</wp:posOffset>
            </wp:positionV>
            <wp:extent cx="1677632" cy="707479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77632" cy="707479"/>
                    </a:xfrm>
                    <a:custGeom>
                      <a:rect l="l" t="t" r="r" b="b"/>
                      <a:pathLst>
                        <a:path w="1677632" h="707479">
                          <a:moveTo>
                            <a:pt x="0" y="707479"/>
                          </a:moveTo>
                          <a:lnTo>
                            <a:pt x="1677632" y="707479"/>
                          </a:lnTo>
                          <a:lnTo>
                            <a:pt x="1677632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707479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1094524</wp:posOffset>
            </wp:positionH>
            <wp:positionV relativeFrom="page">
              <wp:posOffset>3166085</wp:posOffset>
            </wp:positionV>
            <wp:extent cx="1433868" cy="592760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3868" cy="592760"/>
                    </a:xfrm>
                    <a:custGeom>
                      <a:rect l="l" t="t" r="r" b="b"/>
                      <a:pathLst>
                        <a:path w="1433868" h="592760">
                          <a:moveTo>
                            <a:pt x="0" y="592760"/>
                          </a:moveTo>
                          <a:lnTo>
                            <a:pt x="1433868" y="592760"/>
                          </a:lnTo>
                          <a:lnTo>
                            <a:pt x="1433868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592760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1878368</wp:posOffset>
            </wp:positionH>
            <wp:positionV relativeFrom="page">
              <wp:posOffset>4428071</wp:posOffset>
            </wp:positionV>
            <wp:extent cx="927239" cy="181649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7239" cy="181649"/>
                    </a:xfrm>
                    <a:custGeom>
                      <a:rect l="l" t="t" r="r" b="b"/>
                      <a:pathLst>
                        <a:path w="927239" h="181649">
                          <a:moveTo>
                            <a:pt x="0" y="181649"/>
                          </a:moveTo>
                          <a:lnTo>
                            <a:pt x="927239" y="181649"/>
                          </a:lnTo>
                          <a:lnTo>
                            <a:pt x="927239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81649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4497578</wp:posOffset>
            </wp:positionH>
            <wp:positionV relativeFrom="page">
              <wp:posOffset>4428071</wp:posOffset>
            </wp:positionV>
            <wp:extent cx="1749323" cy="1501001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49323" cy="1501001"/>
                    </a:xfrm>
                    <a:custGeom>
                      <a:rect l="l" t="t" r="r" b="b"/>
                      <a:pathLst>
                        <a:path w="1749323" h="1501001">
                          <a:moveTo>
                            <a:pt x="0" y="1501001"/>
                          </a:moveTo>
                          <a:lnTo>
                            <a:pt x="1749323" y="1501001"/>
                          </a:lnTo>
                          <a:lnTo>
                            <a:pt x="1749323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501001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1481670</wp:posOffset>
            </wp:positionH>
            <wp:positionV relativeFrom="page">
              <wp:posOffset>4786592</wp:posOffset>
            </wp:positionV>
            <wp:extent cx="2122120" cy="1319352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22120" cy="1319352"/>
                    </a:xfrm>
                    <a:custGeom>
                      <a:rect l="l" t="t" r="r" b="b"/>
                      <a:pathLst>
                        <a:path w="2122120" h="1319352">
                          <a:moveTo>
                            <a:pt x="0" y="1319352"/>
                          </a:moveTo>
                          <a:lnTo>
                            <a:pt x="2122120" y="1319352"/>
                          </a:lnTo>
                          <a:lnTo>
                            <a:pt x="212212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319352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6" Type="http://schemas.openxmlformats.org/officeDocument/2006/relationships/image" Target="media/image106.png"/><Relationship Id="rId11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2024-12-11T13:50:41Z</dcterms:created>
  <dcterms:modified xsi:type="dcterms:W3CDTF">2024-12-11T13:50:41Z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