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c.JH295176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129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Tácek papírový č. 4 bílý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v roli 20 cm,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2 vrst.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61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Tácek papírový č. 4 bílý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129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Tácek papírový č. 4 bílý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00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91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-23991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-23991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-23991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-23991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-23991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-23991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-23991</wp:posOffset>
            </wp:positionV>
            <wp:extent cx="7552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-23991</wp:posOffset>
            </wp:positionV>
            <wp:extent cx="25174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-23991</wp:posOffset>
            </wp:positionV>
            <wp:extent cx="7552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5085319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-23991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-23991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-23991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-23991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-23991</wp:posOffset>
            </wp:positionV>
            <wp:extent cx="50349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-23991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-23991</wp:posOffset>
            </wp:positionV>
            <wp:extent cx="50350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-23991</wp:posOffset>
            </wp:positionV>
            <wp:extent cx="7552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-23991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-23991</wp:posOffset>
            </wp:positionV>
            <wp:extent cx="75524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-23991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-23991</wp:posOffset>
            </wp:positionV>
            <wp:extent cx="10070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700" cy="193001"/>
                    </a:xfrm>
                    <a:custGeom>
                      <a:rect l="l" t="t" r="r" b="b"/>
                      <a:pathLst>
                        <a:path w="100700" h="193001">
                          <a:moveTo>
                            <a:pt x="0" y="0"/>
                          </a:moveTo>
                          <a:lnTo>
                            <a:pt x="100700" y="0"/>
                          </a:lnTo>
                          <a:lnTo>
                            <a:pt x="10070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-23991</wp:posOffset>
            </wp:positionV>
            <wp:extent cx="7552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-23991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-23991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-23991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-23991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-23991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-23991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1162" w:space="696"/>
            <w:col w:w="3069" w:space="637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6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190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Ubrousky 33x33 cm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00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91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70625</wp:posOffset>
            </wp:positionV>
            <wp:extent cx="50349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70625</wp:posOffset>
            </wp:positionV>
            <wp:extent cx="25174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70625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70625</wp:posOffset>
            </wp:positionV>
            <wp:extent cx="7552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70625</wp:posOffset>
            </wp:positionV>
            <wp:extent cx="50350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70625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70625</wp:posOffset>
            </wp:positionV>
            <wp:extent cx="7552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70625</wp:posOffset>
            </wp:positionV>
            <wp:extent cx="25174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70625</wp:posOffset>
            </wp:positionV>
            <wp:extent cx="7552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5085319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70625</wp:posOffset>
            </wp:positionV>
            <wp:extent cx="50350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70625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70625</wp:posOffset>
            </wp:positionV>
            <wp:extent cx="7552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70625</wp:posOffset>
            </wp:positionV>
            <wp:extent cx="7552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70625</wp:posOffset>
            </wp:positionV>
            <wp:extent cx="50349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70625</wp:posOffset>
            </wp:positionV>
            <wp:extent cx="75524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70625</wp:posOffset>
            </wp:positionV>
            <wp:extent cx="50350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70625</wp:posOffset>
            </wp:positionV>
            <wp:extent cx="7552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70625</wp:posOffset>
            </wp:positionV>
            <wp:extent cx="50349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70625</wp:posOffset>
            </wp:positionV>
            <wp:extent cx="75524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70625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70625</wp:posOffset>
            </wp:positionV>
            <wp:extent cx="100700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700" cy="193001"/>
                    </a:xfrm>
                    <a:custGeom>
                      <a:rect l="l" t="t" r="r" b="b"/>
                      <a:pathLst>
                        <a:path w="100700" h="193001">
                          <a:moveTo>
                            <a:pt x="0" y="0"/>
                          </a:moveTo>
                          <a:lnTo>
                            <a:pt x="100700" y="0"/>
                          </a:lnTo>
                          <a:lnTo>
                            <a:pt x="10070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70625</wp:posOffset>
            </wp:positionV>
            <wp:extent cx="7552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70625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70625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70625</wp:posOffset>
            </wp:positionV>
            <wp:extent cx="25174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70625</wp:posOffset>
            </wp:positionV>
            <wp:extent cx="50350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70625</wp:posOffset>
            </wp:positionV>
            <wp:extent cx="18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70625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1162" w:space="696"/>
            <w:col w:w="3069" w:space="637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6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v roli 20 cm,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2 vrst.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61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role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Ubrousky 33x33 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0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129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Tácek papírový č. 4 bílý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papir 1 vrstvý,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25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útržků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25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1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1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5085319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5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100700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700" cy="193001"/>
                    </a:xfrm>
                    <a:custGeom>
                      <a:rect l="l" t="t" r="r" b="b"/>
                      <a:pathLst>
                        <a:path w="100700" h="193001">
                          <a:moveTo>
                            <a:pt x="0" y="0"/>
                          </a:moveTo>
                          <a:lnTo>
                            <a:pt x="100700" y="0"/>
                          </a:lnTo>
                          <a:lnTo>
                            <a:pt x="10070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6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6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1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2024-12-10 14:05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50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4/4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52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185175</wp:posOffset>
            </wp:positionV>
            <wp:extent cx="50349" cy="193001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120" w:after="0" w:line="176" w:lineRule="exact"/>
        <w:ind w:left="324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671" w:space="1414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70 703,81 Kč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253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9383135</wp:posOffset>
            </wp:positionV>
            <wp:extent cx="25174" cy="193001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9383135</wp:posOffset>
            </wp:positionV>
            <wp:extent cx="50349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9383135</wp:posOffset>
            </wp:positionV>
            <wp:extent cx="75525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9383135</wp:posOffset>
            </wp:positionV>
            <wp:extent cx="50350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9383135</wp:posOffset>
            </wp:positionV>
            <wp:extent cx="50350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9383135</wp:posOffset>
            </wp:positionV>
            <wp:extent cx="75525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9383135</wp:posOffset>
            </wp:positionV>
            <wp:extent cx="25174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9383135</wp:posOffset>
            </wp:positionV>
            <wp:extent cx="75525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5085319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9383135</wp:posOffset>
            </wp:positionV>
            <wp:extent cx="50350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9383135</wp:posOffset>
            </wp:positionV>
            <wp:extent cx="50350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9383135</wp:posOffset>
            </wp:positionV>
            <wp:extent cx="75524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9383135</wp:posOffset>
            </wp:positionV>
            <wp:extent cx="75524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9383135</wp:posOffset>
            </wp:positionV>
            <wp:extent cx="50349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9383135</wp:posOffset>
            </wp:positionV>
            <wp:extent cx="75524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4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9383135</wp:posOffset>
            </wp:positionV>
            <wp:extent cx="50350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5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9383135</wp:posOffset>
            </wp:positionV>
            <wp:extent cx="75525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9383135</wp:posOffset>
            </wp:positionV>
            <wp:extent cx="50349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7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9383135</wp:posOffset>
            </wp:positionV>
            <wp:extent cx="75524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8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9383135</wp:posOffset>
            </wp:positionV>
            <wp:extent cx="25175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9383135</wp:posOffset>
            </wp:positionV>
            <wp:extent cx="100700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700" cy="193001"/>
                    </a:xfrm>
                    <a:custGeom>
                      <a:rect l="l" t="t" r="r" b="b"/>
                      <a:pathLst>
                        <a:path w="100700" h="193001">
                          <a:moveTo>
                            <a:pt x="0" y="0"/>
                          </a:moveTo>
                          <a:lnTo>
                            <a:pt x="100700" y="0"/>
                          </a:lnTo>
                          <a:lnTo>
                            <a:pt x="10070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9383135</wp:posOffset>
            </wp:positionV>
            <wp:extent cx="75525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2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9383135</wp:posOffset>
            </wp:positionV>
            <wp:extent cx="50349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3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9383135</wp:posOffset>
            </wp:positionV>
            <wp:extent cx="75525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9383135</wp:posOffset>
            </wp:positionV>
            <wp:extent cx="25174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5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9383135</wp:posOffset>
            </wp:positionV>
            <wp:extent cx="50350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9383135</wp:posOffset>
            </wp:positionV>
            <wp:extent cx="180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6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9383135</wp:posOffset>
            </wp:positionV>
            <wp:extent cx="180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19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6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219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2024-12-10T13:19:49Z</dcterms:created>
  <dcterms:modified xsi:type="dcterms:W3CDTF">2024-12-10T13:19:49Z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