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c.JH295099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Ubrousky 33x33 cm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TORK Strong 40x32/198137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tex.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Taška Mi 5kg (odtrh.)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64" w:space="2411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106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Prostředek na nádobí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KRYSTAL NÁDOBÍ aktivní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27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ocet 750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136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Tekutý písek REAL 600g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Podlahová stěrka zesílená 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36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Pytel na odpad 70x110/60my-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97" w:space="2403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Savo 1,2 l - desinfekce-červený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uzávěr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54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Savo 4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TORK Strong 40x32/198137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tex.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Taška Mi 5kg (odtrh.)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64" w:space="241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14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Pytel na odpad 70x110/60my-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728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928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5085319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6570634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52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Savo 1,2 l - desinfekce-červený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uzávěr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78" w:space="232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TR282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Kelímek na kávu 280 ml, papír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20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1 bal = 50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123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Toaletní papír Jumbo 240 mm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146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Krystal WC 5ltr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Jar Ekonomik universal 5ltr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"/>
                <w:sz w:val="16"/>
                <w:szCs w:val="16"/>
              </w:rPr>
              <w:t>(úklid)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99 920,11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2024-12-10 13:09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89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1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2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3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5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6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7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8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9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0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1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2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3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4" behindDoc="0" locked="0" layoutInCell="1" allowOverlap="1">
            <wp:simplePos x="0" y="0"/>
            <wp:positionH relativeFrom="page">
              <wp:posOffset>5085319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5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6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7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8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9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0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1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2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3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4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5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6570634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5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145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2024-12-10T12:17:08Z</dcterms:created>
  <dcterms:modified xsi:type="dcterms:W3CDTF">2024-12-10T12:17:08Z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