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071C32" w14:textId="77777777" w:rsidR="00FA2222" w:rsidRPr="00341D9B" w:rsidRDefault="00981649" w:rsidP="00A2247D">
      <w:pPr>
        <w:pStyle w:val="SazbatextuBHF"/>
        <w:rPr>
          <w:sz w:val="44"/>
          <w:szCs w:val="44"/>
        </w:rPr>
      </w:pPr>
      <w:r w:rsidRPr="00341D9B">
        <w:rPr>
          <w:noProof/>
          <w:sz w:val="44"/>
          <w:szCs w:val="44"/>
          <w:lang w:eastAsia="cs-CZ"/>
        </w:rPr>
        <mc:AlternateContent>
          <mc:Choice Requires="wps">
            <w:drawing>
              <wp:anchor distT="0" distB="0" distL="114300" distR="114300" simplePos="0" relativeHeight="251659264" behindDoc="1" locked="0" layoutInCell="1" allowOverlap="1" wp14:anchorId="5A4BB07C" wp14:editId="797FC751">
                <wp:simplePos x="0" y="0"/>
                <wp:positionH relativeFrom="column">
                  <wp:posOffset>-686435</wp:posOffset>
                </wp:positionH>
                <wp:positionV relativeFrom="paragraph">
                  <wp:posOffset>-1091858</wp:posOffset>
                </wp:positionV>
                <wp:extent cx="1295400" cy="192786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1295400" cy="1927860"/>
                        </a:xfrm>
                        <a:prstGeom prst="rect">
                          <a:avLst/>
                        </a:prstGeom>
                        <a:noFill/>
                        <a:ln w="6350">
                          <a:noFill/>
                        </a:ln>
                      </wps:spPr>
                      <wps:txbx>
                        <w:txbxContent>
                          <w:p w14:paraId="0C0B4C26" w14:textId="7B659574" w:rsidR="00981649" w:rsidRPr="002F5BB6" w:rsidRDefault="000137A3" w:rsidP="006773C4">
                            <w:pPr>
                              <w:pStyle w:val="InicilaBHF"/>
                            </w:pPr>
                            <w:r>
                              <w:t>D</w:t>
                            </w:r>
                          </w:p>
                          <w:p w14:paraId="2875100B" w14:textId="77777777" w:rsidR="00981649" w:rsidRDefault="00981649" w:rsidP="000F7EC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4BB07C" id="_x0000_t202" coordsize="21600,21600" o:spt="202" path="m,l,21600r21600,l21600,xe">
                <v:stroke joinstyle="miter"/>
                <v:path gradientshapeok="t" o:connecttype="rect"/>
              </v:shapetype>
              <v:shape id="Textové pole 1" o:spid="_x0000_s1026" type="#_x0000_t202" style="position:absolute;left:0;text-align:left;margin-left:-54.05pt;margin-top:-85.95pt;width:102pt;height:15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" filled="f" stroked="f" strokeweight=".5pt">
                <v:textbox>
                  <w:txbxContent>
                    <w:p w14:paraId="0C0B4C26" w14:textId="7B659574" w:rsidR="00981649" w:rsidRPr="002F5BB6" w:rsidRDefault="000137A3" w:rsidP="006773C4">
                      <w:pPr>
                        <w:pStyle w:val="InicilaBHF"/>
                      </w:pPr>
                      <w:r>
                        <w:t>D</w:t>
                      </w:r>
                    </w:p>
                    <w:p w14:paraId="2875100B" w14:textId="77777777" w:rsidR="00981649" w:rsidRDefault="00981649" w:rsidP="000F7EC6">
                      <w:pPr>
                        <w:jc w:val="both"/>
                      </w:pPr>
                    </w:p>
                  </w:txbxContent>
                </v:textbox>
              </v:shape>
            </w:pict>
          </mc:Fallback>
        </mc:AlternateContent>
      </w:r>
      <w:r w:rsidR="00A2247D" w:rsidRPr="00341D9B">
        <w:rPr>
          <w:sz w:val="44"/>
          <w:szCs w:val="44"/>
        </w:rPr>
        <w:t>D</w:t>
      </w:r>
      <w:r w:rsidR="00FA2222" w:rsidRPr="00341D9B">
        <w:rPr>
          <w:sz w:val="44"/>
          <w:szCs w:val="44"/>
        </w:rPr>
        <w:t>arovací smlouva</w:t>
      </w:r>
    </w:p>
    <w:p w14:paraId="3B03EC81" w14:textId="77777777" w:rsidR="00FA2222" w:rsidRPr="00FA2222" w:rsidRDefault="00FA2222" w:rsidP="00FA2222">
      <w:pPr>
        <w:pStyle w:val="SazbatextuBHF"/>
        <w:rPr>
          <w:sz w:val="22"/>
          <w:szCs w:val="22"/>
        </w:rPr>
      </w:pPr>
      <w:r w:rsidRPr="00FA2222">
        <w:rPr>
          <w:sz w:val="22"/>
          <w:szCs w:val="22"/>
        </w:rPr>
        <w:t>uzavřená podle § 2055 a násl. zákona č. 89/2012 Sb., občanský zákoník, v platném znění</w:t>
      </w:r>
    </w:p>
    <w:p w14:paraId="18E9404A" w14:textId="02A92238" w:rsidR="00817056" w:rsidRDefault="00FA2222" w:rsidP="00A2247D">
      <w:pPr>
        <w:pStyle w:val="SazbatextuBHF"/>
        <w:rPr>
          <w:sz w:val="22"/>
          <w:szCs w:val="22"/>
        </w:rPr>
      </w:pPr>
      <w:r w:rsidRPr="00FA2222">
        <w:rPr>
          <w:sz w:val="22"/>
          <w:szCs w:val="22"/>
        </w:rPr>
        <w:t>(dále jen „Smlouva“), mezi smluvními stranami, kterými jsou:</w:t>
      </w:r>
      <w:r w:rsidR="00A2247D" w:rsidRPr="00DE14BE">
        <w:rPr>
          <w:sz w:val="22"/>
          <w:szCs w:val="22"/>
        </w:rPr>
        <w:t xml:space="preserve"> </w:t>
      </w:r>
    </w:p>
    <w:p w14:paraId="2D9270EC" w14:textId="77777777" w:rsidR="00AE07D6" w:rsidRPr="00AE07D6" w:rsidRDefault="00AE07D6" w:rsidP="00A2247D">
      <w:pPr>
        <w:pStyle w:val="SazbatextuBHF"/>
        <w:rPr>
          <w:sz w:val="22"/>
          <w:szCs w:val="22"/>
        </w:rPr>
      </w:pPr>
    </w:p>
    <w:p w14:paraId="20670546" w14:textId="77777777" w:rsidR="00341D9B" w:rsidRPr="00AE07D6" w:rsidRDefault="00341D9B" w:rsidP="00AE07D6">
      <w:pPr>
        <w:pStyle w:val="SazbatextuBHF"/>
        <w:rPr>
          <w:sz w:val="22"/>
          <w:szCs w:val="22"/>
        </w:rPr>
      </w:pPr>
    </w:p>
    <w:p w14:paraId="4252173F" w14:textId="77777777" w:rsidR="00AE07D6" w:rsidRPr="00AE07D6" w:rsidRDefault="00AE07D6" w:rsidP="00AE07D6">
      <w:pPr>
        <w:overflowPunct w:val="0"/>
        <w:autoSpaceDE w:val="0"/>
        <w:autoSpaceDN w:val="0"/>
        <w:adjustRightInd w:val="0"/>
        <w:spacing w:line="360" w:lineRule="auto"/>
        <w:textAlignment w:val="baseline"/>
        <w:rPr>
          <w:rFonts w:ascii="Lido STF" w:hAnsi="Lido STF" w:cs="Calibri"/>
          <w:b/>
          <w:color w:val="000000"/>
          <w:sz w:val="22"/>
          <w:szCs w:val="22"/>
          <w:lang w:eastAsia="cs-CZ"/>
        </w:rPr>
      </w:pPr>
      <w:bookmarkStart w:id="0" w:name="_Hlk116559097"/>
      <w:r w:rsidRPr="00AE07D6">
        <w:rPr>
          <w:rFonts w:ascii="Lido STF" w:hAnsi="Lido STF" w:cs="Calibri"/>
          <w:b/>
          <w:color w:val="000000"/>
          <w:sz w:val="22"/>
          <w:szCs w:val="22"/>
          <w:lang w:eastAsia="cs-CZ"/>
        </w:rPr>
        <w:t xml:space="preserve">BOHEMIAN HERITAGE FUND, nadační fond </w:t>
      </w:r>
    </w:p>
    <w:bookmarkEnd w:id="0"/>
    <w:p w14:paraId="321BB6A7" w14:textId="77777777" w:rsidR="00CF5E6E" w:rsidRPr="00CF5E6E" w:rsidRDefault="00CF5E6E" w:rsidP="00CF5E6E">
      <w:pPr>
        <w:pStyle w:val="SazbatextuBHF"/>
        <w:rPr>
          <w:sz w:val="22"/>
          <w:szCs w:val="22"/>
        </w:rPr>
      </w:pPr>
      <w:r w:rsidRPr="00CF5E6E">
        <w:rPr>
          <w:sz w:val="22"/>
          <w:szCs w:val="22"/>
        </w:rPr>
        <w:t>se sídlem Praha 4, CITY TOWER, Hvězdova 1716/2b, PSČ 140 78</w:t>
      </w:r>
    </w:p>
    <w:p w14:paraId="6C3B039A" w14:textId="77777777" w:rsidR="00CF5E6E" w:rsidRPr="00CF5E6E" w:rsidRDefault="00CF5E6E" w:rsidP="00CF5E6E">
      <w:pPr>
        <w:pStyle w:val="SazbatextuBHF"/>
        <w:rPr>
          <w:sz w:val="22"/>
          <w:szCs w:val="22"/>
        </w:rPr>
      </w:pPr>
      <w:r w:rsidRPr="00CF5E6E">
        <w:rPr>
          <w:sz w:val="22"/>
          <w:szCs w:val="22"/>
        </w:rPr>
        <w:t>IČ: 28920295</w:t>
      </w:r>
    </w:p>
    <w:p w14:paraId="2F060A1B" w14:textId="77777777" w:rsidR="00CF5E6E" w:rsidRPr="00CF5E6E" w:rsidRDefault="00CF5E6E" w:rsidP="00CF5E6E">
      <w:pPr>
        <w:pStyle w:val="SazbatextuBHF"/>
        <w:rPr>
          <w:sz w:val="22"/>
          <w:szCs w:val="22"/>
        </w:rPr>
      </w:pPr>
      <w:r w:rsidRPr="00CF5E6E">
        <w:rPr>
          <w:sz w:val="22"/>
          <w:szCs w:val="22"/>
        </w:rPr>
        <w:t>Nadační rejstřík: N 750 vedená u městského soudu v Praze</w:t>
      </w:r>
    </w:p>
    <w:p w14:paraId="15BE7BA9" w14:textId="77777777" w:rsidR="00CF5E6E" w:rsidRPr="00CF5E6E" w:rsidRDefault="00CF5E6E" w:rsidP="00CF5E6E">
      <w:pPr>
        <w:pStyle w:val="SazbatextuBHF"/>
        <w:rPr>
          <w:sz w:val="22"/>
          <w:szCs w:val="22"/>
        </w:rPr>
      </w:pPr>
      <w:r w:rsidRPr="00CF5E6E">
        <w:rPr>
          <w:sz w:val="22"/>
          <w:szCs w:val="22"/>
        </w:rPr>
        <w:t>zastoupený členy Správní rady JUDr. Jaromírem Císařem, Ph.D. a JUDr. Petrem Michalem, Ph.D.,</w:t>
      </w:r>
    </w:p>
    <w:p w14:paraId="479AD1AB" w14:textId="77777777" w:rsidR="00CF5E6E" w:rsidRPr="00CF5E6E" w:rsidRDefault="00CF5E6E" w:rsidP="00CF5E6E">
      <w:pPr>
        <w:pStyle w:val="SazbatextuBHF"/>
        <w:rPr>
          <w:sz w:val="22"/>
          <w:szCs w:val="22"/>
        </w:rPr>
      </w:pPr>
      <w:r w:rsidRPr="00CF5E6E">
        <w:rPr>
          <w:sz w:val="22"/>
          <w:szCs w:val="22"/>
        </w:rPr>
        <w:t xml:space="preserve">Bankovní spojení: </w:t>
      </w:r>
      <w:proofErr w:type="spellStart"/>
      <w:r w:rsidRPr="00CF5E6E">
        <w:rPr>
          <w:sz w:val="22"/>
          <w:szCs w:val="22"/>
        </w:rPr>
        <w:t>UniCredit</w:t>
      </w:r>
      <w:proofErr w:type="spellEnd"/>
      <w:r w:rsidRPr="00CF5E6E">
        <w:rPr>
          <w:sz w:val="22"/>
          <w:szCs w:val="22"/>
        </w:rPr>
        <w:t xml:space="preserve"> Bank, a.s. č. účtu: 2102331782/2700</w:t>
      </w:r>
    </w:p>
    <w:p w14:paraId="5A6F4030" w14:textId="77777777" w:rsidR="00AE07D6" w:rsidRPr="00AE07D6" w:rsidRDefault="00AE07D6" w:rsidP="00AE07D6">
      <w:pPr>
        <w:overflowPunct w:val="0"/>
        <w:autoSpaceDE w:val="0"/>
        <w:autoSpaceDN w:val="0"/>
        <w:adjustRightInd w:val="0"/>
        <w:spacing w:line="360" w:lineRule="auto"/>
        <w:textAlignment w:val="baseline"/>
        <w:rPr>
          <w:rFonts w:ascii="Lido STF" w:hAnsi="Lido STF" w:cs="Calibri"/>
          <w:color w:val="000000"/>
          <w:sz w:val="22"/>
          <w:szCs w:val="22"/>
          <w:lang w:eastAsia="cs-CZ"/>
        </w:rPr>
      </w:pPr>
      <w:r w:rsidRPr="00AE07D6">
        <w:rPr>
          <w:rFonts w:ascii="Lido STF" w:hAnsi="Lido STF" w:cs="Calibri"/>
          <w:color w:val="000000"/>
          <w:sz w:val="22"/>
          <w:szCs w:val="22"/>
          <w:lang w:eastAsia="cs-CZ"/>
        </w:rPr>
        <w:t xml:space="preserve">(dále jen </w:t>
      </w:r>
      <w:r w:rsidRPr="00AE07D6">
        <w:rPr>
          <w:rFonts w:ascii="Lido STF" w:hAnsi="Lido STF" w:cs="Calibri"/>
          <w:b/>
          <w:color w:val="000000"/>
          <w:sz w:val="22"/>
          <w:szCs w:val="22"/>
          <w:lang w:eastAsia="cs-CZ"/>
        </w:rPr>
        <w:t>„Dárce“</w:t>
      </w:r>
      <w:r w:rsidRPr="00AE07D6">
        <w:rPr>
          <w:rFonts w:ascii="Lido STF" w:hAnsi="Lido STF" w:cs="Calibri"/>
          <w:color w:val="000000"/>
          <w:sz w:val="22"/>
          <w:szCs w:val="22"/>
          <w:lang w:eastAsia="cs-CZ"/>
        </w:rPr>
        <w:t>)</w:t>
      </w:r>
    </w:p>
    <w:p w14:paraId="78F162DD" w14:textId="77777777" w:rsidR="00AE07D6" w:rsidRPr="00AE07D6" w:rsidRDefault="00AE07D6" w:rsidP="00FA2222">
      <w:pPr>
        <w:pStyle w:val="SazbatextuBHF"/>
        <w:rPr>
          <w:sz w:val="22"/>
          <w:szCs w:val="22"/>
        </w:rPr>
      </w:pPr>
    </w:p>
    <w:p w14:paraId="3AE167B7" w14:textId="54771F1C" w:rsidR="00FA2222" w:rsidRPr="00AE07D6" w:rsidRDefault="00FA2222" w:rsidP="00FA2222">
      <w:pPr>
        <w:pStyle w:val="SazbatextuBHF"/>
        <w:rPr>
          <w:sz w:val="22"/>
          <w:szCs w:val="22"/>
        </w:rPr>
      </w:pPr>
      <w:r w:rsidRPr="00AE07D6">
        <w:rPr>
          <w:sz w:val="22"/>
          <w:szCs w:val="22"/>
        </w:rPr>
        <w:t>a</w:t>
      </w:r>
    </w:p>
    <w:p w14:paraId="7A23438F" w14:textId="52F85034" w:rsidR="00FA2222" w:rsidRPr="00AE07D6" w:rsidRDefault="00FA2222" w:rsidP="00FA2222">
      <w:pPr>
        <w:pStyle w:val="SazbatextuBHF"/>
        <w:rPr>
          <w:sz w:val="22"/>
          <w:szCs w:val="22"/>
        </w:rPr>
      </w:pPr>
    </w:p>
    <w:p w14:paraId="2C8245C2" w14:textId="77777777" w:rsidR="00AE07D6" w:rsidRPr="00AE07D6" w:rsidRDefault="00AE07D6" w:rsidP="00AE07D6">
      <w:pPr>
        <w:overflowPunct w:val="0"/>
        <w:autoSpaceDE w:val="0"/>
        <w:autoSpaceDN w:val="0"/>
        <w:adjustRightInd w:val="0"/>
        <w:spacing w:line="360" w:lineRule="auto"/>
        <w:textAlignment w:val="baseline"/>
        <w:rPr>
          <w:rFonts w:ascii="Lido STF" w:hAnsi="Lido STF" w:cs="Calibri"/>
          <w:b/>
          <w:color w:val="000000"/>
          <w:sz w:val="22"/>
          <w:szCs w:val="22"/>
          <w:lang w:eastAsia="cs-CZ"/>
        </w:rPr>
      </w:pPr>
      <w:bookmarkStart w:id="1" w:name="_Hlk514234244"/>
      <w:r w:rsidRPr="00AE07D6">
        <w:rPr>
          <w:rFonts w:ascii="Lido STF" w:hAnsi="Lido STF" w:cs="Calibri"/>
          <w:b/>
          <w:color w:val="000000"/>
          <w:sz w:val="22"/>
          <w:szCs w:val="22"/>
          <w:lang w:eastAsia="cs-CZ"/>
        </w:rPr>
        <w:t>Národní divadlo Brno, příspěvková organizace</w:t>
      </w:r>
    </w:p>
    <w:bookmarkEnd w:id="1"/>
    <w:p w14:paraId="1CBAEAA9" w14:textId="20E9B7EA" w:rsidR="00AE07D6" w:rsidRPr="00AE07D6" w:rsidRDefault="00AE07D6" w:rsidP="00AE07D6">
      <w:pPr>
        <w:overflowPunct w:val="0"/>
        <w:autoSpaceDE w:val="0"/>
        <w:autoSpaceDN w:val="0"/>
        <w:adjustRightInd w:val="0"/>
        <w:spacing w:line="360" w:lineRule="auto"/>
        <w:textAlignment w:val="baseline"/>
        <w:rPr>
          <w:rFonts w:ascii="Lido STF" w:hAnsi="Lido STF" w:cs="Calibri"/>
          <w:color w:val="000000"/>
          <w:sz w:val="22"/>
          <w:szCs w:val="22"/>
          <w:lang w:eastAsia="cs-CZ"/>
        </w:rPr>
      </w:pPr>
      <w:r w:rsidRPr="00AE07D6">
        <w:rPr>
          <w:rFonts w:ascii="Lido STF" w:hAnsi="Lido STF" w:cs="Calibri"/>
          <w:color w:val="000000"/>
          <w:sz w:val="22"/>
          <w:szCs w:val="22"/>
          <w:lang w:eastAsia="cs-CZ"/>
        </w:rPr>
        <w:t xml:space="preserve">se sídlem </w:t>
      </w:r>
      <w:sdt>
        <w:sdtPr>
          <w:rPr>
            <w:rFonts w:ascii="Lido STF" w:hAnsi="Lido STF" w:cs="Calibri"/>
            <w:color w:val="000000"/>
            <w:sz w:val="22"/>
            <w:szCs w:val="22"/>
            <w:lang w:eastAsia="cs-CZ"/>
          </w:rPr>
          <w:id w:val="1981420417"/>
          <w:placeholder>
            <w:docPart w:val="2BEDB218FD9146CCA4DBF7FD09F9172D"/>
          </w:placeholder>
          <w:text/>
        </w:sdtPr>
        <w:sdtEndPr/>
        <w:sdtContent>
          <w:r w:rsidR="006F375C" w:rsidRPr="00AE07D6">
            <w:rPr>
              <w:rFonts w:ascii="Lido STF" w:hAnsi="Lido STF" w:cs="Calibri"/>
              <w:color w:val="000000"/>
              <w:sz w:val="22"/>
              <w:szCs w:val="22"/>
              <w:lang w:eastAsia="cs-CZ"/>
            </w:rPr>
            <w:t xml:space="preserve">Dvořákova </w:t>
          </w:r>
          <w:r w:rsidR="006F375C" w:rsidRPr="00F52B7A">
            <w:rPr>
              <w:rFonts w:ascii="Lido STF" w:hAnsi="Lido STF" w:cs="Calibri"/>
              <w:color w:val="000000"/>
              <w:sz w:val="22"/>
              <w:szCs w:val="22"/>
              <w:lang w:eastAsia="cs-CZ"/>
            </w:rPr>
            <w:t xml:space="preserve"> 589/11, 602 00 Brno</w:t>
          </w:r>
        </w:sdtContent>
      </w:sdt>
    </w:p>
    <w:p w14:paraId="49C91E4D" w14:textId="77777777" w:rsidR="00AE07D6" w:rsidRPr="00AE07D6" w:rsidRDefault="00AE07D6" w:rsidP="00AE07D6">
      <w:pPr>
        <w:overflowPunct w:val="0"/>
        <w:autoSpaceDE w:val="0"/>
        <w:autoSpaceDN w:val="0"/>
        <w:adjustRightInd w:val="0"/>
        <w:spacing w:line="360" w:lineRule="auto"/>
        <w:textAlignment w:val="baseline"/>
        <w:rPr>
          <w:rFonts w:ascii="Lido STF" w:hAnsi="Lido STF" w:cs="Calibri"/>
          <w:color w:val="000000"/>
          <w:sz w:val="22"/>
          <w:szCs w:val="22"/>
          <w:lang w:eastAsia="cs-CZ"/>
        </w:rPr>
      </w:pPr>
      <w:r w:rsidRPr="00AE07D6">
        <w:rPr>
          <w:rFonts w:ascii="Lido STF" w:hAnsi="Lido STF" w:cs="Calibri"/>
          <w:color w:val="000000"/>
          <w:sz w:val="22"/>
          <w:szCs w:val="22"/>
          <w:lang w:eastAsia="cs-CZ"/>
        </w:rPr>
        <w:t xml:space="preserve">IČO: </w:t>
      </w:r>
      <w:sdt>
        <w:sdtPr>
          <w:rPr>
            <w:rFonts w:ascii="Lido STF" w:hAnsi="Lido STF" w:cs="Calibri"/>
            <w:color w:val="000000"/>
            <w:sz w:val="22"/>
            <w:szCs w:val="22"/>
            <w:lang w:eastAsia="cs-CZ"/>
          </w:rPr>
          <w:id w:val="-825047129"/>
          <w:placeholder>
            <w:docPart w:val="D3B52CB443934101B5B230A0D0540330"/>
          </w:placeholder>
          <w:text/>
        </w:sdtPr>
        <w:sdtEndPr/>
        <w:sdtContent>
          <w:r w:rsidRPr="00AE07D6">
            <w:rPr>
              <w:rFonts w:ascii="Lido STF" w:hAnsi="Lido STF" w:cs="Calibri"/>
              <w:color w:val="000000"/>
              <w:sz w:val="22"/>
              <w:szCs w:val="22"/>
              <w:lang w:eastAsia="cs-CZ"/>
            </w:rPr>
            <w:t>000 94 820</w:t>
          </w:r>
        </w:sdtContent>
      </w:sdt>
    </w:p>
    <w:p w14:paraId="439C3FB2" w14:textId="77777777" w:rsidR="00AE07D6" w:rsidRPr="00AE07D6" w:rsidRDefault="00AE07D6" w:rsidP="00AE07D6">
      <w:pPr>
        <w:overflowPunct w:val="0"/>
        <w:autoSpaceDE w:val="0"/>
        <w:autoSpaceDN w:val="0"/>
        <w:adjustRightInd w:val="0"/>
        <w:spacing w:line="360" w:lineRule="auto"/>
        <w:textAlignment w:val="baseline"/>
        <w:rPr>
          <w:rFonts w:ascii="Lido STF" w:hAnsi="Lido STF" w:cs="Calibri"/>
          <w:color w:val="000000"/>
          <w:sz w:val="22"/>
          <w:szCs w:val="22"/>
          <w:lang w:eastAsia="cs-CZ"/>
        </w:rPr>
      </w:pPr>
      <w:r w:rsidRPr="00AE07D6">
        <w:rPr>
          <w:rFonts w:ascii="Lido STF" w:hAnsi="Lido STF" w:cs="Calibri"/>
          <w:color w:val="000000"/>
          <w:sz w:val="22"/>
          <w:szCs w:val="22"/>
          <w:lang w:eastAsia="cs-CZ"/>
        </w:rPr>
        <w:t xml:space="preserve">DIČ: </w:t>
      </w:r>
      <w:sdt>
        <w:sdtPr>
          <w:rPr>
            <w:rFonts w:ascii="Lido STF" w:hAnsi="Lido STF" w:cs="Calibri"/>
            <w:color w:val="000000"/>
            <w:sz w:val="22"/>
            <w:szCs w:val="22"/>
            <w:lang w:eastAsia="cs-CZ"/>
          </w:rPr>
          <w:id w:val="637159859"/>
          <w:placeholder>
            <w:docPart w:val="3DD42C14AAB842C491A0BBAF66DD3901"/>
          </w:placeholder>
          <w:text/>
        </w:sdtPr>
        <w:sdtEndPr/>
        <w:sdtContent>
          <w:r w:rsidRPr="00AE07D6">
            <w:rPr>
              <w:rFonts w:ascii="Lido STF" w:hAnsi="Lido STF" w:cs="Calibri"/>
              <w:color w:val="000000"/>
              <w:sz w:val="22"/>
              <w:szCs w:val="22"/>
              <w:lang w:eastAsia="cs-CZ"/>
            </w:rPr>
            <w:t>CZ00094820</w:t>
          </w:r>
        </w:sdtContent>
      </w:sdt>
    </w:p>
    <w:p w14:paraId="5C4473B1" w14:textId="77777777" w:rsidR="00AE07D6" w:rsidRPr="00AE07D6" w:rsidRDefault="00AE07D6" w:rsidP="00AE07D6">
      <w:pPr>
        <w:overflowPunct w:val="0"/>
        <w:autoSpaceDE w:val="0"/>
        <w:autoSpaceDN w:val="0"/>
        <w:adjustRightInd w:val="0"/>
        <w:spacing w:line="360" w:lineRule="auto"/>
        <w:textAlignment w:val="baseline"/>
        <w:rPr>
          <w:rFonts w:ascii="Lido STF" w:hAnsi="Lido STF" w:cs="Calibri"/>
          <w:color w:val="000000"/>
          <w:sz w:val="22"/>
          <w:szCs w:val="22"/>
          <w:lang w:eastAsia="cs-CZ"/>
        </w:rPr>
      </w:pPr>
      <w:r w:rsidRPr="00AE07D6">
        <w:rPr>
          <w:rFonts w:ascii="Lido STF" w:hAnsi="Lido STF" w:cs="Arial"/>
          <w:sz w:val="22"/>
          <w:szCs w:val="22"/>
        </w:rPr>
        <w:t xml:space="preserve">Obchodní rejstřík KS v Brně, oddíl </w:t>
      </w:r>
      <w:proofErr w:type="spellStart"/>
      <w:r w:rsidRPr="00AE07D6">
        <w:rPr>
          <w:rFonts w:ascii="Lido STF" w:hAnsi="Lido STF" w:cs="Arial"/>
          <w:sz w:val="22"/>
          <w:szCs w:val="22"/>
        </w:rPr>
        <w:t>Pr</w:t>
      </w:r>
      <w:proofErr w:type="spellEnd"/>
      <w:r w:rsidRPr="00AE07D6">
        <w:rPr>
          <w:rFonts w:ascii="Lido STF" w:hAnsi="Lido STF" w:cs="Arial"/>
          <w:sz w:val="22"/>
          <w:szCs w:val="22"/>
        </w:rPr>
        <w:t>., vložka 30</w:t>
      </w:r>
    </w:p>
    <w:p w14:paraId="491739F2" w14:textId="77777777" w:rsidR="00AE07D6" w:rsidRPr="00AE07D6" w:rsidRDefault="00AE07D6" w:rsidP="00AE07D6">
      <w:pPr>
        <w:overflowPunct w:val="0"/>
        <w:autoSpaceDE w:val="0"/>
        <w:autoSpaceDN w:val="0"/>
        <w:adjustRightInd w:val="0"/>
        <w:spacing w:line="360" w:lineRule="auto"/>
        <w:textAlignment w:val="baseline"/>
        <w:rPr>
          <w:rFonts w:ascii="Lido STF" w:hAnsi="Lido STF" w:cs="Calibri"/>
          <w:color w:val="000000"/>
          <w:sz w:val="22"/>
          <w:szCs w:val="22"/>
          <w:lang w:eastAsia="cs-CZ"/>
        </w:rPr>
      </w:pPr>
      <w:r w:rsidRPr="00AE07D6">
        <w:rPr>
          <w:rFonts w:ascii="Lido STF" w:hAnsi="Lido STF" w:cs="Calibri"/>
          <w:color w:val="000000"/>
          <w:sz w:val="22"/>
          <w:szCs w:val="22"/>
          <w:lang w:eastAsia="cs-CZ"/>
        </w:rPr>
        <w:t xml:space="preserve">jednající statutárním orgánem: </w:t>
      </w:r>
      <w:sdt>
        <w:sdtPr>
          <w:rPr>
            <w:rFonts w:ascii="Lido STF" w:hAnsi="Lido STF" w:cs="Calibri"/>
            <w:color w:val="000000"/>
            <w:sz w:val="22"/>
            <w:szCs w:val="22"/>
            <w:lang w:eastAsia="cs-CZ"/>
          </w:rPr>
          <w:id w:val="669603634"/>
          <w:placeholder>
            <w:docPart w:val="BD9A58C6F5F44DE694B48B7D36AF69F6"/>
          </w:placeholder>
          <w:text/>
        </w:sdtPr>
        <w:sdtEndPr/>
        <w:sdtContent>
          <w:r w:rsidRPr="00AE07D6">
            <w:rPr>
              <w:rFonts w:ascii="Lido STF" w:hAnsi="Lido STF" w:cs="Calibri"/>
              <w:color w:val="000000"/>
              <w:sz w:val="22"/>
              <w:szCs w:val="22"/>
              <w:lang w:eastAsia="cs-CZ"/>
            </w:rPr>
            <w:t>MgA. Martin Glaser, ředitel</w:t>
          </w:r>
        </w:sdtContent>
      </w:sdt>
    </w:p>
    <w:p w14:paraId="1B16E14B" w14:textId="77777777" w:rsidR="00AE07D6" w:rsidRPr="00AE07D6" w:rsidRDefault="00AE07D6" w:rsidP="00AE07D6">
      <w:pPr>
        <w:overflowPunct w:val="0"/>
        <w:autoSpaceDE w:val="0"/>
        <w:autoSpaceDN w:val="0"/>
        <w:adjustRightInd w:val="0"/>
        <w:spacing w:line="360" w:lineRule="auto"/>
        <w:textAlignment w:val="baseline"/>
        <w:rPr>
          <w:rFonts w:ascii="Lido STF" w:hAnsi="Lido STF" w:cs="Calibri"/>
          <w:color w:val="000000"/>
          <w:sz w:val="22"/>
          <w:szCs w:val="22"/>
          <w:lang w:eastAsia="cs-CZ"/>
        </w:rPr>
      </w:pPr>
      <w:r w:rsidRPr="00AE07D6">
        <w:rPr>
          <w:rFonts w:ascii="Lido STF" w:hAnsi="Lido STF" w:cs="Calibri"/>
          <w:color w:val="000000"/>
          <w:sz w:val="22"/>
          <w:szCs w:val="22"/>
          <w:lang w:eastAsia="cs-CZ"/>
        </w:rPr>
        <w:t xml:space="preserve">Bankovní spojení: </w:t>
      </w:r>
      <w:proofErr w:type="spellStart"/>
      <w:r w:rsidRPr="00AE07D6">
        <w:rPr>
          <w:rFonts w:ascii="Lido STF" w:hAnsi="Lido STF" w:cs="Calibri"/>
          <w:color w:val="000000"/>
          <w:sz w:val="22"/>
          <w:szCs w:val="22"/>
          <w:lang w:eastAsia="cs-CZ"/>
        </w:rPr>
        <w:t>UniCredit</w:t>
      </w:r>
      <w:proofErr w:type="spellEnd"/>
      <w:r w:rsidRPr="00AE07D6">
        <w:rPr>
          <w:rFonts w:ascii="Lido STF" w:hAnsi="Lido STF" w:cs="Calibri"/>
          <w:color w:val="000000"/>
          <w:sz w:val="22"/>
          <w:szCs w:val="22"/>
          <w:lang w:eastAsia="cs-CZ"/>
        </w:rPr>
        <w:t xml:space="preserve"> Bank, a.s., č. účtu.: </w:t>
      </w:r>
      <w:sdt>
        <w:sdtPr>
          <w:rPr>
            <w:rFonts w:ascii="Lido STF" w:hAnsi="Lido STF" w:cs="Calibri"/>
            <w:color w:val="000000"/>
            <w:sz w:val="22"/>
            <w:szCs w:val="22"/>
            <w:lang w:eastAsia="cs-CZ"/>
          </w:rPr>
          <w:id w:val="1525051977"/>
          <w:placeholder>
            <w:docPart w:val="9D37014A1DBA47FBA1BB4BFADCF5796E"/>
          </w:placeholder>
          <w:text/>
        </w:sdtPr>
        <w:sdtEndPr/>
        <w:sdtContent>
          <w:r w:rsidRPr="00AE07D6">
            <w:rPr>
              <w:rFonts w:ascii="Lido STF" w:hAnsi="Lido STF" w:cs="Calibri"/>
              <w:color w:val="000000"/>
              <w:sz w:val="22"/>
              <w:szCs w:val="22"/>
              <w:lang w:eastAsia="cs-CZ"/>
            </w:rPr>
            <w:t>2110126623/2700</w:t>
          </w:r>
        </w:sdtContent>
      </w:sdt>
    </w:p>
    <w:p w14:paraId="57CDAEB2" w14:textId="77777777" w:rsidR="00AE07D6" w:rsidRPr="00AE07D6" w:rsidRDefault="00AE07D6" w:rsidP="00AE07D6">
      <w:pPr>
        <w:overflowPunct w:val="0"/>
        <w:autoSpaceDE w:val="0"/>
        <w:autoSpaceDN w:val="0"/>
        <w:adjustRightInd w:val="0"/>
        <w:spacing w:line="360" w:lineRule="auto"/>
        <w:textAlignment w:val="baseline"/>
        <w:rPr>
          <w:rFonts w:ascii="Lido STF" w:hAnsi="Lido STF" w:cs="Calibri"/>
          <w:sz w:val="22"/>
          <w:szCs w:val="22"/>
          <w:lang w:eastAsia="cs-CZ"/>
        </w:rPr>
      </w:pPr>
      <w:r w:rsidRPr="00AE07D6">
        <w:rPr>
          <w:rFonts w:ascii="Lido STF" w:hAnsi="Lido STF" w:cs="Calibri"/>
          <w:sz w:val="22"/>
          <w:szCs w:val="22"/>
          <w:lang w:eastAsia="cs-CZ"/>
        </w:rPr>
        <w:t>(dále jen „</w:t>
      </w:r>
      <w:r w:rsidRPr="00AE07D6">
        <w:rPr>
          <w:rFonts w:ascii="Lido STF" w:hAnsi="Lido STF" w:cs="Calibri"/>
          <w:b/>
          <w:sz w:val="22"/>
          <w:szCs w:val="22"/>
          <w:lang w:eastAsia="cs-CZ"/>
        </w:rPr>
        <w:t>Obdarovaný</w:t>
      </w:r>
      <w:r w:rsidRPr="00AE07D6">
        <w:rPr>
          <w:rFonts w:ascii="Lido STF" w:hAnsi="Lido STF" w:cs="Calibri"/>
          <w:sz w:val="22"/>
          <w:szCs w:val="22"/>
          <w:lang w:eastAsia="cs-CZ"/>
        </w:rPr>
        <w:t>“)</w:t>
      </w:r>
    </w:p>
    <w:p w14:paraId="77426C6B" w14:textId="082E002C" w:rsidR="00FA2222" w:rsidRDefault="00FA2222" w:rsidP="00FA2222">
      <w:pPr>
        <w:pStyle w:val="SazbatextuBHF"/>
        <w:rPr>
          <w:sz w:val="22"/>
          <w:szCs w:val="22"/>
        </w:rPr>
      </w:pPr>
    </w:p>
    <w:p w14:paraId="0D17B694" w14:textId="77777777" w:rsidR="00A2247D" w:rsidRDefault="00A2247D" w:rsidP="00341D9B">
      <w:pPr>
        <w:pStyle w:val="SazbatextuBHF"/>
      </w:pPr>
    </w:p>
    <w:p w14:paraId="6283AE05" w14:textId="7C847A11" w:rsidR="00263918" w:rsidRDefault="00263918" w:rsidP="004B10C3">
      <w:pPr>
        <w:pStyle w:val="SazbatextuBHF"/>
      </w:pPr>
    </w:p>
    <w:p w14:paraId="56252004" w14:textId="784C57DA" w:rsidR="00A54B34" w:rsidRPr="00A54B34" w:rsidRDefault="00A54B34" w:rsidP="00A54B34">
      <w:pPr>
        <w:spacing w:line="360" w:lineRule="auto"/>
        <w:jc w:val="right"/>
        <w:rPr>
          <w:rFonts w:ascii="Lido STF" w:hAnsi="Lido STF"/>
          <w:b/>
          <w:bCs/>
          <w:sz w:val="20"/>
          <w:szCs w:val="20"/>
        </w:rPr>
        <w:sectPr w:rsidR="00A54B34" w:rsidRPr="00A54B34" w:rsidSect="002C147B">
          <w:headerReference w:type="default" r:id="rId8"/>
          <w:footerReference w:type="default" r:id="rId9"/>
          <w:footerReference w:type="first" r:id="rId10"/>
          <w:pgSz w:w="11906" w:h="16838"/>
          <w:pgMar w:top="4345" w:right="2268" w:bottom="2098" w:left="1701" w:header="1134" w:footer="709" w:gutter="0"/>
          <w:cols w:space="708"/>
          <w:docGrid w:linePitch="360"/>
        </w:sectPr>
      </w:pPr>
    </w:p>
    <w:p w14:paraId="4D6E98EF" w14:textId="77777777" w:rsidR="00341D9B" w:rsidRPr="00AE07D6" w:rsidRDefault="00341D9B" w:rsidP="007D7BB5">
      <w:pPr>
        <w:pStyle w:val="SazbatextuBHF"/>
        <w:jc w:val="center"/>
        <w:rPr>
          <w:b/>
          <w:bCs/>
        </w:rPr>
      </w:pPr>
      <w:r w:rsidRPr="00AE07D6">
        <w:rPr>
          <w:b/>
          <w:bCs/>
        </w:rPr>
        <w:lastRenderedPageBreak/>
        <w:t>takto:</w:t>
      </w:r>
    </w:p>
    <w:p w14:paraId="26EDEB5B" w14:textId="77777777" w:rsidR="00341D9B" w:rsidRPr="00AE07D6" w:rsidRDefault="00341D9B" w:rsidP="007D7BB5">
      <w:pPr>
        <w:pStyle w:val="SazbatextuBHF"/>
        <w:jc w:val="center"/>
        <w:rPr>
          <w:b/>
          <w:bCs/>
        </w:rPr>
      </w:pPr>
      <w:r w:rsidRPr="00AE07D6">
        <w:rPr>
          <w:b/>
          <w:bCs/>
        </w:rPr>
        <w:t>Preambule</w:t>
      </w:r>
    </w:p>
    <w:p w14:paraId="7422E760" w14:textId="6E613218" w:rsidR="00AE07D6" w:rsidRPr="00AE07D6" w:rsidRDefault="00AE07D6" w:rsidP="00AE07D6">
      <w:pPr>
        <w:spacing w:line="360" w:lineRule="auto"/>
        <w:jc w:val="both"/>
        <w:rPr>
          <w:rFonts w:ascii="Lido STF" w:hAnsi="Lido STF" w:cs="Calibri"/>
          <w:sz w:val="20"/>
          <w:szCs w:val="20"/>
        </w:rPr>
      </w:pPr>
      <w:r w:rsidRPr="00AE07D6">
        <w:rPr>
          <w:rFonts w:ascii="Lido STF" w:hAnsi="Lido STF" w:cs="Calibri"/>
          <w:sz w:val="20"/>
          <w:szCs w:val="20"/>
        </w:rPr>
        <w:t>Obdarovaný je pořadatelem festivalu Janáček Brno 202</w:t>
      </w:r>
      <w:r w:rsidR="00A5031D">
        <w:rPr>
          <w:rFonts w:ascii="Lido STF" w:hAnsi="Lido STF" w:cs="Calibri"/>
          <w:sz w:val="20"/>
          <w:szCs w:val="20"/>
        </w:rPr>
        <w:t>4</w:t>
      </w:r>
      <w:r w:rsidRPr="00AE07D6">
        <w:rPr>
          <w:rFonts w:ascii="Lido STF" w:hAnsi="Lido STF" w:cs="Calibri"/>
          <w:sz w:val="20"/>
          <w:szCs w:val="20"/>
        </w:rPr>
        <w:t xml:space="preserve"> - </w:t>
      </w:r>
      <w:r w:rsidR="00A5031D">
        <w:rPr>
          <w:rFonts w:ascii="Lido STF" w:hAnsi="Lido STF" w:cs="Calibri"/>
          <w:sz w:val="20"/>
          <w:szCs w:val="20"/>
        </w:rPr>
        <w:t>9</w:t>
      </w:r>
      <w:r w:rsidRPr="00AE07D6">
        <w:rPr>
          <w:rFonts w:ascii="Lido STF" w:hAnsi="Lido STF" w:cs="Calibri"/>
          <w:sz w:val="20"/>
          <w:szCs w:val="20"/>
        </w:rPr>
        <w:t>. mezinárodní operní a</w:t>
      </w:r>
      <w:r w:rsidR="00EA4144">
        <w:rPr>
          <w:rFonts w:ascii="Lido STF" w:hAnsi="Lido STF" w:cs="Calibri"/>
          <w:sz w:val="20"/>
          <w:szCs w:val="20"/>
        </w:rPr>
        <w:t xml:space="preserve"> </w:t>
      </w:r>
      <w:r w:rsidRPr="00AE07D6">
        <w:rPr>
          <w:rFonts w:ascii="Lido STF" w:hAnsi="Lido STF" w:cs="Calibri"/>
          <w:sz w:val="20"/>
          <w:szCs w:val="20"/>
        </w:rPr>
        <w:t xml:space="preserve">hudební festival, který se uskuteční v termínu od </w:t>
      </w:r>
      <w:r w:rsidR="00A5031D">
        <w:rPr>
          <w:rFonts w:ascii="Lido STF" w:hAnsi="Lido STF" w:cs="Calibri"/>
          <w:sz w:val="20"/>
          <w:szCs w:val="20"/>
        </w:rPr>
        <w:t>1</w:t>
      </w:r>
      <w:r w:rsidRPr="00AE07D6">
        <w:rPr>
          <w:rFonts w:ascii="Lido STF" w:hAnsi="Lido STF" w:cs="Calibri"/>
          <w:sz w:val="20"/>
          <w:szCs w:val="20"/>
        </w:rPr>
        <w:t>. 11. 202</w:t>
      </w:r>
      <w:r w:rsidR="00A5031D">
        <w:rPr>
          <w:rFonts w:ascii="Lido STF" w:hAnsi="Lido STF" w:cs="Calibri"/>
          <w:sz w:val="20"/>
          <w:szCs w:val="20"/>
        </w:rPr>
        <w:t>4</w:t>
      </w:r>
      <w:r w:rsidRPr="00AE07D6">
        <w:rPr>
          <w:rFonts w:ascii="Lido STF" w:hAnsi="Lido STF" w:cs="Calibri"/>
          <w:sz w:val="20"/>
          <w:szCs w:val="20"/>
        </w:rPr>
        <w:t xml:space="preserve"> do 2</w:t>
      </w:r>
      <w:r w:rsidR="00A5031D">
        <w:rPr>
          <w:rFonts w:ascii="Lido STF" w:hAnsi="Lido STF" w:cs="Calibri"/>
          <w:sz w:val="20"/>
          <w:szCs w:val="20"/>
        </w:rPr>
        <w:t>4</w:t>
      </w:r>
      <w:r w:rsidRPr="00AE07D6">
        <w:rPr>
          <w:rFonts w:ascii="Lido STF" w:hAnsi="Lido STF" w:cs="Calibri"/>
          <w:sz w:val="20"/>
          <w:szCs w:val="20"/>
        </w:rPr>
        <w:t>. 11. 202</w:t>
      </w:r>
      <w:r w:rsidR="00A5031D">
        <w:rPr>
          <w:rFonts w:ascii="Lido STF" w:hAnsi="Lido STF" w:cs="Calibri"/>
          <w:sz w:val="20"/>
          <w:szCs w:val="20"/>
        </w:rPr>
        <w:t>4</w:t>
      </w:r>
      <w:r w:rsidRPr="00AE07D6">
        <w:rPr>
          <w:rFonts w:ascii="Lido STF" w:hAnsi="Lido STF" w:cs="Calibri"/>
          <w:sz w:val="20"/>
          <w:szCs w:val="20"/>
        </w:rPr>
        <w:t xml:space="preserve"> v Brně.</w:t>
      </w:r>
    </w:p>
    <w:p w14:paraId="23352F2A" w14:textId="6955C189" w:rsidR="00AE07D6" w:rsidRPr="00AE07D6" w:rsidRDefault="00AE07D6" w:rsidP="00AE07D6">
      <w:pPr>
        <w:spacing w:line="360" w:lineRule="auto"/>
        <w:ind w:hanging="6"/>
        <w:jc w:val="both"/>
        <w:rPr>
          <w:rFonts w:ascii="Lido STF" w:hAnsi="Lido STF" w:cs="Calibri"/>
          <w:sz w:val="20"/>
          <w:szCs w:val="20"/>
        </w:rPr>
      </w:pPr>
      <w:r w:rsidRPr="00AE07D6">
        <w:rPr>
          <w:rFonts w:ascii="Lido STF" w:hAnsi="Lido STF" w:cs="Calibri"/>
          <w:sz w:val="20"/>
          <w:szCs w:val="20"/>
        </w:rPr>
        <w:t>Dárce je nadačním fondem, jehož posláním je ochrana a rozvoj kulturního dědictví a památek České republiky, podpora kulturních projektů a podpora vzdělanosti a hodnotové orientace české společnosti a má zájem podílet se na dosahování cílů Obdarovaného formou finančního daru Obdarovanému.</w:t>
      </w:r>
    </w:p>
    <w:p w14:paraId="3A99D071" w14:textId="4C4CB402" w:rsidR="00341D9B" w:rsidRPr="00AE07D6" w:rsidRDefault="007D7BB5" w:rsidP="007D7BB5">
      <w:pPr>
        <w:pStyle w:val="SazbatextuBHF"/>
        <w:jc w:val="center"/>
        <w:rPr>
          <w:b/>
          <w:bCs/>
        </w:rPr>
      </w:pPr>
      <w:r w:rsidRPr="00AE07D6">
        <w:rPr>
          <w:b/>
          <w:bCs/>
        </w:rPr>
        <w:t>I.</w:t>
      </w:r>
    </w:p>
    <w:p w14:paraId="1A32BF81" w14:textId="26B576B4" w:rsidR="00AE07D6" w:rsidRPr="00AE07D6" w:rsidRDefault="00DC25A7" w:rsidP="00AE07D6">
      <w:pPr>
        <w:spacing w:line="360" w:lineRule="auto"/>
        <w:jc w:val="both"/>
        <w:rPr>
          <w:rFonts w:ascii="Lido STF" w:hAnsi="Lido STF" w:cs="Calibri"/>
          <w:sz w:val="20"/>
          <w:szCs w:val="20"/>
        </w:rPr>
      </w:pPr>
      <w:r>
        <w:rPr>
          <w:rFonts w:ascii="Lido STF" w:hAnsi="Lido STF" w:cs="Calibri"/>
          <w:sz w:val="20"/>
          <w:szCs w:val="20"/>
        </w:rPr>
        <w:t xml:space="preserve">1. </w:t>
      </w:r>
      <w:r w:rsidR="00AE07D6" w:rsidRPr="00AE07D6">
        <w:rPr>
          <w:rFonts w:ascii="Lido STF" w:hAnsi="Lido STF" w:cs="Calibri"/>
          <w:sz w:val="20"/>
          <w:szCs w:val="20"/>
        </w:rPr>
        <w:t xml:space="preserve">Dárce touto smlouvou bezúplatně převádí Obdarovanému finanční částku ve </w:t>
      </w:r>
      <w:proofErr w:type="gramStart"/>
      <w:r w:rsidR="00AE07D6" w:rsidRPr="00AE07D6">
        <w:rPr>
          <w:rFonts w:ascii="Lido STF" w:hAnsi="Lido STF" w:cs="Calibri"/>
          <w:sz w:val="20"/>
          <w:szCs w:val="20"/>
        </w:rPr>
        <w:t xml:space="preserve">výši </w:t>
      </w:r>
      <w:r w:rsidR="00AE07D6" w:rsidRPr="00AE07D6">
        <w:rPr>
          <w:rFonts w:ascii="Lido STF" w:hAnsi="Lido STF" w:cs="Calibri"/>
          <w:b/>
          <w:sz w:val="20"/>
          <w:szCs w:val="20"/>
        </w:rPr>
        <w:t>2 .000.000,</w:t>
      </w:r>
      <w:proofErr w:type="gramEnd"/>
      <w:r w:rsidR="00AE07D6" w:rsidRPr="00AE07D6">
        <w:rPr>
          <w:rFonts w:ascii="Lido STF" w:hAnsi="Lido STF" w:cs="Calibri"/>
          <w:b/>
          <w:sz w:val="20"/>
          <w:szCs w:val="20"/>
        </w:rPr>
        <w:t>- Kč</w:t>
      </w:r>
      <w:r w:rsidR="00AE07D6" w:rsidRPr="00AE07D6">
        <w:rPr>
          <w:rFonts w:ascii="Lido STF" w:hAnsi="Lido STF" w:cs="Calibri"/>
          <w:sz w:val="20"/>
          <w:szCs w:val="20"/>
        </w:rPr>
        <w:t xml:space="preserve"> (slovy: dva miliony korun českých) (dále jen „Nadační příspěvek“) a Obdarovaný tento Nadační příspěvek přijímá. Dar je nabýván do majetku statutárního města Brna (zřizovatele obdarovaného) s právem hospodaření obdarovaným.</w:t>
      </w:r>
    </w:p>
    <w:p w14:paraId="27E9845E" w14:textId="476119B4" w:rsidR="00AE07D6" w:rsidRPr="00AE07D6" w:rsidRDefault="00AE07D6" w:rsidP="00AE07D6">
      <w:pPr>
        <w:spacing w:line="360" w:lineRule="auto"/>
        <w:jc w:val="both"/>
        <w:rPr>
          <w:rFonts w:ascii="Lido STF" w:hAnsi="Lido STF" w:cs="Calibri"/>
          <w:sz w:val="20"/>
          <w:szCs w:val="20"/>
        </w:rPr>
      </w:pPr>
      <w:r w:rsidRPr="00AE07D6">
        <w:rPr>
          <w:rFonts w:ascii="Lido STF" w:hAnsi="Lido STF" w:cs="Calibri"/>
          <w:sz w:val="20"/>
          <w:szCs w:val="20"/>
        </w:rPr>
        <w:t xml:space="preserve">2. Dárce poskytne Obdarovanému Nadační příspěvek nejdříve po dni podpisu této smlouvy oběma stranami, ale nejpozději </w:t>
      </w:r>
      <w:r w:rsidRPr="00713AB7">
        <w:rPr>
          <w:rFonts w:ascii="Lido STF" w:hAnsi="Lido STF" w:cs="Calibri"/>
          <w:sz w:val="20"/>
          <w:szCs w:val="20"/>
        </w:rPr>
        <w:t xml:space="preserve">do dne </w:t>
      </w:r>
      <w:r w:rsidR="00166D09" w:rsidRPr="00713AB7">
        <w:rPr>
          <w:rFonts w:ascii="Lido STF" w:hAnsi="Lido STF" w:cs="Calibri"/>
          <w:sz w:val="20"/>
          <w:szCs w:val="20"/>
        </w:rPr>
        <w:t>3</w:t>
      </w:r>
      <w:r w:rsidR="00C67682" w:rsidRPr="00713AB7">
        <w:rPr>
          <w:rFonts w:ascii="Lido STF" w:hAnsi="Lido STF" w:cs="Calibri"/>
          <w:sz w:val="20"/>
          <w:szCs w:val="20"/>
        </w:rPr>
        <w:t>0</w:t>
      </w:r>
      <w:r w:rsidR="00345A72">
        <w:rPr>
          <w:rFonts w:ascii="Lido STF" w:hAnsi="Lido STF" w:cs="Calibri"/>
          <w:sz w:val="20"/>
          <w:szCs w:val="20"/>
        </w:rPr>
        <w:t>. 6</w:t>
      </w:r>
      <w:r w:rsidRPr="00713AB7">
        <w:rPr>
          <w:rFonts w:ascii="Lido STF" w:hAnsi="Lido STF" w:cs="Calibri"/>
          <w:sz w:val="20"/>
          <w:szCs w:val="20"/>
        </w:rPr>
        <w:t>. 202</w:t>
      </w:r>
      <w:r w:rsidR="00345A72">
        <w:rPr>
          <w:rFonts w:ascii="Lido STF" w:hAnsi="Lido STF" w:cs="Calibri"/>
          <w:sz w:val="20"/>
          <w:szCs w:val="20"/>
        </w:rPr>
        <w:t>5</w:t>
      </w:r>
      <w:bookmarkStart w:id="2" w:name="_GoBack"/>
      <w:bookmarkEnd w:id="2"/>
      <w:r w:rsidRPr="00AE07D6">
        <w:rPr>
          <w:rFonts w:ascii="Lido STF" w:hAnsi="Lido STF" w:cs="Calibri"/>
          <w:sz w:val="20"/>
          <w:szCs w:val="20"/>
        </w:rPr>
        <w:t xml:space="preserve">, a to převodem na bankovní účet Obdarovaného uvedený v záhlaví této smlouvy s tím, že Dárce splní svoji povinnost poskytnout Nadační příspěvek Obdarovanému okamžikem, kdy bude Nadační příspěvek poukázán z účtu Dárce ve prospěch Obdarovaného. </w:t>
      </w:r>
    </w:p>
    <w:p w14:paraId="4487CF15" w14:textId="545680C4" w:rsidR="00AE07D6" w:rsidRPr="00AE07D6" w:rsidRDefault="00AE07D6" w:rsidP="00AE07D6">
      <w:pPr>
        <w:spacing w:line="360" w:lineRule="auto"/>
        <w:jc w:val="both"/>
        <w:rPr>
          <w:rFonts w:ascii="Lido STF" w:hAnsi="Lido STF" w:cs="Calibri"/>
          <w:sz w:val="20"/>
          <w:szCs w:val="20"/>
        </w:rPr>
      </w:pPr>
      <w:r w:rsidRPr="00AE07D6">
        <w:rPr>
          <w:rFonts w:ascii="Lido STF" w:hAnsi="Lido STF" w:cs="Calibri"/>
          <w:sz w:val="20"/>
          <w:szCs w:val="20"/>
        </w:rPr>
        <w:t xml:space="preserve">3. Obdarovaný se zavazuje použít Nadační příspěvek výlučně k následujícímu účelu: </w:t>
      </w:r>
      <w:bookmarkStart w:id="3" w:name="_Hlk116559180"/>
      <w:r w:rsidRPr="00AE07D6">
        <w:rPr>
          <w:rFonts w:ascii="Lido STF" w:hAnsi="Lido STF" w:cs="Calibri"/>
          <w:sz w:val="20"/>
          <w:szCs w:val="20"/>
        </w:rPr>
        <w:t xml:space="preserve">realizaci a propagaci </w:t>
      </w:r>
      <w:r w:rsidRPr="00AE07D6">
        <w:rPr>
          <w:rFonts w:ascii="Lido STF" w:hAnsi="Lido STF" w:cs="Calibri"/>
          <w:b/>
          <w:sz w:val="20"/>
          <w:szCs w:val="20"/>
        </w:rPr>
        <w:t>Janáček Brno 202</w:t>
      </w:r>
      <w:r w:rsidR="00044FC1">
        <w:rPr>
          <w:rFonts w:ascii="Lido STF" w:hAnsi="Lido STF" w:cs="Calibri"/>
          <w:b/>
          <w:sz w:val="20"/>
          <w:szCs w:val="20"/>
        </w:rPr>
        <w:t>4</w:t>
      </w:r>
      <w:r w:rsidRPr="00AE07D6">
        <w:rPr>
          <w:rFonts w:ascii="Lido STF" w:hAnsi="Lido STF" w:cs="Calibri"/>
          <w:b/>
          <w:sz w:val="20"/>
          <w:szCs w:val="20"/>
        </w:rPr>
        <w:t xml:space="preserve"> - </w:t>
      </w:r>
      <w:r w:rsidR="00044FC1">
        <w:rPr>
          <w:rFonts w:ascii="Lido STF" w:hAnsi="Lido STF" w:cs="Calibri"/>
          <w:b/>
          <w:sz w:val="20"/>
          <w:szCs w:val="20"/>
        </w:rPr>
        <w:t>9</w:t>
      </w:r>
      <w:r w:rsidRPr="00AE07D6">
        <w:rPr>
          <w:rFonts w:ascii="Lido STF" w:hAnsi="Lido STF" w:cs="Calibri"/>
          <w:b/>
          <w:sz w:val="20"/>
          <w:szCs w:val="20"/>
        </w:rPr>
        <w:t xml:space="preserve">. mezinárodní operní a hudební festival, který se koná v termínu od </w:t>
      </w:r>
      <w:r w:rsidR="00044FC1">
        <w:rPr>
          <w:rFonts w:ascii="Lido STF" w:hAnsi="Lido STF" w:cs="Calibri"/>
          <w:b/>
          <w:sz w:val="20"/>
          <w:szCs w:val="20"/>
        </w:rPr>
        <w:t>1</w:t>
      </w:r>
      <w:r w:rsidRPr="00AE07D6">
        <w:rPr>
          <w:rFonts w:ascii="Lido STF" w:hAnsi="Lido STF" w:cs="Calibri"/>
          <w:b/>
          <w:sz w:val="20"/>
          <w:szCs w:val="20"/>
        </w:rPr>
        <w:t>. 11. 202</w:t>
      </w:r>
      <w:r w:rsidR="00044FC1">
        <w:rPr>
          <w:rFonts w:ascii="Lido STF" w:hAnsi="Lido STF" w:cs="Calibri"/>
          <w:b/>
          <w:sz w:val="20"/>
          <w:szCs w:val="20"/>
        </w:rPr>
        <w:t>4</w:t>
      </w:r>
      <w:r w:rsidRPr="00AE07D6">
        <w:rPr>
          <w:rFonts w:ascii="Lido STF" w:hAnsi="Lido STF" w:cs="Calibri"/>
          <w:b/>
          <w:sz w:val="20"/>
          <w:szCs w:val="20"/>
        </w:rPr>
        <w:t xml:space="preserve"> do 2</w:t>
      </w:r>
      <w:r w:rsidR="00044FC1">
        <w:rPr>
          <w:rFonts w:ascii="Lido STF" w:hAnsi="Lido STF" w:cs="Calibri"/>
          <w:b/>
          <w:sz w:val="20"/>
          <w:szCs w:val="20"/>
        </w:rPr>
        <w:t>4</w:t>
      </w:r>
      <w:r w:rsidRPr="00AE07D6">
        <w:rPr>
          <w:rFonts w:ascii="Lido STF" w:hAnsi="Lido STF" w:cs="Calibri"/>
          <w:b/>
          <w:sz w:val="20"/>
          <w:szCs w:val="20"/>
        </w:rPr>
        <w:t>. 11. 202</w:t>
      </w:r>
      <w:r w:rsidR="00044FC1">
        <w:rPr>
          <w:rFonts w:ascii="Lido STF" w:hAnsi="Lido STF" w:cs="Calibri"/>
          <w:b/>
          <w:sz w:val="20"/>
          <w:szCs w:val="20"/>
        </w:rPr>
        <w:t>4</w:t>
      </w:r>
      <w:r w:rsidRPr="00AE07D6">
        <w:rPr>
          <w:rFonts w:ascii="Lido STF" w:hAnsi="Lido STF" w:cs="Calibri"/>
          <w:b/>
          <w:sz w:val="20"/>
          <w:szCs w:val="20"/>
        </w:rPr>
        <w:t xml:space="preserve"> v Brně</w:t>
      </w:r>
      <w:r w:rsidRPr="00AE07D6">
        <w:rPr>
          <w:rFonts w:ascii="Lido STF" w:hAnsi="Lido STF" w:cs="Calibri"/>
          <w:sz w:val="20"/>
          <w:szCs w:val="20"/>
        </w:rPr>
        <w:t xml:space="preserve"> </w:t>
      </w:r>
      <w:bookmarkEnd w:id="3"/>
      <w:r w:rsidRPr="00AE07D6">
        <w:rPr>
          <w:rFonts w:ascii="Lido STF" w:hAnsi="Lido STF" w:cs="Calibri"/>
          <w:sz w:val="20"/>
          <w:szCs w:val="20"/>
        </w:rPr>
        <w:t>(dále jen „Sjednaný účel“).</w:t>
      </w:r>
    </w:p>
    <w:p w14:paraId="292036AA" w14:textId="5126399A" w:rsidR="00AE07D6" w:rsidRPr="00AE07D6" w:rsidRDefault="00AE07D6" w:rsidP="00AE07D6">
      <w:pPr>
        <w:spacing w:line="360" w:lineRule="auto"/>
        <w:jc w:val="both"/>
        <w:rPr>
          <w:rFonts w:ascii="Lido STF" w:hAnsi="Lido STF" w:cs="Calibri"/>
          <w:sz w:val="20"/>
          <w:szCs w:val="20"/>
        </w:rPr>
      </w:pPr>
      <w:r w:rsidRPr="00AE07D6">
        <w:rPr>
          <w:rFonts w:ascii="Lido STF" w:hAnsi="Lido STF" w:cs="Calibri"/>
          <w:sz w:val="20"/>
          <w:szCs w:val="20"/>
        </w:rPr>
        <w:t>4. Obdarovaný se dále zavazuje ve lhůtě do 1. 2. 202</w:t>
      </w:r>
      <w:r w:rsidR="00044FC1">
        <w:rPr>
          <w:rFonts w:ascii="Lido STF" w:hAnsi="Lido STF" w:cs="Calibri"/>
          <w:sz w:val="20"/>
          <w:szCs w:val="20"/>
        </w:rPr>
        <w:t>5</w:t>
      </w:r>
      <w:r w:rsidRPr="00AE07D6">
        <w:rPr>
          <w:rFonts w:ascii="Lido STF" w:hAnsi="Lido STF" w:cs="Calibri"/>
          <w:sz w:val="20"/>
          <w:szCs w:val="20"/>
        </w:rPr>
        <w:t xml:space="preserve"> doložit Dárci použití Nadačního příspěvku ke Sjednanému účelu, a to následujícím způsobem:</w:t>
      </w:r>
    </w:p>
    <w:p w14:paraId="53DDF006" w14:textId="77777777" w:rsidR="00AE07D6" w:rsidRPr="00AE07D6" w:rsidRDefault="00AE07D6" w:rsidP="00AE07D6">
      <w:pPr>
        <w:spacing w:line="360" w:lineRule="auto"/>
        <w:jc w:val="both"/>
        <w:rPr>
          <w:rFonts w:ascii="Lido STF" w:hAnsi="Lido STF" w:cs="Calibri"/>
          <w:sz w:val="20"/>
          <w:szCs w:val="20"/>
        </w:rPr>
      </w:pPr>
      <w:r w:rsidRPr="00AE07D6">
        <w:rPr>
          <w:rFonts w:ascii="Lido STF" w:hAnsi="Lido STF" w:cs="Calibri"/>
          <w:sz w:val="20"/>
          <w:szCs w:val="20"/>
        </w:rPr>
        <w:t>a) Obdarovaný je povinen řádně a pravdivě vyplnit a podepsat formulář připojený coby Příloha č. 1 k této smlouvě (dále jen „Vyúčtovací formulář“) a ve shora uvedené lhůtě takto vyplněný a podepsaný Vyúčtovací formulář doručit Dárci.</w:t>
      </w:r>
    </w:p>
    <w:p w14:paraId="044DEEF9" w14:textId="77777777" w:rsidR="00AE07D6" w:rsidRPr="00AE07D6" w:rsidRDefault="00AE07D6" w:rsidP="00AE07D6">
      <w:pPr>
        <w:spacing w:line="360" w:lineRule="auto"/>
        <w:jc w:val="both"/>
        <w:rPr>
          <w:rFonts w:ascii="Lido STF" w:hAnsi="Lido STF" w:cs="Calibri"/>
          <w:sz w:val="20"/>
          <w:szCs w:val="20"/>
        </w:rPr>
      </w:pPr>
      <w:r w:rsidRPr="00AE07D6">
        <w:rPr>
          <w:rFonts w:ascii="Lido STF" w:hAnsi="Lido STF" w:cs="Calibri"/>
          <w:sz w:val="20"/>
          <w:szCs w:val="20"/>
        </w:rPr>
        <w:t>b) Obdarovaný je ve shora uvedené lhůtě povinen doručit Dárci spolu s Vyúčtovacím formulářem také kopie účetních dokladů, případně jiných listin, osvědčujících použití Nadačního příspěvku ke Sjednanému účelu, a to dle pokynů uvedených ve Vyúčtovacím formuláři.</w:t>
      </w:r>
    </w:p>
    <w:p w14:paraId="70B9A5DA" w14:textId="47502986" w:rsidR="00AE07D6" w:rsidRPr="00AE07D6" w:rsidRDefault="00AE07D6" w:rsidP="00AE07D6">
      <w:pPr>
        <w:spacing w:line="360" w:lineRule="auto"/>
        <w:jc w:val="both"/>
        <w:rPr>
          <w:rFonts w:ascii="Lido STF" w:hAnsi="Lido STF" w:cs="Calibri"/>
          <w:sz w:val="20"/>
          <w:szCs w:val="20"/>
        </w:rPr>
      </w:pPr>
      <w:r w:rsidRPr="00AE07D6">
        <w:rPr>
          <w:rFonts w:ascii="Lido STF" w:hAnsi="Lido STF" w:cs="Calibri"/>
          <w:sz w:val="20"/>
          <w:szCs w:val="20"/>
        </w:rPr>
        <w:t xml:space="preserve">5. Obdarovaný se zavazuje, že bude užívat Nadační příspěvek v souladu s cíli Dárce a s podmínkami této smlouvy a že vrátí případné nepoužité prostředky nebo celý Nadační příspěvek v případě, že nedodrží sjednané podmínky jeho užití.  </w:t>
      </w:r>
    </w:p>
    <w:p w14:paraId="40F15CC4" w14:textId="3C7D4427" w:rsidR="00341D9B" w:rsidRPr="00AE07D6" w:rsidRDefault="00D56079" w:rsidP="00AE07D6">
      <w:pPr>
        <w:pStyle w:val="SazbatextuBHF"/>
        <w:jc w:val="center"/>
        <w:rPr>
          <w:b/>
          <w:bCs/>
        </w:rPr>
      </w:pPr>
      <w:r w:rsidRPr="00AE07D6">
        <w:rPr>
          <w:b/>
          <w:bCs/>
        </w:rPr>
        <w:t>II.</w:t>
      </w:r>
    </w:p>
    <w:p w14:paraId="6BC30170" w14:textId="77777777" w:rsidR="00AE07D6" w:rsidRPr="00AE07D6" w:rsidRDefault="00AE07D6" w:rsidP="00AE07D6">
      <w:pPr>
        <w:spacing w:line="360" w:lineRule="auto"/>
        <w:jc w:val="both"/>
        <w:rPr>
          <w:rFonts w:ascii="Lido STF" w:hAnsi="Lido STF" w:cs="Calibri"/>
          <w:sz w:val="20"/>
          <w:szCs w:val="20"/>
        </w:rPr>
      </w:pPr>
      <w:r w:rsidRPr="00AE07D6">
        <w:rPr>
          <w:rFonts w:ascii="Lido STF" w:hAnsi="Lido STF" w:cs="Calibri"/>
          <w:sz w:val="20"/>
          <w:szCs w:val="20"/>
        </w:rPr>
        <w:t>1. Smluvní strany se dohodly, že nedílnou součást této smlouvy tvoří:</w:t>
      </w:r>
    </w:p>
    <w:p w14:paraId="331B145C" w14:textId="77777777" w:rsidR="00AE07D6" w:rsidRPr="00AE07D6" w:rsidRDefault="00AE07D6" w:rsidP="00AE07D6">
      <w:pPr>
        <w:spacing w:line="360" w:lineRule="auto"/>
        <w:jc w:val="both"/>
        <w:rPr>
          <w:rFonts w:ascii="Lido STF" w:hAnsi="Lido STF" w:cs="Calibri"/>
          <w:sz w:val="20"/>
          <w:szCs w:val="20"/>
        </w:rPr>
      </w:pPr>
      <w:r w:rsidRPr="00AE07D6">
        <w:rPr>
          <w:rFonts w:ascii="Lido STF" w:hAnsi="Lido STF" w:cs="Calibri"/>
          <w:sz w:val="20"/>
          <w:szCs w:val="20"/>
        </w:rPr>
        <w:t>a) Příloha č. 1 – Vyúčtovací formulář.</w:t>
      </w:r>
    </w:p>
    <w:p w14:paraId="30E8CBD7" w14:textId="77777777" w:rsidR="00AE07D6" w:rsidRPr="00AE07D6" w:rsidRDefault="00AE07D6" w:rsidP="00AE07D6">
      <w:pPr>
        <w:spacing w:line="360" w:lineRule="auto"/>
        <w:jc w:val="both"/>
        <w:rPr>
          <w:rFonts w:ascii="Lido STF" w:hAnsi="Lido STF" w:cs="Calibri"/>
          <w:sz w:val="20"/>
          <w:szCs w:val="20"/>
        </w:rPr>
      </w:pPr>
      <w:r w:rsidRPr="00AE07D6">
        <w:rPr>
          <w:rFonts w:ascii="Lido STF" w:hAnsi="Lido STF" w:cs="Calibri"/>
          <w:sz w:val="20"/>
          <w:szCs w:val="20"/>
        </w:rPr>
        <w:t>2. Smluvní strany se dohodly, že jejich vzájemná práva a povinnosti, jakož i ostatní právní vztahy z této smlouvy vzniklé, se řídí příslušnými ustanoveními zákona č. 89/2012 Sb., občanského zákoníku, v platném znění.</w:t>
      </w:r>
    </w:p>
    <w:p w14:paraId="6DE0B658" w14:textId="77777777" w:rsidR="00AE07D6" w:rsidRPr="00AE07D6" w:rsidRDefault="00AE07D6" w:rsidP="00AE07D6">
      <w:pPr>
        <w:spacing w:line="360" w:lineRule="auto"/>
        <w:jc w:val="both"/>
        <w:rPr>
          <w:rFonts w:ascii="Lido STF" w:hAnsi="Lido STF" w:cs="Calibri"/>
          <w:sz w:val="20"/>
          <w:szCs w:val="20"/>
        </w:rPr>
      </w:pPr>
      <w:r w:rsidRPr="00AE07D6">
        <w:rPr>
          <w:rFonts w:ascii="Lido STF" w:hAnsi="Lido STF" w:cs="Calibri"/>
          <w:sz w:val="20"/>
          <w:szCs w:val="20"/>
        </w:rPr>
        <w:lastRenderedPageBreak/>
        <w:t xml:space="preserve">3. Nadační příspěvek, který bude použit v souladu se sjednaným účelem, je dle </w:t>
      </w:r>
      <w:proofErr w:type="spellStart"/>
      <w:r w:rsidRPr="00AE07D6">
        <w:rPr>
          <w:rFonts w:ascii="Lido STF" w:hAnsi="Lido STF" w:cs="Calibri"/>
          <w:sz w:val="20"/>
          <w:szCs w:val="20"/>
        </w:rPr>
        <w:t>ust</w:t>
      </w:r>
      <w:proofErr w:type="spellEnd"/>
      <w:r w:rsidRPr="00AE07D6">
        <w:rPr>
          <w:rFonts w:ascii="Lido STF" w:hAnsi="Lido STF" w:cs="Calibri"/>
          <w:sz w:val="20"/>
          <w:szCs w:val="20"/>
        </w:rPr>
        <w:t>. § 4 odst. 1 písm. k) bodu 2 zákona č. 586/1992 Sb., o daních z příjmů, v platném znění, osvobozen od daně z příjmu.</w:t>
      </w:r>
    </w:p>
    <w:p w14:paraId="60C0337F" w14:textId="77777777" w:rsidR="00AE07D6" w:rsidRPr="00AE07D6" w:rsidRDefault="00AE07D6" w:rsidP="00AE07D6">
      <w:pPr>
        <w:spacing w:line="360" w:lineRule="auto"/>
        <w:jc w:val="both"/>
        <w:rPr>
          <w:rFonts w:ascii="Lido STF" w:hAnsi="Lido STF" w:cs="Calibri"/>
          <w:sz w:val="20"/>
          <w:szCs w:val="20"/>
        </w:rPr>
      </w:pPr>
      <w:r w:rsidRPr="00AE07D6">
        <w:rPr>
          <w:rFonts w:ascii="Lido STF" w:hAnsi="Lido STF" w:cs="Calibri"/>
          <w:sz w:val="20"/>
          <w:szCs w:val="20"/>
        </w:rPr>
        <w:t>4. Jestliže se po nabytí účinnosti této smlouvy ukáže kterékoli její ustanovení jako neplatné ve smyslu platné právní úpravy, nepozbývá tím tato smlouva platnosti jako celek, ostatní ustanovení této smlouvy zůstávají nedotčena a neplatné ustanovení se nahradí dodatkem k této smlouvě, jinak příslušným ustanovením obecně závazného právního předpisu a nebude-li takového ustanovení, pak úpravou obvyklou v obdobných majetkových vztazích.</w:t>
      </w:r>
    </w:p>
    <w:p w14:paraId="48846DC5" w14:textId="77777777" w:rsidR="00AE07D6" w:rsidRPr="00AE07D6" w:rsidRDefault="00AE07D6" w:rsidP="00AE07D6">
      <w:pPr>
        <w:spacing w:line="360" w:lineRule="auto"/>
        <w:jc w:val="both"/>
        <w:rPr>
          <w:rFonts w:ascii="Lido STF" w:hAnsi="Lido STF" w:cs="Calibri"/>
          <w:sz w:val="20"/>
          <w:szCs w:val="20"/>
        </w:rPr>
      </w:pPr>
      <w:r w:rsidRPr="00AE07D6">
        <w:rPr>
          <w:rFonts w:ascii="Lido STF" w:hAnsi="Lido STF" w:cs="Calibri"/>
          <w:sz w:val="20"/>
          <w:szCs w:val="20"/>
        </w:rPr>
        <w:t>5. Tuto smlouvu lze měnit či doplňovat pouze písemnými číslovanými dodatky podepsanými oběma smluvními stranami.</w:t>
      </w:r>
    </w:p>
    <w:p w14:paraId="1B740838" w14:textId="77777777" w:rsidR="00AE07D6" w:rsidRPr="00AE07D6" w:rsidRDefault="00AE07D6" w:rsidP="00AE07D6">
      <w:pPr>
        <w:spacing w:line="360" w:lineRule="auto"/>
        <w:jc w:val="both"/>
        <w:rPr>
          <w:rFonts w:ascii="Lido STF" w:hAnsi="Lido STF" w:cs="Calibri"/>
          <w:sz w:val="20"/>
          <w:szCs w:val="20"/>
        </w:rPr>
      </w:pPr>
      <w:r w:rsidRPr="00AE07D6">
        <w:rPr>
          <w:rFonts w:ascii="Lido STF" w:hAnsi="Lido STF" w:cs="Calibri"/>
          <w:sz w:val="20"/>
          <w:szCs w:val="20"/>
        </w:rPr>
        <w:t>6. Tato smlouva je vyhotovena ve dvou rovnocenných stejnopisech, z nichž každá ze smluvních stran obdrží po jednom.</w:t>
      </w:r>
    </w:p>
    <w:p w14:paraId="4D6C042A" w14:textId="77777777" w:rsidR="00AE07D6" w:rsidRPr="00AE07D6" w:rsidRDefault="00AE07D6" w:rsidP="00AE07D6">
      <w:pPr>
        <w:spacing w:line="360" w:lineRule="auto"/>
        <w:jc w:val="both"/>
        <w:rPr>
          <w:rFonts w:ascii="Lido STF" w:hAnsi="Lido STF" w:cs="Calibri"/>
          <w:sz w:val="20"/>
          <w:szCs w:val="20"/>
        </w:rPr>
      </w:pPr>
      <w:r w:rsidRPr="00AE07D6">
        <w:rPr>
          <w:rFonts w:ascii="Lido STF" w:hAnsi="Lido STF" w:cs="Calibri"/>
          <w:sz w:val="20"/>
          <w:szCs w:val="20"/>
        </w:rPr>
        <w:t>7. Tato smlouva nabývá platnosti dnem jejího podpisu. Obě smluvní strany berou na vědomí, že smlouva nabývá účinnosti teprve jejím uveřejněním v registru smluv podle zákona č. 340/2015 Sb. (zákon o registru smluv) a souhlasí s uveřejněním této smlouvy v registru smluv v úplném znění.</w:t>
      </w:r>
    </w:p>
    <w:p w14:paraId="43E8A576" w14:textId="77777777" w:rsidR="00AE07D6" w:rsidRDefault="00AE07D6" w:rsidP="00AE07D6">
      <w:pPr>
        <w:spacing w:line="360" w:lineRule="auto"/>
        <w:jc w:val="both"/>
        <w:rPr>
          <w:rFonts w:ascii="Lido STF" w:hAnsi="Lido STF" w:cs="Calibri"/>
          <w:sz w:val="20"/>
          <w:szCs w:val="20"/>
        </w:rPr>
      </w:pPr>
      <w:r w:rsidRPr="00AE07D6">
        <w:rPr>
          <w:rFonts w:ascii="Lido STF" w:hAnsi="Lido STF" w:cs="Calibri"/>
          <w:sz w:val="20"/>
          <w:szCs w:val="20"/>
        </w:rPr>
        <w:t>8. Smluvní strany prohlašují, že se seznámily s obsahem, této smlouvy, který je dostatečně určitý a srozumitelný a že s touto smlouvou souhlasí v plném rozsahu. Smluvní strany uzavírají tuto smlouvu na základě své vážné a svobodné vůle a na důkaz toho připojují své vlastnoruční podpisy.</w:t>
      </w:r>
    </w:p>
    <w:p w14:paraId="43B41ADA" w14:textId="19C0EC56" w:rsidR="00783784" w:rsidRPr="00142E72" w:rsidRDefault="00783784" w:rsidP="00DA2F63">
      <w:pPr>
        <w:spacing w:line="360" w:lineRule="auto"/>
        <w:jc w:val="both"/>
        <w:rPr>
          <w:rFonts w:ascii="Lido STF" w:hAnsi="Lido STF" w:cs="Calibri"/>
          <w:sz w:val="20"/>
          <w:szCs w:val="20"/>
        </w:rPr>
      </w:pPr>
      <w:r>
        <w:rPr>
          <w:rFonts w:ascii="Lido STF" w:hAnsi="Lido STF" w:cs="Calibri"/>
          <w:sz w:val="20"/>
          <w:szCs w:val="20"/>
        </w:rPr>
        <w:t xml:space="preserve">9. </w:t>
      </w:r>
      <w:r w:rsidRPr="00142E72">
        <w:rPr>
          <w:rFonts w:ascii="Lido STF" w:hAnsi="Lido STF" w:cs="Calibri"/>
          <w:sz w:val="20"/>
          <w:szCs w:val="20"/>
        </w:rPr>
        <w:t>Smluvní strany prohlašují, že se podmínkami této smlouvy na základě vzájemné dohody řídily již ode dne podpisu této smlouvy a pro případ, že smlouva podléhá zveřejnění v registru smluv, považují veškerá svá vzájemná plnění poskytnutá ode dne podpisu této smlouvy do dne nabytí účinnosti této smlouvy za plnění poskytnutá podle této smlouvy.</w:t>
      </w:r>
    </w:p>
    <w:p w14:paraId="369F2B40" w14:textId="5F612E3E" w:rsidR="0007654B" w:rsidRDefault="0007654B" w:rsidP="006773C4">
      <w:pPr>
        <w:pStyle w:val="SazbatextuBHF"/>
        <w:rPr>
          <w:rFonts w:cs="Calibri"/>
        </w:rPr>
      </w:pPr>
    </w:p>
    <w:p w14:paraId="433F5981" w14:textId="77777777" w:rsidR="004D2901" w:rsidRDefault="004D2901" w:rsidP="006773C4">
      <w:pPr>
        <w:pStyle w:val="SazbatextuBHF"/>
        <w:rPr>
          <w:sz w:val="22"/>
          <w:szCs w:val="22"/>
        </w:rPr>
      </w:pPr>
    </w:p>
    <w:p w14:paraId="02D3EF7D" w14:textId="06C8B630" w:rsidR="00AE07D6" w:rsidRPr="00ED61D1" w:rsidRDefault="00CF5E6E" w:rsidP="006773C4">
      <w:pPr>
        <w:pStyle w:val="SazbatextuBHF"/>
        <w:rPr>
          <w:sz w:val="22"/>
          <w:szCs w:val="22"/>
        </w:rPr>
      </w:pPr>
      <w:r w:rsidRPr="00D56079">
        <w:rPr>
          <w:noProof/>
          <w:sz w:val="22"/>
          <w:szCs w:val="22"/>
          <w:lang w:eastAsia="cs-CZ"/>
        </w:rPr>
        <mc:AlternateContent>
          <mc:Choice Requires="wps">
            <w:drawing>
              <wp:anchor distT="45720" distB="45720" distL="114300" distR="114300" simplePos="0" relativeHeight="251663360" behindDoc="0" locked="0" layoutInCell="1" allowOverlap="1" wp14:anchorId="4D184B5D" wp14:editId="0BF6FD67">
                <wp:simplePos x="0" y="0"/>
                <wp:positionH relativeFrom="column">
                  <wp:posOffset>2821940</wp:posOffset>
                </wp:positionH>
                <wp:positionV relativeFrom="paragraph">
                  <wp:posOffset>420370</wp:posOffset>
                </wp:positionV>
                <wp:extent cx="3349625" cy="2428875"/>
                <wp:effectExtent l="0" t="0" r="3175" b="9525"/>
                <wp:wrapSquare wrapText="bothSides"/>
                <wp:docPr id="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625" cy="2428875"/>
                        </a:xfrm>
                        <a:prstGeom prst="rect">
                          <a:avLst/>
                        </a:prstGeom>
                        <a:solidFill>
                          <a:srgbClr val="FFFFFF"/>
                        </a:solidFill>
                        <a:ln w="9525">
                          <a:noFill/>
                          <a:miter lim="800000"/>
                          <a:headEnd/>
                          <a:tailEnd/>
                        </a:ln>
                      </wps:spPr>
                      <wps:txbx>
                        <w:txbxContent>
                          <w:p w14:paraId="70512959" w14:textId="54689937" w:rsidR="00D56079" w:rsidRDefault="00D56079" w:rsidP="00D56079">
                            <w:pPr>
                              <w:rPr>
                                <w:rFonts w:ascii="Lido STF" w:hAnsi="Lido STF"/>
                                <w:sz w:val="22"/>
                                <w:szCs w:val="22"/>
                              </w:rPr>
                            </w:pPr>
                            <w:r>
                              <w:rPr>
                                <w:rFonts w:ascii="Lido STF" w:hAnsi="Lido STF"/>
                                <w:sz w:val="22"/>
                                <w:szCs w:val="22"/>
                              </w:rPr>
                              <w:t xml:space="preserve">Obdarovaný </w:t>
                            </w:r>
                          </w:p>
                          <w:p w14:paraId="4BCAB9A2" w14:textId="3B404FD9" w:rsidR="00D90F4E" w:rsidRDefault="00D90F4E" w:rsidP="00D56079">
                            <w:pPr>
                              <w:rPr>
                                <w:rFonts w:ascii="Lido STF" w:hAnsi="Lido STF"/>
                                <w:sz w:val="22"/>
                                <w:szCs w:val="22"/>
                              </w:rPr>
                            </w:pPr>
                          </w:p>
                          <w:p w14:paraId="2D440310" w14:textId="77777777" w:rsidR="00D90F4E" w:rsidRPr="00D56079" w:rsidRDefault="00D90F4E" w:rsidP="00D56079">
                            <w:pPr>
                              <w:rPr>
                                <w:rFonts w:ascii="Lido STF" w:hAnsi="Lido STF"/>
                                <w:sz w:val="22"/>
                                <w:szCs w:val="22"/>
                              </w:rPr>
                            </w:pPr>
                          </w:p>
                          <w:p w14:paraId="74AC2ABF" w14:textId="7F1DB24E" w:rsidR="00D56079" w:rsidRDefault="00D56079" w:rsidP="00D56079">
                            <w:pPr>
                              <w:rPr>
                                <w:rFonts w:ascii="Lido STF" w:hAnsi="Lido STF"/>
                                <w:sz w:val="22"/>
                                <w:szCs w:val="22"/>
                              </w:rPr>
                            </w:pPr>
                          </w:p>
                          <w:p w14:paraId="0281DFB6" w14:textId="23111CE4" w:rsidR="00D56079" w:rsidRDefault="00D56079" w:rsidP="00D56079">
                            <w:pPr>
                              <w:rPr>
                                <w:rFonts w:ascii="Lido STF" w:hAnsi="Lido STF"/>
                                <w:sz w:val="22"/>
                                <w:szCs w:val="22"/>
                              </w:rPr>
                            </w:pPr>
                          </w:p>
                          <w:p w14:paraId="628E274D" w14:textId="028691F6" w:rsidR="00AE07D6" w:rsidRDefault="00AE07D6" w:rsidP="00D56079">
                            <w:pPr>
                              <w:rPr>
                                <w:rFonts w:ascii="Lido STF" w:hAnsi="Lido STF"/>
                                <w:sz w:val="22"/>
                                <w:szCs w:val="22"/>
                              </w:rPr>
                            </w:pPr>
                          </w:p>
                          <w:p w14:paraId="0255C530" w14:textId="71D5F279" w:rsidR="00AE07D6" w:rsidRDefault="00AE07D6" w:rsidP="00D56079">
                            <w:pPr>
                              <w:rPr>
                                <w:rFonts w:ascii="Lido STF" w:hAnsi="Lido STF"/>
                                <w:sz w:val="22"/>
                                <w:szCs w:val="22"/>
                              </w:rPr>
                            </w:pPr>
                          </w:p>
                          <w:p w14:paraId="37C412C1" w14:textId="77777777" w:rsidR="007E34F2" w:rsidRDefault="007E34F2" w:rsidP="00D56079">
                            <w:pPr>
                              <w:rPr>
                                <w:rFonts w:ascii="Lido STF" w:hAnsi="Lido STF"/>
                                <w:sz w:val="22"/>
                                <w:szCs w:val="22"/>
                              </w:rPr>
                            </w:pPr>
                          </w:p>
                          <w:p w14:paraId="3319F8F3" w14:textId="067043C5" w:rsidR="00D56079" w:rsidRDefault="00D56079" w:rsidP="00D56079">
                            <w:pPr>
                              <w:rPr>
                                <w:rFonts w:ascii="Lido STF" w:hAnsi="Lido STF"/>
                                <w:sz w:val="22"/>
                                <w:szCs w:val="22"/>
                              </w:rPr>
                            </w:pPr>
                          </w:p>
                          <w:p w14:paraId="3C5D30C6" w14:textId="77777777" w:rsidR="00D56079" w:rsidRPr="00D56079" w:rsidRDefault="00D56079" w:rsidP="00D56079">
                            <w:pPr>
                              <w:rPr>
                                <w:rFonts w:ascii="Lido STF" w:hAnsi="Lido STF"/>
                                <w:color w:val="D9D9D9" w:themeColor="background1" w:themeShade="D9"/>
                                <w:sz w:val="22"/>
                                <w:szCs w:val="22"/>
                              </w:rPr>
                            </w:pPr>
                            <w:r w:rsidRPr="00D56079">
                              <w:rPr>
                                <w:rFonts w:ascii="Lido STF" w:hAnsi="Lido STF"/>
                                <w:color w:val="D9D9D9" w:themeColor="background1" w:themeShade="D9"/>
                                <w:sz w:val="22"/>
                                <w:szCs w:val="22"/>
                              </w:rPr>
                              <w:t>………………………………………………</w:t>
                            </w:r>
                          </w:p>
                          <w:p w14:paraId="1954DEAA" w14:textId="77777777" w:rsidR="00AE07D6" w:rsidRPr="00AE07D6" w:rsidRDefault="00AE07D6" w:rsidP="00AE07D6">
                            <w:pPr>
                              <w:rPr>
                                <w:rFonts w:ascii="Lido STF" w:hAnsi="Lido STF"/>
                                <w:sz w:val="20"/>
                                <w:szCs w:val="20"/>
                              </w:rPr>
                            </w:pPr>
                            <w:r w:rsidRPr="00AE07D6">
                              <w:rPr>
                                <w:rFonts w:ascii="Lido STF" w:hAnsi="Lido STF"/>
                                <w:sz w:val="20"/>
                                <w:szCs w:val="20"/>
                              </w:rPr>
                              <w:t>MgA. Martin Glaser,</w:t>
                            </w:r>
                          </w:p>
                          <w:p w14:paraId="67EEE3CA" w14:textId="77777777" w:rsidR="00AE07D6" w:rsidRPr="00AE07D6" w:rsidRDefault="00AE07D6" w:rsidP="00AE07D6">
                            <w:pPr>
                              <w:rPr>
                                <w:rFonts w:ascii="Lido STF" w:hAnsi="Lido STF"/>
                                <w:sz w:val="20"/>
                                <w:szCs w:val="20"/>
                              </w:rPr>
                            </w:pPr>
                            <w:r w:rsidRPr="00AE07D6">
                              <w:rPr>
                                <w:rFonts w:ascii="Lido STF" w:hAnsi="Lido STF"/>
                                <w:sz w:val="20"/>
                                <w:szCs w:val="20"/>
                              </w:rPr>
                              <w:t>ředitel</w:t>
                            </w:r>
                          </w:p>
                          <w:p w14:paraId="52A5B9E3" w14:textId="77777777" w:rsidR="00AE07D6" w:rsidRPr="00AE07D6" w:rsidRDefault="00AE07D6" w:rsidP="00AE07D6">
                            <w:pPr>
                              <w:rPr>
                                <w:rFonts w:ascii="Lido STF" w:hAnsi="Lido STF"/>
                                <w:sz w:val="20"/>
                                <w:szCs w:val="20"/>
                              </w:rPr>
                            </w:pPr>
                            <w:r w:rsidRPr="00AE07D6">
                              <w:rPr>
                                <w:rFonts w:ascii="Lido STF" w:hAnsi="Lido STF"/>
                                <w:sz w:val="20"/>
                                <w:szCs w:val="20"/>
                              </w:rPr>
                              <w:t>Národní divadlo Brno,</w:t>
                            </w:r>
                          </w:p>
                          <w:p w14:paraId="3AD91CD2" w14:textId="77777777" w:rsidR="00AE07D6" w:rsidRPr="00AE07D6" w:rsidRDefault="00AE07D6" w:rsidP="00AE07D6">
                            <w:pPr>
                              <w:rPr>
                                <w:rFonts w:ascii="Lido STF" w:hAnsi="Lido STF"/>
                                <w:sz w:val="20"/>
                                <w:szCs w:val="20"/>
                              </w:rPr>
                            </w:pPr>
                            <w:r w:rsidRPr="00AE07D6">
                              <w:rPr>
                                <w:rFonts w:ascii="Lido STF" w:hAnsi="Lido STF"/>
                                <w:sz w:val="20"/>
                                <w:szCs w:val="20"/>
                              </w:rPr>
                              <w:t>příspěvková organizace</w:t>
                            </w:r>
                          </w:p>
                          <w:p w14:paraId="10795F0E" w14:textId="2DB87B09" w:rsidR="00D56079" w:rsidRPr="00D56079" w:rsidRDefault="00D56079" w:rsidP="00AE07D6">
                            <w:pPr>
                              <w:rPr>
                                <w:rFonts w:ascii="Lido STF" w:hAnsi="Lido STF"/>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184B5D" id="Textové pole 2" o:spid="_x0000_s1027" type="#_x0000_t202" style="position:absolute;left:0;text-align:left;margin-left:222.2pt;margin-top:33.1pt;width:263.75pt;height:191.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" stroked="f">
                <v:textbox>
                  <w:txbxContent>
                    <w:p w14:paraId="70512959" w14:textId="54689937" w:rsidR="00D56079" w:rsidRDefault="00D56079" w:rsidP="00D56079">
                      <w:pPr>
                        <w:rPr>
                          <w:rFonts w:ascii="Lido STF" w:hAnsi="Lido STF"/>
                          <w:sz w:val="22"/>
                          <w:szCs w:val="22"/>
                        </w:rPr>
                      </w:pPr>
                      <w:r>
                        <w:rPr>
                          <w:rFonts w:ascii="Lido STF" w:hAnsi="Lido STF"/>
                          <w:sz w:val="22"/>
                          <w:szCs w:val="22"/>
                        </w:rPr>
                        <w:t xml:space="preserve">Obdarovaný </w:t>
                      </w:r>
                    </w:p>
                    <w:p w14:paraId="4BCAB9A2" w14:textId="3B404FD9" w:rsidR="00D90F4E" w:rsidRDefault="00D90F4E" w:rsidP="00D56079">
                      <w:pPr>
                        <w:rPr>
                          <w:rFonts w:ascii="Lido STF" w:hAnsi="Lido STF"/>
                          <w:sz w:val="22"/>
                          <w:szCs w:val="22"/>
                        </w:rPr>
                      </w:pPr>
                    </w:p>
                    <w:p w14:paraId="2D440310" w14:textId="77777777" w:rsidR="00D90F4E" w:rsidRPr="00D56079" w:rsidRDefault="00D90F4E" w:rsidP="00D56079">
                      <w:pPr>
                        <w:rPr>
                          <w:rFonts w:ascii="Lido STF" w:hAnsi="Lido STF"/>
                          <w:sz w:val="22"/>
                          <w:szCs w:val="22"/>
                        </w:rPr>
                      </w:pPr>
                    </w:p>
                    <w:p w14:paraId="74AC2ABF" w14:textId="7F1DB24E" w:rsidR="00D56079" w:rsidRDefault="00D56079" w:rsidP="00D56079">
                      <w:pPr>
                        <w:rPr>
                          <w:rFonts w:ascii="Lido STF" w:hAnsi="Lido STF"/>
                          <w:sz w:val="22"/>
                          <w:szCs w:val="22"/>
                        </w:rPr>
                      </w:pPr>
                    </w:p>
                    <w:p w14:paraId="0281DFB6" w14:textId="23111CE4" w:rsidR="00D56079" w:rsidRDefault="00D56079" w:rsidP="00D56079">
                      <w:pPr>
                        <w:rPr>
                          <w:rFonts w:ascii="Lido STF" w:hAnsi="Lido STF"/>
                          <w:sz w:val="22"/>
                          <w:szCs w:val="22"/>
                        </w:rPr>
                      </w:pPr>
                    </w:p>
                    <w:p w14:paraId="628E274D" w14:textId="028691F6" w:rsidR="00AE07D6" w:rsidRDefault="00AE07D6" w:rsidP="00D56079">
                      <w:pPr>
                        <w:rPr>
                          <w:rFonts w:ascii="Lido STF" w:hAnsi="Lido STF"/>
                          <w:sz w:val="22"/>
                          <w:szCs w:val="22"/>
                        </w:rPr>
                      </w:pPr>
                    </w:p>
                    <w:p w14:paraId="0255C530" w14:textId="71D5F279" w:rsidR="00AE07D6" w:rsidRDefault="00AE07D6" w:rsidP="00D56079">
                      <w:pPr>
                        <w:rPr>
                          <w:rFonts w:ascii="Lido STF" w:hAnsi="Lido STF"/>
                          <w:sz w:val="22"/>
                          <w:szCs w:val="22"/>
                        </w:rPr>
                      </w:pPr>
                    </w:p>
                    <w:p w14:paraId="37C412C1" w14:textId="77777777" w:rsidR="007E34F2" w:rsidRDefault="007E34F2" w:rsidP="00D56079">
                      <w:pPr>
                        <w:rPr>
                          <w:rFonts w:ascii="Lido STF" w:hAnsi="Lido STF"/>
                          <w:sz w:val="22"/>
                          <w:szCs w:val="22"/>
                        </w:rPr>
                      </w:pPr>
                    </w:p>
                    <w:p w14:paraId="3319F8F3" w14:textId="067043C5" w:rsidR="00D56079" w:rsidRDefault="00D56079" w:rsidP="00D56079">
                      <w:pPr>
                        <w:rPr>
                          <w:rFonts w:ascii="Lido STF" w:hAnsi="Lido STF"/>
                          <w:sz w:val="22"/>
                          <w:szCs w:val="22"/>
                        </w:rPr>
                      </w:pPr>
                    </w:p>
                    <w:p w14:paraId="3C5D30C6" w14:textId="77777777" w:rsidR="00D56079" w:rsidRPr="00D56079" w:rsidRDefault="00D56079" w:rsidP="00D56079">
                      <w:pPr>
                        <w:rPr>
                          <w:rFonts w:ascii="Lido STF" w:hAnsi="Lido STF"/>
                          <w:color w:val="D9D9D9" w:themeColor="background1" w:themeShade="D9"/>
                          <w:sz w:val="22"/>
                          <w:szCs w:val="22"/>
                        </w:rPr>
                      </w:pPr>
                      <w:r w:rsidRPr="00D56079">
                        <w:rPr>
                          <w:rFonts w:ascii="Lido STF" w:hAnsi="Lido STF"/>
                          <w:color w:val="D9D9D9" w:themeColor="background1" w:themeShade="D9"/>
                          <w:sz w:val="22"/>
                          <w:szCs w:val="22"/>
                        </w:rPr>
                        <w:t>………………………………………………</w:t>
                      </w:r>
                    </w:p>
                    <w:p w14:paraId="1954DEAA" w14:textId="77777777" w:rsidR="00AE07D6" w:rsidRPr="00AE07D6" w:rsidRDefault="00AE07D6" w:rsidP="00AE07D6">
                      <w:pPr>
                        <w:rPr>
                          <w:rFonts w:ascii="Lido STF" w:hAnsi="Lido STF"/>
                          <w:sz w:val="20"/>
                          <w:szCs w:val="20"/>
                        </w:rPr>
                      </w:pPr>
                      <w:r w:rsidRPr="00AE07D6">
                        <w:rPr>
                          <w:rFonts w:ascii="Lido STF" w:hAnsi="Lido STF"/>
                          <w:sz w:val="20"/>
                          <w:szCs w:val="20"/>
                        </w:rPr>
                        <w:t>MgA. Martin Glaser,</w:t>
                      </w:r>
                    </w:p>
                    <w:p w14:paraId="67EEE3CA" w14:textId="77777777" w:rsidR="00AE07D6" w:rsidRPr="00AE07D6" w:rsidRDefault="00AE07D6" w:rsidP="00AE07D6">
                      <w:pPr>
                        <w:rPr>
                          <w:rFonts w:ascii="Lido STF" w:hAnsi="Lido STF"/>
                          <w:sz w:val="20"/>
                          <w:szCs w:val="20"/>
                        </w:rPr>
                      </w:pPr>
                      <w:r w:rsidRPr="00AE07D6">
                        <w:rPr>
                          <w:rFonts w:ascii="Lido STF" w:hAnsi="Lido STF"/>
                          <w:sz w:val="20"/>
                          <w:szCs w:val="20"/>
                        </w:rPr>
                        <w:t>ředitel</w:t>
                      </w:r>
                    </w:p>
                    <w:p w14:paraId="52A5B9E3" w14:textId="77777777" w:rsidR="00AE07D6" w:rsidRPr="00AE07D6" w:rsidRDefault="00AE07D6" w:rsidP="00AE07D6">
                      <w:pPr>
                        <w:rPr>
                          <w:rFonts w:ascii="Lido STF" w:hAnsi="Lido STF"/>
                          <w:sz w:val="20"/>
                          <w:szCs w:val="20"/>
                        </w:rPr>
                      </w:pPr>
                      <w:r w:rsidRPr="00AE07D6">
                        <w:rPr>
                          <w:rFonts w:ascii="Lido STF" w:hAnsi="Lido STF"/>
                          <w:sz w:val="20"/>
                          <w:szCs w:val="20"/>
                        </w:rPr>
                        <w:t>Národní divadlo Brno,</w:t>
                      </w:r>
                    </w:p>
                    <w:p w14:paraId="3AD91CD2" w14:textId="77777777" w:rsidR="00AE07D6" w:rsidRPr="00AE07D6" w:rsidRDefault="00AE07D6" w:rsidP="00AE07D6">
                      <w:pPr>
                        <w:rPr>
                          <w:rFonts w:ascii="Lido STF" w:hAnsi="Lido STF"/>
                          <w:sz w:val="20"/>
                          <w:szCs w:val="20"/>
                        </w:rPr>
                      </w:pPr>
                      <w:r w:rsidRPr="00AE07D6">
                        <w:rPr>
                          <w:rFonts w:ascii="Lido STF" w:hAnsi="Lido STF"/>
                          <w:sz w:val="20"/>
                          <w:szCs w:val="20"/>
                        </w:rPr>
                        <w:t>příspěvková organizace</w:t>
                      </w:r>
                    </w:p>
                    <w:p w14:paraId="10795F0E" w14:textId="2DB87B09" w:rsidR="00D56079" w:rsidRPr="00D56079" w:rsidRDefault="00D56079" w:rsidP="00AE07D6">
                      <w:pPr>
                        <w:rPr>
                          <w:rFonts w:ascii="Lido STF" w:hAnsi="Lido STF"/>
                          <w:sz w:val="22"/>
                          <w:szCs w:val="22"/>
                        </w:rPr>
                      </w:pPr>
                    </w:p>
                  </w:txbxContent>
                </v:textbox>
                <w10:wrap type="square"/>
              </v:shape>
            </w:pict>
          </mc:Fallback>
        </mc:AlternateContent>
      </w:r>
      <w:r w:rsidR="007E34F2" w:rsidRPr="00D56079">
        <w:rPr>
          <w:noProof/>
          <w:sz w:val="22"/>
          <w:szCs w:val="22"/>
          <w:lang w:eastAsia="cs-CZ"/>
        </w:rPr>
        <mc:AlternateContent>
          <mc:Choice Requires="wps">
            <w:drawing>
              <wp:anchor distT="45720" distB="45720" distL="114300" distR="114300" simplePos="0" relativeHeight="251661312" behindDoc="0" locked="0" layoutInCell="1" allowOverlap="1" wp14:anchorId="70EBE7C9" wp14:editId="3AC566FF">
                <wp:simplePos x="0" y="0"/>
                <wp:positionH relativeFrom="margin">
                  <wp:posOffset>-235585</wp:posOffset>
                </wp:positionH>
                <wp:positionV relativeFrom="paragraph">
                  <wp:posOffset>570230</wp:posOffset>
                </wp:positionV>
                <wp:extent cx="2543175" cy="2371725"/>
                <wp:effectExtent l="0" t="0" r="9525" b="952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371725"/>
                        </a:xfrm>
                        <a:prstGeom prst="rect">
                          <a:avLst/>
                        </a:prstGeom>
                        <a:solidFill>
                          <a:srgbClr val="FFFFFF"/>
                        </a:solidFill>
                        <a:ln w="9525">
                          <a:noFill/>
                          <a:miter lim="800000"/>
                          <a:headEnd/>
                          <a:tailEnd/>
                        </a:ln>
                      </wps:spPr>
                      <wps:txbx>
                        <w:txbxContent>
                          <w:p w14:paraId="3CEE9E40" w14:textId="120369D1" w:rsidR="00D56079" w:rsidRDefault="00D56079">
                            <w:pPr>
                              <w:rPr>
                                <w:rFonts w:ascii="Lido STF" w:hAnsi="Lido STF"/>
                                <w:sz w:val="22"/>
                                <w:szCs w:val="22"/>
                              </w:rPr>
                            </w:pPr>
                            <w:r w:rsidRPr="00D56079">
                              <w:rPr>
                                <w:rFonts w:ascii="Lido STF" w:hAnsi="Lido STF"/>
                                <w:sz w:val="22"/>
                                <w:szCs w:val="22"/>
                              </w:rPr>
                              <w:t>Dárce</w:t>
                            </w:r>
                          </w:p>
                          <w:p w14:paraId="74C0F775" w14:textId="77777777" w:rsidR="00672170" w:rsidRDefault="00672170">
                            <w:pPr>
                              <w:rPr>
                                <w:rFonts w:ascii="Lido STF" w:hAnsi="Lido STF"/>
                                <w:sz w:val="22"/>
                                <w:szCs w:val="22"/>
                              </w:rPr>
                            </w:pPr>
                          </w:p>
                          <w:p w14:paraId="71EED107" w14:textId="77777777" w:rsidR="007E34F2" w:rsidRDefault="007E34F2">
                            <w:pPr>
                              <w:rPr>
                                <w:rFonts w:ascii="Lido STF" w:hAnsi="Lido STF"/>
                                <w:sz w:val="22"/>
                                <w:szCs w:val="22"/>
                              </w:rPr>
                            </w:pPr>
                          </w:p>
                          <w:p w14:paraId="1D6A296C" w14:textId="77777777" w:rsidR="00672170" w:rsidRPr="00672170" w:rsidRDefault="00672170" w:rsidP="00672170">
                            <w:pPr>
                              <w:rPr>
                                <w:rFonts w:ascii="Lido STF" w:hAnsi="Lido STF"/>
                                <w:color w:val="D9D9D9" w:themeColor="background1" w:themeShade="D9"/>
                                <w:sz w:val="22"/>
                                <w:szCs w:val="22"/>
                              </w:rPr>
                            </w:pPr>
                            <w:r w:rsidRPr="00D56079">
                              <w:rPr>
                                <w:rFonts w:ascii="Lido STF" w:hAnsi="Lido STF"/>
                                <w:color w:val="D9D9D9" w:themeColor="background1" w:themeShade="D9"/>
                                <w:sz w:val="22"/>
                                <w:szCs w:val="22"/>
                              </w:rPr>
                              <w:t>……………………………………………</w:t>
                            </w:r>
                            <w:r>
                              <w:rPr>
                                <w:rFonts w:ascii="Lido STF" w:hAnsi="Lido STF"/>
                              </w:rPr>
                              <w:br/>
                            </w:r>
                            <w:r w:rsidRPr="00CF5E6E">
                              <w:rPr>
                                <w:rFonts w:ascii="Lido STF" w:hAnsi="Lido STF"/>
                                <w:sz w:val="20"/>
                                <w:szCs w:val="20"/>
                              </w:rPr>
                              <w:t>JUDr. Jaromír Císař, Ph.D.,</w:t>
                            </w:r>
                          </w:p>
                          <w:p w14:paraId="0CC3E8FB" w14:textId="77777777" w:rsidR="00672170" w:rsidRPr="00CF5E6E" w:rsidRDefault="00672170" w:rsidP="00672170">
                            <w:pPr>
                              <w:rPr>
                                <w:rFonts w:ascii="Lido STF" w:hAnsi="Lido STF"/>
                                <w:sz w:val="20"/>
                                <w:szCs w:val="20"/>
                              </w:rPr>
                            </w:pPr>
                            <w:r w:rsidRPr="00CF5E6E">
                              <w:rPr>
                                <w:rFonts w:ascii="Lido STF" w:hAnsi="Lido STF"/>
                                <w:sz w:val="20"/>
                                <w:szCs w:val="20"/>
                              </w:rPr>
                              <w:t>Člen Správní rady</w:t>
                            </w:r>
                          </w:p>
                          <w:p w14:paraId="5E793314" w14:textId="77777777" w:rsidR="00672170" w:rsidRPr="00CF5E6E" w:rsidRDefault="00672170" w:rsidP="00672170">
                            <w:pPr>
                              <w:rPr>
                                <w:rFonts w:ascii="Lido STF" w:hAnsi="Lido STF"/>
                                <w:sz w:val="20"/>
                                <w:szCs w:val="20"/>
                              </w:rPr>
                            </w:pPr>
                            <w:r w:rsidRPr="00CF5E6E">
                              <w:rPr>
                                <w:rFonts w:ascii="Lido STF" w:hAnsi="Lido STF"/>
                                <w:sz w:val="20"/>
                                <w:szCs w:val="20"/>
                              </w:rPr>
                              <w:t>BOHEMIAN HERITAGE FUND,</w:t>
                            </w:r>
                          </w:p>
                          <w:p w14:paraId="6AA9620D" w14:textId="77777777" w:rsidR="00672170" w:rsidRPr="00CF5E6E" w:rsidRDefault="00672170" w:rsidP="00672170">
                            <w:pPr>
                              <w:rPr>
                                <w:rFonts w:ascii="Lido STF" w:hAnsi="Lido STF"/>
                                <w:sz w:val="20"/>
                                <w:szCs w:val="20"/>
                              </w:rPr>
                            </w:pPr>
                            <w:r w:rsidRPr="00CF5E6E">
                              <w:rPr>
                                <w:rFonts w:ascii="Lido STF" w:hAnsi="Lido STF"/>
                                <w:sz w:val="20"/>
                                <w:szCs w:val="20"/>
                              </w:rPr>
                              <w:t>nadační fond</w:t>
                            </w:r>
                          </w:p>
                          <w:p w14:paraId="5855F2A1" w14:textId="77777777" w:rsidR="00CF5E6E" w:rsidRPr="00CF5E6E" w:rsidRDefault="00CF5E6E" w:rsidP="00AE07D6">
                            <w:pPr>
                              <w:rPr>
                                <w:rFonts w:ascii="Lido STF" w:hAnsi="Lido STF"/>
                                <w:sz w:val="20"/>
                                <w:szCs w:val="20"/>
                              </w:rPr>
                            </w:pPr>
                          </w:p>
                          <w:tbl>
                            <w:tblPr>
                              <w:tblStyle w:val="Mkatabulky"/>
                              <w:tblW w:w="4237" w:type="dxa"/>
                              <w:tblInd w:w="4839" w:type="dxa"/>
                              <w:tblLook w:val="04A0" w:firstRow="1" w:lastRow="0" w:firstColumn="1" w:lastColumn="0" w:noHBand="0" w:noVBand="1"/>
                            </w:tblPr>
                            <w:tblGrid>
                              <w:gridCol w:w="4237"/>
                            </w:tblGrid>
                            <w:tr w:rsidR="00CF5E6E" w:rsidRPr="00CF5E6E" w14:paraId="4E681EFE" w14:textId="77777777" w:rsidTr="006C028D">
                              <w:trPr>
                                <w:trHeight w:val="269"/>
                              </w:trPr>
                              <w:tc>
                                <w:tcPr>
                                  <w:tcW w:w="4237" w:type="dxa"/>
                                  <w:tcBorders>
                                    <w:top w:val="nil"/>
                                    <w:left w:val="nil"/>
                                    <w:right w:val="nil"/>
                                  </w:tcBorders>
                                </w:tcPr>
                                <w:p w14:paraId="6B559CAA" w14:textId="77777777" w:rsidR="00CF5E6E" w:rsidRPr="00CF5E6E" w:rsidRDefault="00CF5E6E" w:rsidP="00CF5E6E">
                                  <w:pPr>
                                    <w:rPr>
                                      <w:rFonts w:ascii="Lido STF" w:hAnsi="Lido STF"/>
                                    </w:rPr>
                                  </w:pPr>
                                </w:p>
                              </w:tc>
                            </w:tr>
                          </w:tbl>
                          <w:p w14:paraId="0B79CC38" w14:textId="0E92597A" w:rsidR="00CF5E6E" w:rsidRPr="00CF5E6E" w:rsidRDefault="00672170" w:rsidP="00CF5E6E">
                            <w:pPr>
                              <w:rPr>
                                <w:rFonts w:ascii="Lido STF" w:hAnsi="Lido STF"/>
                                <w:sz w:val="20"/>
                                <w:szCs w:val="20"/>
                              </w:rPr>
                            </w:pPr>
                            <w:r w:rsidRPr="00D56079">
                              <w:rPr>
                                <w:rFonts w:ascii="Lido STF" w:hAnsi="Lido STF"/>
                                <w:color w:val="D9D9D9" w:themeColor="background1" w:themeShade="D9"/>
                                <w:sz w:val="22"/>
                                <w:szCs w:val="22"/>
                              </w:rPr>
                              <w:t>……………………………………………</w:t>
                            </w:r>
                            <w:r w:rsidR="00CF5E6E">
                              <w:rPr>
                                <w:rFonts w:ascii="Lido STF" w:hAnsi="Lido STF"/>
                                <w:sz w:val="20"/>
                                <w:szCs w:val="20"/>
                              </w:rPr>
                              <w:br/>
                            </w:r>
                            <w:r w:rsidR="00CF5E6E" w:rsidRPr="00CF5E6E">
                              <w:rPr>
                                <w:rFonts w:ascii="Lido STF" w:hAnsi="Lido STF"/>
                                <w:sz w:val="20"/>
                                <w:szCs w:val="20"/>
                              </w:rPr>
                              <w:t>JUDr. Petr Michal, Ph.D.,</w:t>
                            </w:r>
                          </w:p>
                          <w:p w14:paraId="5A9C40EE" w14:textId="77777777" w:rsidR="00CF5E6E" w:rsidRPr="00CF5E6E" w:rsidRDefault="00CF5E6E" w:rsidP="00CF5E6E">
                            <w:pPr>
                              <w:rPr>
                                <w:rFonts w:ascii="Lido STF" w:hAnsi="Lido STF"/>
                                <w:sz w:val="20"/>
                                <w:szCs w:val="20"/>
                              </w:rPr>
                            </w:pPr>
                            <w:r w:rsidRPr="00CF5E6E">
                              <w:rPr>
                                <w:rFonts w:ascii="Lido STF" w:hAnsi="Lido STF"/>
                                <w:sz w:val="20"/>
                                <w:szCs w:val="20"/>
                              </w:rPr>
                              <w:t>Člen Správní rady</w:t>
                            </w:r>
                          </w:p>
                          <w:p w14:paraId="3773DA54" w14:textId="77777777" w:rsidR="00CF5E6E" w:rsidRPr="00CF5E6E" w:rsidRDefault="00CF5E6E" w:rsidP="00CF5E6E">
                            <w:pPr>
                              <w:rPr>
                                <w:rFonts w:ascii="Lido STF" w:hAnsi="Lido STF"/>
                                <w:sz w:val="20"/>
                                <w:szCs w:val="20"/>
                              </w:rPr>
                            </w:pPr>
                            <w:r w:rsidRPr="00CF5E6E">
                              <w:rPr>
                                <w:rFonts w:ascii="Lido STF" w:hAnsi="Lido STF"/>
                                <w:sz w:val="20"/>
                                <w:szCs w:val="20"/>
                              </w:rPr>
                              <w:t>BOHEMIAN HERITAGE FUND,</w:t>
                            </w:r>
                          </w:p>
                          <w:p w14:paraId="728BA99F" w14:textId="77777777" w:rsidR="00CF5E6E" w:rsidRPr="00CF5E6E" w:rsidRDefault="00CF5E6E" w:rsidP="00CF5E6E">
                            <w:pPr>
                              <w:rPr>
                                <w:rFonts w:ascii="Lido STF" w:hAnsi="Lido STF"/>
                                <w:sz w:val="20"/>
                                <w:szCs w:val="20"/>
                              </w:rPr>
                            </w:pPr>
                            <w:r w:rsidRPr="00CF5E6E">
                              <w:rPr>
                                <w:rFonts w:ascii="Lido STF" w:hAnsi="Lido STF"/>
                                <w:sz w:val="20"/>
                                <w:szCs w:val="20"/>
                              </w:rPr>
                              <w:t>nadační fond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BE7C9" id="_x0000_t202" coordsize="21600,21600" o:spt="202" path="m,l,21600r21600,l21600,xe">
                <v:stroke joinstyle="miter"/>
                <v:path gradientshapeok="t" o:connecttype="rect"/>
              </v:shapetype>
              <v:shape id="_x0000_s1028" type="#_x0000_t202" style="position:absolute;left:0;text-align:left;margin-left:-18.55pt;margin-top:44.9pt;width:200.25pt;height:186.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" stroked="f">
                <v:textbox>
                  <w:txbxContent>
                    <w:p w14:paraId="3CEE9E40" w14:textId="120369D1" w:rsidR="00D56079" w:rsidRDefault="00D56079">
                      <w:pPr>
                        <w:rPr>
                          <w:rFonts w:ascii="Lido STF" w:hAnsi="Lido STF"/>
                          <w:sz w:val="22"/>
                          <w:szCs w:val="22"/>
                        </w:rPr>
                      </w:pPr>
                      <w:r w:rsidRPr="00D56079">
                        <w:rPr>
                          <w:rFonts w:ascii="Lido STF" w:hAnsi="Lido STF"/>
                          <w:sz w:val="22"/>
                          <w:szCs w:val="22"/>
                        </w:rPr>
                        <w:t>Dárce</w:t>
                      </w:r>
                    </w:p>
                    <w:p w14:paraId="74C0F775" w14:textId="77777777" w:rsidR="00672170" w:rsidRDefault="00672170">
                      <w:pPr>
                        <w:rPr>
                          <w:rFonts w:ascii="Lido STF" w:hAnsi="Lido STF"/>
                          <w:sz w:val="22"/>
                          <w:szCs w:val="22"/>
                        </w:rPr>
                      </w:pPr>
                    </w:p>
                    <w:p w14:paraId="71EED107" w14:textId="77777777" w:rsidR="007E34F2" w:rsidRDefault="007E34F2">
                      <w:pPr>
                        <w:rPr>
                          <w:rFonts w:ascii="Lido STF" w:hAnsi="Lido STF"/>
                          <w:sz w:val="22"/>
                          <w:szCs w:val="22"/>
                        </w:rPr>
                      </w:pPr>
                    </w:p>
                    <w:p w14:paraId="1D6A296C" w14:textId="77777777" w:rsidR="00672170" w:rsidRPr="00672170" w:rsidRDefault="00672170" w:rsidP="00672170">
                      <w:pPr>
                        <w:rPr>
                          <w:rFonts w:ascii="Lido STF" w:hAnsi="Lido STF"/>
                          <w:color w:val="D9D9D9" w:themeColor="background1" w:themeShade="D9"/>
                          <w:sz w:val="22"/>
                          <w:szCs w:val="22"/>
                        </w:rPr>
                      </w:pPr>
                      <w:r w:rsidRPr="00D56079">
                        <w:rPr>
                          <w:rFonts w:ascii="Lido STF" w:hAnsi="Lido STF"/>
                          <w:color w:val="D9D9D9" w:themeColor="background1" w:themeShade="D9"/>
                          <w:sz w:val="22"/>
                          <w:szCs w:val="22"/>
                        </w:rPr>
                        <w:t>……………………………………………</w:t>
                      </w:r>
                      <w:r>
                        <w:rPr>
                          <w:rFonts w:ascii="Lido STF" w:hAnsi="Lido STF"/>
                        </w:rPr>
                        <w:br/>
                      </w:r>
                      <w:r w:rsidRPr="00CF5E6E">
                        <w:rPr>
                          <w:rFonts w:ascii="Lido STF" w:hAnsi="Lido STF"/>
                          <w:sz w:val="20"/>
                          <w:szCs w:val="20"/>
                        </w:rPr>
                        <w:t>JUDr. Jaromír Císař, Ph.D.,</w:t>
                      </w:r>
                    </w:p>
                    <w:p w14:paraId="0CC3E8FB" w14:textId="77777777" w:rsidR="00672170" w:rsidRPr="00CF5E6E" w:rsidRDefault="00672170" w:rsidP="00672170">
                      <w:pPr>
                        <w:rPr>
                          <w:rFonts w:ascii="Lido STF" w:hAnsi="Lido STF"/>
                          <w:sz w:val="20"/>
                          <w:szCs w:val="20"/>
                        </w:rPr>
                      </w:pPr>
                      <w:r w:rsidRPr="00CF5E6E">
                        <w:rPr>
                          <w:rFonts w:ascii="Lido STF" w:hAnsi="Lido STF"/>
                          <w:sz w:val="20"/>
                          <w:szCs w:val="20"/>
                        </w:rPr>
                        <w:t>Člen Správní rady</w:t>
                      </w:r>
                    </w:p>
                    <w:p w14:paraId="5E793314" w14:textId="77777777" w:rsidR="00672170" w:rsidRPr="00CF5E6E" w:rsidRDefault="00672170" w:rsidP="00672170">
                      <w:pPr>
                        <w:rPr>
                          <w:rFonts w:ascii="Lido STF" w:hAnsi="Lido STF"/>
                          <w:sz w:val="20"/>
                          <w:szCs w:val="20"/>
                        </w:rPr>
                      </w:pPr>
                      <w:r w:rsidRPr="00CF5E6E">
                        <w:rPr>
                          <w:rFonts w:ascii="Lido STF" w:hAnsi="Lido STF"/>
                          <w:sz w:val="20"/>
                          <w:szCs w:val="20"/>
                        </w:rPr>
                        <w:t>BOHEMIAN HERITAGE FUND,</w:t>
                      </w:r>
                    </w:p>
                    <w:p w14:paraId="6AA9620D" w14:textId="77777777" w:rsidR="00672170" w:rsidRPr="00CF5E6E" w:rsidRDefault="00672170" w:rsidP="00672170">
                      <w:pPr>
                        <w:rPr>
                          <w:rFonts w:ascii="Lido STF" w:hAnsi="Lido STF"/>
                          <w:sz w:val="20"/>
                          <w:szCs w:val="20"/>
                        </w:rPr>
                      </w:pPr>
                      <w:r w:rsidRPr="00CF5E6E">
                        <w:rPr>
                          <w:rFonts w:ascii="Lido STF" w:hAnsi="Lido STF"/>
                          <w:sz w:val="20"/>
                          <w:szCs w:val="20"/>
                        </w:rPr>
                        <w:t>nadační fond</w:t>
                      </w:r>
                    </w:p>
                    <w:p w14:paraId="5855F2A1" w14:textId="77777777" w:rsidR="00CF5E6E" w:rsidRPr="00CF5E6E" w:rsidRDefault="00CF5E6E" w:rsidP="00AE07D6">
                      <w:pPr>
                        <w:rPr>
                          <w:rFonts w:ascii="Lido STF" w:hAnsi="Lido STF"/>
                          <w:sz w:val="20"/>
                          <w:szCs w:val="20"/>
                        </w:rPr>
                      </w:pPr>
                    </w:p>
                    <w:tbl>
                      <w:tblPr>
                        <w:tblStyle w:val="Mkatabulky"/>
                        <w:tblW w:w="4237" w:type="dxa"/>
                        <w:tblInd w:w="4839" w:type="dxa"/>
                        <w:tblLook w:val="04A0" w:firstRow="1" w:lastRow="0" w:firstColumn="1" w:lastColumn="0" w:noHBand="0" w:noVBand="1"/>
                      </w:tblPr>
                      <w:tblGrid>
                        <w:gridCol w:w="4237"/>
                      </w:tblGrid>
                      <w:tr w:rsidR="00CF5E6E" w:rsidRPr="00CF5E6E" w14:paraId="4E681EFE" w14:textId="77777777" w:rsidTr="006C028D">
                        <w:trPr>
                          <w:trHeight w:val="269"/>
                        </w:trPr>
                        <w:tc>
                          <w:tcPr>
                            <w:tcW w:w="4237" w:type="dxa"/>
                            <w:tcBorders>
                              <w:top w:val="nil"/>
                              <w:left w:val="nil"/>
                              <w:right w:val="nil"/>
                            </w:tcBorders>
                          </w:tcPr>
                          <w:p w14:paraId="6B559CAA" w14:textId="77777777" w:rsidR="00CF5E6E" w:rsidRPr="00CF5E6E" w:rsidRDefault="00CF5E6E" w:rsidP="00CF5E6E">
                            <w:pPr>
                              <w:rPr>
                                <w:rFonts w:ascii="Lido STF" w:hAnsi="Lido STF"/>
                              </w:rPr>
                            </w:pPr>
                          </w:p>
                        </w:tc>
                      </w:tr>
                    </w:tbl>
                    <w:p w14:paraId="0B79CC38" w14:textId="0E92597A" w:rsidR="00CF5E6E" w:rsidRPr="00CF5E6E" w:rsidRDefault="00672170" w:rsidP="00CF5E6E">
                      <w:pPr>
                        <w:rPr>
                          <w:rFonts w:ascii="Lido STF" w:hAnsi="Lido STF"/>
                          <w:sz w:val="20"/>
                          <w:szCs w:val="20"/>
                        </w:rPr>
                      </w:pPr>
                      <w:r w:rsidRPr="00D56079">
                        <w:rPr>
                          <w:rFonts w:ascii="Lido STF" w:hAnsi="Lido STF"/>
                          <w:color w:val="D9D9D9" w:themeColor="background1" w:themeShade="D9"/>
                          <w:sz w:val="22"/>
                          <w:szCs w:val="22"/>
                        </w:rPr>
                        <w:t>……………………………………………</w:t>
                      </w:r>
                      <w:r w:rsidR="00CF5E6E">
                        <w:rPr>
                          <w:rFonts w:ascii="Lido STF" w:hAnsi="Lido STF"/>
                          <w:sz w:val="20"/>
                          <w:szCs w:val="20"/>
                        </w:rPr>
                        <w:br/>
                      </w:r>
                      <w:r w:rsidR="00CF5E6E" w:rsidRPr="00CF5E6E">
                        <w:rPr>
                          <w:rFonts w:ascii="Lido STF" w:hAnsi="Lido STF"/>
                          <w:sz w:val="20"/>
                          <w:szCs w:val="20"/>
                        </w:rPr>
                        <w:t>JUDr. Petr Michal, Ph.D.,</w:t>
                      </w:r>
                    </w:p>
                    <w:p w14:paraId="5A9C40EE" w14:textId="77777777" w:rsidR="00CF5E6E" w:rsidRPr="00CF5E6E" w:rsidRDefault="00CF5E6E" w:rsidP="00CF5E6E">
                      <w:pPr>
                        <w:rPr>
                          <w:rFonts w:ascii="Lido STF" w:hAnsi="Lido STF"/>
                          <w:sz w:val="20"/>
                          <w:szCs w:val="20"/>
                        </w:rPr>
                      </w:pPr>
                      <w:r w:rsidRPr="00CF5E6E">
                        <w:rPr>
                          <w:rFonts w:ascii="Lido STF" w:hAnsi="Lido STF"/>
                          <w:sz w:val="20"/>
                          <w:szCs w:val="20"/>
                        </w:rPr>
                        <w:t>Člen Správní rady</w:t>
                      </w:r>
                    </w:p>
                    <w:p w14:paraId="3773DA54" w14:textId="77777777" w:rsidR="00CF5E6E" w:rsidRPr="00CF5E6E" w:rsidRDefault="00CF5E6E" w:rsidP="00CF5E6E">
                      <w:pPr>
                        <w:rPr>
                          <w:rFonts w:ascii="Lido STF" w:hAnsi="Lido STF"/>
                          <w:sz w:val="20"/>
                          <w:szCs w:val="20"/>
                        </w:rPr>
                      </w:pPr>
                      <w:r w:rsidRPr="00CF5E6E">
                        <w:rPr>
                          <w:rFonts w:ascii="Lido STF" w:hAnsi="Lido STF"/>
                          <w:sz w:val="20"/>
                          <w:szCs w:val="20"/>
                        </w:rPr>
                        <w:t>BOHEMIAN HERITAGE FUND,</w:t>
                      </w:r>
                    </w:p>
                    <w:p w14:paraId="728BA99F" w14:textId="77777777" w:rsidR="00CF5E6E" w:rsidRPr="00CF5E6E" w:rsidRDefault="00CF5E6E" w:rsidP="00CF5E6E">
                      <w:pPr>
                        <w:rPr>
                          <w:rFonts w:ascii="Lido STF" w:hAnsi="Lido STF"/>
                          <w:sz w:val="20"/>
                          <w:szCs w:val="20"/>
                        </w:rPr>
                      </w:pPr>
                      <w:r w:rsidRPr="00CF5E6E">
                        <w:rPr>
                          <w:rFonts w:ascii="Lido STF" w:hAnsi="Lido STF"/>
                          <w:sz w:val="20"/>
                          <w:szCs w:val="20"/>
                        </w:rPr>
                        <w:t>nadační fond</w:t>
                      </w:r>
                    </w:p>
                  </w:txbxContent>
                </v:textbox>
                <w10:wrap type="square" anchorx="margin"/>
              </v:shape>
            </w:pict>
          </mc:Fallback>
        </mc:AlternateContent>
      </w:r>
      <w:r w:rsidR="00341D9B" w:rsidRPr="00341D9B">
        <w:rPr>
          <w:sz w:val="22"/>
          <w:szCs w:val="22"/>
        </w:rPr>
        <w:t xml:space="preserve">V Praze dne </w:t>
      </w:r>
    </w:p>
    <w:sectPr w:rsidR="00AE07D6" w:rsidRPr="00ED61D1" w:rsidSect="002C147B">
      <w:headerReference w:type="default" r:id="rId11"/>
      <w:footerReference w:type="first" r:id="rId12"/>
      <w:pgSz w:w="11906" w:h="16838"/>
      <w:pgMar w:top="1418" w:right="2268" w:bottom="2098" w:left="1701" w:header="113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306D8E" w14:textId="77777777" w:rsidR="00F21816" w:rsidRDefault="00F21816" w:rsidP="002F5BB6">
      <w:r>
        <w:separator/>
      </w:r>
    </w:p>
  </w:endnote>
  <w:endnote w:type="continuationSeparator" w:id="0">
    <w:p w14:paraId="5DDBB741" w14:textId="77777777" w:rsidR="00F21816" w:rsidRDefault="00F21816" w:rsidP="002F5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Didonesque Medium">
    <w:altName w:val="Courier New"/>
    <w:panose1 w:val="00000000000000000000"/>
    <w:charset w:val="00"/>
    <w:family w:val="modern"/>
    <w:notTrueType/>
    <w:pitch w:val="variable"/>
    <w:sig w:usb0="00000001" w:usb1="00000001" w:usb2="00000000" w:usb3="00000000" w:csb0="00000093" w:csb1="00000000"/>
  </w:font>
  <w:font w:name="DengXian Light">
    <w:charset w:val="86"/>
    <w:family w:val="auto"/>
    <w:pitch w:val="variable"/>
    <w:sig w:usb0="A00002BF" w:usb1="38CF7CFA" w:usb2="00000016" w:usb3="00000000" w:csb0="0004000F" w:csb1="00000000"/>
  </w:font>
  <w:font w:name="Lido STF">
    <w:altName w:val="Times New Roman"/>
    <w:panose1 w:val="00000000000000000000"/>
    <w:charset w:val="00"/>
    <w:family w:val="modern"/>
    <w:notTrueType/>
    <w:pitch w:val="variable"/>
    <w:sig w:usb0="00000001" w:usb1="5000004A" w:usb2="00000000" w:usb3="00000000" w:csb0="0000009B" w:csb1="00000000"/>
  </w:font>
  <w:font w:name="Times New Roman (Základní text">
    <w:altName w:val="Times New Roman"/>
    <w:charset w:val="00"/>
    <w:family w:val="roman"/>
    <w:pitch w:val="default"/>
  </w:font>
  <w:font w:name="Segoe UI">
    <w:panose1 w:val="020B0502040204020203"/>
    <w:charset w:val="EE"/>
    <w:family w:val="swiss"/>
    <w:pitch w:val="variable"/>
    <w:sig w:usb0="E4002EFF" w:usb1="C000E47F" w:usb2="00000009" w:usb3="00000000" w:csb0="000001FF" w:csb1="00000000"/>
  </w:font>
  <w:font w:name="Source Sans Pro Light">
    <w:altName w:val="Cambria Math"/>
    <w:charset w:val="00"/>
    <w:family w:val="swiss"/>
    <w:pitch w:val="variable"/>
    <w:sig w:usb0="00000001" w:usb1="02000001" w:usb2="00000000"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A0FF6" w14:textId="77777777" w:rsidR="00263918" w:rsidRDefault="00A54B34">
    <w:pPr>
      <w:pStyle w:val="Zpat"/>
    </w:pPr>
    <w:r w:rsidRPr="00263918">
      <w:rPr>
        <w:noProof/>
        <w:lang w:eastAsia="cs-CZ"/>
      </w:rPr>
      <w:drawing>
        <wp:anchor distT="0" distB="0" distL="114300" distR="114300" simplePos="0" relativeHeight="251665408" behindDoc="0" locked="0" layoutInCell="1" allowOverlap="1" wp14:anchorId="387F2974" wp14:editId="016616DE">
          <wp:simplePos x="0" y="0"/>
          <wp:positionH relativeFrom="column">
            <wp:posOffset>5138420</wp:posOffset>
          </wp:positionH>
          <wp:positionV relativeFrom="paragraph">
            <wp:posOffset>-414655</wp:posOffset>
          </wp:positionV>
          <wp:extent cx="670560" cy="307340"/>
          <wp:effectExtent l="0" t="0" r="2540" b="0"/>
          <wp:wrapNone/>
          <wp:docPr id="276" name="Obráze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0560" cy="307340"/>
                  </a:xfrm>
                  <a:prstGeom prst="rect">
                    <a:avLst/>
                  </a:prstGeom>
                </pic:spPr>
              </pic:pic>
            </a:graphicData>
          </a:graphic>
          <wp14:sizeRelH relativeFrom="page">
            <wp14:pctWidth>0</wp14:pctWidth>
          </wp14:sizeRelH>
          <wp14:sizeRelV relativeFrom="page">
            <wp14:pctHeight>0</wp14:pctHeight>
          </wp14:sizeRelV>
        </wp:anchor>
      </w:drawing>
    </w:r>
    <w:r w:rsidRPr="00263918">
      <w:rPr>
        <w:noProof/>
        <w:lang w:eastAsia="cs-CZ"/>
      </w:rPr>
      <w:drawing>
        <wp:anchor distT="0" distB="0" distL="114300" distR="114300" simplePos="0" relativeHeight="251673600" behindDoc="0" locked="0" layoutInCell="1" allowOverlap="1" wp14:anchorId="44880051" wp14:editId="3080E9B6">
          <wp:simplePos x="0" y="0"/>
          <wp:positionH relativeFrom="column">
            <wp:posOffset>0</wp:posOffset>
          </wp:positionH>
          <wp:positionV relativeFrom="paragraph">
            <wp:posOffset>-422275</wp:posOffset>
          </wp:positionV>
          <wp:extent cx="2184400" cy="330200"/>
          <wp:effectExtent l="0" t="0" r="0" b="0"/>
          <wp:wrapThrough wrapText="bothSides">
            <wp:wrapPolygon edited="0">
              <wp:start x="0" y="0"/>
              <wp:lineTo x="0" y="20769"/>
              <wp:lineTo x="9419" y="20769"/>
              <wp:lineTo x="10298" y="20769"/>
              <wp:lineTo x="11177" y="20769"/>
              <wp:lineTo x="14316" y="15785"/>
              <wp:lineTo x="21474" y="14123"/>
              <wp:lineTo x="21474" y="6646"/>
              <wp:lineTo x="19214" y="0"/>
              <wp:lineTo x="0" y="0"/>
            </wp:wrapPolygon>
          </wp:wrapThrough>
          <wp:docPr id="277" name="Obráze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84400" cy="3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10946" w14:textId="77777777" w:rsidR="00A54B34" w:rsidRDefault="00A54B34">
    <w:pPr>
      <w:pStyle w:val="Zpat"/>
    </w:pPr>
    <w:r w:rsidRPr="00263918">
      <w:rPr>
        <w:noProof/>
        <w:lang w:eastAsia="cs-CZ"/>
      </w:rPr>
      <w:drawing>
        <wp:anchor distT="0" distB="0" distL="114300" distR="114300" simplePos="0" relativeHeight="251668480" behindDoc="0" locked="0" layoutInCell="1" allowOverlap="1" wp14:anchorId="5C92B897" wp14:editId="03C07205">
          <wp:simplePos x="0" y="0"/>
          <wp:positionH relativeFrom="column">
            <wp:posOffset>5131045</wp:posOffset>
          </wp:positionH>
          <wp:positionV relativeFrom="paragraph">
            <wp:posOffset>-307975</wp:posOffset>
          </wp:positionV>
          <wp:extent cx="670560" cy="307340"/>
          <wp:effectExtent l="0" t="0" r="2540" b="0"/>
          <wp:wrapNone/>
          <wp:docPr id="278" name="Obráze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0560" cy="307340"/>
                  </a:xfrm>
                  <a:prstGeom prst="rect">
                    <a:avLst/>
                  </a:prstGeom>
                </pic:spPr>
              </pic:pic>
            </a:graphicData>
          </a:graphic>
          <wp14:sizeRelH relativeFrom="page">
            <wp14:pctWidth>0</wp14:pctWidth>
          </wp14:sizeRelH>
          <wp14:sizeRelV relativeFrom="page">
            <wp14:pctHeight>0</wp14:pctHeight>
          </wp14:sizeRelV>
        </wp:anchor>
      </w:drawing>
    </w:r>
    <w:r w:rsidRPr="00263918">
      <w:rPr>
        <w:noProof/>
        <w:lang w:eastAsia="cs-CZ"/>
      </w:rPr>
      <w:drawing>
        <wp:inline distT="0" distB="0" distL="0" distR="0" wp14:anchorId="08E2D248" wp14:editId="00A9CAEF">
          <wp:extent cx="2184400" cy="330200"/>
          <wp:effectExtent l="0" t="0" r="0" b="0"/>
          <wp:docPr id="279" name="Obráze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186993" cy="330592"/>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54BFE" w14:textId="77777777" w:rsidR="00A54B34" w:rsidRDefault="00A54B34">
    <w:pPr>
      <w:pStyle w:val="Zpat"/>
    </w:pPr>
    <w:r w:rsidRPr="00263918">
      <w:rPr>
        <w:noProof/>
        <w:lang w:eastAsia="cs-CZ"/>
      </w:rPr>
      <w:drawing>
        <wp:anchor distT="0" distB="0" distL="114300" distR="114300" simplePos="0" relativeHeight="251670528" behindDoc="0" locked="0" layoutInCell="1" allowOverlap="1" wp14:anchorId="0CDADDD6" wp14:editId="437D1842">
          <wp:simplePos x="0" y="0"/>
          <wp:positionH relativeFrom="column">
            <wp:posOffset>5130800</wp:posOffset>
          </wp:positionH>
          <wp:positionV relativeFrom="paragraph">
            <wp:posOffset>-425206</wp:posOffset>
          </wp:positionV>
          <wp:extent cx="670560" cy="307340"/>
          <wp:effectExtent l="0" t="0" r="254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0560" cy="307340"/>
                  </a:xfrm>
                  <a:prstGeom prst="rect">
                    <a:avLst/>
                  </a:prstGeom>
                </pic:spPr>
              </pic:pic>
            </a:graphicData>
          </a:graphic>
          <wp14:sizeRelH relativeFrom="page">
            <wp14:pctWidth>0</wp14:pctWidth>
          </wp14:sizeRelH>
          <wp14:sizeRelV relativeFrom="page">
            <wp14:pctHeight>0</wp14:pctHeight>
          </wp14:sizeRelV>
        </wp:anchor>
      </w:drawing>
    </w:r>
    <w:r w:rsidRPr="00263918">
      <w:rPr>
        <w:noProof/>
        <w:lang w:eastAsia="cs-CZ"/>
      </w:rPr>
      <w:drawing>
        <wp:anchor distT="0" distB="0" distL="114300" distR="114300" simplePos="0" relativeHeight="251671552" behindDoc="0" locked="0" layoutInCell="1" allowOverlap="1" wp14:anchorId="31188630" wp14:editId="14E0B84E">
          <wp:simplePos x="0" y="0"/>
          <wp:positionH relativeFrom="column">
            <wp:posOffset>-146</wp:posOffset>
          </wp:positionH>
          <wp:positionV relativeFrom="paragraph">
            <wp:posOffset>-420175</wp:posOffset>
          </wp:positionV>
          <wp:extent cx="2184400" cy="330200"/>
          <wp:effectExtent l="0" t="0" r="0" b="0"/>
          <wp:wrapThrough wrapText="bothSides">
            <wp:wrapPolygon edited="0">
              <wp:start x="0" y="0"/>
              <wp:lineTo x="0" y="20769"/>
              <wp:lineTo x="9419" y="20769"/>
              <wp:lineTo x="10298" y="20769"/>
              <wp:lineTo x="11177" y="20769"/>
              <wp:lineTo x="14316" y="15785"/>
              <wp:lineTo x="21474" y="14123"/>
              <wp:lineTo x="21474" y="6646"/>
              <wp:lineTo x="19214" y="0"/>
              <wp:lineTo x="0" y="0"/>
            </wp:wrapPolygon>
          </wp:wrapThrough>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84400" cy="330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5919F6" w14:textId="77777777" w:rsidR="00F21816" w:rsidRDefault="00F21816" w:rsidP="002F5BB6">
      <w:r>
        <w:separator/>
      </w:r>
    </w:p>
  </w:footnote>
  <w:footnote w:type="continuationSeparator" w:id="0">
    <w:p w14:paraId="18C6954D" w14:textId="77777777" w:rsidR="00F21816" w:rsidRDefault="00F21816" w:rsidP="002F5B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61E76" w14:textId="2EA55429" w:rsidR="00981649" w:rsidRDefault="00520AA9" w:rsidP="00981649">
    <w:pPr>
      <w:pStyle w:val="Zhlav"/>
      <w:jc w:val="right"/>
    </w:pPr>
    <w:r>
      <w:rPr>
        <w:noProof/>
        <w:lang w:eastAsia="cs-CZ"/>
      </w:rPr>
      <w:drawing>
        <wp:anchor distT="0" distB="0" distL="114300" distR="114300" simplePos="0" relativeHeight="251664384" behindDoc="0" locked="0" layoutInCell="1" allowOverlap="1" wp14:anchorId="55A57A33" wp14:editId="484DCB0C">
          <wp:simplePos x="0" y="0"/>
          <wp:positionH relativeFrom="leftMargin">
            <wp:posOffset>6212063</wp:posOffset>
          </wp:positionH>
          <wp:positionV relativeFrom="page">
            <wp:posOffset>591185</wp:posOffset>
          </wp:positionV>
          <wp:extent cx="830651" cy="569768"/>
          <wp:effectExtent l="0" t="0" r="0" b="1905"/>
          <wp:wrapNone/>
          <wp:docPr id="275" name="Picture 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bsah obrázku text&#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830651" cy="569768"/>
                  </a:xfrm>
                  <a:prstGeom prst="rect">
                    <a:avLst/>
                  </a:prstGeom>
                </pic:spPr>
              </pic:pic>
            </a:graphicData>
          </a:graphic>
          <wp14:sizeRelH relativeFrom="page">
            <wp14:pctWidth>0</wp14:pctWidth>
          </wp14:sizeRelH>
          <wp14:sizeRelV relativeFrom="page">
            <wp14:pctHeight>0</wp14:pctHeight>
          </wp14:sizeRelV>
        </wp:anchor>
      </w:drawing>
    </w:r>
  </w:p>
  <w:p w14:paraId="53AB870F" w14:textId="77777777" w:rsidR="00981649" w:rsidRDefault="00981649" w:rsidP="00981649">
    <w:pPr>
      <w:pStyle w:val="Zhlav"/>
      <w:ind w:left="567" w:hanging="283"/>
      <w:jc w:val="right"/>
    </w:pPr>
  </w:p>
  <w:p w14:paraId="76691D64" w14:textId="77777777" w:rsidR="00520AA9" w:rsidRDefault="00520AA9" w:rsidP="00981649">
    <w:pPr>
      <w:pStyle w:val="Zhlav"/>
      <w:ind w:left="567" w:hanging="283"/>
      <w:jc w:val="right"/>
      <w:rPr>
        <w:rFonts w:ascii="Lido STF" w:hAnsi="Lido STF"/>
        <w:b/>
        <w:bCs/>
        <w:sz w:val="18"/>
        <w:szCs w:val="18"/>
      </w:rPr>
    </w:pPr>
  </w:p>
  <w:p w14:paraId="3B95EEBB" w14:textId="5D8FBDBC" w:rsidR="000C359F" w:rsidRDefault="00F05515" w:rsidP="000C359F">
    <w:pPr>
      <w:pStyle w:val="Zhlav"/>
      <w:ind w:left="567" w:hanging="283"/>
      <w:jc w:val="right"/>
      <w:rPr>
        <w:rFonts w:ascii="Lido STF" w:hAnsi="Lido STF"/>
        <w:sz w:val="18"/>
        <w:szCs w:val="18"/>
      </w:rPr>
    </w:pPr>
    <w:r>
      <w:tab/>
    </w:r>
    <w:r>
      <w:tab/>
    </w:r>
    <w:r w:rsidR="000C359F">
      <w:tab/>
    </w:r>
    <w:r w:rsidR="000C359F">
      <w:tab/>
    </w:r>
  </w:p>
  <w:p w14:paraId="6771B249" w14:textId="01F44C7C" w:rsidR="002F5BB6" w:rsidRDefault="002F5BB6" w:rsidP="00F05515">
    <w:pPr>
      <w:pStyle w:val="Zhlav"/>
      <w:tabs>
        <w:tab w:val="left" w:pos="3390"/>
      </w:tabs>
      <w:ind w:left="567" w:hanging="28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9A604" w14:textId="77777777" w:rsidR="00FE2ADB" w:rsidRDefault="00FE2ADB" w:rsidP="00FE2ADB">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812BB"/>
    <w:multiLevelType w:val="hybridMultilevel"/>
    <w:tmpl w:val="EA30E3E8"/>
    <w:lvl w:ilvl="0" w:tplc="B742E216">
      <w:start w:val="1"/>
      <w:numFmt w:val="upperRoman"/>
      <w:lvlText w:val="%1."/>
      <w:lvlJc w:val="left"/>
      <w:pPr>
        <w:ind w:left="765" w:hanging="720"/>
      </w:pPr>
      <w:rPr>
        <w:rFonts w:hint="default"/>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1" w15:restartNumberingAfterBreak="0">
    <w:nsid w:val="22072DC7"/>
    <w:multiLevelType w:val="hybridMultilevel"/>
    <w:tmpl w:val="4D3EB4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770F399F"/>
    <w:multiLevelType w:val="hybridMultilevel"/>
    <w:tmpl w:val="A39045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D40"/>
    <w:rsid w:val="000137A3"/>
    <w:rsid w:val="00026FAC"/>
    <w:rsid w:val="00044FC1"/>
    <w:rsid w:val="00054705"/>
    <w:rsid w:val="00057398"/>
    <w:rsid w:val="00061FB0"/>
    <w:rsid w:val="0007654B"/>
    <w:rsid w:val="00085E85"/>
    <w:rsid w:val="0009330F"/>
    <w:rsid w:val="000C359F"/>
    <w:rsid w:val="000E025F"/>
    <w:rsid w:val="000F569B"/>
    <w:rsid w:val="000F7EC6"/>
    <w:rsid w:val="00111565"/>
    <w:rsid w:val="00142E72"/>
    <w:rsid w:val="00166D09"/>
    <w:rsid w:val="00182D10"/>
    <w:rsid w:val="00190C6A"/>
    <w:rsid w:val="001B53CD"/>
    <w:rsid w:val="001F49CE"/>
    <w:rsid w:val="00215E55"/>
    <w:rsid w:val="0022118F"/>
    <w:rsid w:val="00261E33"/>
    <w:rsid w:val="00263918"/>
    <w:rsid w:val="00263F8D"/>
    <w:rsid w:val="00265B75"/>
    <w:rsid w:val="002C147B"/>
    <w:rsid w:val="002D5875"/>
    <w:rsid w:val="002E5539"/>
    <w:rsid w:val="002F5BB6"/>
    <w:rsid w:val="00302405"/>
    <w:rsid w:val="0031528D"/>
    <w:rsid w:val="00334709"/>
    <w:rsid w:val="00341D9B"/>
    <w:rsid w:val="00345A72"/>
    <w:rsid w:val="00373D42"/>
    <w:rsid w:val="00380EBF"/>
    <w:rsid w:val="003F6918"/>
    <w:rsid w:val="0040529B"/>
    <w:rsid w:val="00427E7C"/>
    <w:rsid w:val="00432803"/>
    <w:rsid w:val="00446410"/>
    <w:rsid w:val="0045443F"/>
    <w:rsid w:val="00464C48"/>
    <w:rsid w:val="004B0692"/>
    <w:rsid w:val="004B10C3"/>
    <w:rsid w:val="004D2901"/>
    <w:rsid w:val="004D57D4"/>
    <w:rsid w:val="00500E55"/>
    <w:rsid w:val="0051721D"/>
    <w:rsid w:val="00520AA9"/>
    <w:rsid w:val="00546DB4"/>
    <w:rsid w:val="00566CD6"/>
    <w:rsid w:val="00586F08"/>
    <w:rsid w:val="005E5E9A"/>
    <w:rsid w:val="006034A6"/>
    <w:rsid w:val="00672160"/>
    <w:rsid w:val="00672170"/>
    <w:rsid w:val="006773C4"/>
    <w:rsid w:val="006A7D40"/>
    <w:rsid w:val="006D46A4"/>
    <w:rsid w:val="006F375C"/>
    <w:rsid w:val="006F5EBA"/>
    <w:rsid w:val="00711768"/>
    <w:rsid w:val="00713AB7"/>
    <w:rsid w:val="00725CAD"/>
    <w:rsid w:val="00761BF2"/>
    <w:rsid w:val="00783784"/>
    <w:rsid w:val="007A472A"/>
    <w:rsid w:val="007A77DD"/>
    <w:rsid w:val="007A7B9E"/>
    <w:rsid w:val="007C6A70"/>
    <w:rsid w:val="007D2DC8"/>
    <w:rsid w:val="007D7BB5"/>
    <w:rsid w:val="007E34F2"/>
    <w:rsid w:val="008076B4"/>
    <w:rsid w:val="00815198"/>
    <w:rsid w:val="00817056"/>
    <w:rsid w:val="00820AEF"/>
    <w:rsid w:val="00863722"/>
    <w:rsid w:val="008775ED"/>
    <w:rsid w:val="008806E1"/>
    <w:rsid w:val="008869DC"/>
    <w:rsid w:val="0089444D"/>
    <w:rsid w:val="008B3BE2"/>
    <w:rsid w:val="008C4F8D"/>
    <w:rsid w:val="008F6E16"/>
    <w:rsid w:val="008F78DA"/>
    <w:rsid w:val="009063EE"/>
    <w:rsid w:val="00930B8B"/>
    <w:rsid w:val="00960B06"/>
    <w:rsid w:val="009736E7"/>
    <w:rsid w:val="00981649"/>
    <w:rsid w:val="009916D8"/>
    <w:rsid w:val="009D5891"/>
    <w:rsid w:val="00A2247D"/>
    <w:rsid w:val="00A5031D"/>
    <w:rsid w:val="00A54B34"/>
    <w:rsid w:val="00AA2486"/>
    <w:rsid w:val="00AB6F37"/>
    <w:rsid w:val="00AC4D21"/>
    <w:rsid w:val="00AE07D6"/>
    <w:rsid w:val="00B1372A"/>
    <w:rsid w:val="00B478B2"/>
    <w:rsid w:val="00B852C5"/>
    <w:rsid w:val="00BE3B73"/>
    <w:rsid w:val="00BF0F2E"/>
    <w:rsid w:val="00C04687"/>
    <w:rsid w:val="00C25D80"/>
    <w:rsid w:val="00C40F8E"/>
    <w:rsid w:val="00C57567"/>
    <w:rsid w:val="00C67682"/>
    <w:rsid w:val="00C9579E"/>
    <w:rsid w:val="00CD783C"/>
    <w:rsid w:val="00CF20E4"/>
    <w:rsid w:val="00CF5E6E"/>
    <w:rsid w:val="00D37A30"/>
    <w:rsid w:val="00D56079"/>
    <w:rsid w:val="00D61875"/>
    <w:rsid w:val="00D72C48"/>
    <w:rsid w:val="00D73D73"/>
    <w:rsid w:val="00D802CA"/>
    <w:rsid w:val="00D863E9"/>
    <w:rsid w:val="00D90F4E"/>
    <w:rsid w:val="00D916DF"/>
    <w:rsid w:val="00DA2F63"/>
    <w:rsid w:val="00DB5770"/>
    <w:rsid w:val="00DC25A7"/>
    <w:rsid w:val="00DC50D1"/>
    <w:rsid w:val="00DD566A"/>
    <w:rsid w:val="00DE14BE"/>
    <w:rsid w:val="00E14193"/>
    <w:rsid w:val="00E21A06"/>
    <w:rsid w:val="00E27AE7"/>
    <w:rsid w:val="00E452D4"/>
    <w:rsid w:val="00E56C05"/>
    <w:rsid w:val="00E61F18"/>
    <w:rsid w:val="00E729E3"/>
    <w:rsid w:val="00EA4144"/>
    <w:rsid w:val="00EC675B"/>
    <w:rsid w:val="00ED61D1"/>
    <w:rsid w:val="00F05515"/>
    <w:rsid w:val="00F112DC"/>
    <w:rsid w:val="00F21816"/>
    <w:rsid w:val="00F6315C"/>
    <w:rsid w:val="00F76CD9"/>
    <w:rsid w:val="00F84BA8"/>
    <w:rsid w:val="00FA2222"/>
    <w:rsid w:val="00FC5F69"/>
    <w:rsid w:val="00FD6B3A"/>
    <w:rsid w:val="00FE2ADB"/>
    <w:rsid w:val="00FF077B"/>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5ED756"/>
  <w15:chartTrackingRefBased/>
  <w15:docId w15:val="{684923D1-A247-41AC-90F9-F75D09588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81649"/>
  </w:style>
  <w:style w:type="paragraph" w:styleId="Nadpis1">
    <w:name w:val="heading 1"/>
    <w:aliases w:val="Jméno"/>
    <w:basedOn w:val="Normln"/>
    <w:next w:val="Normln"/>
    <w:link w:val="Nadpis1Char"/>
    <w:uiPriority w:val="9"/>
    <w:qFormat/>
    <w:rsid w:val="006773C4"/>
    <w:pPr>
      <w:keepNext/>
      <w:keepLines/>
      <w:spacing w:before="240"/>
      <w:outlineLvl w:val="0"/>
    </w:pPr>
    <w:rPr>
      <w:rFonts w:ascii="Didonesque Medium" w:eastAsiaTheme="majorEastAsia" w:hAnsi="Didonesque Medium" w:cstheme="majorBidi"/>
      <w:color w:val="000000" w:themeColor="text1"/>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2F5BB6"/>
    <w:pPr>
      <w:tabs>
        <w:tab w:val="center" w:pos="4536"/>
        <w:tab w:val="right" w:pos="9072"/>
      </w:tabs>
    </w:pPr>
  </w:style>
  <w:style w:type="character" w:customStyle="1" w:styleId="ZhlavChar">
    <w:name w:val="Záhlaví Char"/>
    <w:basedOn w:val="Standardnpsmoodstavce"/>
    <w:link w:val="Zhlav"/>
    <w:uiPriority w:val="99"/>
    <w:rsid w:val="002F5BB6"/>
  </w:style>
  <w:style w:type="paragraph" w:styleId="Zpat">
    <w:name w:val="footer"/>
    <w:basedOn w:val="Normln"/>
    <w:link w:val="ZpatChar"/>
    <w:uiPriority w:val="99"/>
    <w:unhideWhenUsed/>
    <w:rsid w:val="002F5BB6"/>
    <w:pPr>
      <w:tabs>
        <w:tab w:val="center" w:pos="4536"/>
        <w:tab w:val="right" w:pos="9072"/>
      </w:tabs>
    </w:pPr>
  </w:style>
  <w:style w:type="character" w:customStyle="1" w:styleId="ZpatChar">
    <w:name w:val="Zápatí Char"/>
    <w:basedOn w:val="Standardnpsmoodstavce"/>
    <w:link w:val="Zpat"/>
    <w:uiPriority w:val="99"/>
    <w:rsid w:val="002F5BB6"/>
  </w:style>
  <w:style w:type="character" w:customStyle="1" w:styleId="Nadpis1Char">
    <w:name w:val="Nadpis 1 Char"/>
    <w:aliases w:val="Jméno Char"/>
    <w:basedOn w:val="Standardnpsmoodstavce"/>
    <w:link w:val="Nadpis1"/>
    <w:uiPriority w:val="9"/>
    <w:rsid w:val="006773C4"/>
    <w:rPr>
      <w:rFonts w:ascii="Didonesque Medium" w:eastAsiaTheme="majorEastAsia" w:hAnsi="Didonesque Medium" w:cstheme="majorBidi"/>
      <w:color w:val="000000" w:themeColor="text1"/>
      <w:szCs w:val="32"/>
    </w:rPr>
  </w:style>
  <w:style w:type="paragraph" w:customStyle="1" w:styleId="SazbatextuBHF">
    <w:name w:val="Sazba textu BHF"/>
    <w:basedOn w:val="Normln"/>
    <w:qFormat/>
    <w:rsid w:val="00CF20E4"/>
    <w:pPr>
      <w:spacing w:line="360" w:lineRule="auto"/>
      <w:jc w:val="both"/>
    </w:pPr>
    <w:rPr>
      <w:rFonts w:ascii="Lido STF" w:hAnsi="Lido STF"/>
      <w:sz w:val="20"/>
      <w:szCs w:val="20"/>
    </w:rPr>
  </w:style>
  <w:style w:type="paragraph" w:customStyle="1" w:styleId="InicilaBHF">
    <w:name w:val="Iniciála – BHF"/>
    <w:basedOn w:val="Normln"/>
    <w:qFormat/>
    <w:rsid w:val="006773C4"/>
    <w:pPr>
      <w:jc w:val="both"/>
    </w:pPr>
    <w:rPr>
      <w:rFonts w:ascii="Didonesque Medium" w:hAnsi="Didonesque Medium" w:cs="Times New Roman (Základní text"/>
      <w:color w:val="B59C4E"/>
      <w:sz w:val="240"/>
    </w:rPr>
  </w:style>
  <w:style w:type="paragraph" w:styleId="Odstavecseseznamem">
    <w:name w:val="List Paragraph"/>
    <w:basedOn w:val="Normln"/>
    <w:uiPriority w:val="34"/>
    <w:qFormat/>
    <w:rsid w:val="00A2247D"/>
    <w:pPr>
      <w:ind w:left="720"/>
      <w:contextualSpacing/>
    </w:pPr>
  </w:style>
  <w:style w:type="character" w:styleId="Odkaznakoment">
    <w:name w:val="annotation reference"/>
    <w:basedOn w:val="Standardnpsmoodstavce"/>
    <w:uiPriority w:val="99"/>
    <w:semiHidden/>
    <w:unhideWhenUsed/>
    <w:rsid w:val="00A5031D"/>
    <w:rPr>
      <w:sz w:val="16"/>
      <w:szCs w:val="16"/>
    </w:rPr>
  </w:style>
  <w:style w:type="paragraph" w:styleId="Textkomente">
    <w:name w:val="annotation text"/>
    <w:basedOn w:val="Normln"/>
    <w:link w:val="TextkomenteChar"/>
    <w:uiPriority w:val="99"/>
    <w:unhideWhenUsed/>
    <w:rsid w:val="00A5031D"/>
    <w:rPr>
      <w:sz w:val="20"/>
      <w:szCs w:val="20"/>
    </w:rPr>
  </w:style>
  <w:style w:type="character" w:customStyle="1" w:styleId="TextkomenteChar">
    <w:name w:val="Text komentáře Char"/>
    <w:basedOn w:val="Standardnpsmoodstavce"/>
    <w:link w:val="Textkomente"/>
    <w:uiPriority w:val="99"/>
    <w:rsid w:val="00A5031D"/>
    <w:rPr>
      <w:sz w:val="20"/>
      <w:szCs w:val="20"/>
    </w:rPr>
  </w:style>
  <w:style w:type="paragraph" w:styleId="Pedmtkomente">
    <w:name w:val="annotation subject"/>
    <w:basedOn w:val="Textkomente"/>
    <w:next w:val="Textkomente"/>
    <w:link w:val="PedmtkomenteChar"/>
    <w:uiPriority w:val="99"/>
    <w:semiHidden/>
    <w:unhideWhenUsed/>
    <w:rsid w:val="00A5031D"/>
    <w:rPr>
      <w:b/>
      <w:bCs/>
    </w:rPr>
  </w:style>
  <w:style w:type="character" w:customStyle="1" w:styleId="PedmtkomenteChar">
    <w:name w:val="Předmět komentáře Char"/>
    <w:basedOn w:val="TextkomenteChar"/>
    <w:link w:val="Pedmtkomente"/>
    <w:uiPriority w:val="99"/>
    <w:semiHidden/>
    <w:rsid w:val="00A5031D"/>
    <w:rPr>
      <w:b/>
      <w:bCs/>
      <w:sz w:val="20"/>
      <w:szCs w:val="20"/>
    </w:rPr>
  </w:style>
  <w:style w:type="paragraph" w:styleId="Textbubliny">
    <w:name w:val="Balloon Text"/>
    <w:basedOn w:val="Normln"/>
    <w:link w:val="TextbublinyChar"/>
    <w:uiPriority w:val="99"/>
    <w:semiHidden/>
    <w:unhideWhenUsed/>
    <w:rsid w:val="001B53C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B53CD"/>
    <w:rPr>
      <w:rFonts w:ascii="Segoe UI" w:hAnsi="Segoe UI" w:cs="Segoe UI"/>
      <w:sz w:val="18"/>
      <w:szCs w:val="18"/>
    </w:rPr>
  </w:style>
  <w:style w:type="table" w:styleId="Mkatabulky">
    <w:name w:val="Table Grid"/>
    <w:basedOn w:val="Normlntabulka"/>
    <w:uiPriority w:val="39"/>
    <w:rsid w:val="00CF5E6E"/>
    <w:rPr>
      <w:rFonts w:ascii="Source Sans Pro Light" w:hAnsi="Source Sans Pro Light"/>
      <w:color w:val="44546A" w:themeColor="text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luvnstrany">
    <w:name w:val="Smluvní strany"/>
    <w:basedOn w:val="Normln"/>
    <w:qFormat/>
    <w:rsid w:val="00CF5E6E"/>
    <w:pPr>
      <w:jc w:val="both"/>
    </w:pPr>
    <w:rPr>
      <w:rFonts w:ascii="Minion Pro" w:hAnsi="Minion Pr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528424">
      <w:bodyDiv w:val="1"/>
      <w:marLeft w:val="0"/>
      <w:marRight w:val="0"/>
      <w:marTop w:val="0"/>
      <w:marBottom w:val="0"/>
      <w:divBdr>
        <w:top w:val="none" w:sz="0" w:space="0" w:color="auto"/>
        <w:left w:val="none" w:sz="0" w:space="0" w:color="auto"/>
        <w:bottom w:val="none" w:sz="0" w:space="0" w:color="auto"/>
        <w:right w:val="none" w:sz="0" w:space="0" w:color="auto"/>
      </w:divBdr>
    </w:div>
    <w:div w:id="65033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rejpek\AppData\Local\Microsoft\Windows\INetCache\Content.Outlook\6G98G4UE\hlavickovy-papir_bohemian-heritage-fund_210x297mm_RGB%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EDB218FD9146CCA4DBF7FD09F9172D"/>
        <w:category>
          <w:name w:val="Obecné"/>
          <w:gallery w:val="placeholder"/>
        </w:category>
        <w:types>
          <w:type w:val="bbPlcHdr"/>
        </w:types>
        <w:behaviors>
          <w:behavior w:val="content"/>
        </w:behaviors>
        <w:guid w:val="{27A0D78C-EE6A-4525-BF31-8531122C6C9A}"/>
      </w:docPartPr>
      <w:docPartBody>
        <w:p w:rsidR="00345414" w:rsidRDefault="00805702" w:rsidP="00805702">
          <w:pPr>
            <w:pStyle w:val="2BEDB218FD9146CCA4DBF7FD09F9172D"/>
          </w:pPr>
          <w:r>
            <w:rPr>
              <w:rStyle w:val="Zstupntext"/>
            </w:rPr>
            <w:t>______________________________________________________</w:t>
          </w:r>
        </w:p>
      </w:docPartBody>
    </w:docPart>
    <w:docPart>
      <w:docPartPr>
        <w:name w:val="D3B52CB443934101B5B230A0D0540330"/>
        <w:category>
          <w:name w:val="Obecné"/>
          <w:gallery w:val="placeholder"/>
        </w:category>
        <w:types>
          <w:type w:val="bbPlcHdr"/>
        </w:types>
        <w:behaviors>
          <w:behavior w:val="content"/>
        </w:behaviors>
        <w:guid w:val="{B830CF22-F01C-4246-BE3F-548884B3A552}"/>
      </w:docPartPr>
      <w:docPartBody>
        <w:p w:rsidR="00345414" w:rsidRDefault="00805702" w:rsidP="00805702">
          <w:pPr>
            <w:pStyle w:val="D3B52CB443934101B5B230A0D0540330"/>
          </w:pPr>
          <w:r>
            <w:rPr>
              <w:rStyle w:val="Zstupntext"/>
            </w:rPr>
            <w:t>______________</w:t>
          </w:r>
        </w:p>
      </w:docPartBody>
    </w:docPart>
    <w:docPart>
      <w:docPartPr>
        <w:name w:val="3DD42C14AAB842C491A0BBAF66DD3901"/>
        <w:category>
          <w:name w:val="Obecné"/>
          <w:gallery w:val="placeholder"/>
        </w:category>
        <w:types>
          <w:type w:val="bbPlcHdr"/>
        </w:types>
        <w:behaviors>
          <w:behavior w:val="content"/>
        </w:behaviors>
        <w:guid w:val="{88F766EB-EB7D-4D4E-BE7E-B69022EA4D06}"/>
      </w:docPartPr>
      <w:docPartBody>
        <w:p w:rsidR="00345414" w:rsidRDefault="00805702" w:rsidP="00805702">
          <w:pPr>
            <w:pStyle w:val="3DD42C14AAB842C491A0BBAF66DD3901"/>
          </w:pPr>
          <w:r>
            <w:rPr>
              <w:rStyle w:val="Zstupntext"/>
            </w:rPr>
            <w:t>_______________</w:t>
          </w:r>
          <w:r w:rsidRPr="00BE02F8">
            <w:rPr>
              <w:rStyle w:val="Zstupntext"/>
            </w:rPr>
            <w:t>.</w:t>
          </w:r>
        </w:p>
      </w:docPartBody>
    </w:docPart>
    <w:docPart>
      <w:docPartPr>
        <w:name w:val="BD9A58C6F5F44DE694B48B7D36AF69F6"/>
        <w:category>
          <w:name w:val="Obecné"/>
          <w:gallery w:val="placeholder"/>
        </w:category>
        <w:types>
          <w:type w:val="bbPlcHdr"/>
        </w:types>
        <w:behaviors>
          <w:behavior w:val="content"/>
        </w:behaviors>
        <w:guid w:val="{3642AE71-8A3D-4EFE-A36D-964113AF64FC}"/>
      </w:docPartPr>
      <w:docPartBody>
        <w:p w:rsidR="00345414" w:rsidRDefault="00805702" w:rsidP="00805702">
          <w:pPr>
            <w:pStyle w:val="BD9A58C6F5F44DE694B48B7D36AF69F6"/>
          </w:pPr>
          <w:r>
            <w:rPr>
              <w:rStyle w:val="Zstupntext"/>
            </w:rPr>
            <w:t>______________________________________________</w:t>
          </w:r>
        </w:p>
      </w:docPartBody>
    </w:docPart>
    <w:docPart>
      <w:docPartPr>
        <w:name w:val="9D37014A1DBA47FBA1BB4BFADCF5796E"/>
        <w:category>
          <w:name w:val="Obecné"/>
          <w:gallery w:val="placeholder"/>
        </w:category>
        <w:types>
          <w:type w:val="bbPlcHdr"/>
        </w:types>
        <w:behaviors>
          <w:behavior w:val="content"/>
        </w:behaviors>
        <w:guid w:val="{EA68A17C-A3D6-44DF-96F8-8F4CA9AD8875}"/>
      </w:docPartPr>
      <w:docPartBody>
        <w:p w:rsidR="00345414" w:rsidRDefault="00805702" w:rsidP="00805702">
          <w:pPr>
            <w:pStyle w:val="9D37014A1DBA47FBA1BB4BFADCF5796E"/>
          </w:pPr>
          <w:r>
            <w:rPr>
              <w:rStyle w:val="Zstupntext"/>
            </w:rPr>
            <w:t>_____________________________________</w:t>
          </w:r>
          <w:r w:rsidRPr="00BE02F8">
            <w:rPr>
              <w:rStyle w:val="Zstupn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Didonesque Medium">
    <w:altName w:val="Courier New"/>
    <w:panose1 w:val="00000000000000000000"/>
    <w:charset w:val="00"/>
    <w:family w:val="modern"/>
    <w:notTrueType/>
    <w:pitch w:val="variable"/>
    <w:sig w:usb0="00000001" w:usb1="00000001" w:usb2="00000000" w:usb3="00000000" w:csb0="00000093" w:csb1="00000000"/>
  </w:font>
  <w:font w:name="DengXian Light">
    <w:charset w:val="86"/>
    <w:family w:val="auto"/>
    <w:pitch w:val="variable"/>
    <w:sig w:usb0="A00002BF" w:usb1="38CF7CFA" w:usb2="00000016" w:usb3="00000000" w:csb0="0004000F" w:csb1="00000000"/>
  </w:font>
  <w:font w:name="Lido STF">
    <w:altName w:val="Times New Roman"/>
    <w:panose1 w:val="00000000000000000000"/>
    <w:charset w:val="00"/>
    <w:family w:val="modern"/>
    <w:notTrueType/>
    <w:pitch w:val="variable"/>
    <w:sig w:usb0="00000001" w:usb1="5000004A" w:usb2="00000000" w:usb3="00000000" w:csb0="0000009B" w:csb1="00000000"/>
  </w:font>
  <w:font w:name="Times New Roman (Základní text">
    <w:altName w:val="Times New Roman"/>
    <w:charset w:val="00"/>
    <w:family w:val="roman"/>
    <w:pitch w:val="default"/>
  </w:font>
  <w:font w:name="Segoe UI">
    <w:panose1 w:val="020B0502040204020203"/>
    <w:charset w:val="EE"/>
    <w:family w:val="swiss"/>
    <w:pitch w:val="variable"/>
    <w:sig w:usb0="E4002EFF" w:usb1="C000E47F" w:usb2="00000009" w:usb3="00000000" w:csb0="000001FF" w:csb1="00000000"/>
  </w:font>
  <w:font w:name="Source Sans Pro Light">
    <w:altName w:val="Cambria Math"/>
    <w:charset w:val="00"/>
    <w:family w:val="swiss"/>
    <w:pitch w:val="variable"/>
    <w:sig w:usb0="00000001" w:usb1="02000001" w:usb2="00000000"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702"/>
    <w:rsid w:val="00155E5B"/>
    <w:rsid w:val="00204349"/>
    <w:rsid w:val="00345414"/>
    <w:rsid w:val="00400124"/>
    <w:rsid w:val="00493543"/>
    <w:rsid w:val="004C343D"/>
    <w:rsid w:val="00656FD3"/>
    <w:rsid w:val="00804CDE"/>
    <w:rsid w:val="00805702"/>
    <w:rsid w:val="009542E2"/>
    <w:rsid w:val="00960B06"/>
    <w:rsid w:val="00DC3F4E"/>
    <w:rsid w:val="00E452D4"/>
    <w:rsid w:val="00E61F27"/>
    <w:rsid w:val="00EC2EB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805702"/>
    <w:rPr>
      <w:color w:val="808080"/>
    </w:rPr>
  </w:style>
  <w:style w:type="paragraph" w:customStyle="1" w:styleId="2BEDB218FD9146CCA4DBF7FD09F9172D">
    <w:name w:val="2BEDB218FD9146CCA4DBF7FD09F9172D"/>
    <w:rsid w:val="00805702"/>
  </w:style>
  <w:style w:type="paragraph" w:customStyle="1" w:styleId="D3B52CB443934101B5B230A0D0540330">
    <w:name w:val="D3B52CB443934101B5B230A0D0540330"/>
    <w:rsid w:val="00805702"/>
  </w:style>
  <w:style w:type="paragraph" w:customStyle="1" w:styleId="3DD42C14AAB842C491A0BBAF66DD3901">
    <w:name w:val="3DD42C14AAB842C491A0BBAF66DD3901"/>
    <w:rsid w:val="00805702"/>
  </w:style>
  <w:style w:type="paragraph" w:customStyle="1" w:styleId="BD9A58C6F5F44DE694B48B7D36AF69F6">
    <w:name w:val="BD9A58C6F5F44DE694B48B7D36AF69F6"/>
    <w:rsid w:val="00805702"/>
  </w:style>
  <w:style w:type="paragraph" w:customStyle="1" w:styleId="9D37014A1DBA47FBA1BB4BFADCF5796E">
    <w:name w:val="9D37014A1DBA47FBA1BB4BFADCF5796E"/>
    <w:rsid w:val="008057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1B74F-9070-4966-AC76-C1EF21521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hlavickovy-papir_bohemian-heritage-fund_210x297mm_RGB (1)</Template>
  <TotalTime>43</TotalTime>
  <Pages>4</Pages>
  <Words>765</Words>
  <Characters>4515</Characters>
  <Application>Microsoft Office Word</Application>
  <DocSecurity>0</DocSecurity>
  <Lines>37</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Skřejpek</dc:creator>
  <cp:keywords/>
  <dc:description/>
  <cp:lastModifiedBy>Pavel</cp:lastModifiedBy>
  <cp:revision>12</cp:revision>
  <cp:lastPrinted>2021-03-11T13:32:00Z</cp:lastPrinted>
  <dcterms:created xsi:type="dcterms:W3CDTF">2024-04-30T13:19:00Z</dcterms:created>
  <dcterms:modified xsi:type="dcterms:W3CDTF">2024-10-30T18:30:00Z</dcterms:modified>
</cp:coreProperties>
</file>