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0B24F" w14:textId="77777777" w:rsidR="00BA60A5" w:rsidRPr="00BA60A5" w:rsidRDefault="00BA60A5" w:rsidP="00BA60A5">
      <w:pPr>
        <w:pStyle w:val="Nadpissekce"/>
        <w:tabs>
          <w:tab w:val="left" w:pos="9356"/>
        </w:tabs>
        <w:jc w:val="center"/>
        <w:rPr>
          <w:rFonts w:ascii="Lido STF" w:hAnsi="Lido STF"/>
          <w:sz w:val="18"/>
          <w:szCs w:val="18"/>
        </w:rPr>
      </w:pPr>
      <w:r w:rsidRPr="00BA60A5">
        <w:rPr>
          <w:rFonts w:ascii="Lido STF" w:hAnsi="Lido STF"/>
          <w:b/>
          <w:noProof/>
          <w:sz w:val="32"/>
          <w:szCs w:val="24"/>
        </w:rPr>
        <w:t>Formulář pro vyúčtování nadačního příspěvku</w:t>
      </w:r>
      <w:r w:rsidRPr="00BA60A5">
        <w:rPr>
          <w:rFonts w:ascii="Lido STF" w:hAnsi="Lido STF"/>
          <w:b/>
          <w:noProof/>
          <w:sz w:val="32"/>
          <w:szCs w:val="24"/>
        </w:rPr>
        <w:br/>
        <w:t xml:space="preserve"> BOHEMIAN HERITAGE FUND, nadační fond</w:t>
      </w:r>
      <w:r w:rsidRPr="00BA60A5">
        <w:rPr>
          <w:rFonts w:ascii="Lido STF" w:hAnsi="Lido STF"/>
          <w:sz w:val="18"/>
          <w:szCs w:val="18"/>
        </w:rPr>
        <w:t xml:space="preserve"> </w:t>
      </w:r>
    </w:p>
    <w:p w14:paraId="5C3A2295" w14:textId="77777777" w:rsidR="0088112E" w:rsidRPr="00BA60A5" w:rsidRDefault="0088112E" w:rsidP="007A5CB5">
      <w:pPr>
        <w:pStyle w:val="Smlouvanahoe"/>
        <w:rPr>
          <w:rFonts w:ascii="Lido STF" w:hAnsi="Lido STF"/>
        </w:rPr>
      </w:pPr>
    </w:p>
    <w:p w14:paraId="1B59C4BB" w14:textId="1D69EEB4" w:rsidR="00D2354A" w:rsidRPr="00BA60A5" w:rsidRDefault="00D2354A" w:rsidP="00D2354A">
      <w:pPr>
        <w:pStyle w:val="Nadpissekce"/>
        <w:tabs>
          <w:tab w:val="clear" w:pos="9639"/>
          <w:tab w:val="left" w:pos="9356"/>
        </w:tabs>
        <w:rPr>
          <w:rFonts w:ascii="Lido STF" w:hAnsi="Lido STF"/>
          <w:b/>
          <w:sz w:val="28"/>
          <w:szCs w:val="28"/>
        </w:rPr>
      </w:pPr>
      <w:r w:rsidRPr="00BA60A5">
        <w:rPr>
          <w:rStyle w:val="Zdraznnjemn"/>
          <w:rFonts w:ascii="Lido STF" w:hAnsi="Lido STF"/>
        </w:rPr>
        <w:t>Odesílatel</w:t>
      </w:r>
      <w:r w:rsidRPr="00BA60A5">
        <w:rPr>
          <w:rFonts w:ascii="Lido STF" w:hAnsi="Lido STF"/>
          <w:b/>
          <w:sz w:val="28"/>
          <w:szCs w:val="28"/>
        </w:rPr>
        <w:t xml:space="preserve">: </w:t>
      </w:r>
      <w:sdt>
        <w:sdtPr>
          <w:rPr>
            <w:rStyle w:val="Zdraznnjemn"/>
            <w:rFonts w:ascii="Lido STF" w:hAnsi="Lido STF"/>
          </w:rPr>
          <w:alias w:val="Název odesílatele"/>
          <w:tag w:val="Název odesílatele"/>
          <w:id w:val="1533378179"/>
          <w:placeholder>
            <w:docPart w:val="27914EB180B541FE980D257762B5D6D1"/>
          </w:placeholder>
        </w:sdtPr>
        <w:sdtEndPr>
          <w:rPr>
            <w:rStyle w:val="Standardnpsmoodstavce"/>
            <w:b w:val="0"/>
            <w:sz w:val="24"/>
            <w:szCs w:val="20"/>
          </w:rPr>
        </w:sdtEndPr>
        <w:sdtContent>
          <w:r w:rsidR="00BA60A5" w:rsidRPr="00AE07D6">
            <w:rPr>
              <w:rFonts w:ascii="Lido STF" w:hAnsi="Lido STF" w:cs="Calibri"/>
              <w:b/>
              <w:color w:val="000000"/>
              <w:sz w:val="22"/>
              <w:szCs w:val="22"/>
            </w:rPr>
            <w:t xml:space="preserve">BOHEMIAN HERITAGE FUND, nadační fond </w:t>
          </w:r>
          <w:r w:rsidR="00BA60A5">
            <w:rPr>
              <w:rFonts w:ascii="Lido STF" w:hAnsi="Lido STF" w:cs="Calibri"/>
              <w:b/>
              <w:color w:val="000000"/>
              <w:sz w:val="22"/>
              <w:szCs w:val="22"/>
            </w:rPr>
            <w:t xml:space="preserve"> </w:t>
          </w:r>
        </w:sdtContent>
      </w:sdt>
    </w:p>
    <w:p w14:paraId="17C7B52C" w14:textId="60670808" w:rsidR="00D2354A" w:rsidRPr="00BA60A5" w:rsidRDefault="004D4B9E" w:rsidP="00D2354A">
      <w:pPr>
        <w:pStyle w:val="Nadpissekce"/>
        <w:tabs>
          <w:tab w:val="clear" w:pos="9639"/>
          <w:tab w:val="left" w:pos="9356"/>
        </w:tabs>
        <w:jc w:val="right"/>
        <w:rPr>
          <w:rFonts w:ascii="Lido STF" w:hAnsi="Lido STF"/>
          <w:b/>
          <w:i/>
          <w:sz w:val="10"/>
          <w:szCs w:val="4"/>
        </w:rPr>
      </w:pPr>
      <w:sdt>
        <w:sdtPr>
          <w:rPr>
            <w:rStyle w:val="Zdraznnintenzivn"/>
            <w:rFonts w:ascii="Lido STF" w:hAnsi="Lido STF"/>
          </w:rPr>
          <w:alias w:val="Datum"/>
          <w:tag w:val="Datum"/>
          <w:id w:val="1800414506"/>
          <w:placeholder>
            <w:docPart w:val="C9623D8AEFBB46498CC296E5D30078C8"/>
          </w:placeholder>
          <w:showingPlcHdr/>
        </w:sdtPr>
        <w:sdtEndPr>
          <w:rPr>
            <w:rStyle w:val="Standardnpsmoodstavce"/>
            <w:i w:val="0"/>
            <w:szCs w:val="20"/>
          </w:rPr>
        </w:sdtEndPr>
        <w:sdtContent>
          <w:r w:rsidR="00BA60A5" w:rsidRPr="003E7740">
            <w:rPr>
              <w:rStyle w:val="Zdraznn"/>
            </w:rPr>
            <w:t>Zde zadejte datum.</w:t>
          </w:r>
        </w:sdtContent>
      </w:sdt>
      <w:r w:rsidR="00D2354A" w:rsidRPr="00BA60A5">
        <w:rPr>
          <w:rFonts w:ascii="Lido STF" w:hAnsi="Lido STF"/>
          <w:i/>
          <w:szCs w:val="18"/>
        </w:rPr>
        <w:br/>
      </w:r>
    </w:p>
    <w:p w14:paraId="40F7F2E7" w14:textId="48154183" w:rsidR="009F768C" w:rsidRDefault="009F768C" w:rsidP="009F768C">
      <w:pPr>
        <w:pStyle w:val="Citt"/>
        <w:rPr>
          <w:rFonts w:ascii="Lido STF" w:hAnsi="Lido STF"/>
        </w:rPr>
      </w:pPr>
    </w:p>
    <w:p w14:paraId="727F1CFF" w14:textId="7FA90929" w:rsidR="00BA60A5" w:rsidRPr="00BA60A5" w:rsidRDefault="00BA60A5" w:rsidP="00BA60A5">
      <w:pPr>
        <w:pStyle w:val="Citt"/>
        <w:rPr>
          <w:rFonts w:ascii="Lido STF" w:hAnsi="Lido STF"/>
        </w:rPr>
      </w:pPr>
      <w:r w:rsidRPr="00BA60A5">
        <w:rPr>
          <w:rFonts w:ascii="Lido STF" w:hAnsi="Lido STF"/>
        </w:rPr>
        <w:t>Darovací smlouva o poskytnutí nadačního příspěvku (daru)</w:t>
      </w:r>
    </w:p>
    <w:p w14:paraId="6E9AC055" w14:textId="77777777" w:rsidR="00D2354A" w:rsidRPr="00BA60A5" w:rsidRDefault="00D2354A" w:rsidP="00D2354A">
      <w:pPr>
        <w:rPr>
          <w:rFonts w:ascii="Lido STF" w:hAnsi="Lido STF"/>
        </w:rPr>
      </w:pPr>
    </w:p>
    <w:p w14:paraId="41D179B6" w14:textId="06C73EFB" w:rsidR="00D2354A" w:rsidRPr="00BA60A5" w:rsidRDefault="00D2354A" w:rsidP="00D2354A">
      <w:pPr>
        <w:rPr>
          <w:rFonts w:ascii="Lido STF" w:hAnsi="Lido STF"/>
        </w:rPr>
      </w:pPr>
      <w:r w:rsidRPr="00BA60A5">
        <w:rPr>
          <w:rFonts w:ascii="Lido STF" w:hAnsi="Lido STF"/>
        </w:rPr>
        <w:t xml:space="preserve">Č. </w:t>
      </w:r>
      <w:proofErr w:type="gramStart"/>
      <w:r w:rsidRPr="00BA60A5">
        <w:rPr>
          <w:rFonts w:ascii="Lido STF" w:hAnsi="Lido STF"/>
        </w:rPr>
        <w:t xml:space="preserve">j. : </w:t>
      </w:r>
      <w:sdt>
        <w:sdtPr>
          <w:rPr>
            <w:rStyle w:val="Siln"/>
            <w:rFonts w:ascii="Lido STF" w:hAnsi="Lido STF"/>
          </w:rPr>
          <w:alias w:val="Číslo dokumentu"/>
          <w:tag w:val="Číslo dokumentu"/>
          <w:id w:val="1863084194"/>
          <w:placeholder>
            <w:docPart w:val="AC24FEF275E64040BF5F2714829C06C6"/>
          </w:placeholder>
          <w:showingPlcHdr/>
        </w:sdtPr>
        <w:sdtEndPr>
          <w:rPr>
            <w:rStyle w:val="Standardnpsmoodstavce"/>
          </w:rPr>
        </w:sdtEndPr>
        <w:sdtContent>
          <w:r w:rsidR="00BA60A5" w:rsidRPr="00F16413">
            <w:rPr>
              <w:rStyle w:val="Zdraznn"/>
            </w:rPr>
            <w:t>Doplní</w:t>
          </w:r>
          <w:proofErr w:type="gramEnd"/>
          <w:r w:rsidR="00BA60A5" w:rsidRPr="00F16413">
            <w:rPr>
              <w:rStyle w:val="Zdraznn"/>
            </w:rPr>
            <w:t xml:space="preserve"> kancelář nadačního fondu</w:t>
          </w:r>
        </w:sdtContent>
      </w:sdt>
    </w:p>
    <w:p w14:paraId="1C370646" w14:textId="77777777" w:rsidR="00D2354A" w:rsidRPr="00BA60A5" w:rsidRDefault="00D2354A" w:rsidP="00D2354A">
      <w:pPr>
        <w:rPr>
          <w:rFonts w:ascii="Lido STF" w:hAnsi="Lido STF"/>
        </w:rPr>
      </w:pPr>
    </w:p>
    <w:p w14:paraId="05F86607" w14:textId="543C56A6" w:rsidR="00D2354A" w:rsidRPr="00BA60A5" w:rsidRDefault="00D2354A" w:rsidP="00D2354A">
      <w:pPr>
        <w:rPr>
          <w:rFonts w:ascii="Lido STF" w:hAnsi="Lido STF"/>
        </w:rPr>
      </w:pPr>
      <w:r w:rsidRPr="00BA60A5">
        <w:rPr>
          <w:rFonts w:ascii="Lido STF" w:hAnsi="Lido STF"/>
        </w:rPr>
        <w:t xml:space="preserve">Uzavřená dne: </w:t>
      </w:r>
      <w:sdt>
        <w:sdtPr>
          <w:rPr>
            <w:rFonts w:ascii="Lido STF" w:hAnsi="Lido STF"/>
          </w:rPr>
          <w:alias w:val="Datum uzavření darovací smlouvy"/>
          <w:tag w:val="Datum uzavření darovací smlouvy"/>
          <w:id w:val="1980501746"/>
          <w:placeholder>
            <w:docPart w:val="6025C1B2AD6F491E810A5F9CD8F985D0"/>
          </w:placeholder>
          <w:showingPlcHdr/>
        </w:sdtPr>
        <w:sdtEndPr/>
        <w:sdtContent>
          <w:r w:rsidR="00BA60A5" w:rsidRPr="00F16413">
            <w:rPr>
              <w:rStyle w:val="Zdraznn"/>
            </w:rPr>
            <w:t>Zde zadejte datum uzavření darovací smlouvy.</w:t>
          </w:r>
        </w:sdtContent>
      </w:sdt>
    </w:p>
    <w:p w14:paraId="256ECFAB" w14:textId="77777777" w:rsidR="00D2354A" w:rsidRPr="00BA60A5" w:rsidRDefault="00D2354A" w:rsidP="00D2354A">
      <w:pPr>
        <w:rPr>
          <w:rFonts w:ascii="Lido STF" w:hAnsi="Lido STF"/>
        </w:rPr>
      </w:pPr>
    </w:p>
    <w:p w14:paraId="2721A4A5" w14:textId="64EC5A31" w:rsidR="00D2354A" w:rsidRPr="00BA60A5" w:rsidRDefault="00D2354A" w:rsidP="00D2354A">
      <w:pPr>
        <w:rPr>
          <w:rFonts w:ascii="Lido STF" w:hAnsi="Lido STF"/>
        </w:rPr>
      </w:pPr>
      <w:r w:rsidRPr="00BA60A5">
        <w:rPr>
          <w:rFonts w:ascii="Lido STF" w:hAnsi="Lido STF"/>
        </w:rPr>
        <w:t xml:space="preserve">Ve výši: </w:t>
      </w:r>
      <w:sdt>
        <w:sdtPr>
          <w:rPr>
            <w:rStyle w:val="Siln"/>
            <w:rFonts w:ascii="Lido STF" w:hAnsi="Lido STF"/>
          </w:rPr>
          <w:alias w:val="Výše daru"/>
          <w:tag w:val="Výše daru"/>
          <w:id w:val="-669800441"/>
          <w:placeholder>
            <w:docPart w:val="01BE199E4AC44B81AB8F6038F8B97C1E"/>
          </w:placeholder>
        </w:sdtPr>
        <w:sdtEndPr>
          <w:rPr>
            <w:rStyle w:val="Standardnpsmoodstavce"/>
          </w:rPr>
        </w:sdtEndPr>
        <w:sdtContent>
          <w:r w:rsidR="00BA60A5">
            <w:rPr>
              <w:rStyle w:val="Siln"/>
              <w:rFonts w:ascii="Lido STF" w:hAnsi="Lido STF"/>
            </w:rPr>
            <w:t>2.000.000</w:t>
          </w:r>
        </w:sdtContent>
      </w:sdt>
      <w:r w:rsidRPr="00BA60A5">
        <w:rPr>
          <w:rFonts w:ascii="Lido STF" w:hAnsi="Lido STF"/>
        </w:rPr>
        <w:t>,- Kč</w:t>
      </w:r>
      <w:r w:rsidR="003210B9" w:rsidRPr="00BA60A5">
        <w:rPr>
          <w:rFonts w:ascii="Lido STF" w:hAnsi="Lido STF"/>
        </w:rPr>
        <w:t xml:space="preserve"> (</w:t>
      </w:r>
      <w:r w:rsidR="00BA60A5">
        <w:rPr>
          <w:rFonts w:ascii="Lido STF" w:hAnsi="Lido STF"/>
        </w:rPr>
        <w:t>slovy dva miliony</w:t>
      </w:r>
      <w:r w:rsidR="00632D9D" w:rsidRPr="00BA60A5">
        <w:rPr>
          <w:rFonts w:ascii="Lido STF" w:hAnsi="Lido STF"/>
        </w:rPr>
        <w:t xml:space="preserve"> korun českých</w:t>
      </w:r>
      <w:r w:rsidR="003210B9" w:rsidRPr="00BA60A5">
        <w:rPr>
          <w:rFonts w:ascii="Lido STF" w:hAnsi="Lido STF"/>
        </w:rPr>
        <w:t>)</w:t>
      </w:r>
    </w:p>
    <w:p w14:paraId="50B61965" w14:textId="77777777" w:rsidR="00D2354A" w:rsidRPr="00BA60A5" w:rsidRDefault="00D2354A" w:rsidP="00D2354A">
      <w:pPr>
        <w:rPr>
          <w:rFonts w:ascii="Lido STF" w:hAnsi="Lido STF"/>
          <w:szCs w:val="24"/>
        </w:rPr>
      </w:pPr>
    </w:p>
    <w:p w14:paraId="74F90E28" w14:textId="6B065E29" w:rsidR="00D2354A" w:rsidRPr="00BA60A5" w:rsidRDefault="00D2354A" w:rsidP="00D2354A">
      <w:pPr>
        <w:rPr>
          <w:rFonts w:ascii="Lido STF" w:hAnsi="Lido STF"/>
          <w:szCs w:val="24"/>
        </w:rPr>
      </w:pPr>
      <w:r w:rsidRPr="00BA60A5">
        <w:rPr>
          <w:rFonts w:ascii="Lido STF" w:hAnsi="Lido STF"/>
          <w:szCs w:val="24"/>
        </w:rPr>
        <w:t xml:space="preserve">Sjednaný účel: </w:t>
      </w:r>
      <w:sdt>
        <w:sdtPr>
          <w:rPr>
            <w:rStyle w:val="Siln"/>
            <w:rFonts w:ascii="Lido STF" w:hAnsi="Lido STF"/>
            <w:szCs w:val="24"/>
          </w:rPr>
          <w:alias w:val="Sjednaný účel"/>
          <w:tag w:val="Sjednaný účel"/>
          <w:id w:val="81185792"/>
          <w:placeholder>
            <w:docPart w:val="C0BED3167CE64D3295A3A518044C285A"/>
          </w:placeholder>
        </w:sdtPr>
        <w:sdtEndPr>
          <w:rPr>
            <w:rStyle w:val="Standardnpsmoodstavce"/>
          </w:rPr>
        </w:sdtEndPr>
        <w:sdtContent>
          <w:r w:rsidR="00BA60A5" w:rsidRPr="00BA60A5">
            <w:rPr>
              <w:rStyle w:val="Siln"/>
              <w:rFonts w:ascii="Lido STF" w:hAnsi="Lido STF"/>
              <w:szCs w:val="24"/>
            </w:rPr>
            <w:t>R</w:t>
          </w:r>
          <w:r w:rsidR="00BA60A5" w:rsidRPr="00BA60A5">
            <w:rPr>
              <w:rFonts w:ascii="Lido STF" w:hAnsi="Lido STF" w:cs="Calibri"/>
              <w:szCs w:val="24"/>
            </w:rPr>
            <w:t xml:space="preserve">ealizace a propagace </w:t>
          </w:r>
          <w:r w:rsidR="00BA60A5" w:rsidRPr="00BA60A5">
            <w:rPr>
              <w:rFonts w:ascii="Lido STF" w:hAnsi="Lido STF" w:cs="Calibri"/>
              <w:bCs/>
              <w:szCs w:val="24"/>
            </w:rPr>
            <w:t xml:space="preserve">Janáček Brno </w:t>
          </w:r>
          <w:r w:rsidR="005C3BAC" w:rsidRPr="00BA60A5">
            <w:rPr>
              <w:rFonts w:ascii="Lido STF" w:hAnsi="Lido STF" w:cs="Calibri"/>
              <w:bCs/>
              <w:szCs w:val="24"/>
            </w:rPr>
            <w:t>202</w:t>
          </w:r>
          <w:r w:rsidR="005C3BAC">
            <w:rPr>
              <w:rFonts w:ascii="Lido STF" w:hAnsi="Lido STF" w:cs="Calibri"/>
              <w:bCs/>
              <w:szCs w:val="24"/>
            </w:rPr>
            <w:t xml:space="preserve">4 </w:t>
          </w:r>
          <w:r w:rsidR="005C3BAC" w:rsidRPr="00BA60A5">
            <w:rPr>
              <w:rFonts w:ascii="Lido STF" w:hAnsi="Lido STF" w:cs="Calibri"/>
              <w:bCs/>
              <w:szCs w:val="24"/>
            </w:rPr>
            <w:t>–</w:t>
          </w:r>
          <w:r w:rsidR="005C3BAC">
            <w:rPr>
              <w:rFonts w:ascii="Lido STF" w:hAnsi="Lido STF" w:cs="Calibri"/>
              <w:bCs/>
              <w:szCs w:val="24"/>
            </w:rPr>
            <w:t xml:space="preserve"> </w:t>
          </w:r>
          <w:r w:rsidR="005C3BAC" w:rsidRPr="00BA60A5">
            <w:rPr>
              <w:rFonts w:ascii="Lido STF" w:hAnsi="Lido STF" w:cs="Calibri"/>
              <w:bCs/>
              <w:szCs w:val="24"/>
            </w:rPr>
            <w:t>9</w:t>
          </w:r>
          <w:r w:rsidR="00BA60A5" w:rsidRPr="00BA60A5">
            <w:rPr>
              <w:rFonts w:ascii="Lido STF" w:hAnsi="Lido STF" w:cs="Calibri"/>
              <w:bCs/>
              <w:szCs w:val="24"/>
            </w:rPr>
            <w:t xml:space="preserve">. mezinárodní operní a hudební festival, který se koná v termínu od </w:t>
          </w:r>
          <w:r w:rsidR="005C3BAC">
            <w:rPr>
              <w:rFonts w:ascii="Lido STF" w:hAnsi="Lido STF" w:cs="Calibri"/>
              <w:bCs/>
              <w:szCs w:val="24"/>
            </w:rPr>
            <w:t>1</w:t>
          </w:r>
          <w:r w:rsidR="00BA60A5" w:rsidRPr="00BA60A5">
            <w:rPr>
              <w:rFonts w:ascii="Lido STF" w:hAnsi="Lido STF" w:cs="Calibri"/>
              <w:bCs/>
              <w:szCs w:val="24"/>
            </w:rPr>
            <w:t>. 11. 202</w:t>
          </w:r>
          <w:r w:rsidR="005C3BAC">
            <w:rPr>
              <w:rFonts w:ascii="Lido STF" w:hAnsi="Lido STF" w:cs="Calibri"/>
              <w:bCs/>
              <w:szCs w:val="24"/>
            </w:rPr>
            <w:t>4</w:t>
          </w:r>
          <w:r w:rsidR="00BA60A5" w:rsidRPr="00BA60A5">
            <w:rPr>
              <w:rFonts w:ascii="Lido STF" w:hAnsi="Lido STF" w:cs="Calibri"/>
              <w:bCs/>
              <w:szCs w:val="24"/>
            </w:rPr>
            <w:t xml:space="preserve"> do 2</w:t>
          </w:r>
          <w:r w:rsidR="005C3BAC">
            <w:rPr>
              <w:rFonts w:ascii="Lido STF" w:hAnsi="Lido STF" w:cs="Calibri"/>
              <w:bCs/>
              <w:szCs w:val="24"/>
            </w:rPr>
            <w:t>4</w:t>
          </w:r>
          <w:r w:rsidR="00BA60A5" w:rsidRPr="00BA60A5">
            <w:rPr>
              <w:rFonts w:ascii="Lido STF" w:hAnsi="Lido STF" w:cs="Calibri"/>
              <w:bCs/>
              <w:szCs w:val="24"/>
            </w:rPr>
            <w:t>. 11. 202</w:t>
          </w:r>
          <w:r w:rsidR="005C3BAC">
            <w:rPr>
              <w:rFonts w:ascii="Lido STF" w:hAnsi="Lido STF" w:cs="Calibri"/>
              <w:bCs/>
              <w:szCs w:val="24"/>
            </w:rPr>
            <w:t>4</w:t>
          </w:r>
          <w:r w:rsidR="00BA60A5" w:rsidRPr="00BA60A5">
            <w:rPr>
              <w:rFonts w:ascii="Lido STF" w:hAnsi="Lido STF" w:cs="Calibri"/>
              <w:bCs/>
              <w:szCs w:val="24"/>
            </w:rPr>
            <w:t xml:space="preserve"> v Brně</w:t>
          </w:r>
        </w:sdtContent>
      </w:sdt>
    </w:p>
    <w:p w14:paraId="2EE7A4BB" w14:textId="5399E9CB" w:rsidR="00D2354A" w:rsidRPr="00BA60A5" w:rsidRDefault="00D2354A">
      <w:pPr>
        <w:spacing w:after="0"/>
        <w:jc w:val="left"/>
        <w:rPr>
          <w:rFonts w:ascii="Lido STF" w:hAnsi="Lido STF"/>
        </w:rPr>
      </w:pPr>
      <w:r w:rsidRPr="00BA60A5">
        <w:rPr>
          <w:rFonts w:ascii="Lido STF" w:hAnsi="Lido STF"/>
        </w:rPr>
        <w:br w:type="page"/>
      </w:r>
    </w:p>
    <w:p w14:paraId="0371BD19" w14:textId="697A5938" w:rsidR="00D2354A" w:rsidRPr="00BA60A5" w:rsidRDefault="00D2354A" w:rsidP="00D2354A">
      <w:pPr>
        <w:rPr>
          <w:rFonts w:ascii="Lido STF" w:hAnsi="Lido STF"/>
        </w:rPr>
      </w:pPr>
      <w:r w:rsidRPr="00BA60A5">
        <w:rPr>
          <w:rFonts w:ascii="Lido STF" w:hAnsi="Lido STF"/>
        </w:rPr>
        <w:lastRenderedPageBreak/>
        <w:t xml:space="preserve">Doklad č. 1  </w:t>
      </w:r>
      <w:sdt>
        <w:sdtPr>
          <w:rPr>
            <w:rFonts w:ascii="Lido STF" w:hAnsi="Lido STF"/>
          </w:rPr>
          <w:id w:val="-2108888064"/>
          <w:placeholder>
            <w:docPart w:val="4DB89C12B064474F8D16D0BEA33ABA26"/>
          </w:placeholder>
          <w:showingPlcHdr/>
        </w:sdtPr>
        <w:sdtEndPr/>
        <w:sdtContent>
          <w:r w:rsidR="00835BE6" w:rsidRPr="004E1BFE">
            <w:rPr>
              <w:rStyle w:val="Zdraznn"/>
            </w:rPr>
            <w:t>Zde zadejte identifikační údaje faktury a popis účelu dané částky.</w:t>
          </w:r>
        </w:sdtContent>
      </w:sdt>
    </w:p>
    <w:p w14:paraId="3D701437" w14:textId="28D4D4EF" w:rsidR="00D2354A" w:rsidRPr="00BA60A5" w:rsidRDefault="004D4B9E" w:rsidP="00D2354A">
      <w:pPr>
        <w:jc w:val="right"/>
        <w:rPr>
          <w:rFonts w:ascii="Lido STF" w:hAnsi="Lido STF"/>
        </w:rPr>
      </w:pPr>
      <w:sdt>
        <w:sdtPr>
          <w:rPr>
            <w:rFonts w:ascii="Lido STF" w:hAnsi="Lido STF"/>
          </w:rPr>
          <w:id w:val="445124967"/>
          <w:placeholder>
            <w:docPart w:val="D49151E7A5AB4F47A0BC722CC496287B"/>
          </w:placeholder>
          <w:showingPlcHdr/>
        </w:sdtPr>
        <w:sdtEndPr/>
        <w:sdtContent>
          <w:r w:rsidR="00835BE6" w:rsidRPr="004E1BFE">
            <w:rPr>
              <w:rStyle w:val="Zdraznn"/>
            </w:rPr>
            <w:t>Zde zadejte výši částky.</w:t>
          </w:r>
        </w:sdtContent>
      </w:sdt>
      <w:r w:rsidR="00D2354A" w:rsidRPr="00BA60A5">
        <w:rPr>
          <w:rFonts w:ascii="Lido STF" w:hAnsi="Lido STF"/>
        </w:rPr>
        <w:t>,- Kč</w:t>
      </w:r>
    </w:p>
    <w:p w14:paraId="24C24BB1" w14:textId="77777777" w:rsidR="00D2354A" w:rsidRPr="00BA60A5" w:rsidRDefault="00D2354A" w:rsidP="00D2354A">
      <w:pPr>
        <w:jc w:val="right"/>
        <w:rPr>
          <w:rFonts w:ascii="Lido STF" w:hAnsi="Lido STF"/>
        </w:rPr>
      </w:pPr>
    </w:p>
    <w:p w14:paraId="214C8C13" w14:textId="167CAC9D" w:rsidR="00835BE6" w:rsidRPr="00BA60A5" w:rsidRDefault="00835BE6" w:rsidP="00835BE6">
      <w:pPr>
        <w:rPr>
          <w:rFonts w:ascii="Lido STF" w:hAnsi="Lido STF"/>
        </w:rPr>
      </w:pPr>
      <w:r w:rsidRPr="00BA60A5">
        <w:rPr>
          <w:rFonts w:ascii="Lido STF" w:hAnsi="Lido STF"/>
        </w:rPr>
        <w:t xml:space="preserve">Doklad č. </w:t>
      </w:r>
      <w:r>
        <w:rPr>
          <w:rFonts w:ascii="Lido STF" w:hAnsi="Lido STF"/>
        </w:rPr>
        <w:t>2</w:t>
      </w:r>
      <w:r w:rsidRPr="00BA60A5">
        <w:rPr>
          <w:rFonts w:ascii="Lido STF" w:hAnsi="Lido STF"/>
        </w:rPr>
        <w:t xml:space="preserve">  </w:t>
      </w:r>
      <w:sdt>
        <w:sdtPr>
          <w:rPr>
            <w:rFonts w:ascii="Lido STF" w:hAnsi="Lido STF"/>
          </w:rPr>
          <w:id w:val="1400482564"/>
          <w:placeholder>
            <w:docPart w:val="A6D73C2BB26140E18AC79692E1EAC00C"/>
          </w:placeholder>
          <w:showingPlcHdr/>
        </w:sdtPr>
        <w:sdtEndPr/>
        <w:sdtContent>
          <w:r w:rsidRPr="004E1BFE">
            <w:rPr>
              <w:rStyle w:val="Zdraznn"/>
            </w:rPr>
            <w:t>Zde zadejte identifikační údaje faktury a popis účelu dané částky.</w:t>
          </w:r>
        </w:sdtContent>
      </w:sdt>
    </w:p>
    <w:p w14:paraId="10A674BF" w14:textId="77777777" w:rsidR="00835BE6" w:rsidRPr="00BA60A5" w:rsidRDefault="004D4B9E" w:rsidP="00835BE6">
      <w:pPr>
        <w:jc w:val="right"/>
        <w:rPr>
          <w:rFonts w:ascii="Lido STF" w:hAnsi="Lido STF"/>
        </w:rPr>
      </w:pPr>
      <w:sdt>
        <w:sdtPr>
          <w:rPr>
            <w:rFonts w:ascii="Lido STF" w:hAnsi="Lido STF"/>
          </w:rPr>
          <w:id w:val="553435937"/>
          <w:placeholder>
            <w:docPart w:val="A8C416DB14EA448B8E14989F87E1C525"/>
          </w:placeholder>
          <w:showingPlcHdr/>
        </w:sdtPr>
        <w:sdtEndPr/>
        <w:sdtContent>
          <w:r w:rsidR="00835BE6" w:rsidRPr="004E1BFE">
            <w:rPr>
              <w:rStyle w:val="Zdraznn"/>
            </w:rPr>
            <w:t>Zde zadejte výši částky.</w:t>
          </w:r>
        </w:sdtContent>
      </w:sdt>
      <w:r w:rsidR="00835BE6" w:rsidRPr="00BA60A5">
        <w:rPr>
          <w:rFonts w:ascii="Lido STF" w:hAnsi="Lido STF"/>
        </w:rPr>
        <w:t>,- Kč</w:t>
      </w:r>
    </w:p>
    <w:p w14:paraId="0E14D1AC" w14:textId="62792695" w:rsidR="00835BE6" w:rsidRPr="00BA60A5" w:rsidRDefault="00835BE6" w:rsidP="00835BE6">
      <w:pPr>
        <w:rPr>
          <w:rFonts w:ascii="Lido STF" w:hAnsi="Lido STF"/>
        </w:rPr>
      </w:pPr>
      <w:r w:rsidRPr="00BA60A5">
        <w:rPr>
          <w:rFonts w:ascii="Lido STF" w:hAnsi="Lido STF"/>
        </w:rPr>
        <w:t xml:space="preserve">Doklad č. </w:t>
      </w:r>
      <w:r>
        <w:rPr>
          <w:rFonts w:ascii="Lido STF" w:hAnsi="Lido STF"/>
        </w:rPr>
        <w:t>3</w:t>
      </w:r>
      <w:r w:rsidRPr="00BA60A5">
        <w:rPr>
          <w:rFonts w:ascii="Lido STF" w:hAnsi="Lido STF"/>
        </w:rPr>
        <w:t xml:space="preserve">  </w:t>
      </w:r>
      <w:sdt>
        <w:sdtPr>
          <w:rPr>
            <w:rFonts w:ascii="Lido STF" w:hAnsi="Lido STF"/>
          </w:rPr>
          <w:id w:val="-539364100"/>
          <w:placeholder>
            <w:docPart w:val="9C16E43467EF4EA586DBB8E4FB57501B"/>
          </w:placeholder>
          <w:showingPlcHdr/>
        </w:sdtPr>
        <w:sdtEndPr/>
        <w:sdtContent>
          <w:r w:rsidRPr="004E1BFE">
            <w:rPr>
              <w:rStyle w:val="Zdraznn"/>
            </w:rPr>
            <w:t>Zde zadejte identifikační údaje faktury a popis účelu dané částky.</w:t>
          </w:r>
        </w:sdtContent>
      </w:sdt>
    </w:p>
    <w:p w14:paraId="4FBC678F" w14:textId="77777777" w:rsidR="00835BE6" w:rsidRPr="00BA60A5" w:rsidRDefault="004D4B9E" w:rsidP="00835BE6">
      <w:pPr>
        <w:jc w:val="right"/>
        <w:rPr>
          <w:rFonts w:ascii="Lido STF" w:hAnsi="Lido STF"/>
        </w:rPr>
      </w:pPr>
      <w:sdt>
        <w:sdtPr>
          <w:rPr>
            <w:rFonts w:ascii="Lido STF" w:hAnsi="Lido STF"/>
          </w:rPr>
          <w:id w:val="-696391731"/>
          <w:placeholder>
            <w:docPart w:val="BD4C0D1C81294DE69F925012B4853BEC"/>
          </w:placeholder>
          <w:showingPlcHdr/>
        </w:sdtPr>
        <w:sdtEndPr/>
        <w:sdtContent>
          <w:r w:rsidR="00835BE6" w:rsidRPr="004E1BFE">
            <w:rPr>
              <w:rStyle w:val="Zdraznn"/>
            </w:rPr>
            <w:t>Zde zadejte výši částky.</w:t>
          </w:r>
        </w:sdtContent>
      </w:sdt>
      <w:r w:rsidR="00835BE6" w:rsidRPr="00BA60A5">
        <w:rPr>
          <w:rFonts w:ascii="Lido STF" w:hAnsi="Lido STF"/>
        </w:rPr>
        <w:t>,- Kč</w:t>
      </w:r>
    </w:p>
    <w:p w14:paraId="2CA170C3" w14:textId="4EED8712" w:rsidR="00835BE6" w:rsidRPr="00BA60A5" w:rsidRDefault="00835BE6" w:rsidP="00835BE6">
      <w:pPr>
        <w:rPr>
          <w:rFonts w:ascii="Lido STF" w:hAnsi="Lido STF"/>
        </w:rPr>
      </w:pPr>
      <w:r w:rsidRPr="00BA60A5">
        <w:rPr>
          <w:rFonts w:ascii="Lido STF" w:hAnsi="Lido STF"/>
        </w:rPr>
        <w:t xml:space="preserve">Doklad č. </w:t>
      </w:r>
      <w:r>
        <w:rPr>
          <w:rFonts w:ascii="Lido STF" w:hAnsi="Lido STF"/>
        </w:rPr>
        <w:t>4</w:t>
      </w:r>
      <w:r w:rsidRPr="00BA60A5">
        <w:rPr>
          <w:rFonts w:ascii="Lido STF" w:hAnsi="Lido STF"/>
        </w:rPr>
        <w:t xml:space="preserve">  </w:t>
      </w:r>
      <w:sdt>
        <w:sdtPr>
          <w:rPr>
            <w:rFonts w:ascii="Lido STF" w:hAnsi="Lido STF"/>
          </w:rPr>
          <w:id w:val="2043011340"/>
          <w:placeholder>
            <w:docPart w:val="25AFE8CDBDB0424AB6899BC89C95F80C"/>
          </w:placeholder>
          <w:showingPlcHdr/>
        </w:sdtPr>
        <w:sdtEndPr/>
        <w:sdtContent>
          <w:r w:rsidRPr="004E1BFE">
            <w:rPr>
              <w:rStyle w:val="Zdraznn"/>
            </w:rPr>
            <w:t>Zde zadejte identifikační údaje faktury a popis účelu dané částky.</w:t>
          </w:r>
        </w:sdtContent>
      </w:sdt>
    </w:p>
    <w:p w14:paraId="486FAAF7" w14:textId="77777777" w:rsidR="00835BE6" w:rsidRPr="00BA60A5" w:rsidRDefault="004D4B9E" w:rsidP="00835BE6">
      <w:pPr>
        <w:jc w:val="right"/>
        <w:rPr>
          <w:rFonts w:ascii="Lido STF" w:hAnsi="Lido STF"/>
        </w:rPr>
      </w:pPr>
      <w:sdt>
        <w:sdtPr>
          <w:rPr>
            <w:rFonts w:ascii="Lido STF" w:hAnsi="Lido STF"/>
          </w:rPr>
          <w:id w:val="16210314"/>
          <w:placeholder>
            <w:docPart w:val="072A6CC46E8A491DA104F69B4DDE92BD"/>
          </w:placeholder>
          <w:showingPlcHdr/>
        </w:sdtPr>
        <w:sdtEndPr/>
        <w:sdtContent>
          <w:r w:rsidR="00835BE6" w:rsidRPr="004E1BFE">
            <w:rPr>
              <w:rStyle w:val="Zdraznn"/>
            </w:rPr>
            <w:t>Zde zadejte výši částky.</w:t>
          </w:r>
        </w:sdtContent>
      </w:sdt>
      <w:r w:rsidR="00835BE6" w:rsidRPr="00BA60A5">
        <w:rPr>
          <w:rFonts w:ascii="Lido STF" w:hAnsi="Lido STF"/>
        </w:rPr>
        <w:t>,- Kč</w:t>
      </w:r>
    </w:p>
    <w:p w14:paraId="787C21EB" w14:textId="77777777" w:rsidR="00835BE6" w:rsidRDefault="00835BE6" w:rsidP="00835BE6"/>
    <w:p w14:paraId="387F1CBC" w14:textId="77777777" w:rsidR="00D2354A" w:rsidRPr="00BA60A5" w:rsidRDefault="00D2354A" w:rsidP="00D2354A">
      <w:pPr>
        <w:rPr>
          <w:rFonts w:ascii="Lido STF" w:hAnsi="Lido STF"/>
          <w:b/>
          <w:szCs w:val="24"/>
        </w:rPr>
      </w:pPr>
    </w:p>
    <w:p w14:paraId="7F7E3607" w14:textId="77777777" w:rsidR="00D2354A" w:rsidRPr="00BA60A5" w:rsidRDefault="00D2354A" w:rsidP="00D2354A">
      <w:pPr>
        <w:rPr>
          <w:rFonts w:ascii="Lido STF" w:hAnsi="Lido STF"/>
          <w:b/>
          <w:szCs w:val="24"/>
        </w:rPr>
      </w:pPr>
      <w:r w:rsidRPr="00BA60A5">
        <w:rPr>
          <w:rFonts w:ascii="Lido STF" w:hAnsi="Lido STF"/>
          <w:b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E9893" wp14:editId="4F9FE53E">
                <wp:simplePos x="0" y="0"/>
                <wp:positionH relativeFrom="column">
                  <wp:posOffset>-11430</wp:posOffset>
                </wp:positionH>
                <wp:positionV relativeFrom="paragraph">
                  <wp:posOffset>48895</wp:posOffset>
                </wp:positionV>
                <wp:extent cx="4319905" cy="0"/>
                <wp:effectExtent l="0" t="0" r="2349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44C9D580" id="Přímá spojnic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pt,3.85pt" to="339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14:paraId="27EBB3AA" w14:textId="4EA75F68" w:rsidR="00D2354A" w:rsidRPr="00BA60A5" w:rsidRDefault="00D2354A" w:rsidP="00D2354A">
      <w:pPr>
        <w:pStyle w:val="Citt"/>
        <w:jc w:val="left"/>
        <w:rPr>
          <w:rFonts w:ascii="Lido STF" w:hAnsi="Lido STF"/>
        </w:rPr>
      </w:pPr>
      <w:r w:rsidRPr="00BA60A5">
        <w:rPr>
          <w:rFonts w:ascii="Lido STF" w:hAnsi="Lido STF"/>
        </w:rPr>
        <w:t xml:space="preserve">CELKEM: </w:t>
      </w:r>
      <w:sdt>
        <w:sdtPr>
          <w:rPr>
            <w:rStyle w:val="CittChar"/>
            <w:rFonts w:ascii="Lido STF" w:hAnsi="Lido STF"/>
          </w:rPr>
          <w:alias w:val="Suma"/>
          <w:tag w:val="Suma"/>
          <w:id w:val="-1633946605"/>
          <w:placeholder>
            <w:docPart w:val="D0BF0B2B6CA94E47B8919FD25B3E7D73"/>
          </w:placeholder>
          <w:showingPlcHdr/>
        </w:sdtPr>
        <w:sdtEndPr>
          <w:rPr>
            <w:rStyle w:val="Zdraznn"/>
            <w:b/>
            <w:color w:val="808080"/>
            <w:sz w:val="22"/>
          </w:rPr>
        </w:sdtEndPr>
        <w:sdtContent>
          <w:r w:rsidR="00835BE6" w:rsidRPr="00F16413">
            <w:rPr>
              <w:rStyle w:val="Zdraznn"/>
            </w:rPr>
            <w:t>Zde zadejte sumu částek všech deklarovaných dokladů a faktur. Výše tato částky by měla odpovídat výši daru.</w:t>
          </w:r>
        </w:sdtContent>
      </w:sdt>
      <w:r w:rsidRPr="00BA60A5">
        <w:rPr>
          <w:rStyle w:val="Zdraznn"/>
          <w:rFonts w:ascii="Lido STF" w:hAnsi="Lido STF"/>
        </w:rPr>
        <w:t xml:space="preserve"> </w:t>
      </w:r>
      <w:r w:rsidRPr="00BA60A5">
        <w:rPr>
          <w:rFonts w:ascii="Lido STF" w:hAnsi="Lido STF"/>
        </w:rPr>
        <w:t>,- Kč</w:t>
      </w:r>
    </w:p>
    <w:p w14:paraId="2440720A" w14:textId="77777777" w:rsidR="003210B9" w:rsidRPr="00BA60A5" w:rsidRDefault="003210B9" w:rsidP="003210B9">
      <w:pPr>
        <w:spacing w:after="0"/>
        <w:jc w:val="left"/>
        <w:rPr>
          <w:rFonts w:ascii="Lido STF" w:hAnsi="Lido STF"/>
          <w:lang w:eastAsia="cs-CZ"/>
        </w:rPr>
      </w:pPr>
    </w:p>
    <w:p w14:paraId="6EBA5593" w14:textId="31CD18E2" w:rsidR="00D2354A" w:rsidRPr="00BA60A5" w:rsidRDefault="00D2354A" w:rsidP="003210B9">
      <w:pPr>
        <w:spacing w:after="0"/>
        <w:jc w:val="left"/>
        <w:rPr>
          <w:rFonts w:ascii="Lido STF" w:hAnsi="Lido STF"/>
        </w:rPr>
      </w:pPr>
      <w:r w:rsidRPr="00BA60A5">
        <w:rPr>
          <w:rFonts w:ascii="Lido STF" w:hAnsi="Lido STF"/>
        </w:rPr>
        <w:t>Příloha:</w:t>
      </w:r>
    </w:p>
    <w:p w14:paraId="7D71E8E7" w14:textId="77777777" w:rsidR="00D2354A" w:rsidRPr="00BA60A5" w:rsidRDefault="00D2354A" w:rsidP="00D2354A">
      <w:pPr>
        <w:pStyle w:val="Odstavecseseznamem"/>
        <w:numPr>
          <w:ilvl w:val="0"/>
          <w:numId w:val="3"/>
        </w:numPr>
        <w:spacing w:before="120"/>
        <w:jc w:val="left"/>
        <w:rPr>
          <w:rFonts w:ascii="Lido STF" w:hAnsi="Lido STF"/>
          <w:b w:val="0"/>
          <w:bCs/>
          <w:lang w:eastAsia="cs-CZ"/>
        </w:rPr>
      </w:pPr>
      <w:r w:rsidRPr="00BA60A5">
        <w:rPr>
          <w:rFonts w:ascii="Lido STF" w:hAnsi="Lido STF"/>
          <w:b w:val="0"/>
          <w:bCs/>
          <w:lang w:eastAsia="cs-CZ"/>
        </w:rPr>
        <w:t>Kopie faktury + výpis z bankovního účtu (platba převodem)</w:t>
      </w:r>
    </w:p>
    <w:p w14:paraId="1600D38A" w14:textId="77777777" w:rsidR="00D2354A" w:rsidRPr="00BA60A5" w:rsidRDefault="00D2354A" w:rsidP="00D2354A">
      <w:pPr>
        <w:pStyle w:val="Odstavecseseznamem"/>
        <w:numPr>
          <w:ilvl w:val="0"/>
          <w:numId w:val="3"/>
        </w:numPr>
        <w:spacing w:before="120"/>
        <w:jc w:val="left"/>
        <w:rPr>
          <w:rFonts w:ascii="Lido STF" w:hAnsi="Lido STF"/>
          <w:b w:val="0"/>
          <w:bCs/>
          <w:lang w:eastAsia="cs-CZ"/>
        </w:rPr>
      </w:pPr>
      <w:r w:rsidRPr="00BA60A5">
        <w:rPr>
          <w:rFonts w:ascii="Lido STF" w:hAnsi="Lido STF"/>
          <w:b w:val="0"/>
          <w:bCs/>
          <w:lang w:eastAsia="cs-CZ"/>
        </w:rPr>
        <w:t>Paragon + pokladní doklad</w:t>
      </w:r>
    </w:p>
    <w:p w14:paraId="38C02515" w14:textId="77777777" w:rsidR="00D2354A" w:rsidRPr="00BA60A5" w:rsidRDefault="00D2354A" w:rsidP="00D2354A">
      <w:pPr>
        <w:pStyle w:val="Citt"/>
        <w:jc w:val="left"/>
        <w:rPr>
          <w:rFonts w:ascii="Lido STF" w:hAnsi="Lido STF"/>
        </w:rPr>
      </w:pPr>
      <w:r w:rsidRPr="00BA60A5">
        <w:rPr>
          <w:rFonts w:ascii="Lido STF" w:hAnsi="Lido STF"/>
        </w:rPr>
        <w:t>Nepovinná příloha:</w:t>
      </w:r>
    </w:p>
    <w:p w14:paraId="3E5B6933" w14:textId="77777777" w:rsidR="00D2354A" w:rsidRPr="00BA60A5" w:rsidRDefault="00D2354A" w:rsidP="00D2354A">
      <w:pPr>
        <w:pStyle w:val="Odstavecseseznamem"/>
        <w:numPr>
          <w:ilvl w:val="0"/>
          <w:numId w:val="3"/>
        </w:numPr>
        <w:spacing w:before="120"/>
        <w:jc w:val="left"/>
        <w:rPr>
          <w:rFonts w:ascii="Lido STF" w:hAnsi="Lido STF"/>
          <w:b w:val="0"/>
          <w:bCs/>
          <w:lang w:eastAsia="cs-CZ"/>
        </w:rPr>
      </w:pPr>
      <w:r w:rsidRPr="00BA60A5">
        <w:rPr>
          <w:rFonts w:ascii="Lido STF" w:hAnsi="Lido STF"/>
          <w:b w:val="0"/>
          <w:bCs/>
          <w:lang w:eastAsia="cs-CZ"/>
        </w:rPr>
        <w:t>Fotodokumentace, CD</w:t>
      </w:r>
    </w:p>
    <w:p w14:paraId="53DFA9CF" w14:textId="27837AB5" w:rsidR="00D2354A" w:rsidRPr="00BA60A5" w:rsidRDefault="00D2354A" w:rsidP="00D2354A">
      <w:pPr>
        <w:pStyle w:val="Odstavecseseznamem"/>
        <w:numPr>
          <w:ilvl w:val="0"/>
          <w:numId w:val="3"/>
        </w:numPr>
        <w:spacing w:before="120"/>
        <w:jc w:val="left"/>
        <w:rPr>
          <w:rFonts w:ascii="Lido STF" w:hAnsi="Lido STF"/>
          <w:b w:val="0"/>
          <w:bCs/>
          <w:lang w:eastAsia="cs-CZ"/>
        </w:rPr>
      </w:pPr>
      <w:r w:rsidRPr="00BA60A5">
        <w:rPr>
          <w:rFonts w:ascii="Lido STF" w:hAnsi="Lido STF"/>
          <w:b w:val="0"/>
          <w:bCs/>
          <w:lang w:eastAsia="cs-CZ"/>
        </w:rPr>
        <w:t xml:space="preserve">Letáky, plakáty, novinové </w:t>
      </w:r>
      <w:r w:rsidR="003210B9" w:rsidRPr="00BA60A5">
        <w:rPr>
          <w:rFonts w:ascii="Lido STF" w:hAnsi="Lido STF"/>
          <w:b w:val="0"/>
          <w:bCs/>
          <w:lang w:eastAsia="cs-CZ"/>
        </w:rPr>
        <w:t>články</w:t>
      </w:r>
      <w:r w:rsidRPr="00BA60A5">
        <w:rPr>
          <w:rFonts w:ascii="Lido STF" w:hAnsi="Lido STF"/>
          <w:b w:val="0"/>
          <w:bCs/>
          <w:lang w:eastAsia="cs-CZ"/>
        </w:rPr>
        <w:t xml:space="preserve"> atd.</w:t>
      </w:r>
    </w:p>
    <w:p w14:paraId="468253B3" w14:textId="77777777" w:rsidR="00D2354A" w:rsidRPr="00BA60A5" w:rsidRDefault="00D2354A" w:rsidP="00D2354A">
      <w:pPr>
        <w:pStyle w:val="Citt"/>
        <w:jc w:val="left"/>
        <w:rPr>
          <w:rFonts w:ascii="Lido STF" w:hAnsi="Lido STF"/>
        </w:rPr>
      </w:pPr>
      <w:r w:rsidRPr="00BA60A5">
        <w:rPr>
          <w:rFonts w:ascii="Lido STF" w:hAnsi="Lido STF"/>
        </w:rPr>
        <w:t>Prohlášení:</w:t>
      </w:r>
    </w:p>
    <w:p w14:paraId="10D1CA47" w14:textId="77777777" w:rsidR="00D2354A" w:rsidRPr="00BA60A5" w:rsidRDefault="00D2354A" w:rsidP="00D2354A">
      <w:pPr>
        <w:rPr>
          <w:rFonts w:ascii="Lido STF" w:hAnsi="Lido STF"/>
        </w:rPr>
      </w:pPr>
      <w:r w:rsidRPr="00BA60A5">
        <w:rPr>
          <w:rFonts w:ascii="Lido STF" w:hAnsi="Lido STF"/>
        </w:rPr>
        <w:t>Svým prohlášením potvrzuji, že veškeré údaje v tomto vyúčtovacím dokumentu jsou pravdivé a odpovídají skutečnosti.</w:t>
      </w:r>
    </w:p>
    <w:p w14:paraId="5B49CDDF" w14:textId="77777777" w:rsidR="00D2354A" w:rsidRPr="00BA60A5" w:rsidRDefault="00D2354A" w:rsidP="00D2354A">
      <w:pPr>
        <w:pStyle w:val="Citt"/>
        <w:jc w:val="left"/>
        <w:rPr>
          <w:rFonts w:ascii="Lido STF" w:hAnsi="Lido STF"/>
        </w:rPr>
      </w:pPr>
      <w:r w:rsidRPr="00BA60A5">
        <w:rPr>
          <w:rFonts w:ascii="Lido STF" w:hAnsi="Lido STF"/>
        </w:rPr>
        <w:lastRenderedPageBreak/>
        <w:t>Podpis žadatele:</w:t>
      </w:r>
    </w:p>
    <w:p w14:paraId="396BDA2D" w14:textId="1843DD41" w:rsidR="00D2354A" w:rsidRPr="00BA60A5" w:rsidRDefault="00D2354A" w:rsidP="00D2354A">
      <w:pPr>
        <w:pStyle w:val="Nadpissekce"/>
        <w:tabs>
          <w:tab w:val="left" w:pos="9356"/>
        </w:tabs>
        <w:rPr>
          <w:rFonts w:ascii="Lido STF" w:hAnsi="Lido STF"/>
          <w:szCs w:val="24"/>
        </w:rPr>
      </w:pPr>
      <w:r w:rsidRPr="00BA60A5">
        <w:rPr>
          <w:rFonts w:ascii="Lido STF" w:hAnsi="Lido STF"/>
          <w:szCs w:val="24"/>
        </w:rPr>
        <w:t xml:space="preserve">Datum: </w:t>
      </w:r>
      <w:sdt>
        <w:sdtPr>
          <w:rPr>
            <w:rStyle w:val="Siln"/>
            <w:rFonts w:ascii="Lido STF" w:hAnsi="Lido STF"/>
          </w:rPr>
          <w:alias w:val="Dnešní datum"/>
          <w:tag w:val="Dnešní datum"/>
          <w:id w:val="-1492478216"/>
          <w:placeholder>
            <w:docPart w:val="5791A078B8D04D5A9387268301DC494E"/>
          </w:placeholder>
          <w:showingPlcHdr/>
        </w:sdtPr>
        <w:sdtEndPr>
          <w:rPr>
            <w:rStyle w:val="Standardnpsmoodstavce"/>
            <w:szCs w:val="24"/>
          </w:rPr>
        </w:sdtEndPr>
        <w:sdtContent>
          <w:r w:rsidR="00835BE6" w:rsidRPr="00F16413">
            <w:rPr>
              <w:rStyle w:val="Zdraznn"/>
            </w:rPr>
            <w:t>Zde zadejte dnešní datum.</w:t>
          </w:r>
        </w:sdtContent>
      </w:sdt>
    </w:p>
    <w:p w14:paraId="799DB4FB" w14:textId="7B299CB6" w:rsidR="00D2354A" w:rsidRPr="00BA60A5" w:rsidRDefault="00D2354A" w:rsidP="00D2354A">
      <w:pPr>
        <w:pStyle w:val="Nadpissekce"/>
        <w:tabs>
          <w:tab w:val="left" w:pos="9356"/>
        </w:tabs>
        <w:rPr>
          <w:rFonts w:ascii="Lido STF" w:hAnsi="Lido STF"/>
          <w:szCs w:val="24"/>
        </w:rPr>
      </w:pPr>
      <w:r w:rsidRPr="00BA60A5">
        <w:rPr>
          <w:rFonts w:ascii="Lido STF" w:hAnsi="Lido STF"/>
          <w:szCs w:val="24"/>
        </w:rPr>
        <w:t xml:space="preserve">Jméno a příjmení statutárního zástupce: </w:t>
      </w:r>
      <w:sdt>
        <w:sdtPr>
          <w:rPr>
            <w:rStyle w:val="Siln"/>
            <w:rFonts w:ascii="Lido STF" w:hAnsi="Lido STF"/>
            <w:sz w:val="22"/>
            <w:szCs w:val="22"/>
          </w:rPr>
          <w:alias w:val="Jméno a příjmení zástupce"/>
          <w:tag w:val="Jméno a příjmení zástupce"/>
          <w:id w:val="1033611682"/>
          <w:placeholder>
            <w:docPart w:val="5080A64735F9451F9EEDD0802653ADBD"/>
          </w:placeholder>
        </w:sdtPr>
        <w:sdtEndPr>
          <w:rPr>
            <w:rStyle w:val="Standardnpsmoodstavce"/>
            <w:sz w:val="24"/>
            <w:szCs w:val="24"/>
          </w:rPr>
        </w:sdtEndPr>
        <w:sdtContent>
          <w:r w:rsidR="004D4B9E" w:rsidRPr="00CF5E6E">
            <w:rPr>
              <w:rFonts w:ascii="Lido STF" w:hAnsi="Lido STF"/>
              <w:sz w:val="20"/>
            </w:rPr>
            <w:t>JUDr. Jaromír Císař, Ph.D.,</w:t>
          </w:r>
          <w:r w:rsidR="004D4B9E">
            <w:rPr>
              <w:rFonts w:ascii="Lido STF" w:hAnsi="Lido STF"/>
              <w:sz w:val="20"/>
            </w:rPr>
            <w:t xml:space="preserve"> </w:t>
          </w:r>
          <w:r w:rsidR="004D4B9E" w:rsidRPr="00CF5E6E">
            <w:rPr>
              <w:rFonts w:ascii="Lido STF" w:hAnsi="Lido STF"/>
              <w:sz w:val="20"/>
            </w:rPr>
            <w:t>Člen Správní rady</w:t>
          </w:r>
          <w:r w:rsidR="004D4B9E">
            <w:rPr>
              <w:rFonts w:ascii="Lido STF" w:hAnsi="Lido STF"/>
              <w:sz w:val="20"/>
            </w:rPr>
            <w:t xml:space="preserve"> </w:t>
          </w:r>
          <w:r w:rsidR="004D4B9E" w:rsidRPr="00CF5E6E">
            <w:rPr>
              <w:rFonts w:ascii="Lido STF" w:hAnsi="Lido STF"/>
              <w:sz w:val="20"/>
            </w:rPr>
            <w:t xml:space="preserve">BOHEMIAN HERITAGE </w:t>
          </w:r>
          <w:proofErr w:type="gramStart"/>
          <w:r w:rsidR="004D4B9E" w:rsidRPr="00CF5E6E">
            <w:rPr>
              <w:rFonts w:ascii="Lido STF" w:hAnsi="Lido STF"/>
              <w:sz w:val="20"/>
            </w:rPr>
            <w:t>FUND,</w:t>
          </w:r>
          <w:r w:rsidR="004D4B9E">
            <w:rPr>
              <w:rFonts w:ascii="Lido STF" w:hAnsi="Lido STF"/>
              <w:sz w:val="20"/>
            </w:rPr>
            <w:t xml:space="preserve">  </w:t>
          </w:r>
          <w:r w:rsidR="004D4B9E" w:rsidRPr="00CF5E6E">
            <w:rPr>
              <w:rFonts w:ascii="Lido STF" w:hAnsi="Lido STF"/>
              <w:sz w:val="20"/>
            </w:rPr>
            <w:t>JUDr.</w:t>
          </w:r>
          <w:proofErr w:type="gramEnd"/>
          <w:r w:rsidR="004D4B9E" w:rsidRPr="00CF5E6E">
            <w:rPr>
              <w:rFonts w:ascii="Lido STF" w:hAnsi="Lido STF"/>
              <w:sz w:val="20"/>
            </w:rPr>
            <w:t xml:space="preserve"> Petr Michal, Ph.D.,</w:t>
          </w:r>
          <w:r w:rsidR="004D4B9E">
            <w:rPr>
              <w:rFonts w:ascii="Lido STF" w:hAnsi="Lido STF"/>
              <w:sz w:val="20"/>
            </w:rPr>
            <w:t xml:space="preserve"> </w:t>
          </w:r>
          <w:r w:rsidR="004D4B9E" w:rsidRPr="00CF5E6E">
            <w:rPr>
              <w:rFonts w:ascii="Lido STF" w:hAnsi="Lido STF"/>
              <w:sz w:val="20"/>
            </w:rPr>
            <w:t>Člen Správní rady</w:t>
          </w:r>
          <w:r w:rsidR="004D4B9E">
            <w:rPr>
              <w:rFonts w:ascii="Lido STF" w:hAnsi="Lido STF"/>
              <w:sz w:val="20"/>
            </w:rPr>
            <w:t xml:space="preserve"> </w:t>
          </w:r>
        </w:sdtContent>
      </w:sdt>
    </w:p>
    <w:p w14:paraId="3234E9B6" w14:textId="77777777" w:rsidR="00D2354A" w:rsidRPr="00BA60A5" w:rsidRDefault="00D2354A" w:rsidP="00D2354A">
      <w:pPr>
        <w:pStyle w:val="Nadpissekce"/>
        <w:tabs>
          <w:tab w:val="clear" w:pos="9639"/>
          <w:tab w:val="left" w:pos="9356"/>
        </w:tabs>
        <w:rPr>
          <w:rFonts w:ascii="Lido STF" w:hAnsi="Lido STF"/>
          <w:szCs w:val="24"/>
        </w:rPr>
      </w:pPr>
      <w:r w:rsidRPr="00BA60A5">
        <w:rPr>
          <w:rFonts w:ascii="Lido STF" w:hAnsi="Lido STF"/>
          <w:szCs w:val="24"/>
        </w:rPr>
        <w:t>Podpis a razítko:</w:t>
      </w:r>
      <w:bookmarkStart w:id="0" w:name="_GoBack"/>
      <w:bookmarkEnd w:id="0"/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60"/>
      </w:tblGrid>
      <w:tr w:rsidR="00D2354A" w:rsidRPr="00BA60A5" w14:paraId="3C6DE507" w14:textId="77777777" w:rsidTr="00DB2377">
        <w:trPr>
          <w:trHeight w:val="1455"/>
          <w:jc w:val="center"/>
        </w:trPr>
        <w:tc>
          <w:tcPr>
            <w:tcW w:w="3260" w:type="dxa"/>
            <w:vAlign w:val="center"/>
          </w:tcPr>
          <w:p w14:paraId="32F6AD94" w14:textId="77777777" w:rsidR="00D2354A" w:rsidRPr="00BA60A5" w:rsidRDefault="00D2354A" w:rsidP="00835BE6">
            <w:pPr>
              <w:pStyle w:val="Nadpissekce"/>
              <w:tabs>
                <w:tab w:val="clear" w:pos="9639"/>
                <w:tab w:val="left" w:pos="9356"/>
              </w:tabs>
              <w:rPr>
                <w:rFonts w:ascii="Lido STF" w:hAnsi="Lido STF"/>
                <w:szCs w:val="24"/>
              </w:rPr>
            </w:pPr>
          </w:p>
        </w:tc>
      </w:tr>
    </w:tbl>
    <w:p w14:paraId="185843D2" w14:textId="1B8A1F2A" w:rsidR="00D2354A" w:rsidRPr="00BA60A5" w:rsidRDefault="00D2354A" w:rsidP="009F768C">
      <w:pPr>
        <w:rPr>
          <w:rFonts w:ascii="Lido STF" w:eastAsia="Times New Roman" w:hAnsi="Lido STF" w:cs="Times New Roman"/>
          <w:b/>
          <w:szCs w:val="24"/>
          <w:lang w:eastAsia="cs-CZ"/>
        </w:rPr>
      </w:pPr>
    </w:p>
    <w:sectPr w:rsidR="00D2354A" w:rsidRPr="00BA60A5" w:rsidSect="005B54C2">
      <w:footerReference w:type="default" r:id="rId7"/>
      <w:headerReference w:type="first" r:id="rId8"/>
      <w:footerReference w:type="first" r:id="rId9"/>
      <w:pgSz w:w="11906" w:h="16838"/>
      <w:pgMar w:top="1418" w:right="1418" w:bottom="2268" w:left="1418" w:header="709" w:footer="4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1A3B2" w14:textId="77777777" w:rsidR="005B54C2" w:rsidRDefault="005B54C2" w:rsidP="00C07D2E">
      <w:pPr>
        <w:spacing w:after="0"/>
      </w:pPr>
      <w:r>
        <w:separator/>
      </w:r>
    </w:p>
  </w:endnote>
  <w:endnote w:type="continuationSeparator" w:id="0">
    <w:p w14:paraId="1D5E394B" w14:textId="77777777" w:rsidR="005B54C2" w:rsidRDefault="005B54C2" w:rsidP="00C07D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6D6783-A90F-495F-A825-704A3D17F823}"/>
    <w:embedBold r:id="rId2" w:fontKey="{7C671AEE-4021-4084-BFA0-B64D5257572D}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Didonesque Roman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D357FEB-337A-4BB0-9B42-763FB6BA106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220F6FA7-A9F7-4E08-8957-9CA540532FE0}"/>
    <w:embedBold r:id="rId5" w:fontKey="{AABD1F78-0AC8-49F0-8BFC-56CDA7CE25C6}"/>
    <w:embedItalic r:id="rId6" w:fontKey="{F86BA0FE-3831-4973-B267-F2BCF429E9E7}"/>
  </w:font>
  <w:font w:name="Lido STF">
    <w:altName w:val="Times New Roman"/>
    <w:panose1 w:val="00000000000000000000"/>
    <w:charset w:val="00"/>
    <w:family w:val="modern"/>
    <w:notTrueType/>
    <w:pitch w:val="variable"/>
    <w:sig w:usb0="00000001" w:usb1="50000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93D7436-385C-405F-B336-AD3F8DF037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E230F" w14:textId="77777777" w:rsidR="00F161FA" w:rsidRDefault="007A27CE" w:rsidP="00611F92">
    <w:pPr>
      <w:pStyle w:val="Zpat"/>
    </w:pPr>
    <w:r w:rsidRPr="00611F92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0E9C8D4C" wp14:editId="26E54CA4">
          <wp:simplePos x="0" y="0"/>
          <wp:positionH relativeFrom="margin">
            <wp:align>right</wp:align>
          </wp:positionH>
          <wp:positionV relativeFrom="page">
            <wp:posOffset>9792970</wp:posOffset>
          </wp:positionV>
          <wp:extent cx="3038400" cy="5760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OneDrive\Office4you\Projekty\Bohemian Heritage\adre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384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6A6D" w:rsidRPr="00611F92">
      <w:fldChar w:fldCharType="begin"/>
    </w:r>
    <w:r w:rsidR="003D6A6D" w:rsidRPr="00611F92">
      <w:instrText>PAGE   \* MERGEFORMAT</w:instrText>
    </w:r>
    <w:r w:rsidR="003D6A6D" w:rsidRPr="00611F92">
      <w:fldChar w:fldCharType="separate"/>
    </w:r>
    <w:r w:rsidR="004D4B9E">
      <w:rPr>
        <w:noProof/>
      </w:rPr>
      <w:t>3</w:t>
    </w:r>
    <w:r w:rsidR="003D6A6D" w:rsidRPr="00611F92">
      <w:fldChar w:fldCharType="end"/>
    </w:r>
    <w:r w:rsidR="00611F92">
      <w:tab/>
    </w:r>
    <w:r w:rsidR="00611F92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90B70" w14:textId="77777777" w:rsidR="003D6A6D" w:rsidRPr="00611F92" w:rsidRDefault="003D6A6D" w:rsidP="00611F92">
    <w:pPr>
      <w:pStyle w:val="Zpat"/>
      <w:jc w:val="right"/>
    </w:pPr>
    <w:r w:rsidRPr="00611F92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1A492B4" wp14:editId="119CD7B0">
          <wp:simplePos x="0" y="0"/>
          <wp:positionH relativeFrom="margin">
            <wp:align>right</wp:align>
          </wp:positionH>
          <wp:positionV relativeFrom="page">
            <wp:posOffset>9792970</wp:posOffset>
          </wp:positionV>
          <wp:extent cx="3038400" cy="57600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OneDrive\Office4you\Projekty\Bohemian Heritage\adre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384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33C3EB" w14:textId="77777777" w:rsidR="005B54C2" w:rsidRDefault="005B54C2" w:rsidP="00C07D2E">
      <w:pPr>
        <w:spacing w:after="0"/>
      </w:pPr>
      <w:r>
        <w:separator/>
      </w:r>
    </w:p>
  </w:footnote>
  <w:footnote w:type="continuationSeparator" w:id="0">
    <w:p w14:paraId="5D471349" w14:textId="77777777" w:rsidR="005B54C2" w:rsidRDefault="005B54C2" w:rsidP="00C07D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C7478" w14:textId="77777777" w:rsidR="00C07D2E" w:rsidRDefault="003D6A6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5B9F39D" wp14:editId="09C3A52E">
          <wp:simplePos x="0" y="0"/>
          <wp:positionH relativeFrom="column">
            <wp:posOffset>-111912</wp:posOffset>
          </wp:positionH>
          <wp:positionV relativeFrom="page">
            <wp:posOffset>900430</wp:posOffset>
          </wp:positionV>
          <wp:extent cx="1432800" cy="982800"/>
          <wp:effectExtent l="0" t="0" r="0" b="825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logoty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800" cy="9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6D2079" w14:textId="77777777" w:rsidR="003D6A6D" w:rsidRDefault="003D6A6D">
    <w:pPr>
      <w:pStyle w:val="Zhlav"/>
    </w:pPr>
  </w:p>
  <w:p w14:paraId="4383859E" w14:textId="77777777" w:rsidR="00611F92" w:rsidRDefault="00611F92">
    <w:pPr>
      <w:pStyle w:val="Zhlav"/>
    </w:pPr>
  </w:p>
  <w:p w14:paraId="27A9D910" w14:textId="77777777" w:rsidR="00611F92" w:rsidRDefault="00611F92">
    <w:pPr>
      <w:pStyle w:val="Zhlav"/>
    </w:pPr>
  </w:p>
  <w:p w14:paraId="39F90C69" w14:textId="77777777" w:rsidR="00B15E05" w:rsidRDefault="00B15E05">
    <w:pPr>
      <w:pStyle w:val="Zhlav"/>
    </w:pPr>
  </w:p>
  <w:p w14:paraId="225DEA91" w14:textId="77777777" w:rsidR="00B15E05" w:rsidRDefault="00B15E05">
    <w:pPr>
      <w:pStyle w:val="Zhlav"/>
    </w:pPr>
  </w:p>
  <w:p w14:paraId="07FC8F07" w14:textId="77777777" w:rsidR="00B15E05" w:rsidRDefault="00B15E05">
    <w:pPr>
      <w:pStyle w:val="Zhlav"/>
    </w:pPr>
  </w:p>
  <w:p w14:paraId="7F07A48E" w14:textId="77777777" w:rsidR="009B1C15" w:rsidRDefault="009B1C15">
    <w:pPr>
      <w:pStyle w:val="Zhlav"/>
    </w:pPr>
  </w:p>
  <w:p w14:paraId="6340D172" w14:textId="77777777" w:rsidR="009B1C15" w:rsidRDefault="009B1C1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35E21"/>
    <w:multiLevelType w:val="hybridMultilevel"/>
    <w:tmpl w:val="D9123442"/>
    <w:lvl w:ilvl="0" w:tplc="14627C20">
      <w:start w:val="1"/>
      <w:numFmt w:val="decimal"/>
      <w:pStyle w:val="Odstavecseseznamem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04306"/>
    <w:multiLevelType w:val="hybridMultilevel"/>
    <w:tmpl w:val="1D4EC166"/>
    <w:lvl w:ilvl="0" w:tplc="EC6475E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51E76"/>
    <w:multiLevelType w:val="hybridMultilevel"/>
    <w:tmpl w:val="B74A24B0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09"/>
    <w:rsid w:val="0004681F"/>
    <w:rsid w:val="00057055"/>
    <w:rsid w:val="000B7B55"/>
    <w:rsid w:val="000C4977"/>
    <w:rsid w:val="00103B51"/>
    <w:rsid w:val="00106BA5"/>
    <w:rsid w:val="001341DD"/>
    <w:rsid w:val="001737DB"/>
    <w:rsid w:val="00195E7D"/>
    <w:rsid w:val="001C51E1"/>
    <w:rsid w:val="001F0C60"/>
    <w:rsid w:val="0021035E"/>
    <w:rsid w:val="0025116F"/>
    <w:rsid w:val="00257412"/>
    <w:rsid w:val="00261653"/>
    <w:rsid w:val="00281DD5"/>
    <w:rsid w:val="0028556E"/>
    <w:rsid w:val="002A190F"/>
    <w:rsid w:val="002A5F34"/>
    <w:rsid w:val="002B42E4"/>
    <w:rsid w:val="002B5A83"/>
    <w:rsid w:val="002E1B44"/>
    <w:rsid w:val="00301109"/>
    <w:rsid w:val="003210B9"/>
    <w:rsid w:val="00326959"/>
    <w:rsid w:val="00346104"/>
    <w:rsid w:val="00396A9B"/>
    <w:rsid w:val="003A3032"/>
    <w:rsid w:val="003B7937"/>
    <w:rsid w:val="003D6349"/>
    <w:rsid w:val="003D6A6D"/>
    <w:rsid w:val="003E707C"/>
    <w:rsid w:val="003F2B1F"/>
    <w:rsid w:val="0047229F"/>
    <w:rsid w:val="004B2208"/>
    <w:rsid w:val="004D4B9E"/>
    <w:rsid w:val="004E1F31"/>
    <w:rsid w:val="005459CA"/>
    <w:rsid w:val="0055438C"/>
    <w:rsid w:val="005B54C2"/>
    <w:rsid w:val="005C3BAC"/>
    <w:rsid w:val="005C5BC3"/>
    <w:rsid w:val="005E78FF"/>
    <w:rsid w:val="00611F92"/>
    <w:rsid w:val="00632D9D"/>
    <w:rsid w:val="00647109"/>
    <w:rsid w:val="00671785"/>
    <w:rsid w:val="006B4C4E"/>
    <w:rsid w:val="00742882"/>
    <w:rsid w:val="007A1C05"/>
    <w:rsid w:val="007A27CE"/>
    <w:rsid w:val="007A5CB5"/>
    <w:rsid w:val="007A6985"/>
    <w:rsid w:val="007E6EA1"/>
    <w:rsid w:val="007F3582"/>
    <w:rsid w:val="00835BE6"/>
    <w:rsid w:val="008435E7"/>
    <w:rsid w:val="0088112E"/>
    <w:rsid w:val="00891F73"/>
    <w:rsid w:val="008A3F00"/>
    <w:rsid w:val="008F2BDF"/>
    <w:rsid w:val="00932242"/>
    <w:rsid w:val="009363A2"/>
    <w:rsid w:val="009726A6"/>
    <w:rsid w:val="009A7662"/>
    <w:rsid w:val="009B1C15"/>
    <w:rsid w:val="009F768C"/>
    <w:rsid w:val="00A709C1"/>
    <w:rsid w:val="00A9380E"/>
    <w:rsid w:val="00AA06A5"/>
    <w:rsid w:val="00AB5729"/>
    <w:rsid w:val="00B15E05"/>
    <w:rsid w:val="00B44D0F"/>
    <w:rsid w:val="00B542EF"/>
    <w:rsid w:val="00B67427"/>
    <w:rsid w:val="00B84343"/>
    <w:rsid w:val="00BA01B9"/>
    <w:rsid w:val="00BA60A5"/>
    <w:rsid w:val="00BE6292"/>
    <w:rsid w:val="00C07B77"/>
    <w:rsid w:val="00C07D2E"/>
    <w:rsid w:val="00C36195"/>
    <w:rsid w:val="00C44E32"/>
    <w:rsid w:val="00C60EC0"/>
    <w:rsid w:val="00CD1691"/>
    <w:rsid w:val="00D2354A"/>
    <w:rsid w:val="00D46F95"/>
    <w:rsid w:val="00D52133"/>
    <w:rsid w:val="00D76681"/>
    <w:rsid w:val="00D94B83"/>
    <w:rsid w:val="00DA12AE"/>
    <w:rsid w:val="00DA750F"/>
    <w:rsid w:val="00DE2F82"/>
    <w:rsid w:val="00E20A4B"/>
    <w:rsid w:val="00EC39E0"/>
    <w:rsid w:val="00EF2DEA"/>
    <w:rsid w:val="00F161FA"/>
    <w:rsid w:val="00F32006"/>
    <w:rsid w:val="00F62CDE"/>
    <w:rsid w:val="00F72B56"/>
    <w:rsid w:val="00FC04B0"/>
    <w:rsid w:val="00FC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FD334A"/>
  <w15:chartTrackingRefBased/>
  <w15:docId w15:val="{DB0077C9-8011-4C35-B879-3458D4727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 Light" w:eastAsiaTheme="minorHAnsi" w:hAnsi="Source Sans Pro Light" w:cstheme="minorBidi"/>
        <w:color w:val="44546A" w:themeColor="text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07D2E"/>
    <w:pPr>
      <w:spacing w:after="120"/>
      <w:jc w:val="both"/>
    </w:pPr>
    <w:rPr>
      <w:rFonts w:ascii="Minion Pro" w:hAnsi="Minion Pro"/>
      <w:color w:val="auto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7D2E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07D2E"/>
    <w:rPr>
      <w:rFonts w:ascii="Minion Pro" w:hAnsi="Minion Pro"/>
      <w:color w:val="auto"/>
      <w:sz w:val="24"/>
    </w:rPr>
  </w:style>
  <w:style w:type="paragraph" w:styleId="Zpat">
    <w:name w:val="footer"/>
    <w:basedOn w:val="Normln"/>
    <w:link w:val="ZpatChar"/>
    <w:uiPriority w:val="99"/>
    <w:unhideWhenUsed/>
    <w:rsid w:val="00C07D2E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C07D2E"/>
    <w:rPr>
      <w:rFonts w:ascii="Minion Pro" w:hAnsi="Minion Pro"/>
      <w:color w:val="auto"/>
      <w:sz w:val="24"/>
    </w:rPr>
  </w:style>
  <w:style w:type="paragraph" w:customStyle="1" w:styleId="Nadpislnku">
    <w:name w:val="Nadpis článku"/>
    <w:basedOn w:val="Normln"/>
    <w:qFormat/>
    <w:rsid w:val="003F2B1F"/>
    <w:pPr>
      <w:jc w:val="center"/>
    </w:pPr>
    <w:rPr>
      <w:b/>
      <w:szCs w:val="24"/>
    </w:rPr>
  </w:style>
  <w:style w:type="paragraph" w:styleId="Odstavecseseznamem">
    <w:name w:val="List Paragraph"/>
    <w:aliases w:val="Číslování"/>
    <w:basedOn w:val="Normln"/>
    <w:next w:val="Normln"/>
    <w:uiPriority w:val="34"/>
    <w:qFormat/>
    <w:rsid w:val="00FC04B0"/>
    <w:pPr>
      <w:numPr>
        <w:numId w:val="2"/>
      </w:numPr>
      <w:contextualSpacing/>
      <w:jc w:val="center"/>
    </w:pPr>
    <w:rPr>
      <w:b/>
    </w:rPr>
  </w:style>
  <w:style w:type="paragraph" w:customStyle="1" w:styleId="Hlavnnadpis">
    <w:name w:val="Hlavní nadpis"/>
    <w:basedOn w:val="Nadpislnku"/>
    <w:qFormat/>
    <w:rsid w:val="007A6985"/>
    <w:rPr>
      <w:rFonts w:ascii="Didonesque Roman" w:hAnsi="Didonesque Roman"/>
      <w:sz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303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3032"/>
    <w:rPr>
      <w:rFonts w:ascii="Segoe UI" w:hAnsi="Segoe UI" w:cs="Segoe UI"/>
      <w:color w:val="auto"/>
      <w:sz w:val="18"/>
      <w:szCs w:val="18"/>
    </w:rPr>
  </w:style>
  <w:style w:type="paragraph" w:customStyle="1" w:styleId="Smlouvanahoe">
    <w:name w:val="Smlouva nahoře"/>
    <w:basedOn w:val="Normln"/>
    <w:qFormat/>
    <w:rsid w:val="007A5CB5"/>
    <w:pPr>
      <w:jc w:val="center"/>
    </w:pPr>
  </w:style>
  <w:style w:type="paragraph" w:customStyle="1" w:styleId="Takto">
    <w:name w:val="Takto"/>
    <w:basedOn w:val="Normln"/>
    <w:qFormat/>
    <w:rsid w:val="0021035E"/>
    <w:pPr>
      <w:jc w:val="center"/>
    </w:pPr>
    <w:rPr>
      <w:b/>
      <w:spacing w:val="30"/>
    </w:rPr>
  </w:style>
  <w:style w:type="table" w:styleId="Mkatabulky">
    <w:name w:val="Table Grid"/>
    <w:basedOn w:val="Normlntabulka"/>
    <w:uiPriority w:val="59"/>
    <w:rsid w:val="0010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luvnstrany">
    <w:name w:val="Smluvní strany"/>
    <w:basedOn w:val="Normln"/>
    <w:qFormat/>
    <w:rsid w:val="001737DB"/>
    <w:pPr>
      <w:spacing w:after="0"/>
    </w:pPr>
  </w:style>
  <w:style w:type="paragraph" w:customStyle="1" w:styleId="Nadpissekce">
    <w:name w:val="Nadpis sekce"/>
    <w:basedOn w:val="Normln"/>
    <w:rsid w:val="00D2354A"/>
    <w:pPr>
      <w:keepNext/>
      <w:keepLines/>
      <w:tabs>
        <w:tab w:val="left" w:pos="2410"/>
        <w:tab w:val="left" w:leader="dot" w:pos="4253"/>
        <w:tab w:val="left" w:pos="6804"/>
        <w:tab w:val="left" w:pos="9639"/>
        <w:tab w:val="left" w:leader="dot" w:pos="10206"/>
      </w:tabs>
      <w:spacing w:before="340" w:after="60"/>
      <w:jc w:val="left"/>
    </w:pPr>
    <w:rPr>
      <w:rFonts w:ascii="Times New Roman" w:eastAsia="Times New Roman" w:hAnsi="Times New Roman" w:cs="Times New Roman"/>
      <w:lang w:eastAsia="cs-CZ"/>
    </w:rPr>
  </w:style>
  <w:style w:type="character" w:styleId="Zdraznnjemn">
    <w:name w:val="Subtle Emphasis"/>
    <w:aliases w:val="14 - Tučné - mininadpis"/>
    <w:uiPriority w:val="19"/>
    <w:qFormat/>
    <w:rsid w:val="00D2354A"/>
    <w:rPr>
      <w:rFonts w:ascii="Garamond" w:hAnsi="Garamond"/>
      <w:b/>
      <w:sz w:val="28"/>
      <w:szCs w:val="28"/>
    </w:rPr>
  </w:style>
  <w:style w:type="character" w:styleId="Zdraznn">
    <w:name w:val="Emphasis"/>
    <w:aliases w:val="12 - kurzíva - šedé - form"/>
    <w:basedOn w:val="Zstupntext"/>
    <w:uiPriority w:val="20"/>
    <w:qFormat/>
    <w:rsid w:val="00D2354A"/>
    <w:rPr>
      <w:rFonts w:ascii="Garamond" w:hAnsi="Garamond"/>
      <w:color w:val="808080"/>
    </w:rPr>
  </w:style>
  <w:style w:type="character" w:styleId="Zstupntext">
    <w:name w:val="Placeholder Text"/>
    <w:basedOn w:val="Standardnpsmoodstavce"/>
    <w:uiPriority w:val="99"/>
    <w:semiHidden/>
    <w:rsid w:val="00D2354A"/>
    <w:rPr>
      <w:color w:val="808080"/>
    </w:rPr>
  </w:style>
  <w:style w:type="character" w:styleId="Zdraznnintenzivn">
    <w:name w:val="Intense Emphasis"/>
    <w:aliases w:val="12 - kurzíva - datum"/>
    <w:uiPriority w:val="21"/>
    <w:qFormat/>
    <w:rsid w:val="00D2354A"/>
    <w:rPr>
      <w:rFonts w:ascii="Garamond" w:hAnsi="Garamond"/>
      <w:i/>
      <w:szCs w:val="18"/>
    </w:rPr>
  </w:style>
  <w:style w:type="character" w:styleId="Siln">
    <w:name w:val="Strong"/>
    <w:aliases w:val="Klasický text"/>
    <w:uiPriority w:val="22"/>
    <w:qFormat/>
    <w:rsid w:val="00D2354A"/>
    <w:rPr>
      <w:sz w:val="24"/>
    </w:rPr>
  </w:style>
  <w:style w:type="paragraph" w:styleId="Citt">
    <w:name w:val="Quote"/>
    <w:aliases w:val="Druhý nadpis"/>
    <w:basedOn w:val="Nadpissekce"/>
    <w:next w:val="Normln"/>
    <w:link w:val="CittChar"/>
    <w:uiPriority w:val="29"/>
    <w:qFormat/>
    <w:rsid w:val="00D2354A"/>
    <w:pPr>
      <w:tabs>
        <w:tab w:val="clear" w:pos="9639"/>
        <w:tab w:val="left" w:pos="9356"/>
      </w:tabs>
      <w:jc w:val="center"/>
    </w:pPr>
    <w:rPr>
      <w:rFonts w:ascii="Garamond" w:hAnsi="Garamond"/>
      <w:b/>
      <w:szCs w:val="24"/>
    </w:rPr>
  </w:style>
  <w:style w:type="character" w:customStyle="1" w:styleId="CittChar">
    <w:name w:val="Citát Char"/>
    <w:aliases w:val="Druhý nadpis Char"/>
    <w:basedOn w:val="Standardnpsmoodstavce"/>
    <w:link w:val="Citt"/>
    <w:uiPriority w:val="29"/>
    <w:rsid w:val="00D2354A"/>
    <w:rPr>
      <w:rFonts w:ascii="Garamond" w:eastAsia="Times New Roman" w:hAnsi="Garamond" w:cs="Times New Roman"/>
      <w:b/>
      <w:color w:val="auto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asta\Nextcloud\BHF\Kancel&#225;&#345;\CI%20-%20Corporate%20Identity%20BHF%20%5blogo%5d\Document%20templates\2019_Smlouv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7914EB180B541FE980D257762B5D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8584D-0DAE-48A2-A59B-448E78D1B9D9}"/>
      </w:docPartPr>
      <w:docPartBody>
        <w:p w:rsidR="007F6786" w:rsidRDefault="00345FC3" w:rsidP="00345FC3">
          <w:pPr>
            <w:pStyle w:val="27914EB180B541FE980D257762B5D6D1"/>
          </w:pPr>
          <w:r w:rsidRPr="003E7740">
            <w:rPr>
              <w:rStyle w:val="Zdraznn"/>
            </w:rPr>
            <w:t>Klikněte sem a zadejte název.</w:t>
          </w:r>
        </w:p>
      </w:docPartBody>
    </w:docPart>
    <w:docPart>
      <w:docPartPr>
        <w:name w:val="C9623D8AEFBB46498CC296E5D3007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1D411-2E5F-48B1-9753-24F84E34CFAB}"/>
      </w:docPartPr>
      <w:docPartBody>
        <w:p w:rsidR="007F6786" w:rsidRDefault="00345FC3" w:rsidP="00345FC3">
          <w:pPr>
            <w:pStyle w:val="C9623D8AEFBB46498CC296E5D30078C8"/>
          </w:pPr>
          <w:r w:rsidRPr="003E7740">
            <w:rPr>
              <w:rStyle w:val="Zdraznn"/>
            </w:rPr>
            <w:t>Zde zadejte datum.</w:t>
          </w:r>
        </w:p>
      </w:docPartBody>
    </w:docPart>
    <w:docPart>
      <w:docPartPr>
        <w:name w:val="AC24FEF275E64040BF5F2714829C0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D34F5-ABE1-4FBA-87C7-4F14AA20B945}"/>
      </w:docPartPr>
      <w:docPartBody>
        <w:p w:rsidR="007F6786" w:rsidRDefault="00345FC3" w:rsidP="00345FC3">
          <w:pPr>
            <w:pStyle w:val="AC24FEF275E64040BF5F2714829C06C6"/>
          </w:pPr>
          <w:r w:rsidRPr="00F16413">
            <w:rPr>
              <w:rStyle w:val="Zdraznn"/>
            </w:rPr>
            <w:t>Doplní kancelář nadačního fondu</w:t>
          </w:r>
        </w:p>
      </w:docPartBody>
    </w:docPart>
    <w:docPart>
      <w:docPartPr>
        <w:name w:val="6025C1B2AD6F491E810A5F9CD8F98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3C57-2970-4B15-91EA-9A0ABAA145C3}"/>
      </w:docPartPr>
      <w:docPartBody>
        <w:p w:rsidR="007F6786" w:rsidRDefault="00345FC3" w:rsidP="00345FC3">
          <w:pPr>
            <w:pStyle w:val="6025C1B2AD6F491E810A5F9CD8F985D0"/>
          </w:pPr>
          <w:r w:rsidRPr="00F16413">
            <w:rPr>
              <w:rStyle w:val="Zdraznn"/>
            </w:rPr>
            <w:t>Zde zadejte datum uzavření darovací smlouvy.</w:t>
          </w:r>
        </w:p>
      </w:docPartBody>
    </w:docPart>
    <w:docPart>
      <w:docPartPr>
        <w:name w:val="01BE199E4AC44B81AB8F6038F8B97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DC440-4FC2-46AD-80F2-86BE7BA4368C}"/>
      </w:docPartPr>
      <w:docPartBody>
        <w:p w:rsidR="007F6786" w:rsidRDefault="00345FC3" w:rsidP="00345FC3">
          <w:pPr>
            <w:pStyle w:val="01BE199E4AC44B81AB8F6038F8B97C1E"/>
          </w:pPr>
          <w:r w:rsidRPr="00F16413">
            <w:rPr>
              <w:rStyle w:val="Zstupntext"/>
            </w:rPr>
            <w:t>Výši daru naleznete v I. článku 1. odstavci darovací smlouvy.</w:t>
          </w:r>
        </w:p>
      </w:docPartBody>
    </w:docPart>
    <w:docPart>
      <w:docPartPr>
        <w:name w:val="C0BED3167CE64D3295A3A518044C2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B752E-DEFA-4B27-96A2-626D2438EB09}"/>
      </w:docPartPr>
      <w:docPartBody>
        <w:p w:rsidR="007F6786" w:rsidRDefault="00345FC3" w:rsidP="00345FC3">
          <w:pPr>
            <w:pStyle w:val="C0BED3167CE64D3295A3A518044C285A"/>
          </w:pPr>
          <w:r w:rsidRPr="00F16413">
            <w:rPr>
              <w:rStyle w:val="Zstupntext"/>
            </w:rPr>
            <w:t>Účel daru naleznete v I. článku 3. odstavci darovací smlouvy.</w:t>
          </w:r>
        </w:p>
      </w:docPartBody>
    </w:docPart>
    <w:docPart>
      <w:docPartPr>
        <w:name w:val="4DB89C12B064474F8D16D0BEA33AB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0BFDF-B8A6-4D00-B65C-0BD0003FC469}"/>
      </w:docPartPr>
      <w:docPartBody>
        <w:p w:rsidR="007F6786" w:rsidRDefault="00345FC3" w:rsidP="00345FC3">
          <w:pPr>
            <w:pStyle w:val="4DB89C12B064474F8D16D0BEA33ABA26"/>
          </w:pPr>
          <w:r w:rsidRPr="004E1BFE">
            <w:rPr>
              <w:rStyle w:val="Zdraznn"/>
            </w:rPr>
            <w:t>Zde zadejte identifikační údaje faktury a popis účelu dané částky.</w:t>
          </w:r>
        </w:p>
      </w:docPartBody>
    </w:docPart>
    <w:docPart>
      <w:docPartPr>
        <w:name w:val="D49151E7A5AB4F47A0BC722CC4962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AFC0B-53F2-44C7-90E0-8C19599DCC30}"/>
      </w:docPartPr>
      <w:docPartBody>
        <w:p w:rsidR="007F6786" w:rsidRDefault="00345FC3" w:rsidP="00345FC3">
          <w:pPr>
            <w:pStyle w:val="D49151E7A5AB4F47A0BC722CC496287B"/>
          </w:pPr>
          <w:r w:rsidRPr="004E1BFE">
            <w:rPr>
              <w:rStyle w:val="Zdraznn"/>
            </w:rPr>
            <w:t>Zde zadejte výši částky.</w:t>
          </w:r>
        </w:p>
      </w:docPartBody>
    </w:docPart>
    <w:docPart>
      <w:docPartPr>
        <w:name w:val="D0BF0B2B6CA94E47B8919FD25B3E7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7C723-F1E3-42A4-BDAE-D824D700BA31}"/>
      </w:docPartPr>
      <w:docPartBody>
        <w:p w:rsidR="007F6786" w:rsidRDefault="00345FC3" w:rsidP="00345FC3">
          <w:pPr>
            <w:pStyle w:val="D0BF0B2B6CA94E47B8919FD25B3E7D73"/>
          </w:pPr>
          <w:r w:rsidRPr="00F16413">
            <w:rPr>
              <w:rStyle w:val="Zdraznn"/>
            </w:rPr>
            <w:t>Zde zadejte sumu částek všech deklarovaných dokladů a faktur. Výše tato částky by měla odpovídat výši daru.</w:t>
          </w:r>
        </w:p>
      </w:docPartBody>
    </w:docPart>
    <w:docPart>
      <w:docPartPr>
        <w:name w:val="5791A078B8D04D5A9387268301DC4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06567-855D-429E-9AF6-0E05B75843A0}"/>
      </w:docPartPr>
      <w:docPartBody>
        <w:p w:rsidR="007F6786" w:rsidRDefault="00345FC3" w:rsidP="00345FC3">
          <w:pPr>
            <w:pStyle w:val="5791A078B8D04D5A9387268301DC494E"/>
          </w:pPr>
          <w:r w:rsidRPr="00F16413">
            <w:rPr>
              <w:rStyle w:val="Zdraznn"/>
            </w:rPr>
            <w:t>Zde zadejte dnešní datum.</w:t>
          </w:r>
        </w:p>
      </w:docPartBody>
    </w:docPart>
    <w:docPart>
      <w:docPartPr>
        <w:name w:val="5080A64735F9451F9EEDD0802653A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674E5-3F64-4E13-B8CB-55DC92EF5328}"/>
      </w:docPartPr>
      <w:docPartBody>
        <w:p w:rsidR="007F6786" w:rsidRDefault="00345FC3" w:rsidP="00345FC3">
          <w:pPr>
            <w:pStyle w:val="5080A64735F9451F9EEDD0802653ADBD"/>
          </w:pPr>
          <w:r w:rsidRPr="00F16413">
            <w:rPr>
              <w:rStyle w:val="Zdraznn"/>
            </w:rPr>
            <w:t>Zde zadejte příslušné jméno a příjmení.</w:t>
          </w:r>
        </w:p>
      </w:docPartBody>
    </w:docPart>
    <w:docPart>
      <w:docPartPr>
        <w:name w:val="A6D73C2BB26140E18AC79692E1EAC0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4E74BF-DAEB-4E35-BC47-260B3DAE9890}"/>
      </w:docPartPr>
      <w:docPartBody>
        <w:p w:rsidR="00803920" w:rsidRDefault="00A62C66" w:rsidP="00A62C66">
          <w:pPr>
            <w:pStyle w:val="A6D73C2BB26140E18AC79692E1EAC00C"/>
          </w:pPr>
          <w:r w:rsidRPr="004E1BFE">
            <w:rPr>
              <w:rStyle w:val="Zdraznn"/>
            </w:rPr>
            <w:t>Zde zadejte identifikační údaje faktury a popis účelu dané částky.</w:t>
          </w:r>
        </w:p>
      </w:docPartBody>
    </w:docPart>
    <w:docPart>
      <w:docPartPr>
        <w:name w:val="A8C416DB14EA448B8E14989F87E1C52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00D9C4-95B5-41E3-87A9-C256E956D06B}"/>
      </w:docPartPr>
      <w:docPartBody>
        <w:p w:rsidR="00803920" w:rsidRDefault="00A62C66" w:rsidP="00A62C66">
          <w:pPr>
            <w:pStyle w:val="A8C416DB14EA448B8E14989F87E1C525"/>
          </w:pPr>
          <w:r w:rsidRPr="004E1BFE">
            <w:rPr>
              <w:rStyle w:val="Zdraznn"/>
            </w:rPr>
            <w:t>Zde zadejte výši částky.</w:t>
          </w:r>
        </w:p>
      </w:docPartBody>
    </w:docPart>
    <w:docPart>
      <w:docPartPr>
        <w:name w:val="9C16E43467EF4EA586DBB8E4FB57501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91B3A1-D7BD-4A5E-BCB6-6F7B88441C72}"/>
      </w:docPartPr>
      <w:docPartBody>
        <w:p w:rsidR="00803920" w:rsidRDefault="00A62C66" w:rsidP="00A62C66">
          <w:pPr>
            <w:pStyle w:val="9C16E43467EF4EA586DBB8E4FB57501B"/>
          </w:pPr>
          <w:r w:rsidRPr="004E1BFE">
            <w:rPr>
              <w:rStyle w:val="Zdraznn"/>
            </w:rPr>
            <w:t>Zde zadejte identifikační údaje faktury a popis účelu dané částky.</w:t>
          </w:r>
        </w:p>
      </w:docPartBody>
    </w:docPart>
    <w:docPart>
      <w:docPartPr>
        <w:name w:val="BD4C0D1C81294DE69F925012B4853BE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3190F3-82D8-44A6-AE43-833C1A5664C9}"/>
      </w:docPartPr>
      <w:docPartBody>
        <w:p w:rsidR="00803920" w:rsidRDefault="00A62C66" w:rsidP="00A62C66">
          <w:pPr>
            <w:pStyle w:val="BD4C0D1C81294DE69F925012B4853BEC"/>
          </w:pPr>
          <w:r w:rsidRPr="004E1BFE">
            <w:rPr>
              <w:rStyle w:val="Zdraznn"/>
            </w:rPr>
            <w:t>Zde zadejte výši částky.</w:t>
          </w:r>
        </w:p>
      </w:docPartBody>
    </w:docPart>
    <w:docPart>
      <w:docPartPr>
        <w:name w:val="25AFE8CDBDB0424AB6899BC89C95F8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6C1C6B-DCC5-4CDC-AC0E-158D750AB940}"/>
      </w:docPartPr>
      <w:docPartBody>
        <w:p w:rsidR="00803920" w:rsidRDefault="00A62C66" w:rsidP="00A62C66">
          <w:pPr>
            <w:pStyle w:val="25AFE8CDBDB0424AB6899BC89C95F80C"/>
          </w:pPr>
          <w:r w:rsidRPr="004E1BFE">
            <w:rPr>
              <w:rStyle w:val="Zdraznn"/>
            </w:rPr>
            <w:t>Zde zadejte identifikační údaje faktury a popis účelu dané částky.</w:t>
          </w:r>
        </w:p>
      </w:docPartBody>
    </w:docPart>
    <w:docPart>
      <w:docPartPr>
        <w:name w:val="072A6CC46E8A491DA104F69B4DDE92B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21BA6B-26CF-4A38-B8D6-D0ACB8C62A8F}"/>
      </w:docPartPr>
      <w:docPartBody>
        <w:p w:rsidR="00803920" w:rsidRDefault="00A62C66" w:rsidP="00A62C66">
          <w:pPr>
            <w:pStyle w:val="072A6CC46E8A491DA104F69B4DDE92BD"/>
          </w:pPr>
          <w:r w:rsidRPr="004E1BFE">
            <w:rPr>
              <w:rStyle w:val="Zdraznn"/>
            </w:rPr>
            <w:t>Zde zadejte výši částky.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Didonesque Roman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do STF">
    <w:altName w:val="Times New Roman"/>
    <w:panose1 w:val="00000000000000000000"/>
    <w:charset w:val="00"/>
    <w:family w:val="modern"/>
    <w:notTrueType/>
    <w:pitch w:val="variable"/>
    <w:sig w:usb0="00000001" w:usb1="50000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FC3"/>
    <w:rsid w:val="000C4FFD"/>
    <w:rsid w:val="00345FC3"/>
    <w:rsid w:val="00360601"/>
    <w:rsid w:val="005E3866"/>
    <w:rsid w:val="007B05CF"/>
    <w:rsid w:val="007F6786"/>
    <w:rsid w:val="00803920"/>
    <w:rsid w:val="00A62C66"/>
    <w:rsid w:val="00AB37A3"/>
    <w:rsid w:val="00B56CAC"/>
    <w:rsid w:val="00E1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aliases w:val="12 - kurzíva - šedé - form"/>
    <w:basedOn w:val="Zstupntext"/>
    <w:uiPriority w:val="20"/>
    <w:qFormat/>
    <w:rsid w:val="00A62C66"/>
    <w:rPr>
      <w:rFonts w:ascii="Garamond" w:hAnsi="Garamond"/>
      <w:color w:val="808080"/>
    </w:rPr>
  </w:style>
  <w:style w:type="character" w:styleId="Zstupntext">
    <w:name w:val="Placeholder Text"/>
    <w:basedOn w:val="Standardnpsmoodstavce"/>
    <w:uiPriority w:val="99"/>
    <w:semiHidden/>
    <w:rsid w:val="00345FC3"/>
    <w:rPr>
      <w:color w:val="808080"/>
    </w:rPr>
  </w:style>
  <w:style w:type="paragraph" w:customStyle="1" w:styleId="27914EB180B541FE980D257762B5D6D1">
    <w:name w:val="27914EB180B541FE980D257762B5D6D1"/>
    <w:rsid w:val="00345FC3"/>
  </w:style>
  <w:style w:type="paragraph" w:customStyle="1" w:styleId="C9623D8AEFBB46498CC296E5D30078C8">
    <w:name w:val="C9623D8AEFBB46498CC296E5D30078C8"/>
    <w:rsid w:val="00345FC3"/>
  </w:style>
  <w:style w:type="paragraph" w:customStyle="1" w:styleId="AC24FEF275E64040BF5F2714829C06C6">
    <w:name w:val="AC24FEF275E64040BF5F2714829C06C6"/>
    <w:rsid w:val="00345FC3"/>
  </w:style>
  <w:style w:type="paragraph" w:customStyle="1" w:styleId="6025C1B2AD6F491E810A5F9CD8F985D0">
    <w:name w:val="6025C1B2AD6F491E810A5F9CD8F985D0"/>
    <w:rsid w:val="00345FC3"/>
  </w:style>
  <w:style w:type="paragraph" w:customStyle="1" w:styleId="01BE199E4AC44B81AB8F6038F8B97C1E">
    <w:name w:val="01BE199E4AC44B81AB8F6038F8B97C1E"/>
    <w:rsid w:val="00345FC3"/>
  </w:style>
  <w:style w:type="paragraph" w:customStyle="1" w:styleId="C0BED3167CE64D3295A3A518044C285A">
    <w:name w:val="C0BED3167CE64D3295A3A518044C285A"/>
    <w:rsid w:val="00345FC3"/>
  </w:style>
  <w:style w:type="paragraph" w:customStyle="1" w:styleId="4DB89C12B064474F8D16D0BEA33ABA26">
    <w:name w:val="4DB89C12B064474F8D16D0BEA33ABA26"/>
    <w:rsid w:val="00345FC3"/>
  </w:style>
  <w:style w:type="paragraph" w:customStyle="1" w:styleId="D49151E7A5AB4F47A0BC722CC496287B">
    <w:name w:val="D49151E7A5AB4F47A0BC722CC496287B"/>
    <w:rsid w:val="00345FC3"/>
  </w:style>
  <w:style w:type="paragraph" w:customStyle="1" w:styleId="A6D73C2BB26140E18AC79692E1EAC00C">
    <w:name w:val="A6D73C2BB26140E18AC79692E1EAC00C"/>
    <w:rsid w:val="00A62C66"/>
    <w:rPr>
      <w:lang w:val="cs-CZ" w:eastAsia="cs-CZ"/>
    </w:rPr>
  </w:style>
  <w:style w:type="paragraph" w:customStyle="1" w:styleId="A8C416DB14EA448B8E14989F87E1C525">
    <w:name w:val="A8C416DB14EA448B8E14989F87E1C525"/>
    <w:rsid w:val="00A62C66"/>
    <w:rPr>
      <w:lang w:val="cs-CZ" w:eastAsia="cs-CZ"/>
    </w:rPr>
  </w:style>
  <w:style w:type="paragraph" w:customStyle="1" w:styleId="9C16E43467EF4EA586DBB8E4FB57501B">
    <w:name w:val="9C16E43467EF4EA586DBB8E4FB57501B"/>
    <w:rsid w:val="00A62C66"/>
    <w:rPr>
      <w:lang w:val="cs-CZ" w:eastAsia="cs-CZ"/>
    </w:rPr>
  </w:style>
  <w:style w:type="paragraph" w:customStyle="1" w:styleId="BD4C0D1C81294DE69F925012B4853BEC">
    <w:name w:val="BD4C0D1C81294DE69F925012B4853BEC"/>
    <w:rsid w:val="00A62C66"/>
    <w:rPr>
      <w:lang w:val="cs-CZ" w:eastAsia="cs-CZ"/>
    </w:rPr>
  </w:style>
  <w:style w:type="paragraph" w:customStyle="1" w:styleId="25AFE8CDBDB0424AB6899BC89C95F80C">
    <w:name w:val="25AFE8CDBDB0424AB6899BC89C95F80C"/>
    <w:rsid w:val="00A62C66"/>
    <w:rPr>
      <w:lang w:val="cs-CZ" w:eastAsia="cs-CZ"/>
    </w:rPr>
  </w:style>
  <w:style w:type="paragraph" w:customStyle="1" w:styleId="072A6CC46E8A491DA104F69B4DDE92BD">
    <w:name w:val="072A6CC46E8A491DA104F69B4DDE92BD"/>
    <w:rsid w:val="00A62C66"/>
    <w:rPr>
      <w:lang w:val="cs-CZ" w:eastAsia="cs-CZ"/>
    </w:rPr>
  </w:style>
  <w:style w:type="paragraph" w:customStyle="1" w:styleId="D0BF0B2B6CA94E47B8919FD25B3E7D73">
    <w:name w:val="D0BF0B2B6CA94E47B8919FD25B3E7D73"/>
    <w:rsid w:val="00345FC3"/>
  </w:style>
  <w:style w:type="paragraph" w:customStyle="1" w:styleId="5791A078B8D04D5A9387268301DC494E">
    <w:name w:val="5791A078B8D04D5A9387268301DC494E"/>
    <w:rsid w:val="00345FC3"/>
  </w:style>
  <w:style w:type="paragraph" w:customStyle="1" w:styleId="5080A64735F9451F9EEDD0802653ADBD">
    <w:name w:val="5080A64735F9451F9EEDD0802653ADBD"/>
    <w:rsid w:val="00345F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2019_Smlouva</Template>
  <TotalTime>3</TotalTime>
  <Pages>3</Pages>
  <Words>241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Vlasta</dc:creator>
  <cp:keywords/>
  <dc:description/>
  <cp:lastModifiedBy>Lojda Pavel</cp:lastModifiedBy>
  <cp:revision>4</cp:revision>
  <cp:lastPrinted>2020-01-17T10:09:00Z</cp:lastPrinted>
  <dcterms:created xsi:type="dcterms:W3CDTF">2024-04-30T13:20:00Z</dcterms:created>
  <dcterms:modified xsi:type="dcterms:W3CDTF">2024-10-22T13:07:00Z</dcterms:modified>
</cp:coreProperties>
</file>