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90257" w14:textId="77777777" w:rsidR="005860A8" w:rsidRPr="005860A8" w:rsidRDefault="005860A8" w:rsidP="006D077B">
      <w:pPr>
        <w:pStyle w:val="nadpisbarevn"/>
        <w:jc w:val="center"/>
      </w:pPr>
      <w:r w:rsidRPr="005860A8">
        <w:t>SERVISNÍ SMLOUVA</w:t>
      </w:r>
    </w:p>
    <w:p w14:paraId="011B82A0" w14:textId="3CEB07A2" w:rsidR="005860A8" w:rsidRPr="005860A8" w:rsidRDefault="005860A8" w:rsidP="005860A8">
      <w:pPr>
        <w:tabs>
          <w:tab w:val="left" w:pos="2552"/>
        </w:tabs>
      </w:pPr>
      <w:r w:rsidRPr="005860A8">
        <w:t>Číslo Zhotovitele:</w:t>
      </w:r>
      <w:r w:rsidRPr="005860A8">
        <w:tab/>
      </w:r>
      <w:r w:rsidR="00056376">
        <w:t>S/2024/0417</w:t>
      </w:r>
      <w:r w:rsidRPr="005860A8">
        <w:tab/>
      </w:r>
    </w:p>
    <w:p w14:paraId="176EDE63" w14:textId="7D658DD1" w:rsidR="005860A8" w:rsidRPr="005860A8" w:rsidRDefault="005860A8" w:rsidP="005860A8">
      <w:pPr>
        <w:tabs>
          <w:tab w:val="left" w:pos="2552"/>
        </w:tabs>
      </w:pPr>
      <w:r w:rsidRPr="005860A8">
        <w:t>Číslo Objednatele:</w:t>
      </w:r>
      <w:r w:rsidRPr="005860A8">
        <w:tab/>
      </w:r>
      <w:r w:rsidR="00A95664">
        <w:t>0 Spr 1435/2024</w:t>
      </w:r>
    </w:p>
    <w:p w14:paraId="156244B5" w14:textId="40441F80" w:rsidR="004C7727" w:rsidRPr="00192A7B" w:rsidRDefault="004C7727" w:rsidP="004C7727">
      <w:pPr>
        <w:pStyle w:val="NormlnTunPed18b"/>
        <w:tabs>
          <w:tab w:val="left" w:pos="2520"/>
        </w:tabs>
        <w:jc w:val="left"/>
        <w:rPr>
          <w:rFonts w:cs="Arial"/>
        </w:rPr>
      </w:pPr>
      <w:r w:rsidRPr="00192A7B">
        <w:rPr>
          <w:rFonts w:cs="Arial"/>
        </w:rPr>
        <w:t>OBJEDNATEL:</w:t>
      </w:r>
      <w:r w:rsidRPr="00192A7B">
        <w:rPr>
          <w:rFonts w:cs="Arial"/>
        </w:rPr>
        <w:tab/>
      </w:r>
      <w:r w:rsidR="00E427FF">
        <w:rPr>
          <w:rStyle w:val="normlnzvraznn"/>
          <w:rFonts w:ascii="Arial" w:hAnsi="Arial" w:cs="Arial"/>
          <w:color w:val="auto"/>
        </w:rPr>
        <w:t>Okresní soud v Ostravě</w:t>
      </w:r>
      <w:r w:rsidRPr="00192A7B">
        <w:rPr>
          <w:rFonts w:cs="Arial"/>
          <w:sz w:val="22"/>
          <w:szCs w:val="22"/>
        </w:rPr>
        <w:t xml:space="preserve"> </w:t>
      </w:r>
    </w:p>
    <w:p w14:paraId="75F294F1" w14:textId="3D75F121" w:rsidR="004C7727" w:rsidRPr="00861873" w:rsidRDefault="004C7727" w:rsidP="004C7727">
      <w:pPr>
        <w:tabs>
          <w:tab w:val="left" w:pos="2520"/>
        </w:tabs>
      </w:pPr>
      <w:r w:rsidRPr="00861873">
        <w:t>Sídlo:</w:t>
      </w:r>
      <w:r w:rsidRPr="00861873">
        <w:tab/>
      </w:r>
      <w:r w:rsidR="00E427FF">
        <w:t>U Soudu 6187/</w:t>
      </w:r>
      <w:proofErr w:type="gramStart"/>
      <w:r w:rsidR="00E427FF">
        <w:t>4</w:t>
      </w:r>
      <w:r w:rsidRPr="00861873">
        <w:t xml:space="preserve"> ,</w:t>
      </w:r>
      <w:proofErr w:type="gramEnd"/>
      <w:r w:rsidRPr="00861873">
        <w:t xml:space="preserve"> </w:t>
      </w:r>
      <w:bookmarkStart w:id="0" w:name="S_ar_mesto"/>
      <w:r w:rsidR="00E427FF">
        <w:t xml:space="preserve">708 00 </w:t>
      </w:r>
      <w:bookmarkEnd w:id="0"/>
      <w:r w:rsidR="00E427FF">
        <w:t>Ostrava-Poruba</w:t>
      </w:r>
    </w:p>
    <w:p w14:paraId="03A99988" w14:textId="6E8B6486" w:rsidR="004C7727" w:rsidRPr="00861873" w:rsidRDefault="004C7727" w:rsidP="004C7727">
      <w:pPr>
        <w:tabs>
          <w:tab w:val="left" w:pos="2520"/>
        </w:tabs>
      </w:pPr>
      <w:r w:rsidRPr="00861873">
        <w:tab/>
        <w:t>IČ/DIČ:</w:t>
      </w:r>
      <w:r w:rsidRPr="00861873">
        <w:tab/>
      </w:r>
      <w:r w:rsidR="00E427FF">
        <w:t>00025267</w:t>
      </w:r>
      <w:r w:rsidRPr="00861873">
        <w:t xml:space="preserve"> / </w:t>
      </w:r>
      <w:r w:rsidR="00A95664">
        <w:t>CZ00025267</w:t>
      </w:r>
    </w:p>
    <w:p w14:paraId="1C7397C0" w14:textId="6AB0E5E1" w:rsidR="004C7727" w:rsidRPr="00861873" w:rsidRDefault="004C7727" w:rsidP="004C7727">
      <w:pPr>
        <w:tabs>
          <w:tab w:val="left" w:pos="2520"/>
        </w:tabs>
      </w:pPr>
      <w:r w:rsidRPr="00861873">
        <w:t>Bankovní spojení:</w:t>
      </w:r>
      <w:r w:rsidRPr="00861873">
        <w:tab/>
      </w:r>
      <w:r w:rsidR="00A95664">
        <w:t>ČBN, pobočka Ost</w:t>
      </w:r>
      <w:r w:rsidR="00BE2739">
        <w:t>r</w:t>
      </w:r>
      <w:r w:rsidR="00A95664">
        <w:t>ava</w:t>
      </w:r>
      <w:r w:rsidRPr="00861873">
        <w:t xml:space="preserve">, č.ú.: </w:t>
      </w:r>
      <w:r w:rsidR="00A95664">
        <w:t>229761/0710</w:t>
      </w:r>
    </w:p>
    <w:p w14:paraId="19917413" w14:textId="3D82A624" w:rsidR="004C7727" w:rsidRDefault="004C7727" w:rsidP="004C7727">
      <w:pPr>
        <w:tabs>
          <w:tab w:val="left" w:pos="2520"/>
        </w:tabs>
      </w:pPr>
      <w:r w:rsidRPr="00861873">
        <w:t>Zastoupená:</w:t>
      </w:r>
      <w:r w:rsidRPr="00861873">
        <w:tab/>
      </w:r>
      <w:r w:rsidR="00A95664">
        <w:t>Mgr. Tomáš Kamradek, předseda okresního soudu</w:t>
      </w:r>
    </w:p>
    <w:p w14:paraId="08352AB6" w14:textId="77777777" w:rsidR="006D45CC" w:rsidRPr="00861873" w:rsidRDefault="006D45CC" w:rsidP="004C7727">
      <w:pPr>
        <w:tabs>
          <w:tab w:val="left" w:pos="2520"/>
        </w:tabs>
      </w:pPr>
    </w:p>
    <w:p w14:paraId="6203AE38" w14:textId="77777777" w:rsidR="005860A8" w:rsidRPr="005860A8" w:rsidRDefault="005860A8" w:rsidP="005860A8">
      <w:pPr>
        <w:pStyle w:val="NormlnTunPed18b"/>
        <w:tabs>
          <w:tab w:val="left" w:pos="2520"/>
          <w:tab w:val="left" w:pos="2552"/>
        </w:tabs>
        <w:jc w:val="left"/>
        <w:rPr>
          <w:rFonts w:cs="Arial"/>
        </w:rPr>
      </w:pPr>
      <w:r w:rsidRPr="005860A8">
        <w:rPr>
          <w:rFonts w:cs="Arial"/>
        </w:rPr>
        <w:t>ZHOTOVITEL:</w:t>
      </w:r>
      <w:r w:rsidRPr="005860A8">
        <w:rPr>
          <w:rFonts w:cs="Arial"/>
        </w:rPr>
        <w:tab/>
        <w:t xml:space="preserve">VÍTKOVICE IT SOLUTIONS a.s. </w:t>
      </w:r>
    </w:p>
    <w:p w14:paraId="423F8E1C" w14:textId="0EA95215" w:rsidR="000A31E8" w:rsidRPr="00E03569" w:rsidRDefault="005860A8" w:rsidP="000A31E8">
      <w:pPr>
        <w:tabs>
          <w:tab w:val="left" w:pos="2552"/>
        </w:tabs>
      </w:pPr>
      <w:r w:rsidRPr="005860A8">
        <w:t>Sídlo:</w:t>
      </w:r>
      <w:r w:rsidRPr="005860A8">
        <w:tab/>
      </w:r>
      <w:r w:rsidR="00DA7D1E" w:rsidRPr="00DA7D1E">
        <w:t>Cihelní 1575/14, Moravská Ostrava, 702 00 Ostrava</w:t>
      </w:r>
    </w:p>
    <w:p w14:paraId="1B3B9400" w14:textId="77777777" w:rsidR="000A31E8" w:rsidRPr="00E03569" w:rsidRDefault="000A31E8" w:rsidP="000A31E8">
      <w:pPr>
        <w:tabs>
          <w:tab w:val="left" w:pos="2552"/>
        </w:tabs>
        <w:ind w:left="2552"/>
      </w:pPr>
      <w:r w:rsidRPr="00E03569">
        <w:t xml:space="preserve">Zapsaná v OR vedeného u Krajského soudu v </w:t>
      </w:r>
      <w:r>
        <w:t>Ostravě</w:t>
      </w:r>
      <w:r w:rsidRPr="00E03569">
        <w:t xml:space="preserve"> oddíl </w:t>
      </w:r>
      <w:r>
        <w:t>B</w:t>
      </w:r>
      <w:r w:rsidRPr="00E03569">
        <w:t xml:space="preserve">, vložka </w:t>
      </w:r>
      <w:r>
        <w:t>4229</w:t>
      </w:r>
      <w:r w:rsidRPr="00E03569">
        <w:t>, Datum zápisu 2</w:t>
      </w:r>
      <w:r>
        <w:t>5</w:t>
      </w:r>
      <w:r w:rsidRPr="00E03569">
        <w:t>.</w:t>
      </w:r>
      <w:r>
        <w:t>listopadu 2009</w:t>
      </w:r>
    </w:p>
    <w:p w14:paraId="38A427BE" w14:textId="77777777" w:rsidR="000A31E8" w:rsidRDefault="005860A8" w:rsidP="005860A8">
      <w:pPr>
        <w:tabs>
          <w:tab w:val="left" w:pos="2552"/>
        </w:tabs>
      </w:pPr>
      <w:r w:rsidRPr="005860A8">
        <w:t>IČ/DIČ:</w:t>
      </w:r>
      <w:r w:rsidRPr="005860A8">
        <w:tab/>
      </w:r>
      <w:r w:rsidR="000A31E8" w:rsidRPr="00FE0BFD">
        <w:t>28606582</w:t>
      </w:r>
      <w:r w:rsidR="000A31E8" w:rsidRPr="00E03569">
        <w:t>/</w:t>
      </w:r>
      <w:r w:rsidR="000A31E8" w:rsidRPr="00FE0BFD">
        <w:t>CZ28606582</w:t>
      </w:r>
    </w:p>
    <w:p w14:paraId="0C957626" w14:textId="0A7EA31B" w:rsidR="005860A8" w:rsidRPr="005860A8" w:rsidRDefault="005860A8" w:rsidP="005860A8">
      <w:pPr>
        <w:tabs>
          <w:tab w:val="left" w:pos="2552"/>
        </w:tabs>
      </w:pPr>
      <w:r w:rsidRPr="005860A8">
        <w:t>Bankovní spojení:</w:t>
      </w:r>
      <w:r w:rsidRPr="005860A8">
        <w:tab/>
      </w:r>
      <w:r w:rsidR="004C7727">
        <w:t>Česká spořitelna, a.s.,</w:t>
      </w:r>
      <w:r w:rsidR="004C7727" w:rsidRPr="00D24529">
        <w:rPr>
          <w:rFonts w:cs="Arial"/>
        </w:rPr>
        <w:t xml:space="preserve"> č.ú.: </w:t>
      </w:r>
      <w:r w:rsidR="004C7727">
        <w:rPr>
          <w:rFonts w:cs="Arial"/>
        </w:rPr>
        <w:t>4312807389/0800</w:t>
      </w:r>
    </w:p>
    <w:p w14:paraId="436D5431" w14:textId="5EE8FA48" w:rsidR="005860A8" w:rsidRPr="005860A8" w:rsidRDefault="005860A8" w:rsidP="00A24D7E">
      <w:pPr>
        <w:tabs>
          <w:tab w:val="left" w:pos="2520"/>
        </w:tabs>
      </w:pPr>
      <w:r w:rsidRPr="00CE1310">
        <w:t>Zastoupená:</w:t>
      </w:r>
      <w:r w:rsidRPr="00CE1310">
        <w:tab/>
      </w:r>
      <w:r w:rsidR="00A24D7E">
        <w:t xml:space="preserve"> David Klíma, Ředitel provozu ICT a zákaznických služeb   </w:t>
      </w:r>
      <w:r w:rsidRPr="005860A8">
        <w:br w:type="page"/>
      </w:r>
      <w:r w:rsidRPr="005860A8">
        <w:lastRenderedPageBreak/>
        <w:t>PŘEDMĚT SMLOUVY</w:t>
      </w:r>
    </w:p>
    <w:p w14:paraId="6BD1678C" w14:textId="679904FF" w:rsidR="00CE1310" w:rsidRPr="00DE5CFC" w:rsidRDefault="00CE1310" w:rsidP="008845F1">
      <w:pPr>
        <w:pStyle w:val="Nadpis3"/>
      </w:pPr>
      <w:r w:rsidRPr="00DE5CFC">
        <w:t xml:space="preserve">Zhotovitel se zavazuje podle této smlouvy zajistit pro Objednatele </w:t>
      </w:r>
      <w:r>
        <w:t xml:space="preserve">na svůj náklad </w:t>
      </w:r>
      <w:r w:rsidR="006D731B">
        <w:t xml:space="preserve">technické </w:t>
      </w:r>
      <w:r w:rsidR="00026512">
        <w:t xml:space="preserve">konzultační </w:t>
      </w:r>
      <w:r>
        <w:t>služby na HW komponenty</w:t>
      </w:r>
      <w:r w:rsidRPr="00DE5CFC">
        <w:t xml:space="preserve"> </w:t>
      </w:r>
      <w:r w:rsidR="00026512">
        <w:t>dodané zhotovitelem</w:t>
      </w:r>
      <w:r w:rsidRPr="00DE5CFC">
        <w:t xml:space="preserve">. Objednatel se zavazuje sjednaný rozsah </w:t>
      </w:r>
      <w:r w:rsidR="00026512">
        <w:t>konzultací</w:t>
      </w:r>
      <w:r w:rsidRPr="00DE5CFC">
        <w:t xml:space="preserve"> dle této smlouvy od </w:t>
      </w:r>
      <w:r>
        <w:t>Z</w:t>
      </w:r>
      <w:r w:rsidRPr="00DE5CFC">
        <w:t>hotovitele pře</w:t>
      </w:r>
      <w:r>
        <w:t>bírat</w:t>
      </w:r>
      <w:r w:rsidRPr="00DE5CFC">
        <w:t xml:space="preserve"> a platit</w:t>
      </w:r>
      <w:r>
        <w:t xml:space="preserve"> za něj cenu dohodnutou v čl. II této smlouvy</w:t>
      </w:r>
      <w:r w:rsidRPr="00DE5CFC">
        <w:t>.</w:t>
      </w:r>
    </w:p>
    <w:p w14:paraId="5B7E593F" w14:textId="436AE448" w:rsidR="00CE1310" w:rsidRDefault="00CE1310" w:rsidP="008845F1">
      <w:pPr>
        <w:pStyle w:val="Nadpis3"/>
      </w:pPr>
      <w:r w:rsidRPr="0056364D">
        <w:t>Soupis</w:t>
      </w:r>
      <w:r w:rsidRPr="00DE5CFC">
        <w:t xml:space="preserve"> </w:t>
      </w:r>
      <w:r>
        <w:t xml:space="preserve">HW </w:t>
      </w:r>
      <w:r w:rsidRPr="00DE5CFC">
        <w:t xml:space="preserve">zařízení </w:t>
      </w:r>
      <w:r w:rsidR="006D731B">
        <w:t>o</w:t>
      </w:r>
      <w:r w:rsidRPr="00DE5CFC">
        <w:t xml:space="preserve">bjednatele, na které se </w:t>
      </w:r>
      <w:r w:rsidRPr="0056364D">
        <w:t>vztahuje</w:t>
      </w:r>
      <w:r w:rsidRPr="00DE5CFC">
        <w:t xml:space="preserve"> tato smlouva</w:t>
      </w:r>
      <w:r>
        <w:t>,</w:t>
      </w:r>
      <w:r w:rsidRPr="00DE5CFC">
        <w:t xml:space="preserve"> je uveden v </w:t>
      </w:r>
      <w:r>
        <w:t>P</w:t>
      </w:r>
      <w:r w:rsidRPr="00DE5CFC">
        <w:t>říloze č.</w:t>
      </w:r>
      <w:r>
        <w:t xml:space="preserve"> </w:t>
      </w:r>
      <w:r w:rsidRPr="00DE5CFC">
        <w:t>1 t</w:t>
      </w:r>
      <w:r>
        <w:t>é</w:t>
      </w:r>
      <w:r w:rsidRPr="00DE5CFC">
        <w:t>to smlouvy</w:t>
      </w:r>
      <w:r>
        <w:t xml:space="preserve">, která </w:t>
      </w:r>
      <w:proofErr w:type="gramStart"/>
      <w:r>
        <w:t>tvoří</w:t>
      </w:r>
      <w:proofErr w:type="gramEnd"/>
      <w:r>
        <w:t xml:space="preserve"> její nedílnou součást</w:t>
      </w:r>
      <w:r w:rsidRPr="00DE5CFC">
        <w:t>.</w:t>
      </w:r>
    </w:p>
    <w:p w14:paraId="6ED7EDF7" w14:textId="77777777" w:rsidR="006D45CC" w:rsidRPr="006D45CC" w:rsidRDefault="006D45CC" w:rsidP="006D45CC"/>
    <w:p w14:paraId="1123D09D" w14:textId="77777777" w:rsidR="005860A8" w:rsidRPr="005860A8" w:rsidRDefault="005860A8" w:rsidP="005860A8">
      <w:pPr>
        <w:pStyle w:val="Nadpis1"/>
      </w:pPr>
      <w:r w:rsidRPr="005860A8">
        <w:t>CENA DÍLA</w:t>
      </w:r>
    </w:p>
    <w:p w14:paraId="2606DF1E" w14:textId="77777777" w:rsidR="005860A8" w:rsidRPr="005860A8" w:rsidRDefault="005860A8" w:rsidP="005860A8">
      <w:r w:rsidRPr="005860A8">
        <w:t>Smluvní strany se dohodly na následujícím způsobu určení ceny:</w:t>
      </w:r>
    </w:p>
    <w:p w14:paraId="70AA51B2" w14:textId="3994B83E" w:rsidR="005860A8" w:rsidRPr="005860A8" w:rsidRDefault="005860A8" w:rsidP="008845F1">
      <w:pPr>
        <w:pStyle w:val="Nadpis3"/>
      </w:pPr>
      <w:r w:rsidRPr="005D5DE7">
        <w:t xml:space="preserve">Paušální </w:t>
      </w:r>
      <w:r w:rsidR="005D5DE7" w:rsidRPr="005D5DE7">
        <w:t>měsíční</w:t>
      </w:r>
      <w:r w:rsidRPr="005D5DE7">
        <w:t xml:space="preserve"> cena</w:t>
      </w:r>
      <w:r w:rsidR="005D5DE7" w:rsidRPr="005D5DE7">
        <w:t xml:space="preserve"> </w:t>
      </w:r>
      <w:r w:rsidRPr="005D5DE7">
        <w:t xml:space="preserve">za </w:t>
      </w:r>
      <w:r w:rsidR="00026512" w:rsidRPr="005D5DE7">
        <w:t xml:space="preserve">technické </w:t>
      </w:r>
      <w:r w:rsidR="00026512">
        <w:t>konzultace</w:t>
      </w:r>
      <w:r w:rsidRPr="005860A8">
        <w:t xml:space="preserve"> je stanovena dohodou smluvních stran a </w:t>
      </w:r>
      <w:r w:rsidRPr="005D5DE7">
        <w:t>činí</w:t>
      </w:r>
      <w:r w:rsidR="00CE1310" w:rsidRPr="005D5DE7">
        <w:t> </w:t>
      </w:r>
      <w:r w:rsidR="005D5DE7" w:rsidRPr="005D5DE7">
        <w:t>2</w:t>
      </w:r>
      <w:r w:rsidR="003A1DBC" w:rsidRPr="005D5DE7">
        <w:t>.</w:t>
      </w:r>
      <w:r w:rsidR="00026512" w:rsidRPr="005D5DE7">
        <w:t>0</w:t>
      </w:r>
      <w:r w:rsidR="00CE1310" w:rsidRPr="005D5DE7">
        <w:t xml:space="preserve">00 </w:t>
      </w:r>
      <w:r w:rsidR="00CE1310" w:rsidRPr="00F80356">
        <w:t>Kč</w:t>
      </w:r>
      <w:r w:rsidRPr="005860A8">
        <w:t xml:space="preserve"> bez DPH. </w:t>
      </w:r>
    </w:p>
    <w:p w14:paraId="510D04A9" w14:textId="3B625E23" w:rsidR="005860A8" w:rsidRPr="008845F1" w:rsidRDefault="005860A8" w:rsidP="008845F1">
      <w:pPr>
        <w:pStyle w:val="Nadpis3"/>
      </w:pPr>
      <w:r w:rsidRPr="008845F1">
        <w:t xml:space="preserve">Paušální částku dle odst. II.1.1. tohoto článku bude Zhotovitele účtovat Objednateli na základě daňového dokladu vystaveného jedenkrát </w:t>
      </w:r>
      <w:r w:rsidR="005D5DE7" w:rsidRPr="008845F1">
        <w:t>kvartálně</w:t>
      </w:r>
      <w:r w:rsidR="00A95664" w:rsidRPr="008845F1">
        <w:t xml:space="preserve">, </w:t>
      </w:r>
      <w:r w:rsidRPr="008845F1">
        <w:t>a to vždy k</w:t>
      </w:r>
      <w:r w:rsidR="00026512" w:rsidRPr="008845F1">
        <w:t> poslednímu pracovnímu dni sledovaného</w:t>
      </w:r>
      <w:r w:rsidRPr="008845F1">
        <w:t xml:space="preserve"> </w:t>
      </w:r>
      <w:r w:rsidR="005D5DE7" w:rsidRPr="008845F1">
        <w:t>kvartálu</w:t>
      </w:r>
      <w:r w:rsidRPr="008845F1">
        <w:t>.</w:t>
      </w:r>
      <w:r w:rsidR="008845F1">
        <w:t> </w:t>
      </w:r>
      <w:r w:rsidRPr="008845F1">
        <w:t>Splatnost daňového dokladu je 14 dní ode dne jejího doručení Objednateli.</w:t>
      </w:r>
      <w:r w:rsidR="008845F1" w:rsidRPr="008845F1">
        <w:t xml:space="preserve"> Pokud bude mít </w:t>
      </w:r>
      <w:r w:rsidR="008845F1">
        <w:t>o</w:t>
      </w:r>
      <w:r w:rsidR="008845F1" w:rsidRPr="008845F1">
        <w:t>bjednatel k faktuře připomínky, je povinen vrátit fakturu ještě před uplynutím jejího termínu splatnosti</w:t>
      </w:r>
      <w:r w:rsidR="00A21910">
        <w:t>,</w:t>
      </w:r>
      <w:r w:rsidR="008845F1" w:rsidRPr="008845F1">
        <w:t xml:space="preserve"> a to spolu s důvody, které daly podnět k jejímu vrácení.</w:t>
      </w:r>
    </w:p>
    <w:p w14:paraId="2BBDA119" w14:textId="60FB751A" w:rsidR="00CE1310" w:rsidRPr="00A95664" w:rsidRDefault="005860A8" w:rsidP="008845F1">
      <w:pPr>
        <w:pStyle w:val="Nadpis3"/>
      </w:pPr>
      <w:r w:rsidRPr="00A95664">
        <w:t>Cena díla zahrnuje</w:t>
      </w:r>
      <w:r w:rsidR="00A95664" w:rsidRPr="00A95664">
        <w:t xml:space="preserve"> d</w:t>
      </w:r>
      <w:r w:rsidR="00026512" w:rsidRPr="00A95664">
        <w:t>vou</w:t>
      </w:r>
      <w:r w:rsidR="0078666E" w:rsidRPr="00A95664">
        <w:t xml:space="preserve"> (2)</w:t>
      </w:r>
      <w:r w:rsidR="00026512" w:rsidRPr="00A95664">
        <w:t xml:space="preserve"> hodinovou technickou konzultaci za 1 </w:t>
      </w:r>
      <w:r w:rsidR="00A95664" w:rsidRPr="00A95664">
        <w:t xml:space="preserve">kalendářní </w:t>
      </w:r>
      <w:r w:rsidR="00026512" w:rsidRPr="00A95664">
        <w:t>měsíc</w:t>
      </w:r>
      <w:r w:rsidR="005D5DE7" w:rsidRPr="00A95664">
        <w:t>. Nevyčerpané hodiny se mohou převést do dalšího měsíce</w:t>
      </w:r>
      <w:r w:rsidR="00471508" w:rsidRPr="00A95664">
        <w:t>,</w:t>
      </w:r>
      <w:r w:rsidR="005D5DE7" w:rsidRPr="00A95664">
        <w:t xml:space="preserve"> ale vždy jen v rámci sledovaného kalendářního roku.</w:t>
      </w:r>
    </w:p>
    <w:p w14:paraId="10BE38E9" w14:textId="512410C8" w:rsidR="005860A8" w:rsidRDefault="005860A8" w:rsidP="008845F1">
      <w:pPr>
        <w:pStyle w:val="Nadpis3"/>
      </w:pPr>
      <w:r w:rsidRPr="005860A8">
        <w:t xml:space="preserve">Zhotovitel je oprávněn zvýšit paušální poplatek dle čl.II.1.1. této smlouvy za provedení díla k rozhodnému datu 1.1. kalendářního roku o míru inflace a dále k 1.7. v případě, že míra inflace za uplynulé </w:t>
      </w:r>
      <w:proofErr w:type="gramStart"/>
      <w:r w:rsidRPr="005860A8">
        <w:t>6 měsíční</w:t>
      </w:r>
      <w:proofErr w:type="gramEnd"/>
      <w:r w:rsidRPr="005860A8">
        <w:t xml:space="preserve"> kalendářní období přesáhne, byť pouze v jednom kalendářním měsíci tohoto období výši </w:t>
      </w:r>
      <w:r w:rsidR="003A1DBC">
        <w:t>3</w:t>
      </w:r>
      <w:r w:rsidRPr="005860A8">
        <w:t>%. Pro stanovení míry inflace je závazný údaj zveřejněný ČSÚ v Aktuálních statistických informacích, kód publikace 0704, jako úhrnný index spotřebitelských cen.</w:t>
      </w:r>
    </w:p>
    <w:p w14:paraId="70BB29E7" w14:textId="77777777" w:rsidR="009F3714" w:rsidRPr="009F3714" w:rsidRDefault="009F3714" w:rsidP="009F3714"/>
    <w:p w14:paraId="6C99EFD3" w14:textId="77777777" w:rsidR="005860A8" w:rsidRPr="005860A8" w:rsidRDefault="005860A8" w:rsidP="005860A8">
      <w:pPr>
        <w:pStyle w:val="Nadpis1"/>
      </w:pPr>
      <w:r w:rsidRPr="005860A8">
        <w:t>Práva a povinnosti smluvních stran</w:t>
      </w:r>
    </w:p>
    <w:p w14:paraId="68925FCB" w14:textId="77777777" w:rsidR="005860A8" w:rsidRPr="005860A8" w:rsidRDefault="005860A8" w:rsidP="005860A8">
      <w:pPr>
        <w:pStyle w:val="Nadpis2"/>
      </w:pPr>
      <w:r w:rsidRPr="005860A8">
        <w:t>Povinnosti Zhotovitele</w:t>
      </w:r>
    </w:p>
    <w:p w14:paraId="0BCC9F18" w14:textId="282F166E" w:rsidR="005860A8" w:rsidRDefault="00026512" w:rsidP="008845F1">
      <w:pPr>
        <w:pStyle w:val="Nadpis3"/>
      </w:pPr>
      <w:r>
        <w:t xml:space="preserve">Poskytnout technickou konzultaci v pracovních dnech v časech od 7:00 do 15:00 do limitu dvou hodin měsíčně. </w:t>
      </w:r>
    </w:p>
    <w:p w14:paraId="2AB7E6D1" w14:textId="328D6549" w:rsidR="006D731B" w:rsidRDefault="006D731B" w:rsidP="008845F1">
      <w:pPr>
        <w:pStyle w:val="Nadpis3"/>
      </w:pPr>
      <w:r>
        <w:t xml:space="preserve">Zhotovitel může poskytnout technickou konzultaci telefonicky, emailem, nebo na osobní schůzce v sídle objednatele. </w:t>
      </w:r>
    </w:p>
    <w:p w14:paraId="317C2F50" w14:textId="77777777" w:rsidR="006D731B" w:rsidRDefault="006D731B" w:rsidP="006D731B"/>
    <w:p w14:paraId="2D894BFC" w14:textId="77777777" w:rsidR="006D45CC" w:rsidRDefault="006D45CC" w:rsidP="006D731B"/>
    <w:p w14:paraId="121A1217" w14:textId="77777777" w:rsidR="006D45CC" w:rsidRDefault="006D45CC" w:rsidP="006D731B"/>
    <w:p w14:paraId="378FA3F8" w14:textId="77777777" w:rsidR="006D45CC" w:rsidRPr="006D731B" w:rsidRDefault="006D45CC" w:rsidP="006D731B"/>
    <w:p w14:paraId="42AF9040" w14:textId="77777777" w:rsidR="005860A8" w:rsidRPr="005860A8" w:rsidRDefault="005860A8" w:rsidP="005860A8">
      <w:pPr>
        <w:pStyle w:val="Nadpis2"/>
      </w:pPr>
      <w:r w:rsidRPr="005860A8">
        <w:lastRenderedPageBreak/>
        <w:t>Povinnosti Objednatele</w:t>
      </w:r>
    </w:p>
    <w:p w14:paraId="2FDAA464" w14:textId="5002AC42" w:rsidR="005860A8" w:rsidRDefault="006D731B" w:rsidP="008845F1">
      <w:pPr>
        <w:pStyle w:val="Nadpis3"/>
      </w:pPr>
      <w:r w:rsidRPr="00DE5CFC">
        <w:t xml:space="preserve">Objednatel se zavazuje </w:t>
      </w:r>
      <w:r>
        <w:t xml:space="preserve">za </w:t>
      </w:r>
      <w:r w:rsidRPr="00DE5CFC">
        <w:t xml:space="preserve">sjednaný rozsah </w:t>
      </w:r>
      <w:r>
        <w:t>technických konzultací</w:t>
      </w:r>
      <w:r w:rsidRPr="00DE5CFC">
        <w:t xml:space="preserve"> dle této smlouvy </w:t>
      </w:r>
      <w:r>
        <w:t>řádně a včas</w:t>
      </w:r>
      <w:r w:rsidR="006D45CC">
        <w:t xml:space="preserve"> </w:t>
      </w:r>
      <w:r>
        <w:t>zhotoviteli zaplatit</w:t>
      </w:r>
      <w:r w:rsidR="005860A8" w:rsidRPr="005860A8">
        <w:t>.</w:t>
      </w:r>
    </w:p>
    <w:p w14:paraId="2E39D389" w14:textId="77777777" w:rsidR="006D45CC" w:rsidRPr="006D45CC" w:rsidRDefault="006D45CC" w:rsidP="006D45CC"/>
    <w:p w14:paraId="7550C3B7" w14:textId="77777777" w:rsidR="005860A8" w:rsidRPr="005860A8" w:rsidRDefault="005860A8" w:rsidP="005860A8">
      <w:pPr>
        <w:pStyle w:val="Nadpis1"/>
      </w:pPr>
      <w:r w:rsidRPr="005860A8">
        <w:t>Ukončení smluvního vztahu</w:t>
      </w:r>
    </w:p>
    <w:p w14:paraId="36713646" w14:textId="0B00B083" w:rsidR="005860A8" w:rsidRPr="005860A8" w:rsidRDefault="005860A8" w:rsidP="008845F1">
      <w:pPr>
        <w:pStyle w:val="Nadpis3"/>
      </w:pPr>
      <w:r w:rsidRPr="005860A8">
        <w:t>Tato smlouva může být ukončena písemnou dohodou smluvních stran.</w:t>
      </w:r>
      <w:r w:rsidR="0078666E">
        <w:t xml:space="preserve"> Výpovědní lhůta</w:t>
      </w:r>
      <w:r w:rsidR="00413308">
        <w:t xml:space="preserve"> činí</w:t>
      </w:r>
      <w:r w:rsidR="0078666E">
        <w:t xml:space="preserve"> 3 měsíce</w:t>
      </w:r>
      <w:r w:rsidR="008845F1">
        <w:t xml:space="preserve"> a počíná běžet od prvého dne </w:t>
      </w:r>
      <w:r w:rsidR="0049219F">
        <w:t xml:space="preserve">kalendářního </w:t>
      </w:r>
      <w:r w:rsidR="008845F1">
        <w:t>měsíce</w:t>
      </w:r>
      <w:r w:rsidR="0049219F">
        <w:t xml:space="preserve"> následujícího </w:t>
      </w:r>
      <w:r w:rsidR="008845F1">
        <w:t>po datu doručení výpovědi druhé smluvní straně.</w:t>
      </w:r>
    </w:p>
    <w:p w14:paraId="303BD966" w14:textId="118DFC3E" w:rsidR="005860A8" w:rsidRPr="005860A8" w:rsidRDefault="005860A8" w:rsidP="008845F1">
      <w:pPr>
        <w:pStyle w:val="Nadpis3"/>
      </w:pPr>
      <w:r w:rsidRPr="005860A8">
        <w:t>Zhotovitel může od smlouvy odstoupit v případě, když je Objednatel v prodlení se zaplacením faktury po dobu delší než dvou kalendářních měsíců</w:t>
      </w:r>
      <w:r w:rsidR="0078666E">
        <w:t>.</w:t>
      </w:r>
    </w:p>
    <w:p w14:paraId="122531BA" w14:textId="436C9240" w:rsidR="005860A8" w:rsidRDefault="0078666E" w:rsidP="008845F1">
      <w:pPr>
        <w:pStyle w:val="Nadpis3"/>
      </w:pPr>
      <w:r>
        <w:t>Objednatel</w:t>
      </w:r>
      <w:r w:rsidRPr="005860A8">
        <w:t xml:space="preserve"> může od smlouvy odstoupit v případě, když je </w:t>
      </w:r>
      <w:r>
        <w:t>zhotovitel</w:t>
      </w:r>
      <w:r w:rsidRPr="005860A8">
        <w:t xml:space="preserve"> v prodlení </w:t>
      </w:r>
      <w:r>
        <w:t>v poskytování služeb (technických konzultací)</w:t>
      </w:r>
      <w:r w:rsidRPr="005860A8">
        <w:t xml:space="preserve"> po dobu delší než dvou kalendářních měsíců</w:t>
      </w:r>
      <w:r>
        <w:t>.</w:t>
      </w:r>
    </w:p>
    <w:p w14:paraId="74B3D483" w14:textId="77777777" w:rsidR="006D45CC" w:rsidRPr="006D45CC" w:rsidRDefault="006D45CC" w:rsidP="006D45CC"/>
    <w:p w14:paraId="37F16286" w14:textId="77777777" w:rsidR="005860A8" w:rsidRPr="005860A8" w:rsidRDefault="005860A8" w:rsidP="005860A8">
      <w:pPr>
        <w:pStyle w:val="Nadpis1"/>
      </w:pPr>
      <w:r w:rsidRPr="005860A8">
        <w:t>Doba trvání smlouvy</w:t>
      </w:r>
    </w:p>
    <w:p w14:paraId="425D70C4" w14:textId="262A0BB3" w:rsidR="005860A8" w:rsidRDefault="005860A8" w:rsidP="008845F1">
      <w:pPr>
        <w:pStyle w:val="Nadpis3"/>
      </w:pPr>
      <w:r w:rsidRPr="005860A8">
        <w:t xml:space="preserve">Smlouva se uzavírá na dobu </w:t>
      </w:r>
      <w:r w:rsidR="0078666E">
        <w:t>neurčitou</w:t>
      </w:r>
      <w:r w:rsidRPr="005860A8">
        <w:t>.</w:t>
      </w:r>
    </w:p>
    <w:p w14:paraId="521CA08F" w14:textId="4E50805B" w:rsidR="00A95664" w:rsidRDefault="00A95664" w:rsidP="008845F1">
      <w:pPr>
        <w:pStyle w:val="Nadpis3"/>
      </w:pPr>
      <w:r w:rsidRPr="00E1527D">
        <w:t>Smlouva nabývá platnosti okamžikem podpisu oběma smluvními stranami a účinnosti zveřejněním v registru smluv, které zajistí Objednatel.</w:t>
      </w:r>
    </w:p>
    <w:p w14:paraId="5EBB0D41" w14:textId="77777777" w:rsidR="006D45CC" w:rsidRPr="006D45CC" w:rsidRDefault="006D45CC" w:rsidP="006D45CC"/>
    <w:p w14:paraId="7BBC401C" w14:textId="77777777" w:rsidR="005860A8" w:rsidRPr="005860A8" w:rsidRDefault="005860A8" w:rsidP="005860A8">
      <w:pPr>
        <w:pStyle w:val="Nadpis1"/>
      </w:pPr>
      <w:r w:rsidRPr="005860A8">
        <w:t>Ostatní smluvní ujednání</w:t>
      </w:r>
    </w:p>
    <w:p w14:paraId="5E7E8DEF" w14:textId="77777777" w:rsidR="005860A8" w:rsidRPr="005860A8" w:rsidRDefault="005860A8" w:rsidP="008845F1">
      <w:pPr>
        <w:pStyle w:val="Nadpis3"/>
      </w:pPr>
      <w:r w:rsidRPr="005860A8">
        <w:t>Tuto smlouvu lze doplňovat, upřesňovat či měnit pouze číslovanými písemnými dodatky, které se po odsouhlasení a podpisu oběma smluvními stranami stávají nedílnou součástí této smlouvy.</w:t>
      </w:r>
    </w:p>
    <w:p w14:paraId="38180156" w14:textId="77777777" w:rsidR="005860A8" w:rsidRPr="005860A8" w:rsidRDefault="005860A8" w:rsidP="008845F1">
      <w:pPr>
        <w:pStyle w:val="Nadpis3"/>
      </w:pPr>
      <w:r w:rsidRPr="005860A8">
        <w:t>Práva a povinnosti z této smlouvy vyplývající přechází i na případné právní nástupce obou smluvních stran.</w:t>
      </w:r>
    </w:p>
    <w:p w14:paraId="0BF80F38" w14:textId="77777777" w:rsidR="005860A8" w:rsidRPr="005860A8" w:rsidRDefault="005860A8" w:rsidP="008845F1">
      <w:pPr>
        <w:pStyle w:val="Nadpis3"/>
      </w:pPr>
      <w:r w:rsidRPr="005860A8">
        <w:t>Smluvní strany prohlašují, že je jim znám celý obsah smlouvy a že tuto smlouvu uzavřely na základě své svobodné a vážné vůle. Na důkaz této skutečnosti připojují svoje podpisy.</w:t>
      </w:r>
    </w:p>
    <w:p w14:paraId="466C9C0E" w14:textId="77777777" w:rsidR="005860A8" w:rsidRDefault="005860A8" w:rsidP="005860A8"/>
    <w:p w14:paraId="7952E263" w14:textId="77777777" w:rsidR="006D45CC" w:rsidRDefault="006D45CC" w:rsidP="005860A8"/>
    <w:p w14:paraId="25C4E019" w14:textId="77777777" w:rsidR="006D45CC" w:rsidRDefault="006D45CC" w:rsidP="005860A8"/>
    <w:p w14:paraId="0593603E" w14:textId="77777777" w:rsidR="006D45CC" w:rsidRDefault="006D45CC" w:rsidP="005860A8"/>
    <w:p w14:paraId="021B5148" w14:textId="77777777" w:rsidR="006D45CC" w:rsidRDefault="006D45CC" w:rsidP="005860A8"/>
    <w:p w14:paraId="31F6A074" w14:textId="77777777" w:rsidR="006D45CC" w:rsidRPr="005860A8" w:rsidRDefault="006D45CC" w:rsidP="005860A8"/>
    <w:p w14:paraId="4FAB8E37" w14:textId="77777777" w:rsidR="005860A8" w:rsidRPr="005860A8" w:rsidRDefault="005860A8" w:rsidP="005860A8">
      <w:pPr>
        <w:pStyle w:val="Nadpis2"/>
      </w:pPr>
      <w:r w:rsidRPr="005860A8">
        <w:lastRenderedPageBreak/>
        <w:t>Seznam příloh</w:t>
      </w:r>
    </w:p>
    <w:p w14:paraId="037BB89D" w14:textId="77777777" w:rsidR="005860A8" w:rsidRPr="005860A8" w:rsidRDefault="005860A8" w:rsidP="005860A8">
      <w:r w:rsidRPr="005860A8">
        <w:rPr>
          <w:b/>
        </w:rPr>
        <w:t>Příloha č. 1:</w:t>
      </w:r>
      <w:r w:rsidRPr="005860A8">
        <w:tab/>
        <w:t>Soupis zařízení a objektů Objednatele, na které se vztahuje tato smlouva</w:t>
      </w:r>
    </w:p>
    <w:p w14:paraId="3C661057" w14:textId="77777777" w:rsidR="005860A8" w:rsidRPr="005860A8" w:rsidRDefault="005860A8" w:rsidP="005860A8">
      <w:r w:rsidRPr="005860A8">
        <w:rPr>
          <w:b/>
        </w:rPr>
        <w:t>Příloha č. 2:</w:t>
      </w:r>
      <w:r w:rsidRPr="005860A8">
        <w:rPr>
          <w:b/>
        </w:rPr>
        <w:tab/>
      </w:r>
      <w:r w:rsidRPr="005860A8">
        <w:t>Ceník prací</w:t>
      </w:r>
    </w:p>
    <w:p w14:paraId="328DA103" w14:textId="77777777" w:rsidR="005860A8" w:rsidRPr="005860A8" w:rsidRDefault="005860A8" w:rsidP="005860A8">
      <w:r w:rsidRPr="005860A8">
        <w:rPr>
          <w:b/>
        </w:rPr>
        <w:t>Příloha č. 3:</w:t>
      </w:r>
      <w:r w:rsidRPr="005860A8">
        <w:rPr>
          <w:b/>
        </w:rPr>
        <w:tab/>
      </w:r>
      <w:r w:rsidRPr="005860A8">
        <w:t>Seznam servisních telefonních čísel a pověřených osob Zhotovitele a Objednatele</w:t>
      </w:r>
    </w:p>
    <w:p w14:paraId="7E66CDE6" w14:textId="77777777" w:rsidR="005860A8" w:rsidRPr="005860A8" w:rsidRDefault="005860A8" w:rsidP="005860A8"/>
    <w:p w14:paraId="48F5DA47" w14:textId="77777777" w:rsidR="005860A8" w:rsidRDefault="005860A8" w:rsidP="005860A8">
      <w:r w:rsidRPr="005860A8">
        <w:t>Výše uvedené přílohy č.1, č.2 a č.3 jsou nedílnou součástí této smlouvy.</w:t>
      </w:r>
    </w:p>
    <w:p w14:paraId="67373ECE" w14:textId="77777777" w:rsidR="006D45CC" w:rsidRDefault="006D45CC" w:rsidP="005860A8"/>
    <w:p w14:paraId="10B15428" w14:textId="77777777" w:rsidR="006D45CC" w:rsidRPr="005860A8" w:rsidRDefault="006D45CC" w:rsidP="005860A8"/>
    <w:p w14:paraId="1AC3BB06" w14:textId="77777777" w:rsidR="005860A8" w:rsidRPr="005860A8" w:rsidRDefault="005860A8" w:rsidP="005860A8"/>
    <w:p w14:paraId="61EA97DD" w14:textId="53757555" w:rsidR="005860A8" w:rsidRDefault="007E07A1" w:rsidP="005860A8">
      <w:r>
        <w:t>V Ostravě dne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 Ostravě dne</w:t>
      </w:r>
    </w:p>
    <w:p w14:paraId="5046F22A" w14:textId="77777777" w:rsidR="007E07A1" w:rsidRDefault="007E07A1" w:rsidP="005860A8"/>
    <w:p w14:paraId="3E120D11" w14:textId="5EC7D8CC" w:rsidR="007E07A1" w:rsidRPr="005860A8" w:rsidRDefault="007E07A1" w:rsidP="005860A8">
      <w:r>
        <w:t>……………………………………..</w:t>
      </w:r>
      <w:r>
        <w:tab/>
      </w:r>
      <w:r>
        <w:tab/>
      </w:r>
      <w:r>
        <w:tab/>
      </w:r>
      <w:r>
        <w:tab/>
        <w:t>……………………………………….</w:t>
      </w:r>
    </w:p>
    <w:p w14:paraId="4D8C1FDD" w14:textId="10BA5296" w:rsidR="005860A8" w:rsidRDefault="007E07A1" w:rsidP="005860A8">
      <w:r>
        <w:t>za objednatele: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 zhotovitele</w:t>
      </w:r>
    </w:p>
    <w:p w14:paraId="7572DBC6" w14:textId="40A76DFE" w:rsidR="005860A8" w:rsidRPr="005860A8" w:rsidRDefault="007E07A1" w:rsidP="007E07A1">
      <w:pPr>
        <w:rPr>
          <w:rFonts w:cs="Arial"/>
        </w:rPr>
      </w:pPr>
      <w:r>
        <w:t>Mgr. Tomáš Kamradek</w:t>
      </w:r>
      <w:r w:rsidR="00294DBC">
        <w:tab/>
      </w:r>
      <w:r w:rsidR="00294DBC">
        <w:tab/>
      </w:r>
      <w:r w:rsidR="00294DBC">
        <w:tab/>
      </w:r>
      <w:r w:rsidR="00294DBC">
        <w:tab/>
      </w:r>
      <w:r w:rsidR="00294DBC">
        <w:tab/>
      </w:r>
      <w:r w:rsidR="00294DBC">
        <w:tab/>
        <w:t>David Klíma</w:t>
      </w:r>
      <w:r w:rsidR="00294DBC">
        <w:tab/>
      </w:r>
      <w:r w:rsidR="005860A8" w:rsidRPr="001371A5">
        <w:br w:type="page"/>
      </w:r>
      <w:r w:rsidR="005860A8" w:rsidRPr="005860A8">
        <w:rPr>
          <w:rFonts w:cs="Arial"/>
        </w:rPr>
        <w:lastRenderedPageBreak/>
        <w:t xml:space="preserve">Příloha č. 1 </w:t>
      </w:r>
    </w:p>
    <w:p w14:paraId="4564E1D2" w14:textId="77777777" w:rsidR="005860A8" w:rsidRPr="005860A8" w:rsidRDefault="005860A8" w:rsidP="005860A8">
      <w:pPr>
        <w:pStyle w:val="nadpis0"/>
      </w:pPr>
      <w:r w:rsidRPr="005860A8">
        <w:t>SOUPIS ZAŘÍZENÍ A OBJEKT</w:t>
      </w:r>
      <w:r w:rsidRPr="005860A8">
        <w:rPr>
          <w:caps/>
        </w:rPr>
        <w:t>ů</w:t>
      </w:r>
      <w:r w:rsidRPr="005860A8">
        <w:t xml:space="preserve"> OBJEDNATELE, NA KTERÉ SE VZTAHUJE TATO SMLOUVA </w:t>
      </w:r>
    </w:p>
    <w:p w14:paraId="3388CE35" w14:textId="77777777" w:rsidR="00A90E55" w:rsidRPr="005860A8" w:rsidRDefault="00A90E55" w:rsidP="00A90E55">
      <w:pPr>
        <w:pStyle w:val="nadpis0"/>
      </w:pPr>
      <w:r w:rsidRPr="005860A8">
        <w:t>K SERVISNÍ SMLOUVĚ</w:t>
      </w:r>
    </w:p>
    <w:p w14:paraId="225BA777" w14:textId="09E6321C" w:rsidR="00A90E55" w:rsidRPr="005860A8" w:rsidRDefault="00A90E55" w:rsidP="00A90E55">
      <w:pPr>
        <w:tabs>
          <w:tab w:val="left" w:pos="2552"/>
          <w:tab w:val="left" w:pos="5387"/>
          <w:tab w:val="left" w:pos="7371"/>
        </w:tabs>
      </w:pPr>
      <w:r w:rsidRPr="005860A8">
        <w:t>Číslo Zhotovitele:</w:t>
      </w:r>
      <w:r w:rsidRPr="005860A8">
        <w:tab/>
      </w:r>
      <w:r w:rsidR="00B7276B">
        <w:t>S/2024/0417</w:t>
      </w:r>
      <w:r w:rsidRPr="005860A8">
        <w:tab/>
      </w:r>
    </w:p>
    <w:p w14:paraId="31343C66" w14:textId="646AE2F0" w:rsidR="00A90E55" w:rsidRPr="005860A8" w:rsidRDefault="00A90E55" w:rsidP="00A90E55">
      <w:pPr>
        <w:tabs>
          <w:tab w:val="left" w:pos="2552"/>
          <w:tab w:val="left" w:pos="5387"/>
          <w:tab w:val="left" w:pos="7371"/>
        </w:tabs>
      </w:pPr>
      <w:r w:rsidRPr="005860A8">
        <w:t>Číslo Objednatele:</w:t>
      </w:r>
      <w:r w:rsidRPr="005860A8">
        <w:tab/>
      </w:r>
      <w:r w:rsidR="006D45CC">
        <w:t>0 Spr 1435/2024</w:t>
      </w:r>
    </w:p>
    <w:p w14:paraId="4A381A24" w14:textId="77777777" w:rsidR="005860A8" w:rsidRPr="005860A8" w:rsidRDefault="005860A8" w:rsidP="005860A8">
      <w:pPr>
        <w:pStyle w:val="nadpis0"/>
      </w:pPr>
    </w:p>
    <w:p w14:paraId="4E856A92" w14:textId="77777777" w:rsidR="00A90E55" w:rsidRDefault="00A90E55" w:rsidP="00A90E55">
      <w:pPr>
        <w:rPr>
          <w:u w:val="single"/>
        </w:rPr>
      </w:pPr>
      <w:r w:rsidRPr="00A661A3">
        <w:rPr>
          <w:u w:val="single"/>
        </w:rPr>
        <w:t>Místo prováděných servisních úkonů</w:t>
      </w:r>
    </w:p>
    <w:p w14:paraId="6F563B87" w14:textId="7DDD4E55" w:rsidR="00A90E55" w:rsidRPr="00053B8F" w:rsidRDefault="003548A3" w:rsidP="00A90E55">
      <w:r>
        <w:t>Okresní soud v Ostravě</w:t>
      </w:r>
    </w:p>
    <w:p w14:paraId="18732ABE" w14:textId="77777777" w:rsidR="003548A3" w:rsidRDefault="003548A3" w:rsidP="00A90E55">
      <w:pPr>
        <w:rPr>
          <w:rFonts w:cs="Arial"/>
        </w:rPr>
      </w:pPr>
      <w:r>
        <w:t xml:space="preserve">U </w:t>
      </w:r>
      <w:r>
        <w:rPr>
          <w:rFonts w:cs="Arial"/>
        </w:rPr>
        <w:t>Soudu 6187/4</w:t>
      </w:r>
    </w:p>
    <w:p w14:paraId="60819058" w14:textId="725E67B7" w:rsidR="00A90E55" w:rsidRDefault="003548A3" w:rsidP="00A90E55">
      <w:pPr>
        <w:rPr>
          <w:u w:val="single"/>
        </w:rPr>
      </w:pPr>
      <w:r>
        <w:rPr>
          <w:rFonts w:cs="Arial"/>
        </w:rPr>
        <w:t>708 82 Ostrava-Poruba</w:t>
      </w:r>
    </w:p>
    <w:p w14:paraId="4CAF8CDC" w14:textId="77777777" w:rsidR="003548A3" w:rsidRDefault="003548A3" w:rsidP="00A90E55">
      <w:pPr>
        <w:rPr>
          <w:u w:val="single"/>
        </w:rPr>
      </w:pPr>
    </w:p>
    <w:p w14:paraId="658B64E5" w14:textId="2ABDC15B" w:rsidR="00A90E55" w:rsidRDefault="00A90E55" w:rsidP="00A90E55">
      <w:pPr>
        <w:rPr>
          <w:u w:val="single"/>
        </w:rPr>
      </w:pPr>
      <w:r w:rsidRPr="00053B8F">
        <w:rPr>
          <w:u w:val="single"/>
        </w:rPr>
        <w:t xml:space="preserve">Soupis </w:t>
      </w:r>
      <w:r>
        <w:rPr>
          <w:u w:val="single"/>
        </w:rPr>
        <w:t xml:space="preserve">HW </w:t>
      </w:r>
      <w:r w:rsidRPr="00053B8F">
        <w:rPr>
          <w:u w:val="single"/>
        </w:rPr>
        <w:t>zařízení</w:t>
      </w:r>
    </w:p>
    <w:p w14:paraId="2FAA98BB" w14:textId="77777777" w:rsidR="00A90E55" w:rsidRDefault="00A90E55" w:rsidP="00A90E55">
      <w:pPr>
        <w:rPr>
          <w:u w:val="single"/>
        </w:rPr>
      </w:pP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993"/>
        <w:gridCol w:w="2693"/>
        <w:gridCol w:w="1559"/>
        <w:gridCol w:w="1773"/>
        <w:gridCol w:w="2338"/>
      </w:tblGrid>
      <w:tr w:rsidR="00A90E55" w:rsidRPr="003602BD" w14:paraId="1AAD9578" w14:textId="77777777" w:rsidTr="005D5DE7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3366" w:fill="953735"/>
            <w:noWrap/>
            <w:vAlign w:val="bottom"/>
            <w:hideMark/>
          </w:tcPr>
          <w:p w14:paraId="3EB21B38" w14:textId="77777777" w:rsidR="00A90E55" w:rsidRPr="003602BD" w:rsidRDefault="00A90E55" w:rsidP="00026512">
            <w:pPr>
              <w:spacing w:before="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P.č</w:t>
            </w:r>
            <w:proofErr w:type="spellEnd"/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3366" w:fill="953735"/>
            <w:vAlign w:val="bottom"/>
            <w:hideMark/>
          </w:tcPr>
          <w:p w14:paraId="51CB12A7" w14:textId="77777777" w:rsidR="00A90E55" w:rsidRPr="003602BD" w:rsidRDefault="00A90E55" w:rsidP="00026512">
            <w:pPr>
              <w:spacing w:befor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Výrobce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3366" w:fill="953735"/>
            <w:noWrap/>
            <w:vAlign w:val="bottom"/>
            <w:hideMark/>
          </w:tcPr>
          <w:p w14:paraId="76976C4D" w14:textId="77777777" w:rsidR="00A90E55" w:rsidRPr="003602BD" w:rsidRDefault="00A90E55" w:rsidP="00026512">
            <w:pPr>
              <w:spacing w:befor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produktu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3366" w:fill="953735"/>
            <w:noWrap/>
            <w:vAlign w:val="bottom"/>
            <w:hideMark/>
          </w:tcPr>
          <w:p w14:paraId="2A22CBCC" w14:textId="77777777" w:rsidR="00A90E55" w:rsidRPr="003602BD" w:rsidRDefault="00A90E55" w:rsidP="00026512">
            <w:pPr>
              <w:spacing w:befor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Účel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3366" w:fill="953735"/>
            <w:noWrap/>
            <w:vAlign w:val="bottom"/>
            <w:hideMark/>
          </w:tcPr>
          <w:p w14:paraId="13F11479" w14:textId="77777777" w:rsidR="00A90E55" w:rsidRPr="003602BD" w:rsidRDefault="00A90E55" w:rsidP="00026512">
            <w:pPr>
              <w:spacing w:befor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ST/SN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3366" w:fill="953735"/>
            <w:noWrap/>
            <w:vAlign w:val="bottom"/>
            <w:hideMark/>
          </w:tcPr>
          <w:p w14:paraId="22AB24C0" w14:textId="77777777" w:rsidR="00A90E55" w:rsidRPr="003602BD" w:rsidRDefault="00A90E55" w:rsidP="00026512">
            <w:pPr>
              <w:spacing w:befor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602B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Poznámka</w:t>
            </w:r>
          </w:p>
        </w:tc>
      </w:tr>
      <w:tr w:rsidR="00A90E55" w:rsidRPr="003602BD" w14:paraId="2EC46099" w14:textId="77777777" w:rsidTr="005D5DE7">
        <w:trPr>
          <w:trHeight w:val="1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BED85" w14:textId="77777777" w:rsidR="00A90E55" w:rsidRPr="00A0399D" w:rsidRDefault="00A90E55" w:rsidP="00026512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C163" w14:textId="1C5D49A8" w:rsidR="00A90E55" w:rsidRPr="00345C5A" w:rsidRDefault="00D15C34" w:rsidP="00026512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C409" w14:textId="4AA406A0" w:rsidR="00A90E55" w:rsidRPr="00345C5A" w:rsidRDefault="00D15C34" w:rsidP="00026512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17E17">
              <w:rPr>
                <w:color w:val="000000"/>
              </w:rPr>
              <w:t>EX2300-48P-VC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7BA4" w14:textId="70C181F8" w:rsidR="00A90E55" w:rsidRPr="00345C5A" w:rsidRDefault="00D15C34" w:rsidP="00026512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0B7B" w14:textId="3A1A3BDC" w:rsidR="00A90E55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t>SJX3622321426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63C5" w14:textId="77777777" w:rsidR="00A90E55" w:rsidRPr="00591EE1" w:rsidRDefault="00A90E55" w:rsidP="00026512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714FA384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A93DD" w14:textId="77777777" w:rsidR="00D15C34" w:rsidRPr="00A0399D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76DAA" w14:textId="50E607E9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C734" w14:textId="354283B9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17E17">
              <w:rPr>
                <w:color w:val="000000"/>
              </w:rPr>
              <w:t>EX2300-48P-VC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51BCA" w14:textId="3F812DC6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982E26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7DEA2" w14:textId="484172EB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F14CD0">
              <w:t>SJX3622321</w:t>
            </w:r>
            <w:r>
              <w:t>274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ED47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77483B47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0048" w14:textId="77777777" w:rsidR="00D15C34" w:rsidRPr="00A0399D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916A" w14:textId="25BC5E2D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B5F62" w14:textId="26320FAE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17E17">
              <w:rPr>
                <w:color w:val="000000"/>
              </w:rPr>
              <w:t>EX2300-48P-VC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6FE34" w14:textId="1825300D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982E26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2F54B" w14:textId="38727A3B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F14CD0">
              <w:t>SJX36223214</w:t>
            </w:r>
            <w:r>
              <w:t>19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92760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5B2B09F6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15D9" w14:textId="77777777" w:rsidR="00D15C34" w:rsidRPr="00A0399D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DDBDA" w14:textId="28EC6437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38FA" w14:textId="62AD854C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17E17">
              <w:rPr>
                <w:color w:val="000000"/>
              </w:rPr>
              <w:t>EX2300-48P-VC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8F2F" w14:textId="55DB7221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982E26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7D90A" w14:textId="03E5209E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F14CD0">
              <w:t>SJX3622321</w:t>
            </w:r>
            <w:r>
              <w:t>424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E1BBD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60776728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9F637" w14:textId="77777777" w:rsidR="00D15C34" w:rsidRPr="00A0399D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75945" w14:textId="1CD6B7C8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9C3B" w14:textId="7AC394DB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17E17">
              <w:rPr>
                <w:color w:val="000000"/>
              </w:rPr>
              <w:t>EX2300-48P-VC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E807E" w14:textId="77777777" w:rsidR="00D15C34" w:rsidRPr="00345C5A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41B64" w14:textId="05215D98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F14CD0">
              <w:t>SJX3622321</w:t>
            </w:r>
            <w:r>
              <w:t>324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F51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1A1233E9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D567A" w14:textId="77777777" w:rsidR="00D15C34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B6434" w14:textId="0454B7CD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00F95" w14:textId="1B4A8CAA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17E17">
              <w:rPr>
                <w:color w:val="000000"/>
              </w:rPr>
              <w:t>EX2300-</w:t>
            </w:r>
            <w:proofErr w:type="gramStart"/>
            <w:r w:rsidRPr="00317E17">
              <w:rPr>
                <w:color w:val="000000"/>
              </w:rPr>
              <w:t>48</w:t>
            </w:r>
            <w:r>
              <w:rPr>
                <w:color w:val="000000"/>
              </w:rPr>
              <w:t>T</w:t>
            </w:r>
            <w:proofErr w:type="gramEnd"/>
            <w:r w:rsidRPr="00317E17">
              <w:rPr>
                <w:color w:val="000000"/>
              </w:rPr>
              <w:t>-VC</w:t>
            </w:r>
            <w:r w:rsidRPr="00345C5A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2A829" w14:textId="77777777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A0F5B" w14:textId="48F4381B" w:rsidR="00D15C34" w:rsidRPr="003548A3" w:rsidRDefault="003548A3" w:rsidP="003548A3">
            <w:pPr>
              <w:spacing w:before="0"/>
              <w:jc w:val="center"/>
            </w:pPr>
            <w:r w:rsidRPr="003548A3">
              <w:t>SJW3623242772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BBD1A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0D541926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4497" w14:textId="77777777" w:rsidR="00D15C34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A319F" w14:textId="64CE5D16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E4F4B" w14:textId="4197C21F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55665">
              <w:rPr>
                <w:color w:val="000000"/>
              </w:rPr>
              <w:t>EX2300-</w:t>
            </w:r>
            <w:proofErr w:type="gramStart"/>
            <w:r w:rsidRPr="00355665">
              <w:rPr>
                <w:color w:val="000000"/>
              </w:rPr>
              <w:t>48T</w:t>
            </w:r>
            <w:proofErr w:type="gramEnd"/>
            <w:r w:rsidRPr="00355665">
              <w:rPr>
                <w:color w:val="000000"/>
              </w:rPr>
              <w:t>-VC</w:t>
            </w:r>
            <w:r w:rsidRPr="00355665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C25E" w14:textId="77777777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6CFC" w14:textId="4361244F" w:rsidR="00D15C34" w:rsidRPr="003548A3" w:rsidRDefault="003548A3" w:rsidP="00D15C34">
            <w:pPr>
              <w:spacing w:before="0"/>
              <w:jc w:val="center"/>
            </w:pPr>
            <w:r w:rsidRPr="003548A3">
              <w:t>SJW3623253396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EDB68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6AA90061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57DBA" w14:textId="77777777" w:rsidR="00D15C34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527E1" w14:textId="3E513856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7BE61" w14:textId="518A6D69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55665">
              <w:rPr>
                <w:color w:val="000000"/>
              </w:rPr>
              <w:t>EX2300-</w:t>
            </w:r>
            <w:proofErr w:type="gramStart"/>
            <w:r w:rsidRPr="00355665">
              <w:rPr>
                <w:color w:val="000000"/>
              </w:rPr>
              <w:t>48T</w:t>
            </w:r>
            <w:proofErr w:type="gramEnd"/>
            <w:r w:rsidRPr="00355665">
              <w:rPr>
                <w:color w:val="000000"/>
              </w:rPr>
              <w:t>-VC</w:t>
            </w:r>
            <w:r w:rsidRPr="00355665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4856" w14:textId="77777777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6CE73" w14:textId="4622F5F2" w:rsidR="00D15C34" w:rsidRPr="003548A3" w:rsidRDefault="003548A3" w:rsidP="00D15C34">
            <w:pPr>
              <w:spacing w:before="0"/>
              <w:jc w:val="center"/>
            </w:pPr>
            <w:r w:rsidRPr="003548A3">
              <w:t>SJW3623253565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B0F5C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0CED47BA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7FC6" w14:textId="77777777" w:rsidR="00D15C34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2B669" w14:textId="72D689D0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87C7" w14:textId="3E374715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55665">
              <w:rPr>
                <w:color w:val="000000"/>
              </w:rPr>
              <w:t>EX2300-</w:t>
            </w:r>
            <w:proofErr w:type="gramStart"/>
            <w:r w:rsidRPr="00355665">
              <w:rPr>
                <w:color w:val="000000"/>
              </w:rPr>
              <w:t>48T</w:t>
            </w:r>
            <w:proofErr w:type="gramEnd"/>
            <w:r w:rsidRPr="00355665">
              <w:rPr>
                <w:color w:val="000000"/>
              </w:rPr>
              <w:t>-VC</w:t>
            </w:r>
            <w:r w:rsidRPr="00355665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A885" w14:textId="77777777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ADE3E" w14:textId="341FECD2" w:rsidR="00D15C34" w:rsidRPr="003548A3" w:rsidRDefault="003548A3" w:rsidP="00D15C34">
            <w:pPr>
              <w:spacing w:before="0"/>
              <w:jc w:val="center"/>
            </w:pPr>
            <w:r w:rsidRPr="003548A3">
              <w:t>SJW3623252755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CC7E5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D15C34" w:rsidRPr="003602BD" w14:paraId="48FFE196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7281" w14:textId="77777777" w:rsidR="00D15C34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680BA" w14:textId="7FFD13B8" w:rsidR="00D15C34" w:rsidRPr="00591EE1" w:rsidRDefault="003548A3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52C72" w14:textId="6F050D02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55665">
              <w:rPr>
                <w:color w:val="000000"/>
              </w:rPr>
              <w:t>EX2300-</w:t>
            </w:r>
            <w:proofErr w:type="gramStart"/>
            <w:r w:rsidRPr="00355665">
              <w:rPr>
                <w:color w:val="000000"/>
              </w:rPr>
              <w:t>48T</w:t>
            </w:r>
            <w:proofErr w:type="gramEnd"/>
            <w:r w:rsidRPr="00355665">
              <w:rPr>
                <w:color w:val="000000"/>
              </w:rPr>
              <w:t>-VC</w:t>
            </w:r>
            <w:r w:rsidRPr="00355665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6F931" w14:textId="77777777" w:rsidR="00D15C34" w:rsidRPr="00591EE1" w:rsidRDefault="00D15C34" w:rsidP="00D15C3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2963B" w14:textId="49F5B5E9" w:rsidR="00D15C34" w:rsidRPr="003548A3" w:rsidRDefault="003548A3" w:rsidP="00D15C34">
            <w:pPr>
              <w:spacing w:before="0"/>
              <w:jc w:val="center"/>
            </w:pPr>
            <w:r w:rsidRPr="003548A3">
              <w:t>SJW3623253594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2F92" w14:textId="77777777" w:rsidR="00D15C34" w:rsidRPr="00591EE1" w:rsidRDefault="00D15C34" w:rsidP="00D15C34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3548A3" w:rsidRPr="003602BD" w14:paraId="5438A6F2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E008D" w14:textId="77777777" w:rsidR="003548A3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7D885" w14:textId="5CDD10AD" w:rsidR="003548A3" w:rsidRPr="00591EE1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A421B" w14:textId="24AE2FA9" w:rsidR="003548A3" w:rsidRPr="00591EE1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317E17">
              <w:rPr>
                <w:color w:val="000000"/>
              </w:rPr>
              <w:t>EX2300-C-</w:t>
            </w:r>
            <w:proofErr w:type="gramStart"/>
            <w:r w:rsidRPr="00317E17">
              <w:rPr>
                <w:color w:val="000000"/>
              </w:rPr>
              <w:t>12T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6CCD7" w14:textId="77777777" w:rsidR="003548A3" w:rsidRPr="00591EE1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D3570" w14:textId="322208E3" w:rsidR="003548A3" w:rsidRPr="003548A3" w:rsidRDefault="003548A3" w:rsidP="003548A3">
            <w:pPr>
              <w:spacing w:before="0"/>
              <w:jc w:val="center"/>
            </w:pPr>
            <w:r w:rsidRPr="003548A3">
              <w:t>SHW4824030020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E1A7" w14:textId="77777777" w:rsidR="003548A3" w:rsidRPr="00591EE1" w:rsidRDefault="003548A3" w:rsidP="003548A3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3548A3" w:rsidRPr="003602BD" w14:paraId="3FE75362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9859B" w14:textId="77777777" w:rsidR="003548A3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7502C" w14:textId="4A783349" w:rsidR="003548A3" w:rsidRPr="00591EE1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proofErr w:type="spellStart"/>
            <w:r w:rsidRPr="00427D09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B58B0" w14:textId="7B5ED7FC" w:rsidR="003548A3" w:rsidRPr="00591EE1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 w:rsidRPr="00BE5312">
              <w:rPr>
                <w:color w:val="000000"/>
              </w:rPr>
              <w:t>EX2300-C-</w:t>
            </w:r>
            <w:proofErr w:type="gramStart"/>
            <w:r w:rsidRPr="00BE5312">
              <w:rPr>
                <w:color w:val="000000"/>
              </w:rPr>
              <w:t>12T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3454" w14:textId="77777777" w:rsidR="003548A3" w:rsidRPr="00591EE1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highlight w:val="yellow"/>
              </w:rPr>
            </w:pPr>
            <w:r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22C92" w14:textId="1F9B730E" w:rsidR="003548A3" w:rsidRPr="003548A3" w:rsidRDefault="003548A3" w:rsidP="003548A3">
            <w:pPr>
              <w:spacing w:before="0"/>
              <w:jc w:val="center"/>
            </w:pPr>
            <w:r w:rsidRPr="003548A3">
              <w:t>SHW4824030009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49D67" w14:textId="77777777" w:rsidR="003548A3" w:rsidRPr="00591EE1" w:rsidRDefault="003548A3" w:rsidP="003548A3">
            <w:pPr>
              <w:spacing w:before="0"/>
              <w:rPr>
                <w:rFonts w:asciiTheme="minorHAnsi" w:hAnsiTheme="minorHAnsi" w:cstheme="minorHAnsi"/>
                <w:color w:val="000000"/>
                <w:highlight w:val="yellow"/>
              </w:rPr>
            </w:pPr>
          </w:p>
        </w:tc>
      </w:tr>
      <w:tr w:rsidR="003548A3" w:rsidRPr="003602BD" w14:paraId="13376CAB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69DB6" w14:textId="77777777" w:rsidR="003548A3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D110D" w14:textId="406B4972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6D45CC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419EE" w14:textId="4FCCC85C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color w:val="000000"/>
              </w:rPr>
              <w:t>EX2300-C-</w:t>
            </w:r>
            <w:proofErr w:type="gramStart"/>
            <w:r w:rsidRPr="006D45CC">
              <w:rPr>
                <w:color w:val="000000"/>
              </w:rPr>
              <w:t>12T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3A31D" w14:textId="569C99ED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57FB4" w14:textId="7A8CFD01" w:rsidR="003548A3" w:rsidRPr="006D45CC" w:rsidRDefault="003548A3" w:rsidP="003548A3">
            <w:pPr>
              <w:spacing w:before="0"/>
              <w:jc w:val="center"/>
            </w:pPr>
            <w:r w:rsidRPr="006D45CC">
              <w:t>SHW4824030044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F301" w14:textId="77777777" w:rsidR="003548A3" w:rsidRPr="006D45CC" w:rsidRDefault="003548A3" w:rsidP="003548A3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548A3" w:rsidRPr="003602BD" w14:paraId="7DA025ED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13329" w14:textId="20790BEA" w:rsidR="003548A3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47267" w14:textId="6EED6232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6D45CC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5B055" w14:textId="7E2F52AD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color w:val="000000"/>
              </w:rPr>
              <w:t>EX2300-C-</w:t>
            </w:r>
            <w:proofErr w:type="gramStart"/>
            <w:r w:rsidRPr="006D45CC">
              <w:rPr>
                <w:color w:val="000000"/>
              </w:rPr>
              <w:t>12T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AA1B1" w14:textId="50C9EC31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9E3F5" w14:textId="5ED268D1" w:rsidR="003548A3" w:rsidRPr="006D45CC" w:rsidRDefault="003548A3" w:rsidP="003548A3">
            <w:pPr>
              <w:spacing w:before="0"/>
              <w:jc w:val="center"/>
            </w:pPr>
            <w:r w:rsidRPr="006D45CC">
              <w:t>SHW4824030180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1421" w14:textId="77777777" w:rsidR="003548A3" w:rsidRPr="006D45CC" w:rsidRDefault="003548A3" w:rsidP="003548A3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548A3" w:rsidRPr="003602BD" w14:paraId="6CC5F4D0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02CC3" w14:textId="28ED2D58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FB0E" w14:textId="23DD00D7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6D45CC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8F3C4" w14:textId="7883B9AB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color w:val="000000"/>
              </w:rPr>
              <w:t>EX2300-C-</w:t>
            </w:r>
            <w:proofErr w:type="gramStart"/>
            <w:r w:rsidRPr="006D45CC">
              <w:rPr>
                <w:color w:val="000000"/>
              </w:rPr>
              <w:t>12T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CA270" w14:textId="6D76FE7F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5C74" w14:textId="2E427D45" w:rsidR="003548A3" w:rsidRPr="006D45CC" w:rsidRDefault="003548A3" w:rsidP="003548A3">
            <w:pPr>
              <w:spacing w:before="0"/>
              <w:jc w:val="center"/>
            </w:pPr>
            <w:r w:rsidRPr="006D45CC">
              <w:t>SHW4824030022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D011" w14:textId="77777777" w:rsidR="003548A3" w:rsidRPr="006D45CC" w:rsidRDefault="003548A3" w:rsidP="003548A3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548A3" w:rsidRPr="003602BD" w14:paraId="7356381C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0A6E6" w14:textId="1E4EE90F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FAA09" w14:textId="7B3112E1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6D45CC">
              <w:rPr>
                <w:rFonts w:asciiTheme="minorHAnsi" w:hAnsiTheme="minorHAnsi" w:cstheme="minorHAnsi"/>
                <w:color w:val="000000"/>
              </w:rPr>
              <w:t>Juniper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AE4FF" w14:textId="1ABD1913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color w:val="000000"/>
              </w:rPr>
              <w:t>EX2300-C-</w:t>
            </w:r>
            <w:proofErr w:type="gramStart"/>
            <w:r w:rsidRPr="006D45CC">
              <w:rPr>
                <w:color w:val="000000"/>
              </w:rPr>
              <w:t>12T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000A6" w14:textId="02E6481E" w:rsidR="003548A3" w:rsidRPr="006D45CC" w:rsidRDefault="003548A3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5BD71" w14:textId="0949B1B9" w:rsidR="003548A3" w:rsidRPr="006D45CC" w:rsidRDefault="003548A3" w:rsidP="003548A3">
            <w:pPr>
              <w:spacing w:before="0"/>
              <w:jc w:val="center"/>
            </w:pPr>
            <w:r w:rsidRPr="006D45CC">
              <w:t>SHW4824030163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696C" w14:textId="77777777" w:rsidR="003548A3" w:rsidRPr="006D45CC" w:rsidRDefault="003548A3" w:rsidP="003548A3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78666E" w:rsidRPr="005D5DE7" w14:paraId="717DAA03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B0F67" w14:textId="233C91C6" w:rsidR="0078666E" w:rsidRPr="006D45CC" w:rsidRDefault="005D5DE7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AC925" w14:textId="1F2EB3A4" w:rsidR="0078666E" w:rsidRPr="006D45CC" w:rsidRDefault="005D5DE7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Cisco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6B68" w14:textId="094318F3" w:rsidR="0078666E" w:rsidRPr="006D45CC" w:rsidRDefault="005D5DE7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 xml:space="preserve">SX350X-12 </w:t>
            </w:r>
            <w:proofErr w:type="gramStart"/>
            <w:r w:rsidRPr="006D45CC">
              <w:rPr>
                <w:rFonts w:asciiTheme="minorHAnsi" w:hAnsiTheme="minorHAnsi" w:cstheme="minorHAnsi"/>
                <w:color w:val="000000"/>
              </w:rPr>
              <w:t>12-Port</w:t>
            </w:r>
            <w:proofErr w:type="gramEnd"/>
            <w:r w:rsidRPr="006D45CC">
              <w:rPr>
                <w:rFonts w:asciiTheme="minorHAnsi" w:hAnsiTheme="minorHAnsi" w:cstheme="minorHAnsi"/>
                <w:color w:val="000000"/>
              </w:rPr>
              <w:t xml:space="preserve"> 10GBase-T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3BE3" w14:textId="4ED0458F" w:rsidR="0078666E" w:rsidRPr="006D45CC" w:rsidRDefault="005D5DE7" w:rsidP="003548A3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25BC4" w14:textId="1526009C" w:rsidR="0078666E" w:rsidRPr="006D45CC" w:rsidRDefault="005D5DE7" w:rsidP="005D5DE7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DNI225101UQ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420C" w14:textId="77777777" w:rsidR="0078666E" w:rsidRPr="006D45CC" w:rsidRDefault="0078666E" w:rsidP="005D5DE7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D5DE7" w:rsidRPr="005D5DE7" w14:paraId="4601D721" w14:textId="77777777" w:rsidTr="005D5DE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8BC68" w14:textId="1CF3F97A" w:rsidR="005D5DE7" w:rsidRPr="006D45CC" w:rsidRDefault="005D5DE7" w:rsidP="005D5DE7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0E4FA" w14:textId="16E77686" w:rsidR="005D5DE7" w:rsidRPr="006D45CC" w:rsidRDefault="005D5DE7" w:rsidP="005D5DE7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Cisco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D4D1F" w14:textId="39B2D4D3" w:rsidR="005D5DE7" w:rsidRPr="006D45CC" w:rsidRDefault="005D5DE7" w:rsidP="005D5DE7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 xml:space="preserve">SX350X-12 </w:t>
            </w:r>
            <w:proofErr w:type="gramStart"/>
            <w:r w:rsidRPr="006D45CC">
              <w:rPr>
                <w:rFonts w:asciiTheme="minorHAnsi" w:hAnsiTheme="minorHAnsi" w:cstheme="minorHAnsi"/>
                <w:color w:val="000000"/>
              </w:rPr>
              <w:t>12-Port</w:t>
            </w:r>
            <w:proofErr w:type="gramEnd"/>
            <w:r w:rsidRPr="006D45CC">
              <w:rPr>
                <w:rFonts w:asciiTheme="minorHAnsi" w:hAnsiTheme="minorHAnsi" w:cstheme="minorHAnsi"/>
                <w:color w:val="000000"/>
              </w:rPr>
              <w:t xml:space="preserve"> 10GBase-T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4734E" w14:textId="1C9B838A" w:rsidR="005D5DE7" w:rsidRPr="006D45CC" w:rsidRDefault="005D5DE7" w:rsidP="005D5DE7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Switch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85764" w14:textId="34788BBF" w:rsidR="005D5DE7" w:rsidRPr="006D45CC" w:rsidRDefault="005D5DE7" w:rsidP="005D5DE7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  <w:r w:rsidRPr="006D45CC">
              <w:rPr>
                <w:rFonts w:asciiTheme="minorHAnsi" w:hAnsiTheme="minorHAnsi" w:cstheme="minorHAnsi"/>
                <w:color w:val="000000"/>
              </w:rPr>
              <w:t>DNI225101V5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9249" w14:textId="77777777" w:rsidR="005D5DE7" w:rsidRPr="006D45CC" w:rsidRDefault="005D5DE7" w:rsidP="005D5DE7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2CDAB82" w14:textId="190F9EE9" w:rsidR="005D5DE7" w:rsidRDefault="005D5DE7" w:rsidP="005D5DE7">
      <w:pPr>
        <w:pStyle w:val="Nadpis2"/>
        <w:numPr>
          <w:ilvl w:val="0"/>
          <w:numId w:val="0"/>
        </w:numPr>
      </w:pPr>
    </w:p>
    <w:p w14:paraId="07500FD0" w14:textId="77777777" w:rsidR="005D5DE7" w:rsidRDefault="005D5DE7" w:rsidP="008845F1">
      <w:pPr>
        <w:pStyle w:val="Nadpis3"/>
        <w:numPr>
          <w:ilvl w:val="0"/>
          <w:numId w:val="0"/>
        </w:numPr>
        <w:ind w:left="720"/>
      </w:pPr>
    </w:p>
    <w:p w14:paraId="5F67D4B8" w14:textId="77777777" w:rsidR="006D45CC" w:rsidRDefault="006D45CC" w:rsidP="006D45CC"/>
    <w:p w14:paraId="37549F50" w14:textId="77777777" w:rsidR="006D45CC" w:rsidRDefault="006D45CC" w:rsidP="006D45CC"/>
    <w:p w14:paraId="2D90D2D1" w14:textId="77777777" w:rsidR="006D45CC" w:rsidRPr="006D45CC" w:rsidRDefault="006D45CC" w:rsidP="006D45CC"/>
    <w:p w14:paraId="39C109FA" w14:textId="4A7DBC95" w:rsidR="005860A8" w:rsidRPr="005860A8" w:rsidRDefault="005860A8" w:rsidP="005860A8">
      <w:pPr>
        <w:pStyle w:val="Nadpis1"/>
        <w:numPr>
          <w:ilvl w:val="0"/>
          <w:numId w:val="0"/>
        </w:numPr>
        <w:rPr>
          <w:rFonts w:cs="Arial"/>
        </w:rPr>
      </w:pPr>
      <w:r w:rsidRPr="005860A8">
        <w:rPr>
          <w:rFonts w:cs="Arial"/>
        </w:rPr>
        <w:lastRenderedPageBreak/>
        <w:t>Příloha č. 2</w:t>
      </w:r>
    </w:p>
    <w:p w14:paraId="3DA889D2" w14:textId="77777777" w:rsidR="005860A8" w:rsidRPr="005860A8" w:rsidRDefault="005860A8" w:rsidP="005860A8">
      <w:pPr>
        <w:pStyle w:val="nadpis0"/>
      </w:pPr>
      <w:r w:rsidRPr="005860A8">
        <w:t xml:space="preserve">CENÍK PRACÍ </w:t>
      </w:r>
    </w:p>
    <w:p w14:paraId="05BC1A81" w14:textId="77777777" w:rsidR="005860A8" w:rsidRPr="005860A8" w:rsidRDefault="005860A8" w:rsidP="005860A8">
      <w:pPr>
        <w:pStyle w:val="nadpis0"/>
      </w:pPr>
    </w:p>
    <w:p w14:paraId="1C5178D8" w14:textId="77777777" w:rsidR="005860A8" w:rsidRPr="005860A8" w:rsidRDefault="005860A8" w:rsidP="005860A8">
      <w:pPr>
        <w:pStyle w:val="nadpis0"/>
      </w:pPr>
      <w:r w:rsidRPr="005860A8">
        <w:t>K SERVISNÍ SMLOUVĚ</w:t>
      </w:r>
    </w:p>
    <w:p w14:paraId="7C95AFDC" w14:textId="0D0E9081" w:rsidR="005860A8" w:rsidRPr="005860A8" w:rsidRDefault="005860A8" w:rsidP="005860A8">
      <w:pPr>
        <w:tabs>
          <w:tab w:val="left" w:pos="2552"/>
          <w:tab w:val="left" w:pos="5387"/>
          <w:tab w:val="left" w:pos="7371"/>
        </w:tabs>
      </w:pPr>
      <w:r w:rsidRPr="005860A8">
        <w:t>Číslo Zhotovitele:</w:t>
      </w:r>
      <w:r w:rsidRPr="005860A8">
        <w:tab/>
      </w:r>
      <w:r w:rsidR="004F3465">
        <w:t>S/2024/0417</w:t>
      </w:r>
      <w:r w:rsidRPr="005860A8">
        <w:tab/>
      </w:r>
    </w:p>
    <w:p w14:paraId="1588905F" w14:textId="4D419AF7" w:rsidR="005860A8" w:rsidRPr="005860A8" w:rsidRDefault="005860A8" w:rsidP="005860A8">
      <w:pPr>
        <w:tabs>
          <w:tab w:val="left" w:pos="2552"/>
          <w:tab w:val="left" w:pos="5387"/>
          <w:tab w:val="left" w:pos="7371"/>
        </w:tabs>
      </w:pPr>
      <w:r w:rsidRPr="005860A8">
        <w:t>Číslo Objednatele:</w:t>
      </w:r>
      <w:r w:rsidRPr="005860A8">
        <w:tab/>
      </w:r>
      <w:r w:rsidR="006D45CC">
        <w:t>0 Spr 1435/2024</w:t>
      </w:r>
    </w:p>
    <w:p w14:paraId="33175352" w14:textId="77777777" w:rsidR="005860A8" w:rsidRPr="005860A8" w:rsidRDefault="005860A8" w:rsidP="005860A8"/>
    <w:p w14:paraId="20E43D38" w14:textId="77777777" w:rsidR="005860A8" w:rsidRPr="005860A8" w:rsidRDefault="005860A8" w:rsidP="005860A8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2052"/>
      </w:tblGrid>
      <w:tr w:rsidR="005860A8" w:rsidRPr="005860A8" w14:paraId="1547649A" w14:textId="77777777" w:rsidTr="00A32C08">
        <w:tc>
          <w:tcPr>
            <w:tcW w:w="6874" w:type="dxa"/>
          </w:tcPr>
          <w:p w14:paraId="6F0D4B4F" w14:textId="77777777" w:rsidR="005860A8" w:rsidRPr="005860A8" w:rsidRDefault="005860A8" w:rsidP="005860A8">
            <w:r w:rsidRPr="005860A8">
              <w:t>PLATNÝ CENÍK ZHOTOVITELE:</w:t>
            </w:r>
          </w:p>
        </w:tc>
        <w:tc>
          <w:tcPr>
            <w:tcW w:w="2052" w:type="dxa"/>
          </w:tcPr>
          <w:p w14:paraId="6C0EF7DA" w14:textId="77777777" w:rsidR="005860A8" w:rsidRPr="005860A8" w:rsidRDefault="005860A8" w:rsidP="005860A8">
            <w:pPr>
              <w:jc w:val="right"/>
              <w:rPr>
                <w:rFonts w:cs="Arial"/>
                <w:highlight w:val="yellow"/>
              </w:rPr>
            </w:pPr>
          </w:p>
        </w:tc>
      </w:tr>
      <w:tr w:rsidR="00A90E55" w:rsidRPr="005860A8" w14:paraId="2E88AC7C" w14:textId="77777777" w:rsidTr="00A90E55">
        <w:tc>
          <w:tcPr>
            <w:tcW w:w="6874" w:type="dxa"/>
          </w:tcPr>
          <w:p w14:paraId="545820FD" w14:textId="77777777" w:rsidR="00A90E55" w:rsidRPr="005860A8" w:rsidRDefault="00A90E55" w:rsidP="00026512">
            <w:r w:rsidRPr="005860A8">
              <w:t>PLATNÝ CENÍK ZHOTOVITELE</w:t>
            </w:r>
            <w:r>
              <w:t xml:space="preserve"> bez DPH</w:t>
            </w:r>
            <w:r w:rsidRPr="005860A8">
              <w:t>:</w:t>
            </w:r>
          </w:p>
        </w:tc>
        <w:tc>
          <w:tcPr>
            <w:tcW w:w="2052" w:type="dxa"/>
          </w:tcPr>
          <w:p w14:paraId="53F664DF" w14:textId="77777777" w:rsidR="00A90E55" w:rsidRPr="005860A8" w:rsidRDefault="00A90E55" w:rsidP="00026512">
            <w:pPr>
              <w:jc w:val="right"/>
              <w:rPr>
                <w:rFonts w:cs="Arial"/>
                <w:highlight w:val="yellow"/>
              </w:rPr>
            </w:pPr>
          </w:p>
        </w:tc>
      </w:tr>
      <w:tr w:rsidR="00A90E55" w:rsidRPr="005860A8" w14:paraId="0A0A9CFD" w14:textId="77777777" w:rsidTr="00A90E55">
        <w:tc>
          <w:tcPr>
            <w:tcW w:w="6874" w:type="dxa"/>
          </w:tcPr>
          <w:p w14:paraId="4C4DD2FC" w14:textId="77777777" w:rsidR="00A90E55" w:rsidRPr="00A90E55" w:rsidRDefault="00A90E55" w:rsidP="00026512">
            <w:r w:rsidRPr="00A90E55">
              <w:t>Dopravné</w:t>
            </w:r>
          </w:p>
        </w:tc>
        <w:tc>
          <w:tcPr>
            <w:tcW w:w="2052" w:type="dxa"/>
          </w:tcPr>
          <w:p w14:paraId="60A3E164" w14:textId="77777777" w:rsidR="00A90E55" w:rsidRPr="00A90E55" w:rsidRDefault="00A90E55" w:rsidP="00026512">
            <w:pPr>
              <w:jc w:val="right"/>
              <w:rPr>
                <w:rFonts w:cs="Arial"/>
                <w:highlight w:val="yellow"/>
              </w:rPr>
            </w:pPr>
          </w:p>
        </w:tc>
      </w:tr>
      <w:tr w:rsidR="00A90E55" w:rsidRPr="005860A8" w14:paraId="4BD9BE01" w14:textId="77777777" w:rsidTr="00A90E55">
        <w:tc>
          <w:tcPr>
            <w:tcW w:w="6874" w:type="dxa"/>
          </w:tcPr>
          <w:p w14:paraId="5435395A" w14:textId="77777777" w:rsidR="00A90E55" w:rsidRPr="005860A8" w:rsidRDefault="00A90E55" w:rsidP="00026512">
            <w:r w:rsidRPr="005860A8">
              <w:t>Skutečně ujeté km k poskytnutí servisního zásahu (nepočítá se v</w:t>
            </w:r>
            <w:r>
              <w:t> </w:t>
            </w:r>
            <w:r w:rsidRPr="005860A8">
              <w:t>Ostravě)</w:t>
            </w:r>
          </w:p>
        </w:tc>
        <w:tc>
          <w:tcPr>
            <w:tcW w:w="2052" w:type="dxa"/>
          </w:tcPr>
          <w:p w14:paraId="18E60851" w14:textId="70BC5EE3" w:rsidR="00A90E55" w:rsidRPr="00A90E55" w:rsidRDefault="003A1DBC" w:rsidP="0002651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</w:t>
            </w:r>
            <w:r w:rsidR="00A90E55" w:rsidRPr="00A90E55">
              <w:rPr>
                <w:rFonts w:cs="Arial"/>
              </w:rPr>
              <w:t>,- Kč/km</w:t>
            </w:r>
          </w:p>
        </w:tc>
      </w:tr>
      <w:tr w:rsidR="00A90E55" w:rsidRPr="005860A8" w14:paraId="7363ABC0" w14:textId="77777777" w:rsidTr="00A90E55">
        <w:tc>
          <w:tcPr>
            <w:tcW w:w="6874" w:type="dxa"/>
          </w:tcPr>
          <w:p w14:paraId="7B5AF723" w14:textId="77777777" w:rsidR="00A90E55" w:rsidRPr="005860A8" w:rsidRDefault="00A90E55" w:rsidP="00026512">
            <w:r w:rsidRPr="005860A8">
              <w:t>Čas technika strávený na cestě (nepočítá se v </w:t>
            </w:r>
            <w:r>
              <w:t>Ostravě</w:t>
            </w:r>
            <w:r w:rsidRPr="005860A8">
              <w:t>)</w:t>
            </w:r>
          </w:p>
        </w:tc>
        <w:tc>
          <w:tcPr>
            <w:tcW w:w="2052" w:type="dxa"/>
          </w:tcPr>
          <w:p w14:paraId="6BC8048E" w14:textId="7F123493" w:rsidR="00A90E55" w:rsidRPr="00A90E55" w:rsidRDefault="00F80356" w:rsidP="0002651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A90E55" w:rsidRPr="00A90E55">
              <w:rPr>
                <w:rFonts w:cs="Arial"/>
              </w:rPr>
              <w:t>00,- Kč/hod</w:t>
            </w:r>
          </w:p>
        </w:tc>
      </w:tr>
      <w:tr w:rsidR="00A90E55" w:rsidRPr="005860A8" w14:paraId="6DD1F4EA" w14:textId="77777777" w:rsidTr="00A90E55">
        <w:tc>
          <w:tcPr>
            <w:tcW w:w="6874" w:type="dxa"/>
          </w:tcPr>
          <w:p w14:paraId="51C0E1CE" w14:textId="77777777" w:rsidR="00A90E55" w:rsidRPr="00A90E55" w:rsidRDefault="00A90E55" w:rsidP="00026512">
            <w:r w:rsidRPr="00A90E55">
              <w:t>Práce technika</w:t>
            </w:r>
          </w:p>
        </w:tc>
        <w:tc>
          <w:tcPr>
            <w:tcW w:w="2052" w:type="dxa"/>
          </w:tcPr>
          <w:p w14:paraId="6FA37BD1" w14:textId="77777777" w:rsidR="00A90E55" w:rsidRPr="00A90E55" w:rsidRDefault="00A90E55" w:rsidP="00026512">
            <w:pPr>
              <w:jc w:val="right"/>
              <w:rPr>
                <w:rFonts w:cs="Arial"/>
              </w:rPr>
            </w:pPr>
          </w:p>
        </w:tc>
      </w:tr>
      <w:tr w:rsidR="00A90E55" w:rsidRPr="005860A8" w14:paraId="10D25289" w14:textId="77777777" w:rsidTr="00A90E55">
        <w:tc>
          <w:tcPr>
            <w:tcW w:w="6874" w:type="dxa"/>
          </w:tcPr>
          <w:p w14:paraId="49B8CA62" w14:textId="77777777" w:rsidR="00A90E55" w:rsidRPr="005860A8" w:rsidRDefault="00A90E55" w:rsidP="00026512">
            <w:r w:rsidRPr="005860A8">
              <w:t xml:space="preserve">Práce </w:t>
            </w:r>
            <w:r>
              <w:t>systémového specialisty</w:t>
            </w:r>
            <w:r w:rsidRPr="005860A8">
              <w:t xml:space="preserve"> (aktivní prvky</w:t>
            </w:r>
            <w:r>
              <w:t xml:space="preserve">, </w:t>
            </w:r>
            <w:r w:rsidRPr="005860A8">
              <w:t>serverové systémy</w:t>
            </w:r>
            <w:r>
              <w:t>, virtualizace, disková úložiště, zálohování</w:t>
            </w:r>
            <w:r w:rsidRPr="005860A8">
              <w:t>)</w:t>
            </w:r>
          </w:p>
        </w:tc>
        <w:tc>
          <w:tcPr>
            <w:tcW w:w="2052" w:type="dxa"/>
          </w:tcPr>
          <w:p w14:paraId="5138F315" w14:textId="13CA0223" w:rsidR="00A90E55" w:rsidRPr="00A90E55" w:rsidRDefault="00F80356" w:rsidP="00F8035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160</w:t>
            </w:r>
            <w:r w:rsidR="009968D0">
              <w:rPr>
                <w:rFonts w:cs="Arial"/>
              </w:rPr>
              <w:t>0</w:t>
            </w:r>
            <w:r w:rsidR="00A90E55" w:rsidRPr="00A90E55">
              <w:rPr>
                <w:rFonts w:cs="Arial"/>
              </w:rPr>
              <w:t>,- Kč/hod</w:t>
            </w:r>
          </w:p>
        </w:tc>
      </w:tr>
      <w:tr w:rsidR="00A90E55" w:rsidRPr="005860A8" w14:paraId="549AE350" w14:textId="77777777" w:rsidTr="00A90E55">
        <w:tc>
          <w:tcPr>
            <w:tcW w:w="6874" w:type="dxa"/>
          </w:tcPr>
          <w:p w14:paraId="6C8750D0" w14:textId="77777777" w:rsidR="00A90E55" w:rsidRPr="00A90E55" w:rsidRDefault="00A90E55" w:rsidP="00026512">
            <w:r w:rsidRPr="00A90E55">
              <w:t>Zvláštní příplatky pro práci technika</w:t>
            </w:r>
          </w:p>
        </w:tc>
        <w:tc>
          <w:tcPr>
            <w:tcW w:w="2052" w:type="dxa"/>
          </w:tcPr>
          <w:p w14:paraId="1E3439D2" w14:textId="77777777" w:rsidR="00A90E55" w:rsidRPr="00A90E55" w:rsidRDefault="00A90E55" w:rsidP="00026512">
            <w:pPr>
              <w:jc w:val="right"/>
              <w:rPr>
                <w:rFonts w:cs="Arial"/>
              </w:rPr>
            </w:pPr>
          </w:p>
        </w:tc>
      </w:tr>
      <w:tr w:rsidR="00A90E55" w:rsidRPr="005860A8" w14:paraId="5E7B6652" w14:textId="77777777" w:rsidTr="00A90E55">
        <w:tc>
          <w:tcPr>
            <w:tcW w:w="6874" w:type="dxa"/>
          </w:tcPr>
          <w:p w14:paraId="550F4C7A" w14:textId="77777777" w:rsidR="00A90E55" w:rsidRPr="005860A8" w:rsidRDefault="00A90E55" w:rsidP="00026512">
            <w:r w:rsidRPr="005860A8">
              <w:t>Vyžádaný servisní zásah ve dnech pracovního volna a svátcích</w:t>
            </w:r>
          </w:p>
        </w:tc>
        <w:tc>
          <w:tcPr>
            <w:tcW w:w="2052" w:type="dxa"/>
          </w:tcPr>
          <w:p w14:paraId="46F5CB0C" w14:textId="77777777" w:rsidR="00A90E55" w:rsidRPr="00A90E55" w:rsidRDefault="00A90E55" w:rsidP="00026512">
            <w:pPr>
              <w:jc w:val="right"/>
              <w:rPr>
                <w:rFonts w:cs="Arial"/>
              </w:rPr>
            </w:pPr>
            <w:r w:rsidRPr="00A90E55">
              <w:rPr>
                <w:rFonts w:cs="Arial"/>
              </w:rPr>
              <w:t>2 x základní sazba</w:t>
            </w:r>
          </w:p>
        </w:tc>
      </w:tr>
    </w:tbl>
    <w:p w14:paraId="12418CC0" w14:textId="77777777" w:rsidR="005860A8" w:rsidRPr="005860A8" w:rsidRDefault="005860A8" w:rsidP="005860A8">
      <w:pPr>
        <w:pStyle w:val="Nadpis1"/>
        <w:numPr>
          <w:ilvl w:val="0"/>
          <w:numId w:val="0"/>
        </w:numPr>
        <w:rPr>
          <w:rFonts w:cs="Arial"/>
        </w:rPr>
      </w:pPr>
      <w:r>
        <w:rPr>
          <w:rFonts w:cs="Arial"/>
        </w:rPr>
        <w:br w:type="page"/>
      </w:r>
      <w:r w:rsidRPr="005860A8">
        <w:rPr>
          <w:rFonts w:cs="Arial"/>
        </w:rPr>
        <w:lastRenderedPageBreak/>
        <w:t>Příloha č. 3</w:t>
      </w:r>
    </w:p>
    <w:p w14:paraId="77C15C57" w14:textId="77777777" w:rsidR="005860A8" w:rsidRPr="005860A8" w:rsidRDefault="005860A8" w:rsidP="005860A8">
      <w:pPr>
        <w:pStyle w:val="nadpis0"/>
      </w:pPr>
      <w:r w:rsidRPr="005860A8">
        <w:t xml:space="preserve">Seznam servisních telefonních čísel a pověřených osob Zhotovitele a Objednatele </w:t>
      </w:r>
    </w:p>
    <w:p w14:paraId="50007775" w14:textId="77777777" w:rsidR="005860A8" w:rsidRPr="005860A8" w:rsidRDefault="005860A8" w:rsidP="005860A8">
      <w:pPr>
        <w:pStyle w:val="nadpis0"/>
      </w:pPr>
    </w:p>
    <w:p w14:paraId="3CF3951A" w14:textId="77777777" w:rsidR="005860A8" w:rsidRPr="005860A8" w:rsidRDefault="005860A8" w:rsidP="005860A8">
      <w:pPr>
        <w:pStyle w:val="nadpis0"/>
      </w:pPr>
      <w:r w:rsidRPr="005860A8">
        <w:t>K SERVISNÍ SMLOUVĚ</w:t>
      </w:r>
    </w:p>
    <w:p w14:paraId="67ABD8DD" w14:textId="54F060F4" w:rsidR="005860A8" w:rsidRPr="005860A8" w:rsidRDefault="005860A8" w:rsidP="005860A8">
      <w:pPr>
        <w:tabs>
          <w:tab w:val="left" w:pos="2552"/>
          <w:tab w:val="left" w:pos="5387"/>
          <w:tab w:val="left" w:pos="7371"/>
        </w:tabs>
      </w:pPr>
      <w:r w:rsidRPr="005860A8">
        <w:t>Číslo Zhotovitele:</w:t>
      </w:r>
      <w:r w:rsidRPr="005860A8">
        <w:tab/>
      </w:r>
      <w:r w:rsidR="008B0F67">
        <w:t>S/2024/0417</w:t>
      </w:r>
      <w:r w:rsidRPr="005860A8">
        <w:tab/>
      </w:r>
    </w:p>
    <w:p w14:paraId="46AB8EFF" w14:textId="05F5C882" w:rsidR="005860A8" w:rsidRPr="005860A8" w:rsidRDefault="005860A8" w:rsidP="005860A8">
      <w:pPr>
        <w:tabs>
          <w:tab w:val="left" w:pos="2552"/>
          <w:tab w:val="left" w:pos="5387"/>
          <w:tab w:val="left" w:pos="7371"/>
        </w:tabs>
      </w:pPr>
      <w:r w:rsidRPr="005860A8">
        <w:t>Číslo Objednatele:</w:t>
      </w:r>
      <w:r w:rsidRPr="005860A8">
        <w:tab/>
      </w:r>
      <w:r w:rsidR="006D45CC">
        <w:t>0 Spr 1435/2024</w:t>
      </w:r>
    </w:p>
    <w:p w14:paraId="3E999804" w14:textId="77777777" w:rsidR="005860A8" w:rsidRPr="005860A8" w:rsidRDefault="005860A8" w:rsidP="005860A8"/>
    <w:p w14:paraId="2569A0F4" w14:textId="77777777" w:rsidR="005860A8" w:rsidRPr="005860A8" w:rsidRDefault="005860A8" w:rsidP="005860A8"/>
    <w:p w14:paraId="60507FC3" w14:textId="77777777" w:rsidR="005860A8" w:rsidRPr="005860A8" w:rsidRDefault="005860A8" w:rsidP="005860A8">
      <w:r w:rsidRPr="005860A8">
        <w:rPr>
          <w:rStyle w:val="Nadpis2Char"/>
          <w:rFonts w:ascii="Arial" w:hAnsi="Arial" w:cs="Arial"/>
        </w:rPr>
        <w:t>A) Seznam pověřených osob ze strany objednatele:</w:t>
      </w:r>
    </w:p>
    <w:p w14:paraId="774B1287" w14:textId="1BC4DD37" w:rsidR="00A90E55" w:rsidRPr="00BD600F" w:rsidRDefault="003548A3" w:rsidP="00A90E55">
      <w:pPr>
        <w:pStyle w:val="Odstavec0"/>
        <w:numPr>
          <w:ilvl w:val="0"/>
          <w:numId w:val="22"/>
        </w:numPr>
        <w:spacing w:after="0"/>
        <w:ind w:left="714" w:hanging="357"/>
        <w:jc w:val="left"/>
        <w:rPr>
          <w:rStyle w:val="Hypertextovodkaz"/>
          <w:rFonts w:ascii="Arial" w:eastAsia="Times New Roman" w:hAnsi="Arial" w:cs="Arial"/>
          <w:color w:val="auto"/>
          <w:sz w:val="20"/>
          <w:szCs w:val="20"/>
          <w:lang w:eastAsia="cs-CZ" w:bidi="ar-SA"/>
        </w:rPr>
      </w:pPr>
      <w:r>
        <w:rPr>
          <w:rFonts w:ascii="Arial" w:eastAsia="Times New Roman" w:hAnsi="Arial"/>
          <w:sz w:val="20"/>
          <w:szCs w:val="20"/>
          <w:lang w:eastAsia="cs-CZ" w:bidi="ar-SA"/>
        </w:rPr>
        <w:t>Mgr. Petr Balajka</w:t>
      </w:r>
      <w:r w:rsidR="00A90E55">
        <w:rPr>
          <w:rFonts w:ascii="Arial" w:hAnsi="Arial" w:cs="Arial"/>
          <w:sz w:val="20"/>
          <w:szCs w:val="20"/>
        </w:rPr>
        <w:tab/>
      </w:r>
      <w:r w:rsidR="00A90E55">
        <w:rPr>
          <w:rFonts w:ascii="Arial" w:hAnsi="Arial" w:cs="Arial"/>
          <w:sz w:val="20"/>
          <w:szCs w:val="20"/>
        </w:rPr>
        <w:tab/>
        <w:t>+420 7</w:t>
      </w:r>
      <w:r>
        <w:rPr>
          <w:rFonts w:ascii="Arial" w:hAnsi="Arial" w:cs="Arial"/>
          <w:sz w:val="20"/>
          <w:szCs w:val="20"/>
        </w:rPr>
        <w:t>22</w:t>
      </w:r>
      <w:r w:rsidR="00A90E55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183</w:t>
      </w:r>
      <w:r w:rsidR="00A90E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973</w:t>
      </w:r>
      <w:r w:rsidR="00A90E55" w:rsidRPr="00B73493">
        <w:rPr>
          <w:rFonts w:ascii="Arial" w:hAnsi="Arial" w:cs="Arial"/>
          <w:sz w:val="20"/>
          <w:szCs w:val="20"/>
        </w:rPr>
        <w:tab/>
      </w:r>
      <w:r w:rsidR="00A90E55">
        <w:rPr>
          <w:rFonts w:ascii="Arial" w:hAnsi="Arial" w:cs="Arial"/>
          <w:sz w:val="20"/>
          <w:szCs w:val="20"/>
        </w:rPr>
        <w:tab/>
      </w:r>
      <w:r w:rsidR="00A90E55" w:rsidRPr="00B73493">
        <w:rPr>
          <w:rFonts w:ascii="Arial" w:hAnsi="Arial" w:cs="Arial"/>
          <w:sz w:val="20"/>
          <w:szCs w:val="20"/>
        </w:rPr>
        <w:t>e-mail:</w:t>
      </w:r>
      <w:r w:rsidR="00A90E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PBalajka</w:t>
      </w:r>
      <w:r w:rsidR="00A90E55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osoud.ova.justice</w:t>
      </w:r>
      <w:r w:rsidR="00A90E55">
        <w:rPr>
          <w:rFonts w:ascii="Arial" w:hAnsi="Arial" w:cs="Arial"/>
          <w:sz w:val="20"/>
          <w:szCs w:val="20"/>
        </w:rPr>
        <w:t>.cz</w:t>
      </w:r>
      <w:r w:rsidR="00A90E55">
        <w:rPr>
          <w:rFonts w:ascii="Arial" w:hAnsi="Arial" w:cs="Arial"/>
          <w:sz w:val="20"/>
          <w:szCs w:val="20"/>
        </w:rPr>
        <w:tab/>
      </w:r>
    </w:p>
    <w:p w14:paraId="736ECFDE" w14:textId="77777777" w:rsidR="00A90E55" w:rsidRPr="005860A8" w:rsidRDefault="00A90E55" w:rsidP="00A90E55"/>
    <w:p w14:paraId="17191D42" w14:textId="77777777" w:rsidR="005860A8" w:rsidRPr="005860A8" w:rsidRDefault="005860A8" w:rsidP="005860A8">
      <w:pPr>
        <w:pStyle w:val="nadpis0"/>
      </w:pPr>
      <w:r w:rsidRPr="005860A8">
        <w:t>B) Příjem servisních požadavků zhotovitele.</w:t>
      </w:r>
    </w:p>
    <w:p w14:paraId="3984282C" w14:textId="77777777" w:rsidR="005860A8" w:rsidRPr="005860A8" w:rsidRDefault="005860A8" w:rsidP="005860A8"/>
    <w:p w14:paraId="1E05E67F" w14:textId="77777777" w:rsidR="005860A8" w:rsidRPr="005860A8" w:rsidRDefault="005860A8" w:rsidP="005860A8">
      <w:r w:rsidRPr="005860A8">
        <w:t>Nepřetržitě 24 hodin denně po 7 dní v týdnu:</w:t>
      </w:r>
    </w:p>
    <w:p w14:paraId="636846B0" w14:textId="77777777" w:rsidR="005860A8" w:rsidRPr="005860A8" w:rsidRDefault="005860A8" w:rsidP="005860A8"/>
    <w:p w14:paraId="326CC2C0" w14:textId="77777777" w:rsidR="005860A8" w:rsidRPr="005860A8" w:rsidRDefault="005860A8" w:rsidP="005860A8">
      <w:pPr>
        <w:ind w:left="851"/>
      </w:pPr>
      <w:r w:rsidRPr="005860A8">
        <w:t>Hot-line:</w:t>
      </w:r>
      <w:r w:rsidRPr="005860A8">
        <w:tab/>
        <w:t>+420 606 752 654</w:t>
      </w:r>
    </w:p>
    <w:p w14:paraId="11782069" w14:textId="77777777" w:rsidR="005860A8" w:rsidRPr="005860A8" w:rsidRDefault="005860A8" w:rsidP="005860A8">
      <w:pPr>
        <w:ind w:left="851"/>
      </w:pPr>
      <w:r w:rsidRPr="005860A8">
        <w:t>Hot-line:</w:t>
      </w:r>
      <w:r w:rsidRPr="005860A8">
        <w:tab/>
        <w:t xml:space="preserve">+420 800 331 183 </w:t>
      </w:r>
    </w:p>
    <w:p w14:paraId="48801BC2" w14:textId="77777777" w:rsidR="005860A8" w:rsidRPr="005860A8" w:rsidRDefault="005860A8" w:rsidP="005860A8">
      <w:pPr>
        <w:ind w:left="851"/>
      </w:pPr>
      <w:r w:rsidRPr="005860A8">
        <w:t>e-mail:</w:t>
      </w:r>
      <w:r w:rsidRPr="005860A8">
        <w:tab/>
      </w:r>
      <w:hyperlink r:id="rId12" w:history="1">
        <w:r w:rsidR="00B74943" w:rsidRPr="00EA5871">
          <w:rPr>
            <w:rStyle w:val="Hypertextovodkaz"/>
            <w:rFonts w:ascii="Arial" w:hAnsi="Arial" w:cs="Arial"/>
          </w:rPr>
          <w:t>support@vitkovice.com</w:t>
        </w:r>
      </w:hyperlink>
    </w:p>
    <w:p w14:paraId="75B5C37B" w14:textId="27E3A86A" w:rsidR="005860A8" w:rsidRPr="005860A8" w:rsidRDefault="005860A8" w:rsidP="005860A8">
      <w:pPr>
        <w:ind w:left="851"/>
      </w:pPr>
      <w:r w:rsidRPr="005860A8">
        <w:t>Helpdesk:</w:t>
      </w:r>
      <w:r w:rsidRPr="005860A8">
        <w:tab/>
        <w:t>helpdesk.</w:t>
      </w:r>
      <w:r w:rsidR="00F80356">
        <w:t>vitsol</w:t>
      </w:r>
      <w:r w:rsidR="00B74943">
        <w:t>.com</w:t>
      </w:r>
    </w:p>
    <w:p w14:paraId="59193600" w14:textId="77777777" w:rsidR="005860A8" w:rsidRPr="005860A8" w:rsidRDefault="005860A8" w:rsidP="005860A8"/>
    <w:p w14:paraId="59A937E5" w14:textId="77777777" w:rsidR="00A90E55" w:rsidRDefault="00A90E55" w:rsidP="00A90E55">
      <w:pPr>
        <w:pStyle w:val="nadpis0"/>
      </w:pPr>
      <w:r>
        <w:t>C</w:t>
      </w:r>
      <w:r w:rsidRPr="005860A8">
        <w:t xml:space="preserve">) </w:t>
      </w:r>
      <w:r w:rsidRPr="00D21544">
        <w:t>Kontakty pro hierarchickou eskalaci</w:t>
      </w:r>
      <w:r w:rsidRPr="005E0C38">
        <w:rPr>
          <w:b w:val="0"/>
        </w:rPr>
        <w:t xml:space="preserve"> </w:t>
      </w:r>
      <w:r w:rsidRPr="005860A8">
        <w:t>zhotovitele</w:t>
      </w:r>
      <w:r>
        <w:t>:</w:t>
      </w:r>
    </w:p>
    <w:p w14:paraId="57CD754B" w14:textId="069C34ED" w:rsidR="00A90E55" w:rsidRPr="00B73493" w:rsidRDefault="00A90E55" w:rsidP="00982D7A">
      <w:pPr>
        <w:rPr>
          <w:rFonts w:cs="Arial"/>
        </w:rPr>
      </w:pPr>
      <w:r w:rsidRPr="00B73493">
        <w:rPr>
          <w:rFonts w:cs="Arial"/>
        </w:rPr>
        <w:t>Kontaktní osoby pro eskalaci problému - 1. stupeň</w:t>
      </w:r>
      <w:r w:rsidR="00982D7A" w:rsidRPr="00B73493">
        <w:rPr>
          <w:rFonts w:cs="Arial"/>
        </w:rPr>
        <w:t xml:space="preserve"> </w:t>
      </w:r>
    </w:p>
    <w:p w14:paraId="0019A175" w14:textId="77777777" w:rsidR="00A90E55" w:rsidRPr="00B73493" w:rsidRDefault="00A90E55" w:rsidP="00A90E55">
      <w:pPr>
        <w:pStyle w:val="Odstavec0"/>
        <w:numPr>
          <w:ilvl w:val="0"/>
          <w:numId w:val="23"/>
        </w:numPr>
        <w:spacing w:after="0"/>
        <w:ind w:left="714" w:hanging="357"/>
        <w:rPr>
          <w:rStyle w:val="Hypertextovodkaz"/>
          <w:rFonts w:ascii="Arial" w:eastAsia="Times New Roman" w:hAnsi="Arial" w:cs="Arial"/>
          <w:sz w:val="20"/>
          <w:szCs w:val="20"/>
          <w:lang w:eastAsia="cs-CZ" w:bidi="ar-SA"/>
        </w:rPr>
      </w:pPr>
      <w:r w:rsidRPr="00B73493">
        <w:rPr>
          <w:rFonts w:ascii="Arial" w:hAnsi="Arial" w:cs="Arial"/>
          <w:sz w:val="20"/>
          <w:szCs w:val="20"/>
        </w:rPr>
        <w:t>Incidenty</w:t>
      </w:r>
      <w:r w:rsidRPr="00B7349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Rostislav</w:t>
      </w:r>
      <w:r w:rsidRPr="00B734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Návrat</w:t>
      </w:r>
      <w:r w:rsidRPr="00B7349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720</w:t>
      </w:r>
      <w:r w:rsidRPr="00B73493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828</w:t>
      </w:r>
      <w:r w:rsidRPr="00B73493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067</w:t>
      </w:r>
      <w:r w:rsidRPr="00B7349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ab/>
      </w:r>
      <w:r w:rsidRPr="00B73493">
        <w:rPr>
          <w:rFonts w:ascii="Arial" w:hAnsi="Arial" w:cs="Arial"/>
          <w:sz w:val="20"/>
          <w:szCs w:val="20"/>
        </w:rPr>
        <w:t xml:space="preserve">e-mail: </w:t>
      </w:r>
      <w:hyperlink r:id="rId13" w:history="1">
        <w:r w:rsidRPr="00BB3AA9">
          <w:rPr>
            <w:rStyle w:val="Hypertextovodkaz"/>
            <w:rFonts w:ascii="Arial" w:eastAsia="Times New Roman" w:hAnsi="Arial" w:cs="Arial"/>
            <w:sz w:val="20"/>
            <w:szCs w:val="20"/>
            <w:lang w:eastAsia="cs-CZ" w:bidi="ar-SA"/>
          </w:rPr>
          <w:t>rostislav.navrat@vitkovice.com</w:t>
        </w:r>
      </w:hyperlink>
    </w:p>
    <w:p w14:paraId="7253A57F" w14:textId="77777777" w:rsidR="00A90E55" w:rsidRPr="00B73493" w:rsidRDefault="00A90E55" w:rsidP="00A90E55">
      <w:pPr>
        <w:rPr>
          <w:rFonts w:cs="Arial"/>
        </w:rPr>
      </w:pPr>
    </w:p>
    <w:p w14:paraId="0E00E87C" w14:textId="77777777" w:rsidR="00A90E55" w:rsidRPr="00B73493" w:rsidRDefault="00A90E55" w:rsidP="00A90E55">
      <w:pPr>
        <w:rPr>
          <w:rFonts w:cs="Arial"/>
        </w:rPr>
      </w:pPr>
      <w:r w:rsidRPr="00B73493">
        <w:rPr>
          <w:rFonts w:cs="Arial"/>
        </w:rPr>
        <w:t>Kontaktní osoba pro eskalaci problému - 2. stupeň</w:t>
      </w:r>
    </w:p>
    <w:p w14:paraId="53E39B29" w14:textId="2817F185" w:rsidR="00A90E55" w:rsidRPr="00B73493" w:rsidRDefault="00A90E55" w:rsidP="00A90E55">
      <w:pPr>
        <w:pStyle w:val="Odstavec0"/>
        <w:ind w:left="2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David Klíma</w:t>
      </w:r>
      <w:r w:rsidRPr="00B73493">
        <w:rPr>
          <w:rFonts w:ascii="Arial" w:hAnsi="Arial" w:cs="Arial"/>
          <w:sz w:val="20"/>
          <w:szCs w:val="20"/>
        </w:rPr>
        <w:t xml:space="preserve">, </w:t>
      </w:r>
      <w:r w:rsidRPr="00B7349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73493">
        <w:rPr>
          <w:rFonts w:ascii="Arial" w:hAnsi="Arial" w:cs="Arial"/>
          <w:sz w:val="20"/>
          <w:szCs w:val="20"/>
        </w:rPr>
        <w:t>72</w:t>
      </w:r>
      <w:r>
        <w:rPr>
          <w:rFonts w:ascii="Arial" w:hAnsi="Arial" w:cs="Arial"/>
          <w:sz w:val="20"/>
          <w:szCs w:val="20"/>
        </w:rPr>
        <w:t>4</w:t>
      </w:r>
      <w:r w:rsidRPr="00B73493">
        <w:rPr>
          <w:rFonts w:ascii="Arial" w:hAnsi="Arial" w:cs="Arial"/>
          <w:sz w:val="20"/>
          <w:szCs w:val="20"/>
        </w:rPr>
        <w:t> </w:t>
      </w:r>
      <w:r w:rsidR="00982D7A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>5</w:t>
      </w:r>
      <w:r w:rsidRPr="00B73493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4</w:t>
      </w:r>
      <w:r w:rsidR="00982D7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</w:t>
      </w:r>
      <w:r w:rsidRPr="00B73493">
        <w:rPr>
          <w:rFonts w:ascii="Arial" w:hAnsi="Arial" w:cs="Arial"/>
          <w:sz w:val="20"/>
          <w:szCs w:val="20"/>
        </w:rPr>
        <w:t xml:space="preserve">, </w:t>
      </w:r>
      <w:r w:rsidRPr="00B73493">
        <w:rPr>
          <w:rFonts w:ascii="Arial" w:hAnsi="Arial" w:cs="Arial"/>
          <w:sz w:val="20"/>
          <w:szCs w:val="20"/>
        </w:rPr>
        <w:tab/>
        <w:t xml:space="preserve">e-mail: </w:t>
      </w:r>
      <w:hyperlink r:id="rId14" w:history="1">
        <w:r w:rsidRPr="00BB3AA9">
          <w:rPr>
            <w:rStyle w:val="Hypertextovodkaz"/>
            <w:rFonts w:ascii="Arial" w:eastAsia="Times New Roman" w:hAnsi="Arial" w:cs="Arial"/>
            <w:sz w:val="20"/>
            <w:szCs w:val="20"/>
            <w:lang w:eastAsia="cs-CZ" w:bidi="ar-SA"/>
          </w:rPr>
          <w:t>david.klima@vitkovice.com</w:t>
        </w:r>
      </w:hyperlink>
    </w:p>
    <w:sectPr w:rsidR="00A90E55" w:rsidRPr="00B73493" w:rsidSect="009F3714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18" w:right="851" w:bottom="1418" w:left="1134" w:header="35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C517A" w14:textId="77777777" w:rsidR="00290D3D" w:rsidRDefault="00290D3D" w:rsidP="005C28FA">
      <w:r>
        <w:separator/>
      </w:r>
    </w:p>
    <w:p w14:paraId="56FEA44A" w14:textId="77777777" w:rsidR="00290D3D" w:rsidRDefault="00290D3D" w:rsidP="005C28FA"/>
    <w:p w14:paraId="01F1852D" w14:textId="77777777" w:rsidR="00290D3D" w:rsidRDefault="00290D3D" w:rsidP="005C28FA"/>
    <w:p w14:paraId="298EBE1B" w14:textId="77777777" w:rsidR="00290D3D" w:rsidRDefault="00290D3D" w:rsidP="005C28FA"/>
    <w:p w14:paraId="641FD279" w14:textId="77777777" w:rsidR="00290D3D" w:rsidRDefault="00290D3D" w:rsidP="005C28FA"/>
    <w:p w14:paraId="33DA536F" w14:textId="77777777" w:rsidR="00290D3D" w:rsidRDefault="00290D3D" w:rsidP="005C28FA"/>
    <w:p w14:paraId="59BF9D3E" w14:textId="77777777" w:rsidR="00290D3D" w:rsidRDefault="00290D3D" w:rsidP="005C28FA"/>
    <w:p w14:paraId="27003E26" w14:textId="77777777" w:rsidR="00290D3D" w:rsidRDefault="00290D3D" w:rsidP="005C28FA"/>
  </w:endnote>
  <w:endnote w:type="continuationSeparator" w:id="0">
    <w:p w14:paraId="3D757B67" w14:textId="77777777" w:rsidR="00290D3D" w:rsidRDefault="00290D3D" w:rsidP="005C28FA">
      <w:r>
        <w:continuationSeparator/>
      </w:r>
    </w:p>
    <w:p w14:paraId="5F0BF3D6" w14:textId="77777777" w:rsidR="00290D3D" w:rsidRDefault="00290D3D" w:rsidP="005C28FA"/>
    <w:p w14:paraId="68963547" w14:textId="77777777" w:rsidR="00290D3D" w:rsidRDefault="00290D3D" w:rsidP="005C28FA"/>
    <w:p w14:paraId="6586CB25" w14:textId="77777777" w:rsidR="00290D3D" w:rsidRDefault="00290D3D" w:rsidP="005C28FA"/>
    <w:p w14:paraId="7F2C28EC" w14:textId="77777777" w:rsidR="00290D3D" w:rsidRDefault="00290D3D" w:rsidP="005C28FA"/>
    <w:p w14:paraId="5C2AE7CF" w14:textId="77777777" w:rsidR="00290D3D" w:rsidRDefault="00290D3D" w:rsidP="005C28FA"/>
    <w:p w14:paraId="750BD6A0" w14:textId="77777777" w:rsidR="00290D3D" w:rsidRDefault="00290D3D" w:rsidP="005C28FA"/>
    <w:p w14:paraId="62359D93" w14:textId="77777777" w:rsidR="00290D3D" w:rsidRDefault="00290D3D" w:rsidP="005C28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SansRegular">
    <w:altName w:val="Uni Sans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Sans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60B0" w14:textId="1DF3F8E1" w:rsidR="00026512" w:rsidRDefault="00026512" w:rsidP="006D077B">
    <w:pPr>
      <w:pStyle w:val="Zpat"/>
      <w:tabs>
        <w:tab w:val="right" w:pos="10773"/>
      </w:tabs>
      <w:jc w:val="left"/>
      <w:rPr>
        <w:rStyle w:val="zvraznn"/>
        <w:color w:val="aut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000E70B" wp14:editId="7B15CF23">
              <wp:simplePos x="0" y="0"/>
              <wp:positionH relativeFrom="column">
                <wp:posOffset>6172416</wp:posOffset>
              </wp:positionH>
              <wp:positionV relativeFrom="paragraph">
                <wp:posOffset>284696</wp:posOffset>
              </wp:positionV>
              <wp:extent cx="554678" cy="438150"/>
              <wp:effectExtent l="0" t="0" r="0" b="0"/>
              <wp:wrapNone/>
              <wp:docPr id="18" name="Textové po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678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F1018" w14:textId="3E30B8C4" w:rsidR="00026512" w:rsidRPr="001112A8" w:rsidRDefault="00026512" w:rsidP="00A62E08">
                          <w:pPr>
                            <w:rPr>
                              <w:rFonts w:cs="Arial"/>
                            </w:rPr>
                          </w:pPr>
                          <w:r w:rsidRPr="001112A8">
                            <w:rPr>
                              <w:rFonts w:cs="Arial"/>
                            </w:rPr>
                            <w:fldChar w:fldCharType="begin"/>
                          </w:r>
                          <w:r w:rsidRPr="001112A8">
                            <w:rPr>
                              <w:rFonts w:cs="Arial"/>
                            </w:rPr>
                            <w:instrText>PAGE   \* MERGEFORMAT</w:instrText>
                          </w:r>
                          <w:r w:rsidRPr="001112A8">
                            <w:rPr>
                              <w:rFonts w:cs="Arial"/>
                            </w:rPr>
                            <w:fldChar w:fldCharType="separate"/>
                          </w:r>
                          <w:r w:rsidR="00BE2739">
                            <w:rPr>
                              <w:rFonts w:cs="Arial"/>
                              <w:noProof/>
                            </w:rPr>
                            <w:t>5</w:t>
                          </w:r>
                          <w:r w:rsidRPr="001112A8">
                            <w:rPr>
                              <w:rFonts w:cs="Arial"/>
                            </w:rPr>
                            <w:fldChar w:fldCharType="end"/>
                          </w:r>
                          <w:r w:rsidRPr="001112A8">
                            <w:rPr>
                              <w:rFonts w:cs="Arial"/>
                              <w:bCs/>
                            </w:rPr>
                            <w:t>/</w:t>
                          </w:r>
                          <w:r w:rsidRPr="001112A8">
                            <w:rPr>
                              <w:rFonts w:cs="Arial"/>
                              <w:bCs/>
                            </w:rPr>
                            <w:fldChar w:fldCharType="begin"/>
                          </w:r>
                          <w:r w:rsidRPr="001112A8">
                            <w:rPr>
                              <w:rFonts w:cs="Arial"/>
                              <w:bCs/>
                            </w:rPr>
                            <w:instrText>NUMPAGES  \* Arabic  \* MERGEFORMAT</w:instrText>
                          </w:r>
                          <w:r w:rsidRPr="001112A8">
                            <w:rPr>
                              <w:rFonts w:cs="Arial"/>
                              <w:bCs/>
                            </w:rPr>
                            <w:fldChar w:fldCharType="separate"/>
                          </w:r>
                          <w:r w:rsidR="00BE2739">
                            <w:rPr>
                              <w:rFonts w:cs="Arial"/>
                              <w:bCs/>
                              <w:noProof/>
                            </w:rPr>
                            <w:t>7</w:t>
                          </w:r>
                          <w:r w:rsidRPr="001112A8">
                            <w:rPr>
                              <w:rFonts w:cs="Arial"/>
                              <w:bCs/>
                            </w:rPr>
                            <w:fldChar w:fldCharType="end"/>
                          </w:r>
                        </w:p>
                        <w:p w14:paraId="03E32B62" w14:textId="0BC75CEE" w:rsidR="00026512" w:rsidRPr="00080575" w:rsidRDefault="00026512" w:rsidP="006D077B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0E70B" id="_x0000_t202" coordsize="21600,21600" o:spt="202" path="m,l,21600r21600,l21600,xe">
              <v:stroke joinstyle="miter"/>
              <v:path gradientshapeok="t" o:connecttype="rect"/>
            </v:shapetype>
            <v:shape id="Textové pole 18" o:spid="_x0000_s1026" type="#_x0000_t202" style="position:absolute;margin-left:486pt;margin-top:22.4pt;width:43.7pt;height:3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" stroked="f">
              <v:textbox>
                <w:txbxContent>
                  <w:p w14:paraId="78BF1018" w14:textId="3E30B8C4" w:rsidR="00026512" w:rsidRPr="001112A8" w:rsidRDefault="00026512" w:rsidP="00A62E08">
                    <w:pPr>
                      <w:rPr>
                        <w:rFonts w:cs="Arial"/>
                      </w:rPr>
                    </w:pPr>
                    <w:r w:rsidRPr="001112A8">
                      <w:rPr>
                        <w:rFonts w:cs="Arial"/>
                      </w:rPr>
                      <w:fldChar w:fldCharType="begin"/>
                    </w:r>
                    <w:r w:rsidRPr="001112A8">
                      <w:rPr>
                        <w:rFonts w:cs="Arial"/>
                      </w:rPr>
                      <w:instrText>PAGE   \* MERGEFORMAT</w:instrText>
                    </w:r>
                    <w:r w:rsidRPr="001112A8">
                      <w:rPr>
                        <w:rFonts w:cs="Arial"/>
                      </w:rPr>
                      <w:fldChar w:fldCharType="separate"/>
                    </w:r>
                    <w:r w:rsidR="00BE2739">
                      <w:rPr>
                        <w:rFonts w:cs="Arial"/>
                        <w:noProof/>
                      </w:rPr>
                      <w:t>5</w:t>
                    </w:r>
                    <w:r w:rsidRPr="001112A8">
                      <w:rPr>
                        <w:rFonts w:cs="Arial"/>
                      </w:rPr>
                      <w:fldChar w:fldCharType="end"/>
                    </w:r>
                    <w:r w:rsidRPr="001112A8">
                      <w:rPr>
                        <w:rFonts w:cs="Arial"/>
                        <w:bCs/>
                      </w:rPr>
                      <w:t>/</w:t>
                    </w:r>
                    <w:r w:rsidRPr="001112A8">
                      <w:rPr>
                        <w:rFonts w:cs="Arial"/>
                        <w:bCs/>
                      </w:rPr>
                      <w:fldChar w:fldCharType="begin"/>
                    </w:r>
                    <w:r w:rsidRPr="001112A8">
                      <w:rPr>
                        <w:rFonts w:cs="Arial"/>
                        <w:bCs/>
                      </w:rPr>
                      <w:instrText>NUMPAGES  \* Arabic  \* MERGEFORMAT</w:instrText>
                    </w:r>
                    <w:r w:rsidRPr="001112A8">
                      <w:rPr>
                        <w:rFonts w:cs="Arial"/>
                        <w:bCs/>
                      </w:rPr>
                      <w:fldChar w:fldCharType="separate"/>
                    </w:r>
                    <w:r w:rsidR="00BE2739">
                      <w:rPr>
                        <w:rFonts w:cs="Arial"/>
                        <w:bCs/>
                        <w:noProof/>
                      </w:rPr>
                      <w:t>7</w:t>
                    </w:r>
                    <w:r w:rsidRPr="001112A8">
                      <w:rPr>
                        <w:rFonts w:cs="Arial"/>
                        <w:bCs/>
                      </w:rPr>
                      <w:fldChar w:fldCharType="end"/>
                    </w:r>
                  </w:p>
                  <w:p w14:paraId="03E32B62" w14:textId="0BC75CEE" w:rsidR="00026512" w:rsidRPr="00080575" w:rsidRDefault="00026512" w:rsidP="006D077B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DAC4F90" wp14:editId="09E0DBDE">
              <wp:simplePos x="0" y="0"/>
              <wp:positionH relativeFrom="column">
                <wp:posOffset>891540</wp:posOffset>
              </wp:positionH>
              <wp:positionV relativeFrom="paragraph">
                <wp:posOffset>-12700</wp:posOffset>
              </wp:positionV>
              <wp:extent cx="4585335" cy="1398270"/>
              <wp:effectExtent l="0" t="0" r="0" b="0"/>
              <wp:wrapNone/>
              <wp:docPr id="17" name="Textové po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85335" cy="139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7ADB4DD" w14:textId="77777777" w:rsidR="00026512" w:rsidRPr="00101455" w:rsidRDefault="00026512" w:rsidP="006D077B">
                          <w:pPr>
                            <w:pStyle w:val="Zkladnodstavec"/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VÍTKOVICE IT SOLUTIONS a.s., Cihelní</w:t>
                          </w:r>
                          <w:r w:rsidRPr="00101455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1575/14</w:t>
                          </w:r>
                          <w:r w:rsidRPr="00101455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Moravská Ostrava, 702 00 Ostrava,</w:t>
                          </w:r>
                          <w:r w:rsidRPr="00101455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Česká republika</w:t>
                          </w:r>
                        </w:p>
                        <w:p w14:paraId="0E006305" w14:textId="77777777" w:rsidR="00026512" w:rsidRDefault="00026512" w:rsidP="006D077B">
                          <w:pPr>
                            <w:pStyle w:val="Zkladnodstavec"/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Zapsána do obchodního rejstříku Krajského soudu v Ostravě, oddíl B, vložka 4229</w:t>
                          </w:r>
                        </w:p>
                        <w:p w14:paraId="3FE37D66" w14:textId="77777777" w:rsidR="00026512" w:rsidRDefault="00026512" w:rsidP="006D077B">
                          <w:pPr>
                            <w:pStyle w:val="Zkladnodstavec"/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IČ</w:t>
                          </w:r>
                          <w:r w:rsidRPr="00101455"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28606582</w:t>
                          </w:r>
                          <w:r w:rsidRPr="00101455"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DIČ</w:t>
                          </w:r>
                          <w:r w:rsidRPr="00101455"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CZ28606582</w:t>
                          </w:r>
                        </w:p>
                        <w:p w14:paraId="154E8FF1" w14:textId="618F2D70" w:rsidR="00026512" w:rsidRDefault="00026512" w:rsidP="006D077B">
                          <w:pPr>
                            <w:pStyle w:val="Zkladnodstavec"/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 w:rsidRPr="00101455"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T</w:t>
                          </w:r>
                          <w:r w:rsidRPr="00101455"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+420 </w:t>
                          </w:r>
                          <w:r w:rsidRPr="00B16BA4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596 663 111</w:t>
                          </w:r>
                          <w:r w:rsidRPr="00101455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 w:rsidRPr="00101455"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F</w:t>
                          </w:r>
                          <w:r w:rsidRPr="00101455"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+420 </w:t>
                          </w:r>
                          <w:r w:rsidRPr="00B16BA4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59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5</w:t>
                          </w:r>
                          <w:r w:rsidRPr="00B16BA4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952</w:t>
                          </w:r>
                          <w:r w:rsidRPr="00B16BA4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11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1</w:t>
                          </w:r>
                          <w:r w:rsidRPr="00101455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 w:rsidRPr="00101455"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E</w:t>
                          </w:r>
                          <w:r w:rsidRPr="00101455"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  <w:r w:rsidRPr="00B16BA4"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ITSolutions@vitkovice.com</w:t>
                          </w: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 xml:space="preserve"> </w:t>
                          </w:r>
                        </w:p>
                        <w:p w14:paraId="01F4DAE2" w14:textId="3B60E898" w:rsidR="00026512" w:rsidRDefault="00026512" w:rsidP="006D077B">
                          <w:pPr>
                            <w:pStyle w:val="Zkladnodstavec"/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w</w:t>
                          </w:r>
                          <w:r w:rsidRPr="000A6B5D"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ww.vit</w:t>
                          </w:r>
                          <w:r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sol</w:t>
                          </w:r>
                          <w:r w:rsidRPr="000A6B5D"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.c</w:t>
                          </w:r>
                          <w:r>
                            <w:rPr>
                              <w:rFonts w:ascii="Arial" w:hAnsi="Arial" w:cs="UniSansBold"/>
                              <w:b/>
                              <w:bCs/>
                              <w:color w:val="F93800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z</w:t>
                          </w:r>
                        </w:p>
                        <w:p w14:paraId="297DCAC6" w14:textId="2B3B5813" w:rsidR="00026512" w:rsidRPr="00101455" w:rsidRDefault="00026512" w:rsidP="006D077B">
                          <w:pPr>
                            <w:pStyle w:val="Zkladnodstavec"/>
                            <w:rPr>
                              <w:rFonts w:ascii="Arial" w:hAnsi="Arial" w:cs="UniSansRegular"/>
                              <w:color w:val="000070"/>
                              <w:spacing w:val="4"/>
                              <w:sz w:val="14"/>
                              <w:szCs w:val="14"/>
                              <w:lang w:val="cs-CZ"/>
                            </w:rPr>
                          </w:pPr>
                          <w:r>
                            <w:rPr>
                              <w:rFonts w:ascii="Arial" w:hAnsi="Arial" w:cs="UniSansRegular"/>
                              <w:color w:val="24294D"/>
                              <w:spacing w:val="4"/>
                              <w:sz w:val="14"/>
                              <w:szCs w:val="14"/>
                              <w:lang w:val="cs-CZ"/>
                            </w:rPr>
                            <w:t>Držitel ISO 9001:2015, ISO 14001:2015, ISO 27001:2013, ISO 20000-1:2018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C4F90" id="Textové pole 20" o:spid="_x0000_s1027" type="#_x0000_t202" style="position:absolute;margin-left:70.2pt;margin-top:-1pt;width:361.05pt;height:110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" filled="f" stroked="f">
              <v:textbox>
                <w:txbxContent>
                  <w:p w14:paraId="67ADB4DD" w14:textId="77777777" w:rsidR="00026512" w:rsidRPr="00101455" w:rsidRDefault="00026512" w:rsidP="006D077B">
                    <w:pPr>
                      <w:pStyle w:val="Zkladnodstavec"/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</w:pP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VÍTKOVICE IT SOLUTIONS a.s., Cihelní</w:t>
                    </w:r>
                    <w:r w:rsidRPr="00101455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1575/14</w:t>
                    </w:r>
                    <w:r w:rsidRPr="00101455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,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Moravská Ostrava, 702 00 Ostrava,</w:t>
                    </w:r>
                    <w:r w:rsidRPr="00101455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Česká republika</w:t>
                    </w:r>
                  </w:p>
                  <w:p w14:paraId="0E006305" w14:textId="77777777" w:rsidR="00026512" w:rsidRDefault="00026512" w:rsidP="006D077B">
                    <w:pPr>
                      <w:pStyle w:val="Zkladnodstavec"/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</w:pP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Zapsána do obchodního rejstříku Krajského soudu v Ostravě, oddíl B, vložka 4229</w:t>
                    </w:r>
                  </w:p>
                  <w:p w14:paraId="3FE37D66" w14:textId="77777777" w:rsidR="00026512" w:rsidRDefault="00026512" w:rsidP="006D077B">
                    <w:pPr>
                      <w:pStyle w:val="Zkladnodstavec"/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</w:pPr>
                    <w:r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IČ</w:t>
                    </w:r>
                    <w:r w:rsidRPr="00101455"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28606582</w:t>
                    </w:r>
                    <w:r w:rsidRPr="00101455"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DIČ</w:t>
                    </w:r>
                    <w:r w:rsidRPr="00101455"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CZ28606582</w:t>
                    </w:r>
                  </w:p>
                  <w:p w14:paraId="154E8FF1" w14:textId="618F2D70" w:rsidR="00026512" w:rsidRDefault="00026512" w:rsidP="006D077B">
                    <w:pPr>
                      <w:pStyle w:val="Zkladnodstavec"/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</w:pPr>
                    <w:r w:rsidRPr="00101455"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T</w:t>
                    </w:r>
                    <w:r w:rsidRPr="00101455"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+420 </w:t>
                    </w:r>
                    <w:r w:rsidRPr="00B16BA4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596 663 111</w:t>
                    </w:r>
                    <w:r w:rsidRPr="00101455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 w:rsidRPr="00101455"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F</w:t>
                    </w:r>
                    <w:r w:rsidRPr="00101455"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+420 </w:t>
                    </w:r>
                    <w:r w:rsidRPr="00B16BA4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59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5</w:t>
                    </w:r>
                    <w:r w:rsidRPr="00B16BA4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952</w:t>
                    </w:r>
                    <w:r w:rsidRPr="00B16BA4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11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1</w:t>
                    </w:r>
                    <w:r w:rsidRPr="00101455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 w:rsidRPr="00101455"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E</w:t>
                    </w:r>
                    <w:r w:rsidRPr="00101455"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  <w:r w:rsidRPr="00B16BA4"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ITSolutions@vitkovice.com</w:t>
                    </w: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 xml:space="preserve"> </w:t>
                    </w:r>
                  </w:p>
                  <w:p w14:paraId="01F4DAE2" w14:textId="3B60E898" w:rsidR="00026512" w:rsidRDefault="00026512" w:rsidP="006D077B">
                    <w:pPr>
                      <w:pStyle w:val="Zkladnodstavec"/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</w:pPr>
                    <w:r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w</w:t>
                    </w:r>
                    <w:r w:rsidRPr="000A6B5D"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ww.vit</w:t>
                    </w:r>
                    <w:r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sol</w:t>
                    </w:r>
                    <w:r w:rsidRPr="000A6B5D"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.c</w:t>
                    </w:r>
                    <w:r>
                      <w:rPr>
                        <w:rFonts w:ascii="Arial" w:hAnsi="Arial" w:cs="UniSansBold"/>
                        <w:b/>
                        <w:bCs/>
                        <w:color w:val="F93800"/>
                        <w:spacing w:val="4"/>
                        <w:sz w:val="14"/>
                        <w:szCs w:val="14"/>
                        <w:lang w:val="cs-CZ"/>
                      </w:rPr>
                      <w:t>z</w:t>
                    </w:r>
                  </w:p>
                  <w:p w14:paraId="297DCAC6" w14:textId="2B3B5813" w:rsidR="00026512" w:rsidRPr="00101455" w:rsidRDefault="00026512" w:rsidP="006D077B">
                    <w:pPr>
                      <w:pStyle w:val="Zkladnodstavec"/>
                      <w:rPr>
                        <w:rFonts w:ascii="Arial" w:hAnsi="Arial" w:cs="UniSansRegular"/>
                        <w:color w:val="000070"/>
                        <w:spacing w:val="4"/>
                        <w:sz w:val="14"/>
                        <w:szCs w:val="14"/>
                        <w:lang w:val="cs-CZ"/>
                      </w:rPr>
                    </w:pPr>
                    <w:r>
                      <w:rPr>
                        <w:rFonts w:ascii="Arial" w:hAnsi="Arial" w:cs="UniSansRegular"/>
                        <w:color w:val="24294D"/>
                        <w:spacing w:val="4"/>
                        <w:sz w:val="14"/>
                        <w:szCs w:val="14"/>
                        <w:lang w:val="cs-CZ"/>
                      </w:rPr>
                      <w:t>Držitel ISO 9001:2015, ISO 14001:2015, ISO 27001:2013, ISO 20000-1:2018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675147E" wp14:editId="339F8E4E">
              <wp:simplePos x="0" y="0"/>
              <wp:positionH relativeFrom="column">
                <wp:posOffset>5737860</wp:posOffset>
              </wp:positionH>
              <wp:positionV relativeFrom="paragraph">
                <wp:posOffset>-38100</wp:posOffset>
              </wp:positionV>
              <wp:extent cx="1028700" cy="914400"/>
              <wp:effectExtent l="0" t="0" r="0" b="0"/>
              <wp:wrapNone/>
              <wp:docPr id="16" name="Textové po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12DAC2E5" w14:textId="0E99F5C4" w:rsidR="00026512" w:rsidRDefault="00026512" w:rsidP="006D077B">
                          <w:r w:rsidRPr="00865AD5">
                            <w:rPr>
                              <w:noProof/>
                            </w:rPr>
                            <w:drawing>
                              <wp:inline distT="0" distB="0" distL="0" distR="0" wp14:anchorId="497A3941" wp14:editId="1CB60992">
                                <wp:extent cx="428625" cy="723900"/>
                                <wp:effectExtent l="0" t="0" r="9525" b="0"/>
                                <wp:docPr id="30" name="Obráze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8625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5147E" id="Textové pole 17" o:spid="_x0000_s1028" type="#_x0000_t202" style="position:absolute;margin-left:451.8pt;margin-top:-3pt;width:81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" filled="f" stroked="f">
              <v:textbox>
                <w:txbxContent>
                  <w:p w14:paraId="12DAC2E5" w14:textId="0E99F5C4" w:rsidR="00026512" w:rsidRDefault="00026512" w:rsidP="006D077B">
                    <w:r w:rsidRPr="00865AD5">
                      <w:rPr>
                        <w:noProof/>
                      </w:rPr>
                      <w:drawing>
                        <wp:inline distT="0" distB="0" distL="0" distR="0" wp14:anchorId="497A3941" wp14:editId="1CB60992">
                          <wp:extent cx="428625" cy="723900"/>
                          <wp:effectExtent l="0" t="0" r="9525" b="0"/>
                          <wp:docPr id="30" name="Obráze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8625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CFEB" w14:textId="19B7E44E" w:rsidR="00026512" w:rsidRPr="003B3B43" w:rsidRDefault="00026512" w:rsidP="005075BC">
    <w:pPr>
      <w:spacing w:before="0" w:line="360" w:lineRule="auto"/>
      <w:jc w:val="center"/>
      <w:rPr>
        <w:color w:val="003E7F"/>
        <w:sz w:val="16"/>
        <w:szCs w:val="16"/>
      </w:rPr>
    </w:pPr>
    <w:r>
      <w:rPr>
        <w:b/>
        <w:noProof/>
        <w:color w:val="003E7F"/>
        <w:sz w:val="16"/>
        <w:szCs w:val="16"/>
      </w:rPr>
      <mc:AlternateContent>
        <mc:Choice Requires="wps">
          <w:drawing>
            <wp:anchor distT="0" distB="0" distL="114300" distR="114300" simplePos="0" relativeHeight="251652608" behindDoc="1" locked="1" layoutInCell="1" allowOverlap="1" wp14:anchorId="04BD82FB" wp14:editId="3980B54C">
              <wp:simplePos x="0" y="0"/>
              <wp:positionH relativeFrom="page">
                <wp:posOffset>1090930</wp:posOffset>
              </wp:positionH>
              <wp:positionV relativeFrom="page">
                <wp:posOffset>10206990</wp:posOffset>
              </wp:positionV>
              <wp:extent cx="6107430" cy="219075"/>
              <wp:effectExtent l="0" t="0" r="0" b="0"/>
              <wp:wrapNone/>
              <wp:docPr id="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74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BF92025" w14:textId="38F71F48" w:rsidR="00026512" w:rsidRPr="003F2876" w:rsidRDefault="00026512" w:rsidP="005075BC">
                          <w:pPr>
                            <w:spacing w:before="0"/>
                            <w:jc w:val="center"/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</w:pPr>
                          <w:r w:rsidRPr="003F2876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F2876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3F2876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  <w:color w:val="003E7F"/>
                              <w:sz w:val="16"/>
                              <w:szCs w:val="16"/>
                            </w:rPr>
                            <w:t>1</w:t>
                          </w:r>
                          <w:r w:rsidRPr="003F2876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3F2876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65F2C">
                            <w:rPr>
                              <w:rFonts w:cs="Arial"/>
                              <w:noProof/>
                              <w:color w:val="003E7F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BD82FB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9" type="#_x0000_t202" style="position:absolute;left:0;text-align:left;margin-left:85.9pt;margin-top:803.7pt;width:480.9pt;height:17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" filled="f" stroked="f">
              <v:textbox>
                <w:txbxContent>
                  <w:p w14:paraId="5BF92025" w14:textId="38F71F48" w:rsidR="00026512" w:rsidRPr="003F2876" w:rsidRDefault="00026512" w:rsidP="005075BC">
                    <w:pPr>
                      <w:spacing w:before="0"/>
                      <w:jc w:val="center"/>
                      <w:rPr>
                        <w:rFonts w:cs="Arial"/>
                        <w:color w:val="003E7F"/>
                        <w:sz w:val="16"/>
                        <w:szCs w:val="16"/>
                      </w:rPr>
                    </w:pPr>
                    <w:r w:rsidRPr="003F2876">
                      <w:rPr>
                        <w:rFonts w:cs="Arial"/>
                        <w:color w:val="003E7F"/>
                        <w:sz w:val="16"/>
                        <w:szCs w:val="16"/>
                      </w:rPr>
                      <w:fldChar w:fldCharType="begin"/>
                    </w:r>
                    <w:r w:rsidRPr="003F2876">
                      <w:rPr>
                        <w:rFonts w:cs="Arial"/>
                        <w:color w:val="003E7F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3F2876">
                      <w:rPr>
                        <w:rFonts w:cs="Arial"/>
                        <w:color w:val="003E7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noProof/>
                        <w:color w:val="003E7F"/>
                        <w:sz w:val="16"/>
                        <w:szCs w:val="16"/>
                      </w:rPr>
                      <w:t>1</w:t>
                    </w:r>
                    <w:r w:rsidRPr="003F2876">
                      <w:rPr>
                        <w:rFonts w:cs="Arial"/>
                        <w:color w:val="003E7F"/>
                        <w:sz w:val="16"/>
                        <w:szCs w:val="16"/>
                      </w:rPr>
                      <w:fldChar w:fldCharType="end"/>
                    </w:r>
                    <w:r w:rsidRPr="003F2876">
                      <w:rPr>
                        <w:rFonts w:cs="Arial"/>
                        <w:color w:val="003E7F"/>
                        <w:sz w:val="16"/>
                        <w:szCs w:val="16"/>
                      </w:rPr>
                      <w:t>/</w:t>
                    </w:r>
                    <w:r>
                      <w:rPr>
                        <w:rFonts w:cs="Arial"/>
                        <w:color w:val="003E7F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cs="Arial"/>
                        <w:color w:val="003E7F"/>
                        <w:sz w:val="16"/>
                        <w:szCs w:val="16"/>
                      </w:rPr>
                      <w:instrText xml:space="preserve"> NUMPAGES   \* MERGEFORMAT </w:instrText>
                    </w:r>
                    <w:r>
                      <w:rPr>
                        <w:rFonts w:cs="Arial"/>
                        <w:color w:val="003E7F"/>
                        <w:sz w:val="16"/>
                        <w:szCs w:val="16"/>
                      </w:rPr>
                      <w:fldChar w:fldCharType="separate"/>
                    </w:r>
                    <w:r w:rsidR="00B65F2C">
                      <w:rPr>
                        <w:rFonts w:cs="Arial"/>
                        <w:noProof/>
                        <w:color w:val="003E7F"/>
                        <w:sz w:val="16"/>
                        <w:szCs w:val="16"/>
                      </w:rPr>
                      <w:t>7</w:t>
                    </w:r>
                    <w:r>
                      <w:rPr>
                        <w:rFonts w:cs="Arial"/>
                        <w:color w:val="003E7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3B3B43">
      <w:rPr>
        <w:b/>
        <w:noProof/>
        <w:color w:val="003E7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7556887C" wp14:editId="2AAF76D1">
              <wp:simplePos x="0" y="0"/>
              <wp:positionH relativeFrom="page">
                <wp:posOffset>991235</wp:posOffset>
              </wp:positionH>
              <wp:positionV relativeFrom="page">
                <wp:posOffset>10208895</wp:posOffset>
              </wp:positionV>
              <wp:extent cx="1581150" cy="219075"/>
              <wp:effectExtent l="0" t="0" r="0" b="0"/>
              <wp:wrapNone/>
              <wp:docPr id="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27984BD" w14:textId="77777777" w:rsidR="00026512" w:rsidRPr="00B91059" w:rsidRDefault="00026512" w:rsidP="005075BC">
                          <w:pPr>
                            <w:spacing w:before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t>http://</w:t>
                          </w:r>
                          <w:r w:rsidRPr="00DC2CCC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t>itsolutions.vitkovice</w:t>
                          </w:r>
                          <w:r w:rsidRPr="00B91059">
                            <w:rPr>
                              <w:rFonts w:cs="Arial"/>
                              <w:b/>
                              <w:color w:val="EE7A08"/>
                              <w:sz w:val="16"/>
                              <w:szCs w:val="16"/>
                            </w:rPr>
                            <w:t>.</w:t>
                          </w:r>
                          <w:r w:rsidRPr="00DC2CCC">
                            <w:rPr>
                              <w:rFonts w:cs="Arial"/>
                              <w:color w:val="003E7F"/>
                              <w:sz w:val="16"/>
                              <w:szCs w:val="16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6887C" id="Text Box 51" o:spid="_x0000_s1030" type="#_x0000_t202" style="position:absolute;left:0;text-align:left;margin-left:78.05pt;margin-top:803.85pt;width:124.5pt;height:17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" filled="f" stroked="f">
              <v:textbox>
                <w:txbxContent>
                  <w:p w14:paraId="327984BD" w14:textId="77777777" w:rsidR="00026512" w:rsidRPr="00B91059" w:rsidRDefault="00026512" w:rsidP="005075BC">
                    <w:pPr>
                      <w:spacing w:before="0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3E7F"/>
                        <w:sz w:val="16"/>
                        <w:szCs w:val="16"/>
                      </w:rPr>
                      <w:t>http://</w:t>
                    </w:r>
                    <w:r w:rsidRPr="00DC2CCC">
                      <w:rPr>
                        <w:rFonts w:cs="Arial"/>
                        <w:color w:val="003E7F"/>
                        <w:sz w:val="16"/>
                        <w:szCs w:val="16"/>
                      </w:rPr>
                      <w:t>itsolutions.vitkovice</w:t>
                    </w:r>
                    <w:r w:rsidRPr="00B91059">
                      <w:rPr>
                        <w:rFonts w:cs="Arial"/>
                        <w:b/>
                        <w:color w:val="EE7A08"/>
                        <w:sz w:val="16"/>
                        <w:szCs w:val="16"/>
                      </w:rPr>
                      <w:t>.</w:t>
                    </w:r>
                    <w:r w:rsidRPr="00DC2CCC">
                      <w:rPr>
                        <w:rFonts w:cs="Arial"/>
                        <w:color w:val="003E7F"/>
                        <w:sz w:val="16"/>
                        <w:szCs w:val="16"/>
                      </w:rPr>
                      <w:t>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3B3B43">
      <w:rPr>
        <w:b/>
        <w:noProof/>
        <w:color w:val="003E7F"/>
        <w:sz w:val="16"/>
        <w:szCs w:val="16"/>
      </w:rPr>
      <w:drawing>
        <wp:anchor distT="0" distB="0" distL="114300" distR="114300" simplePos="0" relativeHeight="251657728" behindDoc="1" locked="1" layoutInCell="1" allowOverlap="1" wp14:anchorId="13BEEAD2" wp14:editId="10F3E99F">
          <wp:simplePos x="0" y="0"/>
          <wp:positionH relativeFrom="page">
            <wp:posOffset>5262245</wp:posOffset>
          </wp:positionH>
          <wp:positionV relativeFrom="page">
            <wp:posOffset>10074275</wp:posOffset>
          </wp:positionV>
          <wp:extent cx="2019300" cy="443230"/>
          <wp:effectExtent l="0" t="0" r="0" b="0"/>
          <wp:wrapNone/>
          <wp:docPr id="29" name="obrázek 87" descr="logo_vitkovice_horizonta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logo_vitkovice_horizonta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3B43">
      <w:rPr>
        <w:b/>
        <w:noProof/>
        <w:color w:val="003E7F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1E4331D0" wp14:editId="680F2DF4">
              <wp:simplePos x="0" y="0"/>
              <wp:positionH relativeFrom="page">
                <wp:posOffset>1092200</wp:posOffset>
              </wp:positionH>
              <wp:positionV relativeFrom="page">
                <wp:posOffset>10124440</wp:posOffset>
              </wp:positionV>
              <wp:extent cx="6108700" cy="0"/>
              <wp:effectExtent l="0" t="0" r="0" b="0"/>
              <wp:wrapNone/>
              <wp:docPr id="6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8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3E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6AA67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3" o:spid="_x0000_s1026" type="#_x0000_t32" style="position:absolute;margin-left:86pt;margin-top:797.2pt;width:481pt;height:0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" strokecolor="#003e7f">
              <w10:wrap anchorx="page" anchory="page"/>
              <w10:anchorlock/>
            </v:shape>
          </w:pict>
        </mc:Fallback>
      </mc:AlternateContent>
    </w:r>
    <w:r w:rsidRPr="003B3B43">
      <w:rPr>
        <w:b/>
        <w:color w:val="003E7F"/>
        <w:sz w:val="16"/>
        <w:szCs w:val="16"/>
      </w:rPr>
      <w:t>Držitel certifikátů:</w:t>
    </w:r>
    <w:r>
      <w:rPr>
        <w:color w:val="003E7F"/>
        <w:sz w:val="16"/>
        <w:szCs w:val="16"/>
      </w:rPr>
      <w:t xml:space="preserve"> ISO 9001:2008, ISO 14001:2004, ISO/IEC 27001:2005, ISO/IEC 20000-1:2005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78146" w14:textId="77777777" w:rsidR="00290D3D" w:rsidRDefault="00290D3D" w:rsidP="005C28FA">
      <w:r>
        <w:separator/>
      </w:r>
    </w:p>
    <w:p w14:paraId="7F372787" w14:textId="77777777" w:rsidR="00290D3D" w:rsidRDefault="00290D3D" w:rsidP="005C28FA"/>
    <w:p w14:paraId="01F462BA" w14:textId="77777777" w:rsidR="00290D3D" w:rsidRDefault="00290D3D" w:rsidP="005C28FA"/>
    <w:p w14:paraId="177C36A4" w14:textId="77777777" w:rsidR="00290D3D" w:rsidRDefault="00290D3D" w:rsidP="005C28FA"/>
    <w:p w14:paraId="1348E67C" w14:textId="77777777" w:rsidR="00290D3D" w:rsidRDefault="00290D3D" w:rsidP="005C28FA"/>
    <w:p w14:paraId="6EBED04D" w14:textId="77777777" w:rsidR="00290D3D" w:rsidRDefault="00290D3D" w:rsidP="005C28FA"/>
    <w:p w14:paraId="294A0F16" w14:textId="77777777" w:rsidR="00290D3D" w:rsidRDefault="00290D3D" w:rsidP="005C28FA"/>
    <w:p w14:paraId="1931953D" w14:textId="77777777" w:rsidR="00290D3D" w:rsidRDefault="00290D3D" w:rsidP="005C28FA"/>
  </w:footnote>
  <w:footnote w:type="continuationSeparator" w:id="0">
    <w:p w14:paraId="3E51F25C" w14:textId="77777777" w:rsidR="00290D3D" w:rsidRDefault="00290D3D" w:rsidP="005C28FA">
      <w:r>
        <w:continuationSeparator/>
      </w:r>
    </w:p>
    <w:p w14:paraId="68CB9606" w14:textId="77777777" w:rsidR="00290D3D" w:rsidRDefault="00290D3D" w:rsidP="005C28FA"/>
    <w:p w14:paraId="654765E1" w14:textId="77777777" w:rsidR="00290D3D" w:rsidRDefault="00290D3D" w:rsidP="005C28FA"/>
    <w:p w14:paraId="7F1C52AF" w14:textId="77777777" w:rsidR="00290D3D" w:rsidRDefault="00290D3D" w:rsidP="005C28FA"/>
    <w:p w14:paraId="7C9CFDA1" w14:textId="77777777" w:rsidR="00290D3D" w:rsidRDefault="00290D3D" w:rsidP="005C28FA"/>
    <w:p w14:paraId="2DBB05A5" w14:textId="77777777" w:rsidR="00290D3D" w:rsidRDefault="00290D3D" w:rsidP="005C28FA"/>
    <w:p w14:paraId="7AD46407" w14:textId="77777777" w:rsidR="00290D3D" w:rsidRDefault="00290D3D" w:rsidP="005C28FA"/>
    <w:p w14:paraId="410E5F9F" w14:textId="77777777" w:rsidR="00290D3D" w:rsidRDefault="00290D3D" w:rsidP="005C28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9F67B" w14:textId="77777777" w:rsidR="00026512" w:rsidRDefault="00026512" w:rsidP="005C28FA"/>
  <w:p w14:paraId="6821A612" w14:textId="77777777" w:rsidR="00026512" w:rsidRDefault="00026512" w:rsidP="005C28FA"/>
  <w:p w14:paraId="6DECF520" w14:textId="77777777" w:rsidR="00026512" w:rsidRDefault="00026512" w:rsidP="005C28FA"/>
  <w:p w14:paraId="3684BEBE" w14:textId="77777777" w:rsidR="00026512" w:rsidRDefault="00026512" w:rsidP="005C28FA"/>
  <w:p w14:paraId="1D964B14" w14:textId="77777777" w:rsidR="00026512" w:rsidRDefault="00026512" w:rsidP="005C28FA"/>
  <w:p w14:paraId="29CAFFC1" w14:textId="77777777" w:rsidR="00026512" w:rsidRDefault="00026512" w:rsidP="005C28FA"/>
  <w:p w14:paraId="6BC25F82" w14:textId="77777777" w:rsidR="00026512" w:rsidRDefault="00026512" w:rsidP="005C28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FA3A" w14:textId="5C89F66A" w:rsidR="00026512" w:rsidRDefault="00026512" w:rsidP="006D077B">
    <w:pPr>
      <w:jc w:val="center"/>
      <w:rPr>
        <w:rFonts w:ascii="Calibri" w:hAnsi="Calibri"/>
        <w:b/>
        <w:noProof/>
        <w:color w:val="24294D"/>
      </w:rPr>
    </w:pPr>
    <w:r w:rsidRPr="003578FE">
      <w:rPr>
        <w:noProof/>
      </w:rPr>
      <w:drawing>
        <wp:inline distT="0" distB="0" distL="0" distR="0" wp14:anchorId="33BF2237" wp14:editId="46906C6D">
          <wp:extent cx="1333500" cy="803518"/>
          <wp:effectExtent l="0" t="0" r="0" b="0"/>
          <wp:docPr id="28" name="Obrázek 28" descr="C:\Users\kvachutka\Documents\as\sablony\2018\Šablony\Logo\Vitkovice_IT_Solu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vachutka\Documents\as\sablony\2018\Šablony\Logo\Vitkovice_IT_Solu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087" cy="862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846ED2" w14:textId="7B8BA69C" w:rsidR="00026512" w:rsidRPr="000F720A" w:rsidRDefault="00026512" w:rsidP="006D077B">
    <w:pPr>
      <w:jc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6704" behindDoc="1" locked="1" layoutInCell="1" allowOverlap="1" wp14:anchorId="4D66A9DF" wp14:editId="602160CE">
              <wp:simplePos x="0" y="0"/>
              <wp:positionH relativeFrom="column">
                <wp:posOffset>-1080135</wp:posOffset>
              </wp:positionH>
              <wp:positionV relativeFrom="paragraph">
                <wp:posOffset>1227455</wp:posOffset>
              </wp:positionV>
              <wp:extent cx="353060" cy="9031605"/>
              <wp:effectExtent l="0" t="0" r="0" b="0"/>
              <wp:wrapNone/>
              <wp:docPr id="20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3060" cy="9031605"/>
                        <a:chOff x="-1" y="2292"/>
                        <a:chExt cx="556" cy="14223"/>
                      </a:xfrm>
                    </wpg:grpSpPr>
                    <wps:wsp>
                      <wps:cNvPr id="21" name="Rectangle 84"/>
                      <wps:cNvSpPr>
                        <a:spLocks noChangeArrowheads="1"/>
                      </wps:cNvSpPr>
                      <wps:spPr bwMode="auto">
                        <a:xfrm>
                          <a:off x="0" y="2505"/>
                          <a:ext cx="555" cy="13710"/>
                        </a:xfrm>
                        <a:prstGeom prst="rect">
                          <a:avLst/>
                        </a:prstGeom>
                        <a:solidFill>
                          <a:srgbClr val="EAEF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Oval 85"/>
                      <wps:cNvSpPr>
                        <a:spLocks noChangeAspect="1" noChangeArrowheads="1"/>
                      </wps:cNvSpPr>
                      <wps:spPr bwMode="auto">
                        <a:xfrm>
                          <a:off x="-1" y="2292"/>
                          <a:ext cx="556" cy="556"/>
                        </a:xfrm>
                        <a:prstGeom prst="ellipse">
                          <a:avLst/>
                        </a:prstGeom>
                        <a:solidFill>
                          <a:srgbClr val="EAEF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Oval 86"/>
                      <wps:cNvSpPr>
                        <a:spLocks noChangeAspect="1" noChangeArrowheads="1"/>
                      </wps:cNvSpPr>
                      <wps:spPr bwMode="auto">
                        <a:xfrm>
                          <a:off x="-1" y="15959"/>
                          <a:ext cx="556" cy="556"/>
                        </a:xfrm>
                        <a:prstGeom prst="ellipse">
                          <a:avLst/>
                        </a:prstGeom>
                        <a:solidFill>
                          <a:srgbClr val="EAEF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E5A47" id="Group 83" o:spid="_x0000_s1026" style="position:absolute;margin-left:-85.05pt;margin-top:96.65pt;width:27.8pt;height:711.15pt;z-index:-251659776" coordorigin="-1,2292" coordsize="556,1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">
              <v:rect id="Rectangle 84" o:spid="_x0000_s1027" style="position:absolute;top:2505;width:555;height:1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" fillcolor="#eaeff5" stroked="f"/>
              <v:oval id="Oval 85" o:spid="_x0000_s1028" style="position:absolute;left:-1;top:2292;width:556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" fillcolor="#eaeff5" stroked="f">
                <o:lock v:ext="edit" aspectratio="t"/>
              </v:oval>
              <v:oval id="Oval 86" o:spid="_x0000_s1029" style="position:absolute;left:-1;top:15959;width:556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" fillcolor="#eaeff5" stroked="f">
                <o:lock v:ext="edit" aspectratio="t"/>
              </v:oval>
              <w10:anchorlock/>
            </v:group>
          </w:pict>
        </mc:Fallback>
      </mc:AlternateContent>
    </w:r>
    <w:r w:rsidRPr="000F720A"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68FA6DA" wp14:editId="731D1771">
              <wp:simplePos x="0" y="0"/>
              <wp:positionH relativeFrom="page">
                <wp:posOffset>962025</wp:posOffset>
              </wp:positionH>
              <wp:positionV relativeFrom="page">
                <wp:posOffset>890905</wp:posOffset>
              </wp:positionV>
              <wp:extent cx="3519805" cy="0"/>
              <wp:effectExtent l="0" t="0" r="0" b="0"/>
              <wp:wrapNone/>
              <wp:docPr id="19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1980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A16E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margin-left:75.75pt;margin-top:70.15pt;width:277.1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" stroked="f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EF91C" w14:textId="3032097B" w:rsidR="00026512" w:rsidRDefault="00026512" w:rsidP="00841F22">
    <w:r>
      <w:rPr>
        <w:noProof/>
      </w:rPr>
      <mc:AlternateContent>
        <mc:Choice Requires="wpg">
          <w:drawing>
            <wp:anchor distT="0" distB="0" distL="114300" distR="114300" simplePos="0" relativeHeight="251654656" behindDoc="1" locked="1" layoutInCell="1" allowOverlap="1" wp14:anchorId="25F3602E" wp14:editId="6209E20D">
              <wp:simplePos x="0" y="0"/>
              <wp:positionH relativeFrom="page">
                <wp:posOffset>0</wp:posOffset>
              </wp:positionH>
              <wp:positionV relativeFrom="page">
                <wp:posOffset>64770</wp:posOffset>
              </wp:positionV>
              <wp:extent cx="4817110" cy="10420985"/>
              <wp:effectExtent l="0" t="0" r="0" b="0"/>
              <wp:wrapNone/>
              <wp:docPr id="9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17110" cy="10420985"/>
                        <a:chOff x="-1" y="104"/>
                        <a:chExt cx="7586" cy="16411"/>
                      </a:xfrm>
                    </wpg:grpSpPr>
                    <pic:pic xmlns:pic="http://schemas.openxmlformats.org/drawingml/2006/picture">
                      <pic:nvPicPr>
                        <pic:cNvPr id="10" name="Picture 42" descr="VITS_vertical_blue_ora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0" y="104"/>
                          <a:ext cx="3175" cy="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" name="Group 43"/>
                      <wpg:cNvGrpSpPr>
                        <a:grpSpLocks/>
                      </wpg:cNvGrpSpPr>
                      <wpg:grpSpPr bwMode="auto">
                        <a:xfrm>
                          <a:off x="-1" y="2292"/>
                          <a:ext cx="556" cy="14223"/>
                          <a:chOff x="-1" y="2292"/>
                          <a:chExt cx="556" cy="14223"/>
                        </a:xfrm>
                      </wpg:grpSpPr>
                      <wps:wsp>
                        <wps:cNvPr id="1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505"/>
                            <a:ext cx="555" cy="13710"/>
                          </a:xfrm>
                          <a:prstGeom prst="rect">
                            <a:avLst/>
                          </a:prstGeom>
                          <a:solidFill>
                            <a:srgbClr val="EAEFF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" y="2292"/>
                            <a:ext cx="556" cy="556"/>
                          </a:xfrm>
                          <a:prstGeom prst="ellipse">
                            <a:avLst/>
                          </a:prstGeom>
                          <a:solidFill>
                            <a:srgbClr val="EAEFF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" y="15959"/>
                            <a:ext cx="556" cy="556"/>
                          </a:xfrm>
                          <a:prstGeom prst="ellipse">
                            <a:avLst/>
                          </a:prstGeom>
                          <a:solidFill>
                            <a:srgbClr val="EAEFF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84225" id="Group 57" o:spid="_x0000_s1026" style="position:absolute;margin-left:0;margin-top:5.1pt;width:379.3pt;height:820.55pt;z-index:-251661824;mso-position-horizontal-relative:page;mso-position-vertical-relative:page" coordorigin="-1,104" coordsize="7586,164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27" type="#_x0000_t75" alt="VITS_vertical_blue_orange" style="position:absolute;left:4410;top:104;width:3175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">
                <v:imagedata r:id="rId2" o:title="VITS_vertical_blue_orange"/>
              </v:shape>
              <v:group id="Group 43" o:spid="_x0000_s1028" style="position:absolute;left:-1;top:2292;width:556;height:14223" coordorigin="-1,2292" coordsize="556,1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44" o:spid="_x0000_s1029" style="position:absolute;top:2505;width:555;height:1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" fillcolor="#eaeff5" stroked="f"/>
                <v:oval id="Oval 45" o:spid="_x0000_s1030" style="position:absolute;left:-1;top:2292;width:556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" fillcolor="#eaeff5" stroked="f">
                  <o:lock v:ext="edit" aspectratio="t"/>
                </v:oval>
                <v:oval id="Oval 46" o:spid="_x0000_s1031" style="position:absolute;left:-1;top:15959;width:556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" fillcolor="#eaeff5" stroked="f">
                  <o:lock v:ext="edit" aspectratio="t"/>
                </v:oval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FD8804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6AB08EB"/>
    <w:multiLevelType w:val="hybridMultilevel"/>
    <w:tmpl w:val="D736C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775F8"/>
    <w:multiLevelType w:val="hybridMultilevel"/>
    <w:tmpl w:val="0C42BB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475DB"/>
    <w:multiLevelType w:val="multilevel"/>
    <w:tmpl w:val="0A92E3D4"/>
    <w:lvl w:ilvl="0">
      <w:start w:val="1"/>
      <w:numFmt w:val="upperRoman"/>
      <w:pStyle w:val="Nadpis1"/>
      <w:lvlText w:val="%1"/>
      <w:lvlJc w:val="left"/>
      <w:pPr>
        <w:tabs>
          <w:tab w:val="num" w:pos="432"/>
        </w:tabs>
        <w:ind w:left="1276" w:hanging="12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22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/>
        <w:i w:val="0"/>
        <w:sz w:val="24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/>
        <w:i/>
        <w:sz w:val="22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  <w:caps/>
        <w:strike w:val="0"/>
        <w:dstrike w:val="0"/>
        <w:vanish w:val="0"/>
        <w:color w:val="auto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/>
        <w:i w:val="0"/>
        <w:caps/>
        <w:strike w:val="0"/>
        <w:dstrike w:val="0"/>
        <w:vanish w:val="0"/>
        <w:color w:val="auto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48B244C"/>
    <w:multiLevelType w:val="hybridMultilevel"/>
    <w:tmpl w:val="81482D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62D4D"/>
    <w:multiLevelType w:val="hybridMultilevel"/>
    <w:tmpl w:val="ACEAFD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86FBF"/>
    <w:multiLevelType w:val="hybridMultilevel"/>
    <w:tmpl w:val="DC984742"/>
    <w:lvl w:ilvl="0" w:tplc="37E6C5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95F2A"/>
    <w:multiLevelType w:val="hybridMultilevel"/>
    <w:tmpl w:val="521206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407F7"/>
    <w:multiLevelType w:val="hybridMultilevel"/>
    <w:tmpl w:val="787CAD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01B70"/>
    <w:multiLevelType w:val="hybridMultilevel"/>
    <w:tmpl w:val="9D88F6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62779"/>
    <w:multiLevelType w:val="singleLevel"/>
    <w:tmpl w:val="88FA5B0C"/>
    <w:lvl w:ilvl="0">
      <w:start w:val="1"/>
      <w:numFmt w:val="bullet"/>
      <w:pStyle w:val="Normlnsodrkou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72A2409"/>
    <w:multiLevelType w:val="hybridMultilevel"/>
    <w:tmpl w:val="50ECC5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94029"/>
    <w:multiLevelType w:val="hybridMultilevel"/>
    <w:tmpl w:val="F7226984"/>
    <w:lvl w:ilvl="0" w:tplc="40EC0156">
      <w:start w:val="1"/>
      <w:numFmt w:val="bullet"/>
      <w:pStyle w:val="Odrky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B8529F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6A8AA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3C4A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18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7424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8B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CC65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BE1F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063B4"/>
    <w:multiLevelType w:val="hybridMultilevel"/>
    <w:tmpl w:val="8006082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D0BF1"/>
    <w:multiLevelType w:val="hybridMultilevel"/>
    <w:tmpl w:val="A27257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C76B8"/>
    <w:multiLevelType w:val="hybridMultilevel"/>
    <w:tmpl w:val="8BD0471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070AD"/>
    <w:multiLevelType w:val="multilevel"/>
    <w:tmpl w:val="04050001"/>
    <w:styleLink w:val="StylSodrkami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B5F81"/>
    <w:multiLevelType w:val="hybridMultilevel"/>
    <w:tmpl w:val="294CCD24"/>
    <w:lvl w:ilvl="0" w:tplc="A7D89744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08B0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86FB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947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7AFA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1CF0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0C3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BA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3C9E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D76A4"/>
    <w:multiLevelType w:val="hybridMultilevel"/>
    <w:tmpl w:val="A2AC46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46280"/>
    <w:multiLevelType w:val="singleLevel"/>
    <w:tmpl w:val="CE76FE0C"/>
    <w:lvl w:ilvl="0">
      <w:start w:val="1"/>
      <w:numFmt w:val="bullet"/>
      <w:pStyle w:val="odrky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C670BA3"/>
    <w:multiLevelType w:val="hybridMultilevel"/>
    <w:tmpl w:val="C62E84EE"/>
    <w:lvl w:ilvl="0" w:tplc="9AB218B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73CC20B1"/>
    <w:multiLevelType w:val="hybridMultilevel"/>
    <w:tmpl w:val="9E7EB8B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9C09E1"/>
    <w:multiLevelType w:val="hybridMultilevel"/>
    <w:tmpl w:val="7B1C44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9581173">
    <w:abstractNumId w:val="12"/>
  </w:num>
  <w:num w:numId="2" w16cid:durableId="451486821">
    <w:abstractNumId w:val="3"/>
  </w:num>
  <w:num w:numId="3" w16cid:durableId="216674220">
    <w:abstractNumId w:val="19"/>
  </w:num>
  <w:num w:numId="4" w16cid:durableId="1268997704">
    <w:abstractNumId w:val="10"/>
  </w:num>
  <w:num w:numId="5" w16cid:durableId="660696154">
    <w:abstractNumId w:val="17"/>
  </w:num>
  <w:num w:numId="6" w16cid:durableId="2030181997">
    <w:abstractNumId w:val="16"/>
  </w:num>
  <w:num w:numId="7" w16cid:durableId="646937872">
    <w:abstractNumId w:val="11"/>
  </w:num>
  <w:num w:numId="8" w16cid:durableId="1911305014">
    <w:abstractNumId w:val="13"/>
  </w:num>
  <w:num w:numId="9" w16cid:durableId="1994406653">
    <w:abstractNumId w:val="14"/>
  </w:num>
  <w:num w:numId="10" w16cid:durableId="1521553459">
    <w:abstractNumId w:val="15"/>
  </w:num>
  <w:num w:numId="11" w16cid:durableId="78796610">
    <w:abstractNumId w:val="4"/>
  </w:num>
  <w:num w:numId="12" w16cid:durableId="221794050">
    <w:abstractNumId w:val="22"/>
  </w:num>
  <w:num w:numId="13" w16cid:durableId="1386880371">
    <w:abstractNumId w:val="5"/>
  </w:num>
  <w:num w:numId="14" w16cid:durableId="692656660">
    <w:abstractNumId w:val="9"/>
  </w:num>
  <w:num w:numId="15" w16cid:durableId="976715426">
    <w:abstractNumId w:val="21"/>
  </w:num>
  <w:num w:numId="16" w16cid:durableId="937643827">
    <w:abstractNumId w:val="2"/>
  </w:num>
  <w:num w:numId="17" w16cid:durableId="865824836">
    <w:abstractNumId w:val="18"/>
  </w:num>
  <w:num w:numId="18" w16cid:durableId="1265960360">
    <w:abstractNumId w:val="0"/>
  </w:num>
  <w:num w:numId="19" w16cid:durableId="1673988113">
    <w:abstractNumId w:val="7"/>
  </w:num>
  <w:num w:numId="20" w16cid:durableId="1935169890">
    <w:abstractNumId w:val="8"/>
  </w:num>
  <w:num w:numId="21" w16cid:durableId="405344455">
    <w:abstractNumId w:val="20"/>
  </w:num>
  <w:num w:numId="22" w16cid:durableId="172913275">
    <w:abstractNumId w:val="1"/>
  </w:num>
  <w:num w:numId="23" w16cid:durableId="605036553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6145" style="mso-position-horizontal-relative:page;mso-position-vertical-relative:page" fill="f" fillcolor="white" stroke="f">
      <v:fill color="white" on="f"/>
      <v:stroke on="f"/>
      <o:colormru v:ext="edit" colors="#eaeff5,#003e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77B"/>
    <w:rsid w:val="00026512"/>
    <w:rsid w:val="00034609"/>
    <w:rsid w:val="00056376"/>
    <w:rsid w:val="00080575"/>
    <w:rsid w:val="000824FA"/>
    <w:rsid w:val="000A21E4"/>
    <w:rsid w:val="000A31E8"/>
    <w:rsid w:val="000A798F"/>
    <w:rsid w:val="000D480C"/>
    <w:rsid w:val="000E0935"/>
    <w:rsid w:val="000E0AC3"/>
    <w:rsid w:val="000E41CF"/>
    <w:rsid w:val="000E6F76"/>
    <w:rsid w:val="000F1575"/>
    <w:rsid w:val="000F240B"/>
    <w:rsid w:val="000F720A"/>
    <w:rsid w:val="001100C4"/>
    <w:rsid w:val="0011206B"/>
    <w:rsid w:val="001135D7"/>
    <w:rsid w:val="00130128"/>
    <w:rsid w:val="00136800"/>
    <w:rsid w:val="001371A5"/>
    <w:rsid w:val="00137BE9"/>
    <w:rsid w:val="00141497"/>
    <w:rsid w:val="00142116"/>
    <w:rsid w:val="0015135E"/>
    <w:rsid w:val="00154282"/>
    <w:rsid w:val="0015691D"/>
    <w:rsid w:val="00156BF8"/>
    <w:rsid w:val="00172ED4"/>
    <w:rsid w:val="00192A7B"/>
    <w:rsid w:val="00193572"/>
    <w:rsid w:val="001A6C54"/>
    <w:rsid w:val="001B0EAA"/>
    <w:rsid w:val="001B3606"/>
    <w:rsid w:val="001B6A49"/>
    <w:rsid w:val="001C706A"/>
    <w:rsid w:val="001D0DFD"/>
    <w:rsid w:val="001D123F"/>
    <w:rsid w:val="001D5586"/>
    <w:rsid w:val="001E420B"/>
    <w:rsid w:val="001F1D27"/>
    <w:rsid w:val="001F267D"/>
    <w:rsid w:val="001F5243"/>
    <w:rsid w:val="001F69B8"/>
    <w:rsid w:val="00203EC0"/>
    <w:rsid w:val="0022424C"/>
    <w:rsid w:val="00225074"/>
    <w:rsid w:val="00226179"/>
    <w:rsid w:val="0023208F"/>
    <w:rsid w:val="002353DD"/>
    <w:rsid w:val="00236DBC"/>
    <w:rsid w:val="00241772"/>
    <w:rsid w:val="002459CE"/>
    <w:rsid w:val="002524B3"/>
    <w:rsid w:val="00256237"/>
    <w:rsid w:val="002575B9"/>
    <w:rsid w:val="0026081A"/>
    <w:rsid w:val="002658C7"/>
    <w:rsid w:val="002667CD"/>
    <w:rsid w:val="00290D3D"/>
    <w:rsid w:val="00294DBC"/>
    <w:rsid w:val="002A77F9"/>
    <w:rsid w:val="002A7B90"/>
    <w:rsid w:val="002D22CF"/>
    <w:rsid w:val="002D5A3F"/>
    <w:rsid w:val="002F2CE9"/>
    <w:rsid w:val="00316D23"/>
    <w:rsid w:val="00317F64"/>
    <w:rsid w:val="00320604"/>
    <w:rsid w:val="003401DC"/>
    <w:rsid w:val="0034392E"/>
    <w:rsid w:val="00347389"/>
    <w:rsid w:val="003548A3"/>
    <w:rsid w:val="003756B4"/>
    <w:rsid w:val="003901EE"/>
    <w:rsid w:val="003A1241"/>
    <w:rsid w:val="003A1DBC"/>
    <w:rsid w:val="003B3B43"/>
    <w:rsid w:val="003E75D8"/>
    <w:rsid w:val="003F12D0"/>
    <w:rsid w:val="003F1C86"/>
    <w:rsid w:val="003F2876"/>
    <w:rsid w:val="00413308"/>
    <w:rsid w:val="00420978"/>
    <w:rsid w:val="00420CAC"/>
    <w:rsid w:val="00421851"/>
    <w:rsid w:val="00430BBB"/>
    <w:rsid w:val="00433789"/>
    <w:rsid w:val="00436C1F"/>
    <w:rsid w:val="00444CFA"/>
    <w:rsid w:val="00471508"/>
    <w:rsid w:val="00474F1E"/>
    <w:rsid w:val="00486830"/>
    <w:rsid w:val="0049219F"/>
    <w:rsid w:val="00497EEB"/>
    <w:rsid w:val="004B2199"/>
    <w:rsid w:val="004B2749"/>
    <w:rsid w:val="004C7727"/>
    <w:rsid w:val="004D003E"/>
    <w:rsid w:val="004D3BF8"/>
    <w:rsid w:val="004F3465"/>
    <w:rsid w:val="005075BC"/>
    <w:rsid w:val="00527886"/>
    <w:rsid w:val="0053628B"/>
    <w:rsid w:val="00561110"/>
    <w:rsid w:val="00572CB7"/>
    <w:rsid w:val="005860A8"/>
    <w:rsid w:val="0058638A"/>
    <w:rsid w:val="00586717"/>
    <w:rsid w:val="00597684"/>
    <w:rsid w:val="005A205A"/>
    <w:rsid w:val="005A6860"/>
    <w:rsid w:val="005B77B2"/>
    <w:rsid w:val="005C28FA"/>
    <w:rsid w:val="005D5DE7"/>
    <w:rsid w:val="005D6567"/>
    <w:rsid w:val="00605D63"/>
    <w:rsid w:val="00613198"/>
    <w:rsid w:val="00645416"/>
    <w:rsid w:val="00656F13"/>
    <w:rsid w:val="006A430A"/>
    <w:rsid w:val="006D077B"/>
    <w:rsid w:val="006D45CC"/>
    <w:rsid w:val="006D731B"/>
    <w:rsid w:val="006F5D3E"/>
    <w:rsid w:val="0072508E"/>
    <w:rsid w:val="0075531B"/>
    <w:rsid w:val="00755824"/>
    <w:rsid w:val="00775CCB"/>
    <w:rsid w:val="0078666E"/>
    <w:rsid w:val="0079335C"/>
    <w:rsid w:val="007A03BB"/>
    <w:rsid w:val="007A70A8"/>
    <w:rsid w:val="007C47D7"/>
    <w:rsid w:val="007D024B"/>
    <w:rsid w:val="007E07A1"/>
    <w:rsid w:val="007F475F"/>
    <w:rsid w:val="008114B6"/>
    <w:rsid w:val="00813BB9"/>
    <w:rsid w:val="00823F8B"/>
    <w:rsid w:val="00826BCB"/>
    <w:rsid w:val="00830CB4"/>
    <w:rsid w:val="00841F22"/>
    <w:rsid w:val="008500D3"/>
    <w:rsid w:val="00861873"/>
    <w:rsid w:val="008845F1"/>
    <w:rsid w:val="008851F1"/>
    <w:rsid w:val="008B0F67"/>
    <w:rsid w:val="008C3675"/>
    <w:rsid w:val="008C7B79"/>
    <w:rsid w:val="008D0011"/>
    <w:rsid w:val="008E1049"/>
    <w:rsid w:val="008E2E75"/>
    <w:rsid w:val="008E31A0"/>
    <w:rsid w:val="00902561"/>
    <w:rsid w:val="00906AF1"/>
    <w:rsid w:val="00912E22"/>
    <w:rsid w:val="00923077"/>
    <w:rsid w:val="009237A5"/>
    <w:rsid w:val="009323D3"/>
    <w:rsid w:val="009365F8"/>
    <w:rsid w:val="009377C8"/>
    <w:rsid w:val="00941CBD"/>
    <w:rsid w:val="0096203F"/>
    <w:rsid w:val="00964C61"/>
    <w:rsid w:val="00974EBC"/>
    <w:rsid w:val="00982D7A"/>
    <w:rsid w:val="00983BE6"/>
    <w:rsid w:val="00990005"/>
    <w:rsid w:val="009968D0"/>
    <w:rsid w:val="00997043"/>
    <w:rsid w:val="009A7659"/>
    <w:rsid w:val="009B1084"/>
    <w:rsid w:val="009B2003"/>
    <w:rsid w:val="009B277E"/>
    <w:rsid w:val="009B488B"/>
    <w:rsid w:val="009C2373"/>
    <w:rsid w:val="009F0CAF"/>
    <w:rsid w:val="009F3714"/>
    <w:rsid w:val="009F42B2"/>
    <w:rsid w:val="00A12F82"/>
    <w:rsid w:val="00A15F4C"/>
    <w:rsid w:val="00A21910"/>
    <w:rsid w:val="00A24D7E"/>
    <w:rsid w:val="00A32C08"/>
    <w:rsid w:val="00A527C4"/>
    <w:rsid w:val="00A54F9F"/>
    <w:rsid w:val="00A62E08"/>
    <w:rsid w:val="00A82915"/>
    <w:rsid w:val="00A842BF"/>
    <w:rsid w:val="00A90E55"/>
    <w:rsid w:val="00A95664"/>
    <w:rsid w:val="00AC231C"/>
    <w:rsid w:val="00AD1116"/>
    <w:rsid w:val="00AE2D19"/>
    <w:rsid w:val="00AF6ECA"/>
    <w:rsid w:val="00B02A55"/>
    <w:rsid w:val="00B17402"/>
    <w:rsid w:val="00B34150"/>
    <w:rsid w:val="00B36E80"/>
    <w:rsid w:val="00B65F2C"/>
    <w:rsid w:val="00B7276B"/>
    <w:rsid w:val="00B74943"/>
    <w:rsid w:val="00B778AA"/>
    <w:rsid w:val="00B91059"/>
    <w:rsid w:val="00BA2230"/>
    <w:rsid w:val="00BC0F82"/>
    <w:rsid w:val="00BE0111"/>
    <w:rsid w:val="00BE2739"/>
    <w:rsid w:val="00C019DE"/>
    <w:rsid w:val="00C25504"/>
    <w:rsid w:val="00C31A42"/>
    <w:rsid w:val="00C32545"/>
    <w:rsid w:val="00C347DA"/>
    <w:rsid w:val="00C430FB"/>
    <w:rsid w:val="00C53A3E"/>
    <w:rsid w:val="00C623EC"/>
    <w:rsid w:val="00C72114"/>
    <w:rsid w:val="00CA0ECC"/>
    <w:rsid w:val="00CA54A1"/>
    <w:rsid w:val="00CB1E08"/>
    <w:rsid w:val="00CB4F2A"/>
    <w:rsid w:val="00CB51C1"/>
    <w:rsid w:val="00CB6181"/>
    <w:rsid w:val="00CE1310"/>
    <w:rsid w:val="00CF3C14"/>
    <w:rsid w:val="00D064CC"/>
    <w:rsid w:val="00D10D4A"/>
    <w:rsid w:val="00D15C34"/>
    <w:rsid w:val="00D165D3"/>
    <w:rsid w:val="00D1671D"/>
    <w:rsid w:val="00D22B22"/>
    <w:rsid w:val="00D362BA"/>
    <w:rsid w:val="00D40293"/>
    <w:rsid w:val="00D44EFE"/>
    <w:rsid w:val="00D462FD"/>
    <w:rsid w:val="00D528A8"/>
    <w:rsid w:val="00D56146"/>
    <w:rsid w:val="00D728B0"/>
    <w:rsid w:val="00D870A6"/>
    <w:rsid w:val="00D92E64"/>
    <w:rsid w:val="00DA7D1E"/>
    <w:rsid w:val="00DA7DFC"/>
    <w:rsid w:val="00DB5641"/>
    <w:rsid w:val="00DC2CCC"/>
    <w:rsid w:val="00DE275F"/>
    <w:rsid w:val="00DE4980"/>
    <w:rsid w:val="00DE4A6C"/>
    <w:rsid w:val="00DE669A"/>
    <w:rsid w:val="00DF306D"/>
    <w:rsid w:val="00E02C9E"/>
    <w:rsid w:val="00E0309F"/>
    <w:rsid w:val="00E1527D"/>
    <w:rsid w:val="00E1649C"/>
    <w:rsid w:val="00E20262"/>
    <w:rsid w:val="00E427FF"/>
    <w:rsid w:val="00E61129"/>
    <w:rsid w:val="00E72B8B"/>
    <w:rsid w:val="00E9463F"/>
    <w:rsid w:val="00EA5AC1"/>
    <w:rsid w:val="00EC37A7"/>
    <w:rsid w:val="00ED2CE2"/>
    <w:rsid w:val="00ED75D8"/>
    <w:rsid w:val="00EE60EF"/>
    <w:rsid w:val="00F005E0"/>
    <w:rsid w:val="00F02E17"/>
    <w:rsid w:val="00F1405D"/>
    <w:rsid w:val="00F55256"/>
    <w:rsid w:val="00F62C5D"/>
    <w:rsid w:val="00F75F68"/>
    <w:rsid w:val="00F80356"/>
    <w:rsid w:val="00F86511"/>
    <w:rsid w:val="00F91CEF"/>
    <w:rsid w:val="00F9482C"/>
    <w:rsid w:val="00F97759"/>
    <w:rsid w:val="00FA059D"/>
    <w:rsid w:val="00FA3412"/>
    <w:rsid w:val="00FB50CE"/>
    <w:rsid w:val="00FE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horizontal-relative:page;mso-position-vertical-relative:page" fill="f" fillcolor="white" stroke="f">
      <v:fill color="white" on="f"/>
      <v:stroke on="f"/>
      <o:colormru v:ext="edit" colors="#eaeff5,#003e7f"/>
    </o:shapedefaults>
    <o:shapelayout v:ext="edit">
      <o:idmap v:ext="edit" data="1"/>
    </o:shapelayout>
  </w:shapeDefaults>
  <w:decimalSymbol w:val=","/>
  <w:listSeparator w:val=";"/>
  <w14:docId w14:val="15939711"/>
  <w15:chartTrackingRefBased/>
  <w15:docId w15:val="{DE190880-408C-4032-ACAF-A4B78799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Hyperlink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link w:val="NormlnChar"/>
    <w:qFormat/>
    <w:rsid w:val="00A90E55"/>
    <w:pPr>
      <w:spacing w:before="120"/>
    </w:pPr>
    <w:rPr>
      <w:rFonts w:ascii="Arial" w:hAnsi="Arial"/>
    </w:rPr>
  </w:style>
  <w:style w:type="paragraph" w:styleId="Nadpis1">
    <w:name w:val="heading 1"/>
    <w:basedOn w:val="Normln"/>
    <w:next w:val="Nadpis2"/>
    <w:uiPriority w:val="9"/>
    <w:qFormat/>
    <w:rsid w:val="0023208F"/>
    <w:pPr>
      <w:keepNext/>
      <w:numPr>
        <w:numId w:val="2"/>
      </w:numPr>
      <w:pBdr>
        <w:bottom w:val="single" w:sz="4" w:space="1" w:color="EE7A08"/>
      </w:pBdr>
      <w:tabs>
        <w:tab w:val="clear" w:pos="432"/>
        <w:tab w:val="left" w:pos="851"/>
      </w:tabs>
      <w:spacing w:before="360" w:after="240"/>
      <w:ind w:left="851" w:hanging="851"/>
      <w:outlineLvl w:val="0"/>
    </w:pPr>
    <w:rPr>
      <w:b/>
      <w:bCs/>
      <w:caps/>
      <w:sz w:val="24"/>
      <w:szCs w:val="32"/>
    </w:rPr>
  </w:style>
  <w:style w:type="paragraph" w:styleId="Nadpis2">
    <w:name w:val="heading 2"/>
    <w:aliases w:val="h2"/>
    <w:basedOn w:val="Nadpis1"/>
    <w:next w:val="Nadpis3"/>
    <w:uiPriority w:val="9"/>
    <w:qFormat/>
    <w:rsid w:val="0023208F"/>
    <w:pPr>
      <w:numPr>
        <w:ilvl w:val="1"/>
      </w:numPr>
      <w:pBdr>
        <w:bottom w:val="none" w:sz="0" w:space="0" w:color="auto"/>
      </w:pBdr>
      <w:tabs>
        <w:tab w:val="clear" w:pos="576"/>
        <w:tab w:val="left" w:pos="2552"/>
      </w:tabs>
      <w:spacing w:before="240" w:after="120"/>
      <w:ind w:left="851" w:hanging="851"/>
      <w:outlineLvl w:val="1"/>
    </w:pPr>
    <w:rPr>
      <w:bCs w:val="0"/>
      <w:iCs/>
      <w:sz w:val="22"/>
      <w:szCs w:val="28"/>
    </w:rPr>
  </w:style>
  <w:style w:type="paragraph" w:styleId="Nadpis3">
    <w:name w:val="heading 3"/>
    <w:basedOn w:val="Normln"/>
    <w:next w:val="Normln"/>
    <w:link w:val="Nadpis3Char"/>
    <w:autoRedefine/>
    <w:uiPriority w:val="9"/>
    <w:qFormat/>
    <w:rsid w:val="008845F1"/>
    <w:pPr>
      <w:widowControl w:val="0"/>
      <w:numPr>
        <w:ilvl w:val="2"/>
        <w:numId w:val="2"/>
      </w:numPr>
      <w:spacing w:before="360" w:after="80"/>
      <w:jc w:val="both"/>
      <w:outlineLvl w:val="2"/>
    </w:pPr>
    <w:rPr>
      <w:rFonts w:cs="Arial"/>
      <w:bCs/>
    </w:rPr>
  </w:style>
  <w:style w:type="paragraph" w:styleId="Nadpis4">
    <w:name w:val="heading 4"/>
    <w:basedOn w:val="Normln"/>
    <w:next w:val="Normln"/>
    <w:uiPriority w:val="9"/>
    <w:qFormat/>
    <w:pPr>
      <w:keepNext/>
      <w:numPr>
        <w:ilvl w:val="3"/>
        <w:numId w:val="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qFormat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uiPriority w:val="9"/>
    <w:qFormat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uiPriority w:val="9"/>
    <w:qFormat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aliases w:val="h9,heading9"/>
    <w:basedOn w:val="Normln"/>
    <w:next w:val="Normln"/>
    <w:uiPriority w:val="9"/>
    <w:qFormat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spacing w:before="0" w:line="190" w:lineRule="exact"/>
      <w:jc w:val="right"/>
    </w:pPr>
    <w:rPr>
      <w:sz w:val="15"/>
      <w:szCs w:val="15"/>
    </w:rPr>
  </w:style>
  <w:style w:type="paragraph" w:customStyle="1" w:styleId="Pedmtdokumentu">
    <w:name w:val="Předmět dokumentu"/>
    <w:basedOn w:val="Normln"/>
    <w:rPr>
      <w:b/>
      <w:sz w:val="22"/>
    </w:rPr>
  </w:style>
  <w:style w:type="paragraph" w:styleId="Zpat">
    <w:name w:val="footer"/>
    <w:basedOn w:val="Normln"/>
    <w:link w:val="ZpatChar"/>
    <w:uiPriority w:val="99"/>
    <w:rsid w:val="00F91CEF"/>
    <w:pPr>
      <w:tabs>
        <w:tab w:val="left" w:pos="737"/>
        <w:tab w:val="left" w:pos="8278"/>
      </w:tabs>
      <w:jc w:val="center"/>
    </w:pPr>
    <w:rPr>
      <w:sz w:val="16"/>
      <w:szCs w:val="16"/>
    </w:rPr>
  </w:style>
  <w:style w:type="paragraph" w:customStyle="1" w:styleId="slodokumentu">
    <w:name w:val="Číslo dokumentu"/>
    <w:basedOn w:val="Normln"/>
    <w:rPr>
      <w:sz w:val="36"/>
    </w:rPr>
  </w:style>
  <w:style w:type="paragraph" w:styleId="Obsah1">
    <w:name w:val="toc 1"/>
    <w:basedOn w:val="Normln"/>
    <w:next w:val="Normln"/>
    <w:autoRedefine/>
    <w:uiPriority w:val="39"/>
    <w:rsid w:val="002658C7"/>
    <w:pPr>
      <w:tabs>
        <w:tab w:val="left" w:pos="680"/>
        <w:tab w:val="right" w:leader="underscore" w:pos="9344"/>
      </w:tabs>
      <w:spacing w:before="240"/>
    </w:pPr>
    <w:rPr>
      <w:b/>
      <w:caps/>
      <w:noProof/>
    </w:rPr>
  </w:style>
  <w:style w:type="paragraph" w:styleId="Hlavikaobsahu">
    <w:name w:val="toa heading"/>
    <w:basedOn w:val="Normln"/>
    <w:next w:val="Normln"/>
    <w:semiHidden/>
    <w:rPr>
      <w:b/>
      <w:bCs/>
      <w:sz w:val="24"/>
    </w:rPr>
  </w:style>
  <w:style w:type="paragraph" w:customStyle="1" w:styleId="datum">
    <w:name w:val="datum"/>
    <w:basedOn w:val="Normln"/>
    <w:rPr>
      <w:sz w:val="22"/>
      <w:szCs w:val="22"/>
    </w:rPr>
  </w:style>
  <w:style w:type="paragraph" w:customStyle="1" w:styleId="nazevdokumentu">
    <w:name w:val="nazev_dokumentu"/>
    <w:basedOn w:val="Normln"/>
    <w:pPr>
      <w:spacing w:line="528" w:lineRule="exact"/>
    </w:pPr>
    <w:rPr>
      <w:b/>
      <w:bCs/>
      <w:sz w:val="44"/>
      <w:szCs w:val="44"/>
    </w:rPr>
  </w:style>
  <w:style w:type="character" w:customStyle="1" w:styleId="zvraznn">
    <w:name w:val="zvýraznění"/>
    <w:uiPriority w:val="99"/>
    <w:rPr>
      <w:rFonts w:ascii="Tahoma" w:hAnsi="Tahoma"/>
      <w:color w:val="0066B3"/>
    </w:rPr>
  </w:style>
  <w:style w:type="paragraph" w:customStyle="1" w:styleId="vodntexty">
    <w:name w:val="Úvodní texty"/>
    <w:basedOn w:val="Normln"/>
    <w:pPr>
      <w:spacing w:before="0"/>
    </w:pPr>
    <w:rPr>
      <w:sz w:val="22"/>
    </w:rPr>
  </w:style>
  <w:style w:type="paragraph" w:customStyle="1" w:styleId="Odrky">
    <w:name w:val="Odrážky"/>
    <w:basedOn w:val="Normln"/>
    <w:pPr>
      <w:numPr>
        <w:numId w:val="1"/>
      </w:numPr>
      <w:tabs>
        <w:tab w:val="clear" w:pos="360"/>
        <w:tab w:val="left" w:pos="284"/>
      </w:tabs>
      <w:spacing w:before="0"/>
    </w:pPr>
  </w:style>
  <w:style w:type="paragraph" w:customStyle="1" w:styleId="spolenost">
    <w:name w:val="společnost"/>
    <w:basedOn w:val="Normln"/>
    <w:pPr>
      <w:spacing w:before="0"/>
    </w:pPr>
    <w:rPr>
      <w:sz w:val="36"/>
    </w:rPr>
  </w:style>
  <w:style w:type="character" w:customStyle="1" w:styleId="Tun">
    <w:name w:val="Tučné"/>
    <w:rPr>
      <w:b/>
    </w:rPr>
  </w:style>
  <w:style w:type="paragraph" w:styleId="Obsah2">
    <w:name w:val="toc 2"/>
    <w:basedOn w:val="Normln"/>
    <w:next w:val="Normln"/>
    <w:autoRedefine/>
    <w:uiPriority w:val="39"/>
    <w:rsid w:val="002658C7"/>
    <w:pPr>
      <w:tabs>
        <w:tab w:val="left" w:pos="800"/>
        <w:tab w:val="right" w:pos="9344"/>
      </w:tabs>
      <w:spacing w:before="0"/>
      <w:ind w:left="284"/>
    </w:pPr>
    <w:rPr>
      <w:rFonts w:cs="Arial"/>
      <w:smallCaps/>
      <w:noProof/>
    </w:rPr>
  </w:style>
  <w:style w:type="paragraph" w:styleId="Obsah3">
    <w:name w:val="toc 3"/>
    <w:basedOn w:val="Normln"/>
    <w:next w:val="Normln"/>
    <w:autoRedefine/>
    <w:uiPriority w:val="39"/>
    <w:rsid w:val="002658C7"/>
    <w:pPr>
      <w:tabs>
        <w:tab w:val="left" w:pos="993"/>
        <w:tab w:val="left" w:pos="1276"/>
        <w:tab w:val="right" w:pos="9344"/>
      </w:tabs>
      <w:spacing w:before="0"/>
      <w:ind w:left="567"/>
    </w:pPr>
    <w:rPr>
      <w:rFonts w:cs="Arial"/>
      <w:i/>
      <w:noProof/>
    </w:rPr>
  </w:style>
  <w:style w:type="character" w:customStyle="1" w:styleId="Normlnpsmo">
    <w:name w:val="Normální písmo"/>
    <w:basedOn w:val="Standardnpsmoodstavce"/>
  </w:style>
  <w:style w:type="character" w:styleId="Hypertextovodkaz">
    <w:name w:val="Hyperlink"/>
    <w:uiPriority w:val="99"/>
    <w:rPr>
      <w:rFonts w:ascii="Tahoma" w:hAnsi="Tahoma"/>
      <w:color w:val="0066B3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Obsah4">
    <w:name w:val="toc 4"/>
    <w:basedOn w:val="Normln"/>
    <w:next w:val="Normln"/>
    <w:autoRedefine/>
    <w:semiHidden/>
    <w:pPr>
      <w:spacing w:before="0"/>
      <w:ind w:left="720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pPr>
      <w:spacing w:before="0"/>
      <w:ind w:left="960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pPr>
      <w:spacing w:before="0"/>
      <w:ind w:left="1200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pPr>
      <w:spacing w:before="0"/>
      <w:ind w:left="1440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pPr>
      <w:spacing w:before="0"/>
      <w:ind w:left="1680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pPr>
      <w:spacing w:before="0"/>
      <w:ind w:left="1920"/>
    </w:pPr>
    <w:rPr>
      <w:rFonts w:ascii="Times New Roman" w:hAnsi="Times New Roman"/>
      <w:sz w:val="24"/>
    </w:rPr>
  </w:style>
  <w:style w:type="paragraph" w:customStyle="1" w:styleId="odrky0">
    <w:name w:val="odrážky"/>
    <w:basedOn w:val="Normln"/>
    <w:pPr>
      <w:numPr>
        <w:numId w:val="3"/>
      </w:numPr>
      <w:jc w:val="both"/>
    </w:pPr>
  </w:style>
  <w:style w:type="paragraph" w:customStyle="1" w:styleId="Nadpis">
    <w:name w:val="Nadpis"/>
    <w:pPr>
      <w:ind w:left="425"/>
      <w:jc w:val="right"/>
    </w:pPr>
    <w:rPr>
      <w:rFonts w:ascii="Arial" w:hAnsi="Arial"/>
      <w:b/>
      <w:caps/>
      <w:sz w:val="72"/>
    </w:rPr>
  </w:style>
  <w:style w:type="paragraph" w:customStyle="1" w:styleId="Normal6pt">
    <w:name w:val="Normal+6pt"/>
    <w:basedOn w:val="Normln"/>
    <w:pPr>
      <w:jc w:val="both"/>
    </w:pPr>
    <w:rPr>
      <w:sz w:val="22"/>
    </w:rPr>
  </w:style>
  <w:style w:type="paragraph" w:customStyle="1" w:styleId="Nadpisvcenovtabulce">
    <w:name w:val="Nadpis v cenové tabulce"/>
    <w:basedOn w:val="Normln"/>
    <w:autoRedefine/>
    <w:pPr>
      <w:jc w:val="both"/>
    </w:pPr>
    <w:rPr>
      <w:b/>
      <w:caps/>
      <w:snapToGrid w:val="0"/>
      <w:color w:val="0000FF"/>
      <w:sz w:val="22"/>
    </w:rPr>
  </w:style>
  <w:style w:type="paragraph" w:customStyle="1" w:styleId="Nadpissloupcevcenovtabulce1">
    <w:name w:val="Nadpis sloupce v cenové tabulce1"/>
    <w:basedOn w:val="Normln"/>
    <w:autoRedefine/>
    <w:pPr>
      <w:jc w:val="center"/>
    </w:pPr>
    <w:rPr>
      <w:b/>
      <w:snapToGrid w:val="0"/>
      <w:sz w:val="18"/>
    </w:rPr>
  </w:style>
  <w:style w:type="paragraph" w:customStyle="1" w:styleId="Textvcenovtabulce1">
    <w:name w:val="Text v cenové tabulce1"/>
    <w:basedOn w:val="Normln"/>
    <w:next w:val="Normln"/>
    <w:autoRedefine/>
    <w:pPr>
      <w:jc w:val="center"/>
    </w:pPr>
    <w:rPr>
      <w:snapToGrid w:val="0"/>
      <w:color w:val="000000"/>
      <w:sz w:val="16"/>
    </w:rPr>
  </w:style>
  <w:style w:type="paragraph" w:customStyle="1" w:styleId="Nadpissloupcevcenovtabulce2">
    <w:name w:val="Nadpis sloupce v cenové tabulce2"/>
    <w:basedOn w:val="Nadpissloupcevcenovtabulce1"/>
    <w:pPr>
      <w:jc w:val="left"/>
    </w:pPr>
  </w:style>
  <w:style w:type="paragraph" w:customStyle="1" w:styleId="Normlnsodrkou">
    <w:name w:val="Normální s odrážkou"/>
    <w:basedOn w:val="Normln"/>
    <w:pPr>
      <w:numPr>
        <w:numId w:val="4"/>
      </w:numPr>
      <w:jc w:val="both"/>
    </w:pPr>
    <w:rPr>
      <w:rFonts w:ascii="Times New Roman" w:hAnsi="Times New Roman"/>
      <w:sz w:val="22"/>
    </w:rPr>
  </w:style>
  <w:style w:type="paragraph" w:customStyle="1" w:styleId="xl27">
    <w:name w:val="xl27"/>
    <w:basedOn w:val="Normln"/>
    <w:pPr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Normlntext">
    <w:name w:val="Normální text"/>
    <w:aliases w:val="3.úroveň"/>
    <w:basedOn w:val="Normln"/>
    <w:pPr>
      <w:spacing w:before="0"/>
      <w:ind w:left="917" w:hanging="737"/>
      <w:jc w:val="both"/>
    </w:pPr>
  </w:style>
  <w:style w:type="paragraph" w:customStyle="1" w:styleId="Normal4rove">
    <w:name w:val="Normal 4.úroveň"/>
    <w:basedOn w:val="Normln"/>
    <w:pPr>
      <w:spacing w:before="0"/>
      <w:ind w:left="1021" w:hanging="1021"/>
      <w:jc w:val="both"/>
    </w:pPr>
  </w:style>
  <w:style w:type="paragraph" w:customStyle="1" w:styleId="VELKYNADPIS">
    <w:name w:val="VELKY NADPIS"/>
    <w:basedOn w:val="Nadpis1"/>
    <w:pPr>
      <w:numPr>
        <w:numId w:val="0"/>
      </w:numPr>
      <w:jc w:val="both"/>
    </w:pPr>
    <w:rPr>
      <w:rFonts w:cs="Tahoma"/>
      <w:sz w:val="28"/>
      <w:szCs w:val="28"/>
    </w:rPr>
  </w:style>
  <w:style w:type="character" w:customStyle="1" w:styleId="Nadpis1h1Char">
    <w:name w:val="Nadpis 1;h1 Char"/>
    <w:rPr>
      <w:rFonts w:ascii="Tahoma" w:hAnsi="Tahoma"/>
      <w:b/>
      <w:bCs/>
      <w:caps/>
      <w:noProof w:val="0"/>
      <w:sz w:val="24"/>
      <w:szCs w:val="32"/>
      <w:lang w:val="cs-CZ" w:eastAsia="cs-CZ" w:bidi="ar-SA"/>
    </w:rPr>
  </w:style>
  <w:style w:type="paragraph" w:customStyle="1" w:styleId="NAD">
    <w:name w:val="NAD"/>
    <w:basedOn w:val="Normln"/>
    <w:rPr>
      <w:b/>
      <w:sz w:val="28"/>
      <w:szCs w:val="28"/>
    </w:rPr>
  </w:style>
  <w:style w:type="paragraph" w:customStyle="1" w:styleId="YGJYGJYGJJG">
    <w:name w:val="YGJYGJYGJJG"/>
    <w:basedOn w:val="Normln"/>
    <w:rPr>
      <w:b/>
      <w:sz w:val="28"/>
      <w:szCs w:val="28"/>
    </w:rPr>
  </w:style>
  <w:style w:type="character" w:customStyle="1" w:styleId="NormlnChar">
    <w:name w:val="Normální Char"/>
    <w:rsid w:val="005075BC"/>
    <w:rPr>
      <w:rFonts w:ascii="Arial" w:hAnsi="Arial"/>
      <w:lang w:val="cs-CZ" w:eastAsia="cs-CZ" w:bidi="ar-SA"/>
    </w:rPr>
  </w:style>
  <w:style w:type="table" w:styleId="Mkatabulky">
    <w:name w:val="Table Grid"/>
    <w:basedOn w:val="Normlntabulka"/>
    <w:rsid w:val="007C47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patChar">
    <w:name w:val="Zápatí Char"/>
    <w:link w:val="Zpat"/>
    <w:uiPriority w:val="99"/>
    <w:rsid w:val="00F91CEF"/>
    <w:rPr>
      <w:rFonts w:ascii="Tahoma" w:hAnsi="Tahoma" w:cs="Tahoma"/>
      <w:color w:val="595959"/>
      <w:sz w:val="16"/>
      <w:szCs w:val="16"/>
    </w:rPr>
  </w:style>
  <w:style w:type="paragraph" w:styleId="Textbubliny">
    <w:name w:val="Balloon Text"/>
    <w:basedOn w:val="Normln"/>
    <w:link w:val="TextbublinyChar"/>
    <w:rsid w:val="00AF6ECA"/>
    <w:pPr>
      <w:spacing w:before="0"/>
    </w:pPr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AF6ECA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link w:val="odstavecChar"/>
    <w:qFormat/>
    <w:rsid w:val="00645416"/>
    <w:pPr>
      <w:spacing w:after="120"/>
    </w:pPr>
  </w:style>
  <w:style w:type="paragraph" w:customStyle="1" w:styleId="nadpis0">
    <w:name w:val="nadpis"/>
    <w:basedOn w:val="Normln"/>
    <w:next w:val="odstavec"/>
    <w:link w:val="nadpisChar"/>
    <w:qFormat/>
    <w:rsid w:val="00203EC0"/>
    <w:pPr>
      <w:spacing w:after="120"/>
    </w:pPr>
    <w:rPr>
      <w:rFonts w:cs="Arial"/>
      <w:b/>
      <w:sz w:val="24"/>
      <w:szCs w:val="24"/>
    </w:rPr>
  </w:style>
  <w:style w:type="character" w:customStyle="1" w:styleId="odstavecChar">
    <w:name w:val="odstavec Char"/>
    <w:link w:val="odstavec"/>
    <w:rsid w:val="00645416"/>
    <w:rPr>
      <w:rFonts w:ascii="Arial" w:hAnsi="Arial"/>
    </w:rPr>
  </w:style>
  <w:style w:type="paragraph" w:customStyle="1" w:styleId="nadpisbarevn">
    <w:name w:val="nadpis_barevný"/>
    <w:basedOn w:val="nadpis0"/>
    <w:link w:val="nadpisbarevnChar"/>
    <w:qFormat/>
    <w:rsid w:val="00645416"/>
    <w:rPr>
      <w:color w:val="003E7F"/>
      <w:sz w:val="40"/>
      <w:szCs w:val="40"/>
    </w:rPr>
  </w:style>
  <w:style w:type="character" w:customStyle="1" w:styleId="nadpisChar">
    <w:name w:val="nadpis Char"/>
    <w:link w:val="nadpis0"/>
    <w:rsid w:val="00203EC0"/>
    <w:rPr>
      <w:rFonts w:ascii="Arial" w:hAnsi="Arial" w:cs="Arial"/>
      <w:b/>
      <w:sz w:val="24"/>
      <w:szCs w:val="24"/>
    </w:rPr>
  </w:style>
  <w:style w:type="paragraph" w:customStyle="1" w:styleId="tun0">
    <w:name w:val="tučně"/>
    <w:basedOn w:val="odstavec"/>
    <w:link w:val="tunChar"/>
    <w:qFormat/>
    <w:rsid w:val="00DB5641"/>
    <w:rPr>
      <w:b/>
    </w:rPr>
  </w:style>
  <w:style w:type="character" w:customStyle="1" w:styleId="nadpisbarevnChar">
    <w:name w:val="nadpis_barevný Char"/>
    <w:link w:val="nadpisbarevn"/>
    <w:rsid w:val="00645416"/>
    <w:rPr>
      <w:rFonts w:ascii="Arial" w:hAnsi="Arial" w:cs="Arial"/>
      <w:b/>
      <w:color w:val="003E7F"/>
      <w:sz w:val="40"/>
      <w:szCs w:val="40"/>
    </w:rPr>
  </w:style>
  <w:style w:type="paragraph" w:customStyle="1" w:styleId="infouvod">
    <w:name w:val="info_uvod"/>
    <w:basedOn w:val="Normln"/>
    <w:link w:val="infouvodChar"/>
    <w:rsid w:val="007F475F"/>
    <w:pPr>
      <w:spacing w:after="240"/>
    </w:pPr>
    <w:rPr>
      <w:sz w:val="16"/>
      <w:szCs w:val="16"/>
    </w:rPr>
  </w:style>
  <w:style w:type="character" w:customStyle="1" w:styleId="tunChar">
    <w:name w:val="tučně Char"/>
    <w:link w:val="tun0"/>
    <w:rsid w:val="00DB5641"/>
    <w:rPr>
      <w:rFonts w:ascii="Arial" w:hAnsi="Arial"/>
      <w:b/>
      <w:color w:val="595959"/>
    </w:rPr>
  </w:style>
  <w:style w:type="paragraph" w:customStyle="1" w:styleId="NormlnTunsted">
    <w:name w:val="Normální Tučné střed"/>
    <w:basedOn w:val="Normln"/>
    <w:rsid w:val="00645416"/>
    <w:pPr>
      <w:jc w:val="center"/>
    </w:pPr>
    <w:rPr>
      <w:b/>
      <w:bCs/>
    </w:rPr>
  </w:style>
  <w:style w:type="character" w:customStyle="1" w:styleId="infouvodChar">
    <w:name w:val="info_uvod Char"/>
    <w:link w:val="infouvod"/>
    <w:rsid w:val="007F475F"/>
    <w:rPr>
      <w:rFonts w:ascii="Arial" w:hAnsi="Arial"/>
      <w:sz w:val="16"/>
      <w:szCs w:val="16"/>
      <w:lang w:val="cs-CZ" w:eastAsia="cs-CZ" w:bidi="ar-SA"/>
    </w:rPr>
  </w:style>
  <w:style w:type="paragraph" w:customStyle="1" w:styleId="Normlnsted">
    <w:name w:val="Normální střed"/>
    <w:basedOn w:val="Normln"/>
    <w:rsid w:val="00645416"/>
    <w:pPr>
      <w:jc w:val="center"/>
    </w:pPr>
  </w:style>
  <w:style w:type="character" w:customStyle="1" w:styleId="normlnzvraznn">
    <w:name w:val="normální zvýraznění"/>
    <w:rsid w:val="00645416"/>
    <w:rPr>
      <w:rFonts w:ascii="Tahoma" w:hAnsi="Tahoma"/>
      <w:color w:val="0066B3"/>
    </w:rPr>
  </w:style>
  <w:style w:type="paragraph" w:customStyle="1" w:styleId="NormlnVpravo031cmPed24bZa72b">
    <w:name w:val="Normální Vpravo:  031 cm Před:  24 b. Za:  72 b."/>
    <w:basedOn w:val="Normln"/>
    <w:rsid w:val="000E41CF"/>
    <w:pPr>
      <w:spacing w:before="480" w:after="1440"/>
      <w:ind w:right="176"/>
    </w:pPr>
  </w:style>
  <w:style w:type="paragraph" w:customStyle="1" w:styleId="NormlnTun">
    <w:name w:val="Normální Tučné"/>
    <w:aliases w:val="před 18"/>
    <w:basedOn w:val="Normln"/>
    <w:link w:val="NormlnTunChar"/>
    <w:rsid w:val="000E41CF"/>
    <w:rPr>
      <w:b/>
    </w:rPr>
  </w:style>
  <w:style w:type="character" w:customStyle="1" w:styleId="NormlnTunChar">
    <w:name w:val="Normální Tučné Char"/>
    <w:link w:val="NormlnTun"/>
    <w:rsid w:val="000E41CF"/>
    <w:rPr>
      <w:rFonts w:ascii="Tahoma" w:hAnsi="Tahoma"/>
      <w:b/>
      <w:szCs w:val="24"/>
    </w:rPr>
  </w:style>
  <w:style w:type="paragraph" w:customStyle="1" w:styleId="Nadpis20">
    <w:name w:val="Nadpis2"/>
    <w:basedOn w:val="Normln"/>
    <w:rsid w:val="000E41CF"/>
    <w:pPr>
      <w:ind w:firstLine="2520"/>
    </w:pPr>
    <w:rPr>
      <w:b/>
      <w:bCs/>
      <w:sz w:val="28"/>
    </w:rPr>
  </w:style>
  <w:style w:type="paragraph" w:customStyle="1" w:styleId="Nadpis10">
    <w:name w:val="Nadpis1"/>
    <w:basedOn w:val="Normln"/>
    <w:rsid w:val="000E41CF"/>
    <w:pPr>
      <w:spacing w:before="0"/>
      <w:jc w:val="center"/>
    </w:pPr>
    <w:rPr>
      <w:b/>
      <w:bCs/>
      <w:sz w:val="36"/>
    </w:rPr>
  </w:style>
  <w:style w:type="paragraph" w:customStyle="1" w:styleId="NormlnPed18b">
    <w:name w:val="Normální Před:  18 b."/>
    <w:basedOn w:val="Normln"/>
    <w:rsid w:val="000E41CF"/>
    <w:pPr>
      <w:spacing w:before="360"/>
    </w:pPr>
  </w:style>
  <w:style w:type="paragraph" w:customStyle="1" w:styleId="NormlnPed18b0">
    <w:name w:val="Normální Před:18 b."/>
    <w:basedOn w:val="Normln"/>
    <w:rsid w:val="00E72B8B"/>
    <w:pPr>
      <w:spacing w:before="360"/>
    </w:pPr>
  </w:style>
  <w:style w:type="paragraph" w:customStyle="1" w:styleId="NormlnPed12b">
    <w:name w:val="Normální Před:  12 b."/>
    <w:basedOn w:val="Normln"/>
    <w:rsid w:val="00F1405D"/>
    <w:pPr>
      <w:spacing w:before="240" w:line="360" w:lineRule="auto"/>
    </w:pPr>
  </w:style>
  <w:style w:type="paragraph" w:customStyle="1" w:styleId="Nadpis1bezsla">
    <w:name w:val="Nadpis 1 bez čísla"/>
    <w:basedOn w:val="Nadpis1"/>
    <w:rsid w:val="00F1405D"/>
    <w:pPr>
      <w:numPr>
        <w:numId w:val="0"/>
      </w:numPr>
      <w:pBdr>
        <w:bottom w:val="single" w:sz="4" w:space="1" w:color="00FF00"/>
      </w:pBdr>
      <w:tabs>
        <w:tab w:val="clear" w:pos="851"/>
        <w:tab w:val="left" w:pos="1701"/>
        <w:tab w:val="left" w:pos="1985"/>
      </w:tabs>
    </w:pPr>
    <w:rPr>
      <w:szCs w:val="20"/>
    </w:rPr>
  </w:style>
  <w:style w:type="paragraph" w:styleId="Nzev">
    <w:name w:val="Title"/>
    <w:basedOn w:val="Normln"/>
    <w:link w:val="NzevChar"/>
    <w:rsid w:val="00F1405D"/>
    <w:pPr>
      <w:spacing w:before="1080"/>
      <w:jc w:val="center"/>
    </w:pPr>
    <w:rPr>
      <w:b/>
      <w:sz w:val="36"/>
      <w:szCs w:val="36"/>
    </w:rPr>
  </w:style>
  <w:style w:type="character" w:customStyle="1" w:styleId="NzevChar">
    <w:name w:val="Název Char"/>
    <w:link w:val="Nzev"/>
    <w:rsid w:val="00F1405D"/>
    <w:rPr>
      <w:rFonts w:ascii="Arial" w:hAnsi="Arial"/>
      <w:b/>
      <w:sz w:val="36"/>
      <w:szCs w:val="36"/>
    </w:rPr>
  </w:style>
  <w:style w:type="paragraph" w:customStyle="1" w:styleId="Styl1">
    <w:name w:val="Styl1"/>
    <w:basedOn w:val="Nadpis3"/>
    <w:rsid w:val="00F1405D"/>
    <w:pPr>
      <w:keepNext/>
      <w:keepLines/>
      <w:numPr>
        <w:ilvl w:val="0"/>
        <w:numId w:val="0"/>
      </w:numPr>
      <w:spacing w:before="120" w:after="0"/>
      <w:ind w:left="737" w:hanging="737"/>
      <w:jc w:val="left"/>
    </w:pPr>
    <w:rPr>
      <w:rFonts w:ascii="Times New Roman" w:hAnsi="Times New Roman"/>
      <w:b/>
      <w:sz w:val="22"/>
    </w:rPr>
  </w:style>
  <w:style w:type="numbering" w:customStyle="1" w:styleId="StylSodrkami">
    <w:name w:val="Styl S odrážkami"/>
    <w:basedOn w:val="Bezseznamu"/>
    <w:rsid w:val="00F1405D"/>
    <w:pPr>
      <w:numPr>
        <w:numId w:val="6"/>
      </w:numPr>
    </w:pPr>
  </w:style>
  <w:style w:type="paragraph" w:customStyle="1" w:styleId="NormlnPed24b">
    <w:name w:val="Normální Před:  24 b."/>
    <w:basedOn w:val="Normln"/>
    <w:rsid w:val="00F1405D"/>
    <w:pPr>
      <w:spacing w:before="480"/>
    </w:pPr>
  </w:style>
  <w:style w:type="paragraph" w:customStyle="1" w:styleId="NormlnPed54b">
    <w:name w:val="Normální Před:  54 b."/>
    <w:basedOn w:val="Normln"/>
    <w:rsid w:val="00F1405D"/>
    <w:pPr>
      <w:spacing w:before="1080"/>
    </w:pPr>
  </w:style>
  <w:style w:type="character" w:customStyle="1" w:styleId="NormlnPodtren">
    <w:name w:val="Normální Podtržení"/>
    <w:rsid w:val="00F1405D"/>
    <w:rPr>
      <w:rFonts w:ascii="Tahoma" w:hAnsi="Tahoma"/>
      <w:sz w:val="20"/>
      <w:u w:val="single"/>
    </w:rPr>
  </w:style>
  <w:style w:type="paragraph" w:customStyle="1" w:styleId="Normlndkovn15dku">
    <w:name w:val="Normální Řádkování:  15 řádku"/>
    <w:basedOn w:val="Normln"/>
    <w:rsid w:val="00F1405D"/>
    <w:pPr>
      <w:spacing w:line="360" w:lineRule="auto"/>
    </w:pPr>
  </w:style>
  <w:style w:type="character" w:customStyle="1" w:styleId="Normlnedozelen">
    <w:name w:val="Normální Šedozelená"/>
    <w:rsid w:val="00F1405D"/>
    <w:rPr>
      <w:color w:val="008080"/>
    </w:rPr>
  </w:style>
  <w:style w:type="paragraph" w:customStyle="1" w:styleId="nadpisa">
    <w:name w:val="nadpis+"/>
    <w:basedOn w:val="Normln"/>
    <w:rsid w:val="00F1405D"/>
    <w:pPr>
      <w:tabs>
        <w:tab w:val="left" w:pos="737"/>
        <w:tab w:val="left" w:pos="8278"/>
      </w:tabs>
      <w:spacing w:before="2520"/>
      <w:ind w:firstLine="4140"/>
    </w:pPr>
    <w:rPr>
      <w:b/>
      <w:bCs/>
      <w:sz w:val="44"/>
    </w:rPr>
  </w:style>
  <w:style w:type="paragraph" w:customStyle="1" w:styleId="nadpisb">
    <w:name w:val="nadpis++"/>
    <w:basedOn w:val="NormlnPed54b"/>
    <w:rsid w:val="00F1405D"/>
    <w:pPr>
      <w:ind w:firstLine="4140"/>
    </w:pPr>
    <w:rPr>
      <w:b/>
      <w:bCs/>
      <w:sz w:val="44"/>
    </w:rPr>
  </w:style>
  <w:style w:type="paragraph" w:customStyle="1" w:styleId="Nadpis11">
    <w:name w:val="Nadpis 1+"/>
    <w:aliases w:val="h1 + Před:  24 b."/>
    <w:basedOn w:val="Normln"/>
    <w:rsid w:val="00F1405D"/>
  </w:style>
  <w:style w:type="character" w:customStyle="1" w:styleId="normalnTunedozelen">
    <w:name w:val="normalní Tučné Šedozelená"/>
    <w:rsid w:val="00F1405D"/>
    <w:rPr>
      <w:rFonts w:ascii="Tahoma" w:hAnsi="Tahoma"/>
      <w:b/>
      <w:bCs/>
      <w:color w:val="008080"/>
      <w:sz w:val="20"/>
    </w:rPr>
  </w:style>
  <w:style w:type="character" w:styleId="Odkaznakoment">
    <w:name w:val="annotation reference"/>
    <w:rsid w:val="00F1405D"/>
    <w:rPr>
      <w:sz w:val="16"/>
      <w:szCs w:val="16"/>
    </w:rPr>
  </w:style>
  <w:style w:type="paragraph" w:styleId="Textkomente">
    <w:name w:val="annotation text"/>
    <w:basedOn w:val="Normln"/>
    <w:link w:val="TextkomenteChar"/>
    <w:rsid w:val="00F1405D"/>
  </w:style>
  <w:style w:type="character" w:customStyle="1" w:styleId="TextkomenteChar">
    <w:name w:val="Text komentáře Char"/>
    <w:link w:val="Textkomente"/>
    <w:rsid w:val="00F1405D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F1405D"/>
    <w:rPr>
      <w:b/>
      <w:bCs/>
    </w:rPr>
  </w:style>
  <w:style w:type="character" w:customStyle="1" w:styleId="PedmtkomenteChar">
    <w:name w:val="Předmět komentáře Char"/>
    <w:link w:val="Pedmtkomente"/>
    <w:rsid w:val="00F1405D"/>
    <w:rPr>
      <w:rFonts w:ascii="Arial" w:hAnsi="Arial"/>
      <w:b/>
      <w:bCs/>
    </w:rPr>
  </w:style>
  <w:style w:type="paragraph" w:customStyle="1" w:styleId="StylNormlnPed12bVlevo375cm">
    <w:name w:val="Styl Normální Před:  12 b. + Vlevo:  375 cm"/>
    <w:basedOn w:val="NormlnPed12b"/>
    <w:rsid w:val="00F1405D"/>
    <w:pPr>
      <w:spacing w:before="120" w:after="240"/>
      <w:ind w:left="2126"/>
    </w:pPr>
  </w:style>
  <w:style w:type="paragraph" w:customStyle="1" w:styleId="Nadpis214bTun">
    <w:name w:val="Nadpis2 14 b. Tučné"/>
    <w:basedOn w:val="Normln"/>
    <w:link w:val="Nadpis214bTunChar"/>
    <w:rsid w:val="00ED75D8"/>
    <w:pPr>
      <w:spacing w:before="0" w:after="360"/>
      <w:jc w:val="center"/>
    </w:pPr>
    <w:rPr>
      <w:b/>
      <w:sz w:val="36"/>
      <w:szCs w:val="36"/>
    </w:rPr>
  </w:style>
  <w:style w:type="paragraph" w:customStyle="1" w:styleId="NormlnTunPed18b">
    <w:name w:val="Normální Tučné Před:  18 b."/>
    <w:basedOn w:val="Normln"/>
    <w:rsid w:val="00ED75D8"/>
    <w:pPr>
      <w:spacing w:before="360"/>
      <w:jc w:val="center"/>
    </w:pPr>
    <w:rPr>
      <w:b/>
      <w:bCs/>
    </w:rPr>
  </w:style>
  <w:style w:type="character" w:customStyle="1" w:styleId="Nadpis214bTunChar">
    <w:name w:val="Nadpis2 14 b. Tučné Char"/>
    <w:link w:val="Nadpis214bTun"/>
    <w:rsid w:val="00ED75D8"/>
    <w:rPr>
      <w:rFonts w:ascii="Tahoma" w:hAnsi="Tahoma"/>
      <w:b/>
      <w:sz w:val="36"/>
      <w:szCs w:val="36"/>
    </w:rPr>
  </w:style>
  <w:style w:type="paragraph" w:customStyle="1" w:styleId="NormlnVpravo031cmPed36bZa72b">
    <w:name w:val="Normální Vpravo:  031 cm Před:  36 b. Za:  72 b."/>
    <w:basedOn w:val="Normln"/>
    <w:rsid w:val="00D728B0"/>
    <w:pPr>
      <w:spacing w:before="720" w:after="1440"/>
      <w:ind w:right="176"/>
    </w:pPr>
  </w:style>
  <w:style w:type="character" w:customStyle="1" w:styleId="Nadpis2Char">
    <w:name w:val="Nadpis 2 Char"/>
    <w:aliases w:val="h2 Char"/>
    <w:rsid w:val="00D728B0"/>
    <w:rPr>
      <w:rFonts w:ascii="Tahoma" w:hAnsi="Tahoma" w:cs="Tahoma"/>
      <w:b/>
      <w:bCs/>
      <w:iCs/>
      <w:sz w:val="22"/>
      <w:szCs w:val="22"/>
      <w:lang w:val="cs-CZ" w:eastAsia="cs-CZ" w:bidi="ar-SA"/>
    </w:rPr>
  </w:style>
  <w:style w:type="paragraph" w:customStyle="1" w:styleId="Zkladnodstavec">
    <w:name w:val="[Základní odstavec]"/>
    <w:basedOn w:val="Normln"/>
    <w:uiPriority w:val="99"/>
    <w:rsid w:val="006D077B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lang w:val="en-GB"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8845F1"/>
    <w:rPr>
      <w:rFonts w:ascii="Arial" w:hAnsi="Arial" w:cs="Arial"/>
      <w:bCs/>
    </w:rPr>
  </w:style>
  <w:style w:type="paragraph" w:customStyle="1" w:styleId="Odstavec0">
    <w:name w:val="Odstavec"/>
    <w:basedOn w:val="Normln"/>
    <w:link w:val="OdstavecChar0"/>
    <w:qFormat/>
    <w:rsid w:val="00A90E55"/>
    <w:pPr>
      <w:spacing w:after="60"/>
      <w:jc w:val="both"/>
    </w:pPr>
    <w:rPr>
      <w:rFonts w:asciiTheme="minorHAnsi" w:eastAsiaTheme="minorHAnsi" w:hAnsiTheme="minorHAnsi"/>
      <w:sz w:val="24"/>
      <w:szCs w:val="24"/>
      <w:lang w:eastAsia="en-US" w:bidi="en-US"/>
    </w:rPr>
  </w:style>
  <w:style w:type="character" w:customStyle="1" w:styleId="OdstavecChar0">
    <w:name w:val="Odstavec Char"/>
    <w:basedOn w:val="Standardnpsmoodstavce"/>
    <w:link w:val="Odstavec0"/>
    <w:rsid w:val="00A90E55"/>
    <w:rPr>
      <w:rFonts w:asciiTheme="minorHAnsi" w:eastAsiaTheme="minorHAnsi" w:hAnsiTheme="minorHAnsi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ostislav.navrat@vitkovice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support@vitkovic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david.klima@vitkovice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efenda\Documents\VITSOL\Dokumenty\&#353;ablony\SP\Smlouva_servisni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16D4E75609624790382523E87530CF" ma:contentTypeVersion="3" ma:contentTypeDescription="Vytvoří nový dokument" ma:contentTypeScope="" ma:versionID="0233d4974dae33b4caaf1b4667c159c3">
  <xsd:schema xmlns:xsd="http://www.w3.org/2001/XMLSchema" xmlns:xs="http://www.w3.org/2001/XMLSchema" xmlns:p="http://schemas.microsoft.com/office/2006/metadata/properties" xmlns:ns2="0404fe40-fcf9-456a-a99a-971989783349" targetNamespace="http://schemas.microsoft.com/office/2006/metadata/properties" ma:root="true" ma:fieldsID="23f11ad5882f9c0a8933faa97b213b1a" ns2:_="">
    <xsd:import namespace="0404fe40-fcf9-456a-a99a-97198978334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4fe40-fcf9-456a-a99a-9719897833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404fe40-fcf9-456a-a99a-971989783349">SJ4RNHAZXEQK-1587058705-3939</_dlc_DocId>
    <_dlc_DocIdUrl xmlns="0404fe40-fcf9-456a-a99a-971989783349">
      <Url>http://s-sps1/isr/_layouts/15/DocIdRedir.aspx?ID=SJ4RNHAZXEQK-1587058705-3939</Url>
      <Description>SJ4RNHAZXEQK-1587058705-3939</Description>
    </_dlc_DocIdUrl>
  </documentManagement>
</p:properties>
</file>

<file path=customXml/itemProps1.xml><?xml version="1.0" encoding="utf-8"?>
<ds:datastoreItem xmlns:ds="http://schemas.openxmlformats.org/officeDocument/2006/customXml" ds:itemID="{B6ECC3A4-0A6E-4D81-8F54-8219C6D07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4fe40-fcf9-456a-a99a-971989783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C2E076-89C7-4D72-91F7-B0C9569D2D5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9E91E4B-8C09-41DE-B07F-5008E4718F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EAB84E-1A56-4890-A464-73B7645E987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BF8FBCD-CADB-4082-AE84-1C6B4B56DFC2}">
  <ds:schemaRefs>
    <ds:schemaRef ds:uri="http://schemas.microsoft.com/office/2006/metadata/properties"/>
    <ds:schemaRef ds:uri="http://schemas.microsoft.com/office/infopath/2007/PartnerControls"/>
    <ds:schemaRef ds:uri="0404fe40-fcf9-456a-a99a-9719897833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Smlouva_servisni.dot</Template>
  <TotalTime>0</TotalTime>
  <Pages>7</Pages>
  <Words>1002</Words>
  <Characters>6319</Characters>
  <Application>Microsoft Office Word</Application>
  <DocSecurity>4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</vt:lpstr>
    </vt:vector>
  </TitlesOfParts>
  <Company>Netprosys, s.r.o.</Company>
  <LinksUpToDate>false</LinksUpToDate>
  <CharactersWithSpaces>7307</CharactersWithSpaces>
  <SharedDoc>false</SharedDoc>
  <HLinks>
    <vt:vector size="30" baseType="variant">
      <vt:variant>
        <vt:i4>721015</vt:i4>
      </vt:variant>
      <vt:variant>
        <vt:i4>105</vt:i4>
      </vt:variant>
      <vt:variant>
        <vt:i4>0</vt:i4>
      </vt:variant>
      <vt:variant>
        <vt:i4>5</vt:i4>
      </vt:variant>
      <vt:variant>
        <vt:lpwstr>mailto:karel.slama@vitkovice.com</vt:lpwstr>
      </vt:variant>
      <vt:variant>
        <vt:lpwstr/>
      </vt:variant>
      <vt:variant>
        <vt:i4>4587565</vt:i4>
      </vt:variant>
      <vt:variant>
        <vt:i4>102</vt:i4>
      </vt:variant>
      <vt:variant>
        <vt:i4>0</vt:i4>
      </vt:variant>
      <vt:variant>
        <vt:i4>5</vt:i4>
      </vt:variant>
      <vt:variant>
        <vt:lpwstr>mailto:miroslav.mieres@vitkovice.com</vt:lpwstr>
      </vt:variant>
      <vt:variant>
        <vt:lpwstr/>
      </vt:variant>
      <vt:variant>
        <vt:i4>721015</vt:i4>
      </vt:variant>
      <vt:variant>
        <vt:i4>99</vt:i4>
      </vt:variant>
      <vt:variant>
        <vt:i4>0</vt:i4>
      </vt:variant>
      <vt:variant>
        <vt:i4>5</vt:i4>
      </vt:variant>
      <vt:variant>
        <vt:lpwstr>mailto:karel.slama@vitkovice.com</vt:lpwstr>
      </vt:variant>
      <vt:variant>
        <vt:lpwstr/>
      </vt:variant>
      <vt:variant>
        <vt:i4>6684761</vt:i4>
      </vt:variant>
      <vt:variant>
        <vt:i4>96</vt:i4>
      </vt:variant>
      <vt:variant>
        <vt:i4>0</vt:i4>
      </vt:variant>
      <vt:variant>
        <vt:i4>5</vt:i4>
      </vt:variant>
      <vt:variant>
        <vt:lpwstr>mailto:jtyl@netprosys.cz</vt:lpwstr>
      </vt:variant>
      <vt:variant>
        <vt:lpwstr/>
      </vt:variant>
      <vt:variant>
        <vt:i4>1376299</vt:i4>
      </vt:variant>
      <vt:variant>
        <vt:i4>93</vt:i4>
      </vt:variant>
      <vt:variant>
        <vt:i4>0</vt:i4>
      </vt:variant>
      <vt:variant>
        <vt:i4>5</vt:i4>
      </vt:variant>
      <vt:variant>
        <vt:lpwstr>mailto:support@vitkovice.com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subject/>
  <dc:creator>rostislav.navrat@vitkovice.com</dc:creator>
  <cp:keywords/>
  <dc:description>Dopis, verze 1</dc:description>
  <cp:lastModifiedBy>Gabryšová Věra</cp:lastModifiedBy>
  <cp:revision>2</cp:revision>
  <cp:lastPrinted>2008-09-19T09:32:00Z</cp:lastPrinted>
  <dcterms:created xsi:type="dcterms:W3CDTF">2024-11-27T07:45:00Z</dcterms:created>
  <dcterms:modified xsi:type="dcterms:W3CDTF">2024-11-27T07:45:00Z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0x010100A916D4E75609624790382523E87530CF</vt:lpwstr>
  </property>
  <property fmtid="{D5CDD505-2E9C-101B-9397-08002B2CF9AE}" pid="3" name="_dlc_DocIdItemGuid">
    <vt:lpwstr>e88efd23-4972-44a5-a259-d61a9da61243</vt:lpwstr>
  </property>
</Properties>
</file>