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6ECCB6" w14:textId="77777777" w:rsidR="00550384" w:rsidRPr="003E56F7" w:rsidRDefault="00550384" w:rsidP="003E56F7"/>
    <w:p w14:paraId="6DE78AFE" w14:textId="004F2C9A" w:rsidR="00550384" w:rsidRPr="003E56F7" w:rsidRDefault="00550384" w:rsidP="003E56F7">
      <w:pPr>
        <w:rPr>
          <w:b/>
          <w:bCs/>
          <w:sz w:val="24"/>
          <w:szCs w:val="24"/>
        </w:rPr>
      </w:pPr>
      <w:r w:rsidRPr="003E56F7">
        <w:rPr>
          <w:b/>
          <w:bCs/>
          <w:sz w:val="24"/>
          <w:szCs w:val="24"/>
        </w:rPr>
        <w:t>SARSTEDT spol. s r. o.</w:t>
      </w:r>
    </w:p>
    <w:p w14:paraId="4F922C7F" w14:textId="5056CEBF" w:rsidR="00550384" w:rsidRPr="003E56F7" w:rsidRDefault="00550384" w:rsidP="003E56F7">
      <w:pPr>
        <w:rPr>
          <w:b/>
          <w:bCs/>
          <w:sz w:val="24"/>
          <w:szCs w:val="24"/>
        </w:rPr>
      </w:pPr>
      <w:r w:rsidRPr="003E56F7">
        <w:rPr>
          <w:b/>
          <w:bCs/>
          <w:sz w:val="24"/>
          <w:szCs w:val="24"/>
        </w:rPr>
        <w:t>Pod pekárnami 338/12</w:t>
      </w:r>
    </w:p>
    <w:p w14:paraId="2D464C74" w14:textId="43164EC9" w:rsidR="00550384" w:rsidRDefault="00550384" w:rsidP="003E56F7">
      <w:pPr>
        <w:rPr>
          <w:b/>
          <w:bCs/>
          <w:sz w:val="24"/>
          <w:szCs w:val="24"/>
        </w:rPr>
      </w:pPr>
      <w:r w:rsidRPr="003E56F7">
        <w:rPr>
          <w:b/>
          <w:bCs/>
          <w:sz w:val="24"/>
          <w:szCs w:val="24"/>
        </w:rPr>
        <w:t xml:space="preserve">190 </w:t>
      </w:r>
      <w:proofErr w:type="gramStart"/>
      <w:r w:rsidRPr="003E56F7">
        <w:rPr>
          <w:b/>
          <w:bCs/>
          <w:sz w:val="24"/>
          <w:szCs w:val="24"/>
        </w:rPr>
        <w:t>00  Praha</w:t>
      </w:r>
      <w:proofErr w:type="gramEnd"/>
      <w:r w:rsidRPr="003E56F7">
        <w:rPr>
          <w:b/>
          <w:bCs/>
          <w:sz w:val="24"/>
          <w:szCs w:val="24"/>
        </w:rPr>
        <w:t xml:space="preserve"> 9</w:t>
      </w:r>
    </w:p>
    <w:p w14:paraId="49D953BB" w14:textId="262FF03C" w:rsidR="000E2035" w:rsidRPr="003E56F7" w:rsidRDefault="000E2035" w:rsidP="003E56F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IČ 43000916</w:t>
      </w:r>
    </w:p>
    <w:p w14:paraId="66CC3492" w14:textId="77777777" w:rsidR="00550384" w:rsidRPr="003E56F7" w:rsidRDefault="00550384" w:rsidP="003E56F7"/>
    <w:p w14:paraId="4309C072" w14:textId="77777777" w:rsidR="00550384" w:rsidRPr="003E56F7" w:rsidRDefault="00550384" w:rsidP="003E56F7"/>
    <w:p w14:paraId="7CC6B78C" w14:textId="6A9E0BB2" w:rsidR="00550384" w:rsidRPr="003E56F7" w:rsidRDefault="00550384" w:rsidP="003E56F7">
      <w:hyperlink r:id="rId8" w:history="1">
        <w:r w:rsidRPr="003E56F7">
          <w:t>info.cz@sarstedt.com</w:t>
        </w:r>
      </w:hyperlink>
    </w:p>
    <w:p w14:paraId="19751A82" w14:textId="77777777" w:rsidR="00550384" w:rsidRPr="003E56F7" w:rsidRDefault="00550384" w:rsidP="003E56F7"/>
    <w:p w14:paraId="6E7C78D5" w14:textId="1552A41A" w:rsidR="00550384" w:rsidRPr="003E56F7" w:rsidRDefault="00550384" w:rsidP="003E56F7">
      <w:r w:rsidRPr="003E56F7">
        <w:t>Datum objednání: 14.11.2024</w:t>
      </w:r>
    </w:p>
    <w:p w14:paraId="383470B3" w14:textId="77777777" w:rsidR="00550384" w:rsidRPr="003E56F7" w:rsidRDefault="00550384" w:rsidP="003E56F7"/>
    <w:p w14:paraId="4ED45D77" w14:textId="4132C3DB" w:rsidR="00550384" w:rsidRPr="003E56F7" w:rsidRDefault="00550384" w:rsidP="003E56F7">
      <w:pPr>
        <w:rPr>
          <w:b/>
          <w:bCs/>
          <w:sz w:val="28"/>
          <w:szCs w:val="28"/>
          <w:u w:val="single"/>
        </w:rPr>
      </w:pPr>
      <w:r w:rsidRPr="003E56F7">
        <w:rPr>
          <w:b/>
          <w:bCs/>
          <w:sz w:val="28"/>
          <w:szCs w:val="28"/>
          <w:u w:val="single"/>
        </w:rPr>
        <w:t>Akceptace objednávky v hodnotě 65 608Kč Kč bez DPH</w:t>
      </w:r>
    </w:p>
    <w:p w14:paraId="53907582" w14:textId="77777777" w:rsidR="00550384" w:rsidRPr="003E56F7" w:rsidRDefault="00550384" w:rsidP="003E56F7"/>
    <w:p w14:paraId="66945252" w14:textId="67F8EAF8" w:rsidR="00550384" w:rsidRPr="003E56F7" w:rsidRDefault="00550384" w:rsidP="003E56F7">
      <w:r w:rsidRPr="003E56F7">
        <w:t xml:space="preserve">Zkumavky, </w:t>
      </w:r>
      <w:proofErr w:type="spellStart"/>
      <w:r w:rsidRPr="003E56F7">
        <w:t>odběrovky</w:t>
      </w:r>
      <w:proofErr w:type="spellEnd"/>
      <w:r w:rsidRPr="003E56F7">
        <w:t>:</w:t>
      </w:r>
    </w:p>
    <w:p w14:paraId="535B17C4" w14:textId="77777777" w:rsidR="00550384" w:rsidRPr="003E56F7" w:rsidRDefault="00550384" w:rsidP="003E56F7"/>
    <w:p w14:paraId="61206B9A" w14:textId="77777777" w:rsidR="00550384" w:rsidRDefault="00550384" w:rsidP="00550384">
      <w:r>
        <w:t>06.1665.001    -    3 balení</w:t>
      </w:r>
    </w:p>
    <w:p w14:paraId="33CCCCC9" w14:textId="77777777" w:rsidR="00550384" w:rsidRDefault="00550384" w:rsidP="00550384">
      <w:r>
        <w:t>04.1901     -    61 balení</w:t>
      </w:r>
    </w:p>
    <w:p w14:paraId="52D90CB1" w14:textId="3A2132CF" w:rsidR="00550384" w:rsidRDefault="00550384" w:rsidP="00550384">
      <w:r>
        <w:t>05.1104.01      -    2 balení</w:t>
      </w:r>
    </w:p>
    <w:p w14:paraId="6BC8BBB0" w14:textId="77777777" w:rsidR="00550384" w:rsidRDefault="00550384" w:rsidP="00550384">
      <w:r>
        <w:t>04.1935.001     -    66 balení</w:t>
      </w:r>
    </w:p>
    <w:p w14:paraId="0ED54387" w14:textId="77777777" w:rsidR="00550384" w:rsidRDefault="00550384" w:rsidP="00550384">
      <w:r>
        <w:t>05.1165.001    -    40 balení</w:t>
      </w:r>
    </w:p>
    <w:p w14:paraId="268C5DCC" w14:textId="77777777" w:rsidR="00550384" w:rsidRDefault="00550384" w:rsidP="00550384">
      <w:r>
        <w:t>85.1440    -     5 balení</w:t>
      </w:r>
    </w:p>
    <w:p w14:paraId="71F72715" w14:textId="77777777" w:rsidR="00550384" w:rsidRDefault="00550384" w:rsidP="00550384">
      <w:r>
        <w:t>85.1160    -    8 balení</w:t>
      </w:r>
    </w:p>
    <w:p w14:paraId="31A357E0" w14:textId="77777777" w:rsidR="00550384" w:rsidRDefault="00550384" w:rsidP="00550384">
      <w:r>
        <w:lastRenderedPageBreak/>
        <w:t>85.1162    -   17 balení</w:t>
      </w:r>
    </w:p>
    <w:p w14:paraId="626F00F8" w14:textId="77777777" w:rsidR="00550384" w:rsidRDefault="00550384" w:rsidP="00550384">
      <w:r>
        <w:t>14.1205    -    10 balení</w:t>
      </w:r>
    </w:p>
    <w:p w14:paraId="578506B4" w14:textId="77777777" w:rsidR="00550384" w:rsidRDefault="00550384" w:rsidP="00550384">
      <w:r>
        <w:t>05.1147.20    -   10 balení</w:t>
      </w:r>
    </w:p>
    <w:p w14:paraId="255F14B7" w14:textId="77777777" w:rsidR="00550384" w:rsidRDefault="00550384" w:rsidP="00550384">
      <w:r>
        <w:t>03.1631.001    -    20 balení</w:t>
      </w:r>
    </w:p>
    <w:p w14:paraId="4BAA647B" w14:textId="77777777" w:rsidR="00550384" w:rsidRDefault="00550384" w:rsidP="00550384">
      <w:r>
        <w:t>14.1209   -    5 balení</w:t>
      </w:r>
    </w:p>
    <w:p w14:paraId="62DD9EC5" w14:textId="77777777" w:rsidR="00550384" w:rsidRDefault="00550384" w:rsidP="00550384">
      <w:r>
        <w:t>60.610.100    -    3 kartony</w:t>
      </w:r>
    </w:p>
    <w:p w14:paraId="6B20CE78" w14:textId="77777777" w:rsidR="00550384" w:rsidRDefault="00550384" w:rsidP="00550384">
      <w:r>
        <w:t>85.1018   -   3 balení</w:t>
      </w:r>
    </w:p>
    <w:p w14:paraId="649DC8CE" w14:textId="77777777" w:rsidR="00550384" w:rsidRDefault="00550384" w:rsidP="00550384">
      <w:r>
        <w:t>85.1638.005    -    1 balení</w:t>
      </w:r>
    </w:p>
    <w:p w14:paraId="142D6061" w14:textId="77777777" w:rsidR="00550384" w:rsidRDefault="00550384" w:rsidP="00550384">
      <w:r>
        <w:t>05.1168.001    -    1 balení</w:t>
      </w:r>
    </w:p>
    <w:p w14:paraId="4322EE33" w14:textId="2E18FBC9" w:rsidR="00550384" w:rsidRDefault="00550384" w:rsidP="00550384"/>
    <w:p w14:paraId="0F801F05" w14:textId="77777777" w:rsidR="00550384" w:rsidRDefault="00550384" w:rsidP="00550384"/>
    <w:p w14:paraId="0BA19D7C" w14:textId="7D96BF64" w:rsidR="00550384" w:rsidRPr="003E56F7" w:rsidRDefault="00550384" w:rsidP="003E56F7">
      <w:r w:rsidRPr="003E56F7">
        <w:t>Petra Kropáčová</w:t>
      </w:r>
    </w:p>
    <w:p w14:paraId="522351BF" w14:textId="77777777" w:rsidR="00550384" w:rsidRPr="003E56F7" w:rsidRDefault="00550384" w:rsidP="003E56F7">
      <w:r w:rsidRPr="003E56F7">
        <w:t>Sklad SZM</w:t>
      </w:r>
    </w:p>
    <w:p w14:paraId="3003F2F7" w14:textId="77777777" w:rsidR="00550384" w:rsidRPr="003E56F7" w:rsidRDefault="00550384" w:rsidP="003E56F7">
      <w:r w:rsidRPr="003E56F7">
        <w:t>Tel: 312 575 233, mail: skladszm@nemsl.cz</w:t>
      </w:r>
    </w:p>
    <w:p w14:paraId="228CBAC2" w14:textId="77777777" w:rsidR="00550384" w:rsidRPr="003E56F7" w:rsidRDefault="00550384" w:rsidP="003E56F7">
      <w:r w:rsidRPr="003E56F7">
        <w:t>Nemocnice Slaný, Politických vězňů 576, 274 01 Slaný</w:t>
      </w:r>
    </w:p>
    <w:p w14:paraId="0BE573D4" w14:textId="77777777" w:rsidR="00550384" w:rsidRPr="003E56F7" w:rsidRDefault="00550384" w:rsidP="003E56F7">
      <w:r w:rsidRPr="003E56F7">
        <w:t>IČ 00875295, DIČ CZ00875295</w:t>
      </w:r>
    </w:p>
    <w:p w14:paraId="7C994D33" w14:textId="77777777" w:rsidR="00550384" w:rsidRPr="003E56F7" w:rsidRDefault="00550384" w:rsidP="003E56F7"/>
    <w:p w14:paraId="20339EC8" w14:textId="414CCF2F" w:rsidR="00550384" w:rsidRDefault="00550384" w:rsidP="00550384">
      <w:pPr>
        <w:rPr>
          <w:rFonts w:asciiTheme="minorHAnsi" w:hAnsiTheme="minorHAnsi" w:cstheme="minorHAnsi"/>
        </w:rPr>
      </w:pPr>
      <w:r>
        <w:rPr>
          <w:rFonts w:ascii="Tahoma" w:hAnsi="Tahoma" w:cs="Tahoma"/>
          <w:noProof/>
          <w:color w:val="222222"/>
          <w:sz w:val="15"/>
          <w:szCs w:val="15"/>
          <w:lang w:eastAsia="cs-CZ"/>
        </w:rPr>
        <w:drawing>
          <wp:inline distT="0" distB="0" distL="0" distR="0" wp14:anchorId="4439F88F" wp14:editId="2BE668BC">
            <wp:extent cx="1943100" cy="542925"/>
            <wp:effectExtent l="0" t="0" r="0" b="9525"/>
            <wp:docPr id="1" name="Obrázek 1" descr="logo_bila-dovizit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bila-dovizitky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22322" w14:textId="77777777" w:rsidR="0005165A" w:rsidRPr="00550384" w:rsidRDefault="0005165A" w:rsidP="00550384"/>
    <w:sectPr w:rsidR="0005165A" w:rsidRPr="00550384" w:rsidSect="00835C33">
      <w:headerReference w:type="default" r:id="rId11"/>
      <w:footerReference w:type="default" r:id="rId12"/>
      <w:pgSz w:w="11906" w:h="16838"/>
      <w:pgMar w:top="1134" w:right="1077" w:bottom="454" w:left="1077" w:header="737" w:footer="192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A1A1C2" w14:textId="77777777" w:rsidR="00020823" w:rsidRDefault="00020823">
      <w:pPr>
        <w:spacing w:after="0" w:line="240" w:lineRule="auto"/>
      </w:pPr>
      <w:r>
        <w:separator/>
      </w:r>
    </w:p>
  </w:endnote>
  <w:endnote w:type="continuationSeparator" w:id="0">
    <w:p w14:paraId="504EF194" w14:textId="77777777" w:rsidR="00020823" w:rsidRDefault="00020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aleway">
    <w:altName w:val="Raleway"/>
    <w:charset w:val="EE"/>
    <w:family w:val="auto"/>
    <w:pitch w:val="variable"/>
    <w:sig w:usb0="A00002FF" w:usb1="5000205B" w:usb2="00000000" w:usb3="00000000" w:csb0="00000197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F9EB9" w14:textId="77777777" w:rsidR="00FD2A87" w:rsidRDefault="00CB59DE">
    <w:pPr>
      <w:pStyle w:val="Zpat"/>
    </w:pPr>
    <w:r>
      <w:rPr>
        <w:noProof/>
        <w:lang w:eastAsia="cs-CZ"/>
      </w:rPr>
      <w:drawing>
        <wp:anchor distT="0" distB="0" distL="114300" distR="114300" simplePos="0" relativeHeight="251657216" behindDoc="0" locked="1" layoutInCell="1" allowOverlap="1" wp14:anchorId="7196C236" wp14:editId="3FA586A8">
          <wp:simplePos x="0" y="0"/>
          <wp:positionH relativeFrom="page">
            <wp:posOffset>2540</wp:posOffset>
          </wp:positionH>
          <wp:positionV relativeFrom="page">
            <wp:posOffset>9177655</wp:posOffset>
          </wp:positionV>
          <wp:extent cx="7560310" cy="1664335"/>
          <wp:effectExtent l="0" t="0" r="0" b="0"/>
          <wp:wrapTopAndBottom/>
          <wp:docPr id="52" name="obrázek 50" descr="zapa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0" descr="zapat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64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991B24" w14:textId="77777777" w:rsidR="00FD2A87" w:rsidRDefault="00FD2A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C6102D" w14:textId="77777777" w:rsidR="00020823" w:rsidRDefault="0002082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D95CE45" w14:textId="77777777" w:rsidR="00020823" w:rsidRDefault="00020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B1998F" w14:textId="77777777" w:rsidR="001825E3" w:rsidRDefault="00CB59DE">
    <w:pPr>
      <w:pStyle w:val="Zhlav"/>
    </w:pPr>
    <w:r>
      <w:rPr>
        <w:noProof/>
        <w:lang w:eastAsia="cs-CZ"/>
      </w:rPr>
      <w:drawing>
        <wp:anchor distT="0" distB="180340" distL="114300" distR="114300" simplePos="0" relativeHeight="251658240" behindDoc="0" locked="0" layoutInCell="1" allowOverlap="1" wp14:anchorId="7FCED905" wp14:editId="3D689E89">
          <wp:simplePos x="0" y="0"/>
          <wp:positionH relativeFrom="column">
            <wp:align>center</wp:align>
          </wp:positionH>
          <wp:positionV relativeFrom="paragraph">
            <wp:posOffset>-235585</wp:posOffset>
          </wp:positionV>
          <wp:extent cx="7560310" cy="1511935"/>
          <wp:effectExtent l="0" t="0" r="0" b="0"/>
          <wp:wrapTopAndBottom/>
          <wp:docPr id="53" name="obrázek 51" descr="E:\documents-old\vit\nemocnice slany\hl papir\zahla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1" descr="E:\documents-old\vit\nemocnice slany\hl papir\zahlav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511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5CAD6E" w14:textId="77777777" w:rsidR="00083E55" w:rsidRDefault="00083E55" w:rsidP="00FD2A8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025519"/>
    <w:multiLevelType w:val="hybridMultilevel"/>
    <w:tmpl w:val="AD1CC044"/>
    <w:lvl w:ilvl="0" w:tplc="789A1CA0">
      <w:start w:val="12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8071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9"/>
  <w:autoHyphenation/>
  <w:hyphenationZone w:val="425"/>
  <w:drawingGridHorizontalSpacing w:val="181"/>
  <w:drawingGridVerticalSpacing w:val="181"/>
  <w:doNotUseMarginsForDrawingGridOrigin/>
  <w:drawingGridHorizontalOrigin w:val="1134"/>
  <w:drawingGridVerticalOrigin w:val="170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654"/>
    <w:rsid w:val="0000065B"/>
    <w:rsid w:val="00020823"/>
    <w:rsid w:val="00047FF0"/>
    <w:rsid w:val="0005165A"/>
    <w:rsid w:val="00056F21"/>
    <w:rsid w:val="00071D30"/>
    <w:rsid w:val="00083E55"/>
    <w:rsid w:val="000E2035"/>
    <w:rsid w:val="001825E3"/>
    <w:rsid w:val="001B6949"/>
    <w:rsid w:val="001F37E4"/>
    <w:rsid w:val="00222DEE"/>
    <w:rsid w:val="00290009"/>
    <w:rsid w:val="00336AA9"/>
    <w:rsid w:val="0038650C"/>
    <w:rsid w:val="003E56F7"/>
    <w:rsid w:val="00417B88"/>
    <w:rsid w:val="00463654"/>
    <w:rsid w:val="004860E7"/>
    <w:rsid w:val="004915C3"/>
    <w:rsid w:val="00495AD5"/>
    <w:rsid w:val="005137D3"/>
    <w:rsid w:val="00550384"/>
    <w:rsid w:val="00575D19"/>
    <w:rsid w:val="00634A12"/>
    <w:rsid w:val="00634D9B"/>
    <w:rsid w:val="006E4B6B"/>
    <w:rsid w:val="006E60D7"/>
    <w:rsid w:val="007306B4"/>
    <w:rsid w:val="00734F25"/>
    <w:rsid w:val="0074617D"/>
    <w:rsid w:val="00765FDE"/>
    <w:rsid w:val="007C237F"/>
    <w:rsid w:val="00835C33"/>
    <w:rsid w:val="00840821"/>
    <w:rsid w:val="00882439"/>
    <w:rsid w:val="00951FFA"/>
    <w:rsid w:val="00991229"/>
    <w:rsid w:val="009B2433"/>
    <w:rsid w:val="00A64E2A"/>
    <w:rsid w:val="00AC5E50"/>
    <w:rsid w:val="00B31C71"/>
    <w:rsid w:val="00B97DA2"/>
    <w:rsid w:val="00BB2642"/>
    <w:rsid w:val="00BF138C"/>
    <w:rsid w:val="00C17F90"/>
    <w:rsid w:val="00C46625"/>
    <w:rsid w:val="00CA7004"/>
    <w:rsid w:val="00CB3DE8"/>
    <w:rsid w:val="00CB59DE"/>
    <w:rsid w:val="00CE2C90"/>
    <w:rsid w:val="00CE6A61"/>
    <w:rsid w:val="00D17A10"/>
    <w:rsid w:val="00D30752"/>
    <w:rsid w:val="00D758DF"/>
    <w:rsid w:val="00DB2B09"/>
    <w:rsid w:val="00DD3C7A"/>
    <w:rsid w:val="00E212F4"/>
    <w:rsid w:val="00E61B4F"/>
    <w:rsid w:val="00E670C4"/>
    <w:rsid w:val="00E71BAC"/>
    <w:rsid w:val="00F05876"/>
    <w:rsid w:val="00F0673D"/>
    <w:rsid w:val="00F13E74"/>
    <w:rsid w:val="00F8584A"/>
    <w:rsid w:val="00FD2A87"/>
    <w:rsid w:val="00FD6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3432CA"/>
  <w15:docId w15:val="{C844D180-07C8-4DB3-87C9-0CFA8D3FA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  <w:autoSpaceDN w:val="0"/>
      <w:spacing w:after="160" w:line="254" w:lineRule="auto"/>
      <w:textAlignment w:val="baseline"/>
    </w:pPr>
    <w:rPr>
      <w:sz w:val="22"/>
      <w:szCs w:val="22"/>
      <w:lang w:eastAsia="en-US"/>
    </w:rPr>
  </w:style>
  <w:style w:type="paragraph" w:styleId="Nadpis2">
    <w:name w:val="heading 2"/>
    <w:basedOn w:val="Normln"/>
    <w:link w:val="Nadpis2Char1"/>
    <w:pPr>
      <w:spacing w:before="100" w:after="100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uiPriority w:val="99"/>
  </w:style>
  <w:style w:type="paragraph" w:styleId="Zpat">
    <w:name w:val="footer"/>
    <w:basedOn w:val="Normln"/>
    <w:uiPriority w:val="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uiPriority w:val="99"/>
  </w:style>
  <w:style w:type="paragraph" w:styleId="Normlnweb">
    <w:name w:val="Normal (Web)"/>
    <w:basedOn w:val="Normln"/>
    <w:uiPriority w:val="99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rPr>
      <w:rFonts w:ascii="Segoe UI" w:hAnsi="Segoe UI" w:cs="Segoe UI"/>
      <w:sz w:val="18"/>
      <w:szCs w:val="18"/>
    </w:rPr>
  </w:style>
  <w:style w:type="character" w:customStyle="1" w:styleId="Nadpis2Char">
    <w:name w:val="Nadpis 2 Char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iln">
    <w:name w:val="Strong"/>
    <w:uiPriority w:val="22"/>
    <w:qFormat/>
    <w:rPr>
      <w:b/>
      <w:bCs/>
    </w:rPr>
  </w:style>
  <w:style w:type="paragraph" w:customStyle="1" w:styleId="NS">
    <w:name w:val="NS"/>
    <w:basedOn w:val="Nadpis2"/>
    <w:link w:val="NSChar"/>
    <w:qFormat/>
    <w:rsid w:val="00882439"/>
    <w:pPr>
      <w:shd w:val="clear" w:color="auto" w:fill="FFFFFF"/>
      <w:spacing w:before="0" w:after="0" w:line="360" w:lineRule="auto"/>
    </w:pPr>
    <w:rPr>
      <w:rFonts w:ascii="Raleway" w:hAnsi="Raleway" w:cs="Open Sans"/>
      <w:b w:val="0"/>
      <w:bCs w:val="0"/>
      <w:color w:val="000000"/>
      <w:sz w:val="20"/>
      <w:szCs w:val="20"/>
    </w:rPr>
  </w:style>
  <w:style w:type="character" w:customStyle="1" w:styleId="Nadpis2Char1">
    <w:name w:val="Nadpis 2 Char1"/>
    <w:link w:val="Nadpis2"/>
    <w:rsid w:val="00D758DF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NSChar">
    <w:name w:val="NS Char"/>
    <w:link w:val="NS"/>
    <w:rsid w:val="00882439"/>
    <w:rPr>
      <w:rFonts w:ascii="Raleway" w:eastAsia="Times New Roman" w:hAnsi="Raleway" w:cs="Open Sans"/>
      <w:color w:val="000000"/>
      <w:shd w:val="clear" w:color="auto" w:fill="FFFFFF"/>
    </w:rPr>
  </w:style>
  <w:style w:type="paragraph" w:styleId="Bezmezer">
    <w:name w:val="No Spacing"/>
    <w:uiPriority w:val="1"/>
    <w:qFormat/>
    <w:rsid w:val="00882439"/>
    <w:pPr>
      <w:suppressAutoHyphens/>
      <w:autoSpaceDN w:val="0"/>
      <w:textAlignment w:val="baseline"/>
    </w:pPr>
    <w:rPr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550384"/>
    <w:pPr>
      <w:suppressAutoHyphens w:val="0"/>
      <w:autoSpaceDN/>
      <w:spacing w:after="0" w:line="240" w:lineRule="auto"/>
      <w:ind w:left="720"/>
      <w:textAlignment w:val="auto"/>
    </w:pPr>
    <w:rPr>
      <w:rFonts w:eastAsiaTheme="minorHAnsi" w:cs="Calibri"/>
    </w:rPr>
  </w:style>
  <w:style w:type="character" w:styleId="Hypertextovodkaz">
    <w:name w:val="Hyperlink"/>
    <w:basedOn w:val="Standardnpsmoodstavce"/>
    <w:uiPriority w:val="99"/>
    <w:unhideWhenUsed/>
    <w:rsid w:val="00550384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503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806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0450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5103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4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39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3145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5653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5272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67469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632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1820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0493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9527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.cz@sarstedt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cid:image004.jpg@01D88D28.873D9D4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46664\AppData\Roaming\Microsoft\Templates\NS1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03D60-DE09-408C-8C3D-872BFEDBB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NS1.dotx</Template>
  <TotalTime>1</TotalTime>
  <Pages>2</Pages>
  <Words>121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Landvojtovičová</dc:creator>
  <cp:keywords/>
  <dc:description/>
  <cp:lastModifiedBy>Landvojtovičová Martina</cp:lastModifiedBy>
  <cp:revision>2</cp:revision>
  <cp:lastPrinted>2024-11-19T07:28:00Z</cp:lastPrinted>
  <dcterms:created xsi:type="dcterms:W3CDTF">2024-11-19T07:29:00Z</dcterms:created>
  <dcterms:modified xsi:type="dcterms:W3CDTF">2024-11-19T07:29:00Z</dcterms:modified>
</cp:coreProperties>
</file>