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51A20" w14:textId="77777777" w:rsidR="00DD7F44" w:rsidRDefault="00DD7F44">
      <w:pPr>
        <w:rPr>
          <w:rFonts w:ascii="Arial" w:hAnsi="Arial" w:cs="Arial"/>
          <w:sz w:val="18"/>
          <w:szCs w:val="18"/>
        </w:rPr>
      </w:pPr>
      <w:r w:rsidRPr="00497B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CC3963" wp14:editId="78C24F39">
                <wp:simplePos x="0" y="0"/>
                <wp:positionH relativeFrom="margin">
                  <wp:posOffset>4298950</wp:posOffset>
                </wp:positionH>
                <wp:positionV relativeFrom="paragraph">
                  <wp:posOffset>-199855</wp:posOffset>
                </wp:positionV>
                <wp:extent cx="2183433" cy="190817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433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0A7A7" w14:textId="77777777" w:rsidR="00DD7F44" w:rsidRPr="00E357CB" w:rsidRDefault="00DD7F44" w:rsidP="00E357CB">
                            <w:pPr>
                              <w:rPr>
                                <w:rStyle w:val="oypen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E357CB">
                              <w:rPr>
                                <w:rStyle w:val="oypen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cs-CZ"/>
                              </w:rPr>
                              <w:t xml:space="preserve">až </w:t>
                            </w:r>
                            <w:r w:rsidRPr="00E357CB">
                              <w:rPr>
                                <w:rStyle w:val="oypena"/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cs-CZ"/>
                              </w:rPr>
                              <w:t>20 % spotřeby energie</w:t>
                            </w:r>
                            <w:r w:rsidRPr="00E357CB">
                              <w:rPr>
                                <w:rStyle w:val="oypen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cs-CZ"/>
                              </w:rPr>
                              <w:t xml:space="preserve"> v systému stlačeného vzduchu může být ztraceno v důsledku úniků? Zjistěte, jak tyto náklady velmi jednoduše snížit.</w:t>
                            </w:r>
                          </w:p>
                          <w:p w14:paraId="4B0C7840" w14:textId="77777777" w:rsidR="00DD7F44" w:rsidRPr="00E357CB" w:rsidRDefault="00DD7F44" w:rsidP="00E357CB">
                            <w:pPr>
                              <w:rPr>
                                <w:rStyle w:val="oypen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386E0D23" w14:textId="77777777" w:rsidR="00DD7F44" w:rsidRPr="00E357CB" w:rsidRDefault="00DD7F44" w:rsidP="00E357CB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E357CB">
                              <w:rPr>
                                <w:rStyle w:val="oypen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cs-CZ"/>
                              </w:rPr>
                              <w:t>Kontaktujte svého prodejce servisních služeb a domluvte si audit ještě dnes.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71.9pt;height:110.6pt;margin-top:-15.75pt;margin-left:338.5pt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7696" filled="f" stroked="f">
                <v:textbox style="mso-fit-shape-to-text:t">
                  <w:txbxContent>
                    <w:p w:rsidR="00497B99" w:rsidRPr="00E357CB" w:rsidP="00E357CB">
                      <w:pPr>
                        <w:rPr>
                          <w:rStyle w:val="oypen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cs-CZ"/>
                        </w:rPr>
                      </w:pPr>
                      <w:r w:rsidRPr="00E357CB">
                        <w:rPr>
                          <w:rStyle w:val="oypen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cs-CZ"/>
                        </w:rPr>
                        <w:t xml:space="preserve">až </w:t>
                      </w:r>
                      <w:r w:rsidRPr="00E357CB">
                        <w:rPr>
                          <w:rStyle w:val="oypena"/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cs-CZ"/>
                        </w:rPr>
                        <w:t>20 % spotřeby energie</w:t>
                      </w:r>
                      <w:r w:rsidRPr="00E357CB">
                        <w:rPr>
                          <w:rStyle w:val="oypen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cs-CZ"/>
                        </w:rPr>
                        <w:t xml:space="preserve"> v systému stlačeného vzduchu může být ztraceno v důsledku úniků? Zjistěte, jak tyto náklady velmi jednoduše snížit.</w:t>
                      </w:r>
                    </w:p>
                    <w:p w:rsidR="00497B99" w:rsidRPr="00E357CB" w:rsidP="00E357CB">
                      <w:pPr>
                        <w:rPr>
                          <w:rStyle w:val="oypen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cs-CZ"/>
                        </w:rPr>
                      </w:pPr>
                    </w:p>
                    <w:p w:rsidR="00497B99" w:rsidRPr="00E357CB" w:rsidP="00E357CB">
                      <w:pP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cs-CZ"/>
                        </w:rPr>
                      </w:pPr>
                      <w:r w:rsidRPr="00E357CB">
                        <w:rPr>
                          <w:rStyle w:val="oypen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cs-CZ"/>
                        </w:rPr>
                        <w:t>Kontaktujte svého prodejce servisních služeb a domluvte si audit ještě dnes.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516629C1" wp14:editId="575CA841">
            <wp:simplePos x="0" y="0"/>
            <wp:positionH relativeFrom="page">
              <wp:align>right</wp:align>
            </wp:positionH>
            <wp:positionV relativeFrom="paragraph">
              <wp:posOffset>-800773</wp:posOffset>
            </wp:positionV>
            <wp:extent cx="7548423" cy="10672549"/>
            <wp:effectExtent l="0" t="0" r="0" b="0"/>
            <wp:wrapNone/>
            <wp:docPr id="37755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3277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23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80F3A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271CD021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17695456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3ED5329F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1403CD43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70E65276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4EF671E0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5F7B85B3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20C51060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4311FF60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247EF12D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34F70305" w14:textId="77777777" w:rsidR="00DD7F44" w:rsidRDefault="00DD7F44">
      <w:pPr>
        <w:rPr>
          <w:rFonts w:ascii="Arial" w:hAnsi="Arial" w:cs="Arial"/>
          <w:sz w:val="18"/>
          <w:szCs w:val="18"/>
        </w:rPr>
      </w:pPr>
    </w:p>
    <w:p w14:paraId="033BAF16" w14:textId="77777777" w:rsidR="00DD7F44" w:rsidRDefault="00DD7F44">
      <w:pPr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AFA8F9" wp14:editId="25F20664">
                <wp:simplePos x="0" y="0"/>
                <wp:positionH relativeFrom="column">
                  <wp:posOffset>-623570</wp:posOffset>
                </wp:positionH>
                <wp:positionV relativeFrom="paragraph">
                  <wp:posOffset>6333632</wp:posOffset>
                </wp:positionV>
                <wp:extent cx="2886075" cy="2046605"/>
                <wp:effectExtent l="0" t="0" r="0" b="0"/>
                <wp:wrapNone/>
                <wp:docPr id="183200747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10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04"/>
                            </w:tblGrid>
                            <w:tr w:rsidR="00174DCE" w14:paraId="34224946" w14:textId="77777777" w:rsidTr="000A31A9">
                              <w:trPr>
                                <w:trHeight w:val="270"/>
                              </w:trPr>
                              <w:tc>
                                <w:tcPr>
                                  <w:tcW w:w="610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F30107" w14:textId="77777777" w:rsidR="00DD7F44" w:rsidRPr="0084671C" w:rsidRDefault="00DD7F44" w:rsidP="007D383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84671C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</w:rPr>
                                    <w:t>Nemocnice ve Frýdku-Místku, příspěvková</w:t>
                                  </w:r>
                                </w:p>
                                <w:p w14:paraId="2B7B4C13" w14:textId="77777777" w:rsidR="00DD7F44" w:rsidRPr="00E76DE2" w:rsidRDefault="00DD7F44" w:rsidP="000129D1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74DCE" w14:paraId="06345683" w14:textId="77777777" w:rsidTr="000A31A9">
                              <w:trPr>
                                <w:trHeight w:val="270"/>
                              </w:trPr>
                              <w:tc>
                                <w:tcPr>
                                  <w:tcW w:w="610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61CA23" w14:textId="77777777" w:rsidR="00DD7F44" w:rsidRPr="0084671C" w:rsidRDefault="00DD7F44" w:rsidP="007D3831">
                                  <w:pPr>
                                    <w:rPr>
                                      <w:rFonts w:ascii="Open Sans" w:hAnsi="Open Sans" w:cs="Open Sans"/>
                                      <w:color w:val="FFFFFF" w:themeColor="background1"/>
                                    </w:rPr>
                                  </w:pPr>
                                  <w:r w:rsidRPr="0084671C">
                                    <w:rPr>
                                      <w:rFonts w:ascii="Open Sans" w:hAnsi="Open Sans" w:cs="Open Sans"/>
                                      <w:color w:val="FFFFFF" w:themeColor="background1"/>
                                    </w:rPr>
                                    <w:t>Elišky Krásnohorské 321</w:t>
                                  </w:r>
                                </w:p>
                                <w:p w14:paraId="1C94740A" w14:textId="77777777" w:rsidR="00DD7F44" w:rsidRPr="000129D1" w:rsidRDefault="00DD7F44" w:rsidP="000129D1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74DCE" w14:paraId="70ED4EBB" w14:textId="77777777" w:rsidTr="000A31A9">
                              <w:trPr>
                                <w:trHeight w:val="270"/>
                              </w:trPr>
                              <w:tc>
                                <w:tcPr>
                                  <w:tcW w:w="610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0E79FE1" w14:textId="77777777" w:rsidR="00DD7F44" w:rsidRPr="000129D1" w:rsidRDefault="00DD7F44" w:rsidP="000129D1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0129D1">
                                    <w:rPr>
                                      <w:rStyle w:val="normaltextrun"/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+420 721 947 861</w:t>
                                  </w:r>
                                  <w:r w:rsidRPr="000129D1">
                                    <w:rPr>
                                      <w:rStyle w:val="eop"/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5AF24D86" w14:textId="77777777" w:rsidR="00DD7F44" w:rsidRPr="0084671C" w:rsidRDefault="00DD7F44" w:rsidP="007D3831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84671C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738 01 Frýdek-Místek</w:t>
                            </w:r>
                          </w:p>
                          <w:p w14:paraId="1C94F59C" w14:textId="77777777" w:rsidR="00DD7F44" w:rsidRPr="000129D1" w:rsidRDefault="00DD7F44" w:rsidP="007D383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FA8F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-49.1pt;margin-top:498.7pt;width:227.25pt;height:16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" filled="f" stroked="f">
                <v:textbox>
                  <w:txbxContent>
                    <w:tbl>
                      <w:tblPr>
                        <w:tblW w:w="6104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04"/>
                      </w:tblGrid>
                      <w:tr w:rsidR="00174DCE" w14:paraId="34224946" w14:textId="77777777" w:rsidTr="000A31A9">
                        <w:trPr>
                          <w:trHeight w:val="270"/>
                        </w:trPr>
                        <w:tc>
                          <w:tcPr>
                            <w:tcW w:w="6104" w:type="dxa"/>
                            <w:shd w:val="clear" w:color="auto" w:fill="auto"/>
                            <w:vAlign w:val="center"/>
                            <w:hideMark/>
                          </w:tcPr>
                          <w:p w14:paraId="5EF30107" w14:textId="77777777" w:rsidR="00DD7F44" w:rsidRPr="0084671C" w:rsidRDefault="00DD7F44" w:rsidP="007D383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671C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</w:rPr>
                              <w:t>Nemocnice ve Frýdku-Místku, příspěvková</w:t>
                            </w:r>
                          </w:p>
                          <w:p w14:paraId="2B7B4C13" w14:textId="77777777" w:rsidR="00DD7F44" w:rsidRPr="00E76DE2" w:rsidRDefault="00DD7F44" w:rsidP="00012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74DCE" w14:paraId="06345683" w14:textId="77777777" w:rsidTr="000A31A9">
                        <w:trPr>
                          <w:trHeight w:val="270"/>
                        </w:trPr>
                        <w:tc>
                          <w:tcPr>
                            <w:tcW w:w="6104" w:type="dxa"/>
                            <w:shd w:val="clear" w:color="auto" w:fill="auto"/>
                            <w:vAlign w:val="center"/>
                            <w:hideMark/>
                          </w:tcPr>
                          <w:p w14:paraId="2261CA23" w14:textId="77777777" w:rsidR="00DD7F44" w:rsidRPr="0084671C" w:rsidRDefault="00DD7F44" w:rsidP="007D3831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84671C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Elišky Krásnohorské 321</w:t>
                            </w:r>
                          </w:p>
                          <w:p w14:paraId="1C94740A" w14:textId="77777777" w:rsidR="00DD7F44" w:rsidRPr="000129D1" w:rsidRDefault="00DD7F44" w:rsidP="00012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74DCE" w14:paraId="70ED4EBB" w14:textId="77777777" w:rsidTr="000A31A9">
                        <w:trPr>
                          <w:trHeight w:val="270"/>
                        </w:trPr>
                        <w:tc>
                          <w:tcPr>
                            <w:tcW w:w="6104" w:type="dxa"/>
                            <w:shd w:val="clear" w:color="auto" w:fill="auto"/>
                            <w:vAlign w:val="center"/>
                            <w:hideMark/>
                          </w:tcPr>
                          <w:p w14:paraId="20E79FE1" w14:textId="77777777" w:rsidR="00DD7F44" w:rsidRPr="000129D1" w:rsidRDefault="00DD7F44" w:rsidP="00012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129D1">
                              <w:rPr>
                                <w:rStyle w:val="normaltextrun"/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+420 721 947 861</w:t>
                            </w:r>
                            <w:r w:rsidRPr="000129D1">
                              <w:rPr>
                                <w:rStyle w:val="eop"/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5AF24D86" w14:textId="77777777" w:rsidR="00DD7F44" w:rsidRPr="0084671C" w:rsidRDefault="00DD7F44" w:rsidP="007D3831">
                      <w:p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84671C">
                        <w:rPr>
                          <w:rFonts w:ascii="Open Sans" w:hAnsi="Open Sans" w:cs="Open Sans"/>
                          <w:color w:val="FFFFFF" w:themeColor="background1"/>
                        </w:rPr>
                        <w:t>738 01 Frýdek-Místek</w:t>
                      </w:r>
                    </w:p>
                    <w:p w14:paraId="1C94F59C" w14:textId="77777777" w:rsidR="00DD7F44" w:rsidRPr="000129D1" w:rsidRDefault="00DD7F44" w:rsidP="007D383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EBEB11" wp14:editId="05A5C29F">
                <wp:simplePos x="0" y="0"/>
                <wp:positionH relativeFrom="column">
                  <wp:posOffset>-624518</wp:posOffset>
                </wp:positionH>
                <wp:positionV relativeFrom="paragraph">
                  <wp:posOffset>7531100</wp:posOffset>
                </wp:positionV>
                <wp:extent cx="1223645" cy="1902460"/>
                <wp:effectExtent l="0" t="0" r="0" b="7620"/>
                <wp:wrapNone/>
                <wp:docPr id="6890570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190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C48C0" w14:textId="77777777" w:rsidR="00DD7F44" w:rsidRPr="0084671C" w:rsidRDefault="00DD7F44" w:rsidP="00A1485B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lang w:val="cs-CZ"/>
                              </w:rPr>
                            </w:pPr>
                            <w:r w:rsidRPr="0084671C">
                              <w:rPr>
                                <w:rFonts w:ascii="Calibri" w:hAnsi="Calibri" w:cs="Calibri"/>
                                <w:color w:val="FFFFFF" w:themeColor="background1"/>
                                <w:lang w:val="cs-CZ"/>
                              </w:rPr>
                              <w:t>Č</w:t>
                            </w:r>
                            <w:r w:rsidRPr="0084671C">
                              <w:rPr>
                                <w:rFonts w:ascii="Open Sans" w:hAnsi="Open Sans" w:cs="Open Sans"/>
                                <w:color w:val="FFFFFF" w:themeColor="background1"/>
                                <w:lang w:val="cs-CZ"/>
                              </w:rPr>
                              <w:t>íslo nabídky:</w:t>
                            </w:r>
                          </w:p>
                          <w:p w14:paraId="349F8F52" w14:textId="77777777" w:rsidR="00DD7F44" w:rsidRPr="0084671C" w:rsidRDefault="00DD7F44" w:rsidP="00A1485B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lang w:val="cs-CZ"/>
                              </w:rPr>
                            </w:pPr>
                            <w:r w:rsidRPr="0084671C">
                              <w:rPr>
                                <w:rFonts w:ascii="Open Sans" w:hAnsi="Open Sans" w:cs="Open Sans"/>
                                <w:color w:val="FFFFFF" w:themeColor="background1"/>
                                <w:lang w:val="cs-CZ"/>
                              </w:rPr>
                              <w:t xml:space="preserve">Datum: 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7" type="#_x0000_t202" style="width:96.35pt;height:39.9pt;margin-top:593pt;margin-left:-49.1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9504" filled="f" stroked="f">
                <v:textbox style="mso-fit-shape-to-text:t">
                  <w:txbxContent>
                    <w:p w:rsidR="0021743D" w:rsidRPr="0084671C" w:rsidP="00A1485B">
                      <w:pPr>
                        <w:rPr>
                          <w:rFonts w:ascii="Open Sans" w:hAnsi="Open Sans" w:cs="Open Sans"/>
                          <w:color w:val="FFFFFF" w:themeColor="background1"/>
                          <w:lang w:val="cs-CZ"/>
                        </w:rPr>
                      </w:pPr>
                      <w:r w:rsidRPr="0084671C">
                        <w:rPr>
                          <w:rFonts w:ascii="Calibri" w:hAnsi="Calibri" w:cs="Calibri"/>
                          <w:color w:val="FFFFFF" w:themeColor="background1"/>
                          <w:lang w:val="cs-CZ"/>
                        </w:rPr>
                        <w:t>Č</w:t>
                      </w:r>
                      <w:r w:rsidRPr="0084671C">
                        <w:rPr>
                          <w:rFonts w:ascii="Open Sans" w:hAnsi="Open Sans" w:cs="Open Sans"/>
                          <w:color w:val="FFFFFF" w:themeColor="background1"/>
                          <w:lang w:val="cs-CZ"/>
                        </w:rPr>
                        <w:t>íslo nabídky:</w:t>
                      </w:r>
                    </w:p>
                    <w:p w:rsidR="00A1485B" w:rsidRPr="0084671C" w:rsidP="00A1485B">
                      <w:pPr>
                        <w:rPr>
                          <w:rFonts w:ascii="Open Sans" w:hAnsi="Open Sans" w:cs="Open Sans"/>
                          <w:color w:val="FFFFFF" w:themeColor="background1"/>
                          <w:lang w:val="cs-CZ"/>
                        </w:rPr>
                      </w:pPr>
                      <w:r w:rsidRPr="0084671C">
                        <w:rPr>
                          <w:rFonts w:ascii="Open Sans" w:hAnsi="Open Sans" w:cs="Open Sans"/>
                          <w:color w:val="FFFFFF" w:themeColor="background1"/>
                          <w:lang w:val="cs-CZ"/>
                        </w:rPr>
                        <w:t>Datum:</w:t>
                      </w:r>
                      <w:r w:rsidRPr="0084671C">
                        <w:rPr>
                          <w:rFonts w:ascii="Open Sans" w:hAnsi="Open Sans" w:cs="Open Sans"/>
                          <w:color w:val="FFFFFF" w:themeColor="background1"/>
                          <w:lang w:val="cs-C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3280043" wp14:editId="709EF483">
                <wp:simplePos x="0" y="0"/>
                <wp:positionH relativeFrom="column">
                  <wp:posOffset>-647851</wp:posOffset>
                </wp:positionH>
                <wp:positionV relativeFrom="paragraph">
                  <wp:posOffset>5420512</wp:posOffset>
                </wp:positionV>
                <wp:extent cx="4900295" cy="1907540"/>
                <wp:effectExtent l="4445" t="1270" r="635" b="1270"/>
                <wp:wrapSquare wrapText="bothSides"/>
                <wp:docPr id="524225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190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198B" w14:textId="77777777" w:rsidR="00DD7F44" w:rsidRDefault="00DD7F44" w:rsidP="005448A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cs-CZ"/>
                              </w:rPr>
                            </w:pPr>
                            <w:r w:rsidRPr="00241A30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cs-CZ"/>
                              </w:rPr>
                              <w:t>Cenová nabídka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cs-CZ"/>
                              </w:rPr>
                              <w:t xml:space="preserve"> </w:t>
                            </w:r>
                          </w:p>
                          <w:p w14:paraId="19CFD146" w14:textId="77777777" w:rsidR="00DD7F44" w:rsidRPr="00241A30" w:rsidRDefault="00DD7F44" w:rsidP="005448A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cs-CZ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cs-CZ"/>
                              </w:rPr>
                              <w:t>na servisní služby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8" type="#_x0000_t202" style="width:385.85pt;height:72.55pt;margin-top:426.8pt;margin-left:-51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3360" filled="f" stroked="f">
                <v:textbox style="mso-fit-shape-to-text:t">
                  <w:txbxContent>
                    <w:p w:rsidR="00423F23" w:rsidP="005448AB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cs-CZ"/>
                        </w:rPr>
                      </w:pPr>
                      <w:r w:rsidRPr="00241A30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cs-CZ"/>
                        </w:rPr>
                        <w:t>Cenová nabídka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cs-CZ"/>
                        </w:rPr>
                        <w:t xml:space="preserve"> </w:t>
                      </w:r>
                    </w:p>
                    <w:p w:rsidR="005448AB" w:rsidRPr="00241A30" w:rsidP="005448AB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cs-CZ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cs-CZ"/>
                        </w:rPr>
                        <w:t>na servisní služby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172E31" wp14:editId="1D53D728">
                <wp:simplePos x="0" y="0"/>
                <wp:positionH relativeFrom="column">
                  <wp:posOffset>-674683</wp:posOffset>
                </wp:positionH>
                <wp:positionV relativeFrom="paragraph">
                  <wp:posOffset>6952558</wp:posOffset>
                </wp:positionV>
                <wp:extent cx="4900295" cy="1902460"/>
                <wp:effectExtent l="0" t="0" r="0" b="7620"/>
                <wp:wrapNone/>
                <wp:docPr id="18174013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190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138EF" w14:textId="77777777" w:rsidR="00DD7F44" w:rsidRPr="0084671C" w:rsidRDefault="00DD7F44" w:rsidP="009B01F0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9" type="#_x0000_t202" style="width:385.85pt;height:39.9pt;margin-top:547.45pt;margin-left:-53.1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7456" filled="f" stroked="f">
                <v:textbox style="mso-fit-shape-to-text:t">
                  <w:txbxContent>
                    <w:p w:rsidR="009B01F0" w:rsidRPr="0084671C" w:rsidP="009B01F0">
                      <w:p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71ECB4" wp14:editId="119280B2">
                <wp:simplePos x="0" y="0"/>
                <wp:positionH relativeFrom="column">
                  <wp:posOffset>2148611</wp:posOffset>
                </wp:positionH>
                <wp:positionV relativeFrom="paragraph">
                  <wp:posOffset>6341745</wp:posOffset>
                </wp:positionV>
                <wp:extent cx="2474468" cy="626110"/>
                <wp:effectExtent l="0" t="0" r="0" b="2540"/>
                <wp:wrapNone/>
                <wp:docPr id="38359945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468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10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04"/>
                            </w:tblGrid>
                            <w:tr w:rsidR="00174DCE" w14:paraId="11886798" w14:textId="77777777" w:rsidTr="000A31A9">
                              <w:trPr>
                                <w:trHeight w:val="270"/>
                              </w:trPr>
                              <w:tc>
                                <w:tcPr>
                                  <w:tcW w:w="610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4732CBF" w14:textId="77777777" w:rsidR="00DD7F44" w:rsidRPr="00E76DE2" w:rsidRDefault="00DD7F44" w:rsidP="000129D1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E76DE2">
                                    <w:rPr>
                                      <w:rStyle w:val="normaltextrun"/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Petra Cimburkova</w:t>
                                  </w:r>
                                  <w:r w:rsidRPr="00E76DE2">
                                    <w:rPr>
                                      <w:rStyle w:val="eop"/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74DCE" w14:paraId="0ABB2151" w14:textId="77777777" w:rsidTr="000A31A9">
                              <w:trPr>
                                <w:trHeight w:val="270"/>
                              </w:trPr>
                              <w:tc>
                                <w:tcPr>
                                  <w:tcW w:w="610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8FADB48" w14:textId="77777777" w:rsidR="00DD7F44" w:rsidRPr="00BF0770" w:rsidRDefault="00DD7F44" w:rsidP="000129D1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BF0770">
                                    <w:rPr>
                                      <w:rStyle w:val="normaltextrun"/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  <w:u w:val="single"/>
                                    </w:rPr>
                                    <w:t>petra.cimburkova@atlascopco.com</w:t>
                                  </w:r>
                                  <w:r w:rsidRPr="00BF0770">
                                    <w:rPr>
                                      <w:rStyle w:val="eop"/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  <w:u w:val="singl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74DCE" w14:paraId="55CD3BE4" w14:textId="77777777" w:rsidTr="000A31A9">
                              <w:trPr>
                                <w:trHeight w:val="270"/>
                              </w:trPr>
                              <w:tc>
                                <w:tcPr>
                                  <w:tcW w:w="610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F9D0D4" w14:textId="77777777" w:rsidR="00DD7F44" w:rsidRPr="000129D1" w:rsidRDefault="00DD7F44" w:rsidP="000129D1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0129D1">
                                    <w:rPr>
                                      <w:rStyle w:val="normaltextrun"/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+420 721 947 861</w:t>
                                  </w:r>
                                  <w:r w:rsidRPr="000129D1">
                                    <w:rPr>
                                      <w:rStyle w:val="eop"/>
                                      <w:rFonts w:ascii="Open Sans" w:hAnsi="Open Sans" w:cs="Open Sans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D7F82BA" w14:textId="77777777" w:rsidR="00DD7F44" w:rsidRPr="000129D1" w:rsidRDefault="00DD7F44" w:rsidP="000129D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1ECB4" id="_x0000_s1031" type="#_x0000_t202" style="position:absolute;margin-left:169.2pt;margin-top:499.35pt;width:194.85pt;height:49.3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" filled="f" stroked="f">
                <v:textbox>
                  <w:txbxContent>
                    <w:tbl>
                      <w:tblPr>
                        <w:tblW w:w="6104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04"/>
                      </w:tblGrid>
                      <w:tr w:rsidR="00174DCE" w14:paraId="11886798" w14:textId="77777777" w:rsidTr="000A31A9">
                        <w:trPr>
                          <w:trHeight w:val="270"/>
                        </w:trPr>
                        <w:tc>
                          <w:tcPr>
                            <w:tcW w:w="6104" w:type="dxa"/>
                            <w:shd w:val="clear" w:color="auto" w:fill="auto"/>
                            <w:vAlign w:val="center"/>
                            <w:hideMark/>
                          </w:tcPr>
                          <w:p w14:paraId="44732CBF" w14:textId="77777777" w:rsidR="00DD7F44" w:rsidRPr="00E76DE2" w:rsidRDefault="00DD7F44" w:rsidP="00012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6DE2">
                              <w:rPr>
                                <w:rStyle w:val="normaltextrun"/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Petra Cimburkova</w:t>
                            </w:r>
                            <w:r w:rsidRPr="00E76DE2">
                              <w:rPr>
                                <w:rStyle w:val="eop"/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</w:tr>
                      <w:tr w:rsidR="00174DCE" w14:paraId="0ABB2151" w14:textId="77777777" w:rsidTr="000A31A9">
                        <w:trPr>
                          <w:trHeight w:val="270"/>
                        </w:trPr>
                        <w:tc>
                          <w:tcPr>
                            <w:tcW w:w="6104" w:type="dxa"/>
                            <w:shd w:val="clear" w:color="auto" w:fill="auto"/>
                            <w:vAlign w:val="center"/>
                            <w:hideMark/>
                          </w:tcPr>
                          <w:p w14:paraId="38FADB48" w14:textId="77777777" w:rsidR="00DD7F44" w:rsidRPr="00BF0770" w:rsidRDefault="00DD7F44" w:rsidP="00012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F0770">
                              <w:rPr>
                                <w:rStyle w:val="normaltextrun"/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petra.cimburkova@atlascopco.com</w:t>
                            </w:r>
                            <w:r w:rsidRPr="00BF0770">
                              <w:rPr>
                                <w:rStyle w:val="eop"/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 </w:t>
                            </w:r>
                          </w:p>
                        </w:tc>
                      </w:tr>
                      <w:tr w:rsidR="00174DCE" w14:paraId="55CD3BE4" w14:textId="77777777" w:rsidTr="000A31A9">
                        <w:trPr>
                          <w:trHeight w:val="270"/>
                        </w:trPr>
                        <w:tc>
                          <w:tcPr>
                            <w:tcW w:w="6104" w:type="dxa"/>
                            <w:shd w:val="clear" w:color="auto" w:fill="auto"/>
                            <w:vAlign w:val="center"/>
                            <w:hideMark/>
                          </w:tcPr>
                          <w:p w14:paraId="47F9D0D4" w14:textId="77777777" w:rsidR="00DD7F44" w:rsidRPr="000129D1" w:rsidRDefault="00DD7F44" w:rsidP="00012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129D1">
                              <w:rPr>
                                <w:rStyle w:val="normaltextrun"/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+420 721 947 861</w:t>
                            </w:r>
                            <w:r w:rsidRPr="000129D1">
                              <w:rPr>
                                <w:rStyle w:val="eop"/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D7F82BA" w14:textId="77777777" w:rsidR="00DD7F44" w:rsidRPr="000129D1" w:rsidRDefault="00DD7F44" w:rsidP="000129D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5FF532" wp14:editId="484E5269">
                <wp:simplePos x="0" y="0"/>
                <wp:positionH relativeFrom="column">
                  <wp:posOffset>-649605</wp:posOffset>
                </wp:positionH>
                <wp:positionV relativeFrom="paragraph">
                  <wp:posOffset>6573520</wp:posOffset>
                </wp:positionV>
                <wp:extent cx="3035935" cy="1902460"/>
                <wp:effectExtent l="0" t="0" r="0" b="7620"/>
                <wp:wrapNone/>
                <wp:docPr id="163862137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90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9C128" w14:textId="77777777" w:rsidR="00DD7F44" w:rsidRPr="0084671C" w:rsidRDefault="00DD7F44" w:rsidP="00241A30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1" type="#_x0000_t202" style="width:239.05pt;height:23.55pt;margin-top:517.6pt;margin-left:-51.1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5408" filled="f" stroked="f">
                <v:textbox style="mso-fit-shape-to-text:t">
                  <w:txbxContent>
                    <w:p w:rsidR="00241A30" w:rsidRPr="0084671C" w:rsidP="00241A30">
                      <w:p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BC586A" wp14:editId="7798C547">
                <wp:simplePos x="0" y="0"/>
                <wp:positionH relativeFrom="column">
                  <wp:posOffset>-622631</wp:posOffset>
                </wp:positionH>
                <wp:positionV relativeFrom="paragraph">
                  <wp:posOffset>6314081</wp:posOffset>
                </wp:positionV>
                <wp:extent cx="4900295" cy="1904365"/>
                <wp:effectExtent l="4445" t="2540" r="635" b="3175"/>
                <wp:wrapSquare wrapText="bothSides"/>
                <wp:docPr id="795185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190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4A38C" w14:textId="77777777" w:rsidR="00DD7F44" w:rsidRPr="0084671C" w:rsidRDefault="00DD7F4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width:385.85pt;height:23.55pt;margin-top:497.15pt;margin-left:-49.0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1312" filled="f" stroked="f">
                <v:textbox style="mso-fit-shape-to-text:t">
                  <w:txbxContent>
                    <w:p w:rsidR="00A21995" w:rsidRPr="0084671C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D52EDA" wp14:editId="1F7336FE">
                <wp:simplePos x="0" y="0"/>
                <wp:positionH relativeFrom="column">
                  <wp:posOffset>470164</wp:posOffset>
                </wp:positionH>
                <wp:positionV relativeFrom="paragraph">
                  <wp:posOffset>7571740</wp:posOffset>
                </wp:positionV>
                <wp:extent cx="4900295" cy="1909445"/>
                <wp:effectExtent l="0" t="0" r="0" b="635"/>
                <wp:wrapNone/>
                <wp:docPr id="144421896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190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88CE2" w14:textId="77777777" w:rsidR="00DD7F44" w:rsidRPr="0084671C" w:rsidRDefault="00DD7F44" w:rsidP="0021743D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84671C"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>156163863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3" type="#_x0000_t202" style="width:385.85pt;height:150.35pt;margin-top:596.2pt;margin-left:37.02pt;mso-height-percent:200;mso-height-relative:margin;mso-width-percent:0;mso-width-relative:margin;mso-wrap-distance-bottom:3.6pt;mso-wrap-distance-left:9pt;mso-wrap-distance-right:9pt;mso-wrap-distance-top:3.6pt;position:absolute;v-text-anchor:top;z-index:251670528" filled="f" fillcolor="this" stroked="f">
                <v:textbox style="mso-fit-shape-to-text:t">
                  <w:txbxContent>
                    <w:p w:rsidR="0021743D" w:rsidRPr="0084671C" w:rsidP="0021743D">
                      <w:p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84671C"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  <w:t>156163863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1160ED" wp14:editId="0FC035D9">
                <wp:simplePos x="0" y="0"/>
                <wp:positionH relativeFrom="column">
                  <wp:posOffset>453797</wp:posOffset>
                </wp:positionH>
                <wp:positionV relativeFrom="paragraph">
                  <wp:posOffset>7791174</wp:posOffset>
                </wp:positionV>
                <wp:extent cx="4794250" cy="1909445"/>
                <wp:effectExtent l="0" t="0" r="0" b="635"/>
                <wp:wrapNone/>
                <wp:docPr id="8754265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190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F0FB3" w14:textId="77777777" w:rsidR="00DD7F44" w:rsidRPr="0084671C" w:rsidRDefault="00DD7F44" w:rsidP="00127E08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84671C"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>05.11.2024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4" type="#_x0000_t202" style="width:377.5pt;height:150.35pt;margin-top:613.48pt;margin-left:35.73pt;mso-height-percent:200;mso-height-relative:margin;mso-width-percent:0;mso-width-relative:margin;mso-wrap-distance-bottom:3.6pt;mso-wrap-distance-left:9pt;mso-wrap-distance-right:9pt;mso-wrap-distance-top:3.6pt;position:absolute;v-text-anchor:top;z-index:251672576" filled="f" fillcolor="this" stroked="f">
                <v:textbox style="mso-fit-shape-to-text:t">
                  <w:txbxContent>
                    <w:p w:rsidR="00127E08" w:rsidRPr="0084671C" w:rsidP="00127E08">
                      <w:p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84671C"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  <w:t>05.11.2024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8"/>
          <w:szCs w:val="18"/>
        </w:rPr>
        <w:br w:type="page"/>
      </w:r>
    </w:p>
    <w:p w14:paraId="23B8916C" w14:textId="77777777" w:rsidR="00DD7F44" w:rsidRDefault="00DD7F44" w:rsidP="002B353A">
      <w:pPr>
        <w:rPr>
          <w:rFonts w:ascii="Open Sans" w:hAnsi="Open Sans" w:cs="Open Sans"/>
          <w:sz w:val="18"/>
          <w:szCs w:val="18"/>
        </w:rPr>
      </w:pPr>
    </w:p>
    <w:tbl>
      <w:tblPr>
        <w:tblW w:w="10556" w:type="dxa"/>
        <w:tblInd w:w="-342" w:type="dxa"/>
        <w:tblLook w:val="00A0" w:firstRow="1" w:lastRow="0" w:firstColumn="1" w:lastColumn="0" w:noHBand="0" w:noVBand="0"/>
      </w:tblPr>
      <w:tblGrid>
        <w:gridCol w:w="4579"/>
        <w:gridCol w:w="2729"/>
        <w:gridCol w:w="3248"/>
      </w:tblGrid>
      <w:tr w:rsidR="00174DCE" w14:paraId="399D1FAD" w14:textId="77777777" w:rsidTr="00FE168B">
        <w:trPr>
          <w:trHeight w:hRule="exact" w:val="427"/>
        </w:trPr>
        <w:tc>
          <w:tcPr>
            <w:tcW w:w="4579" w:type="dxa"/>
          </w:tcPr>
          <w:p w14:paraId="7AAF9913" w14:textId="77777777" w:rsidR="00DD7F44" w:rsidRPr="00D84B8B" w:rsidRDefault="00DD7F44" w:rsidP="00661578">
            <w:pPr>
              <w:ind w:firstLine="342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>Typ</w:t>
            </w:r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 xml:space="preserve"> </w:t>
            </w:r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>stroje</w:t>
            </w:r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 xml:space="preserve">: </w:t>
            </w: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  <w:lang w:val="en-US"/>
              </w:rPr>
              <w:t>SF2 10bar Pack</w:t>
            </w:r>
          </w:p>
        </w:tc>
        <w:tc>
          <w:tcPr>
            <w:tcW w:w="2729" w:type="dxa"/>
          </w:tcPr>
          <w:p w14:paraId="3D9071A0" w14:textId="77777777" w:rsidR="00DD7F44" w:rsidRPr="00D84B8B" w:rsidRDefault="00DD7F44" w:rsidP="00661578">
            <w:pPr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 xml:space="preserve">Výrobní </w:t>
            </w:r>
            <w:r w:rsidRPr="00D84B8B">
              <w:rPr>
                <w:rFonts w:ascii="Calibri" w:hAnsi="Calibri" w:cs="Calibri"/>
                <w:bCs/>
                <w:sz w:val="18"/>
                <w:szCs w:val="18"/>
              </w:rPr>
              <w:t>č</w:t>
            </w:r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 xml:space="preserve">.: </w:t>
            </w: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  <w:lang w:val="en-US"/>
              </w:rPr>
              <w:t>API746860</w:t>
            </w:r>
          </w:p>
        </w:tc>
        <w:tc>
          <w:tcPr>
            <w:tcW w:w="3248" w:type="dxa"/>
          </w:tcPr>
          <w:p w14:paraId="6963ED8D" w14:textId="7F6DB44C" w:rsidR="00DD7F44" w:rsidRPr="00D84B8B" w:rsidRDefault="00DD7F44" w:rsidP="00661578">
            <w:pPr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>Typ</w:t>
            </w:r>
            <w:proofErr w:type="spellEnd"/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 xml:space="preserve"> </w:t>
            </w:r>
            <w:proofErr w:type="spellStart"/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>servisu</w:t>
            </w:r>
            <w:proofErr w:type="spellEnd"/>
            <w:r w:rsidRPr="00D84B8B">
              <w:rPr>
                <w:rFonts w:ascii="Open Sans" w:hAnsi="Open Sans" w:cs="Open Sans"/>
                <w:bCs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výměna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elementu</w:t>
            </w:r>
            <w:proofErr w:type="spellEnd"/>
          </w:p>
        </w:tc>
      </w:tr>
    </w:tbl>
    <w:p w14:paraId="5BD50770" w14:textId="77777777" w:rsidR="00DD7F44" w:rsidRPr="00FE168B" w:rsidRDefault="00DD7F44" w:rsidP="00B77DED">
      <w:pPr>
        <w:jc w:val="both"/>
        <w:rPr>
          <w:rFonts w:ascii="Open Sans" w:hAnsi="Open Sans" w:cs="Open Sans"/>
          <w:sz w:val="8"/>
          <w:szCs w:val="8"/>
        </w:rPr>
      </w:pPr>
    </w:p>
    <w:p w14:paraId="168B3A7E" w14:textId="77777777" w:rsidR="00DD7F44" w:rsidRPr="0079198B" w:rsidRDefault="00DD7F44" w:rsidP="00B77DED">
      <w:pPr>
        <w:jc w:val="both"/>
        <w:rPr>
          <w:rFonts w:ascii="Open Sans" w:hAnsi="Open Sans" w:cs="Open Sans"/>
          <w:sz w:val="14"/>
          <w:szCs w:val="14"/>
        </w:rPr>
      </w:pPr>
      <w:hyperlink r:id="rId8" w:history="1">
        <w:proofErr w:type="spellStart"/>
        <w:r w:rsidRPr="0079198B">
          <w:rPr>
            <w:rStyle w:val="Hypertextovodkaz"/>
            <w:rFonts w:ascii="Open Sans" w:hAnsi="Open Sans" w:cs="Open Sans"/>
            <w:b/>
            <w:color w:val="auto"/>
            <w:sz w:val="18"/>
            <w:szCs w:val="18"/>
          </w:rPr>
          <w:t>Obchodní</w:t>
        </w:r>
        <w:proofErr w:type="spellEnd"/>
        <w:r w:rsidRPr="0079198B">
          <w:rPr>
            <w:rStyle w:val="Hypertextovodkaz"/>
            <w:rFonts w:ascii="Open Sans" w:hAnsi="Open Sans" w:cs="Open Sans"/>
            <w:b/>
            <w:color w:val="auto"/>
            <w:sz w:val="18"/>
            <w:szCs w:val="18"/>
          </w:rPr>
          <w:t xml:space="preserve"> a </w:t>
        </w:r>
        <w:proofErr w:type="spellStart"/>
        <w:r w:rsidRPr="0079198B">
          <w:rPr>
            <w:rStyle w:val="Hypertextovodkaz"/>
            <w:rFonts w:ascii="Open Sans" w:hAnsi="Open Sans" w:cs="Open Sans"/>
            <w:b/>
            <w:color w:val="auto"/>
            <w:sz w:val="18"/>
            <w:szCs w:val="18"/>
          </w:rPr>
          <w:t>dodací</w:t>
        </w:r>
        <w:proofErr w:type="spellEnd"/>
        <w:r w:rsidRPr="0079198B">
          <w:rPr>
            <w:rStyle w:val="Hypertextovodkaz"/>
            <w:rFonts w:ascii="Open Sans" w:hAnsi="Open Sans" w:cs="Open Sans"/>
            <w:b/>
            <w:color w:val="auto"/>
            <w:sz w:val="18"/>
            <w:szCs w:val="18"/>
          </w:rPr>
          <w:t xml:space="preserve"> </w:t>
        </w:r>
        <w:proofErr w:type="spellStart"/>
        <w:r w:rsidRPr="0079198B">
          <w:rPr>
            <w:rStyle w:val="Hypertextovodkaz"/>
            <w:rFonts w:ascii="Open Sans" w:hAnsi="Open Sans" w:cs="Open Sans"/>
            <w:b/>
            <w:color w:val="auto"/>
            <w:sz w:val="18"/>
            <w:szCs w:val="18"/>
          </w:rPr>
          <w:t>podmínky</w:t>
        </w:r>
        <w:proofErr w:type="spellEnd"/>
      </w:hyperlink>
    </w:p>
    <w:p w14:paraId="764FAF57" w14:textId="77777777" w:rsidR="00DD7F44" w:rsidRPr="00FE168B" w:rsidRDefault="00DD7F44" w:rsidP="00B77DED">
      <w:pPr>
        <w:jc w:val="both"/>
        <w:rPr>
          <w:rFonts w:ascii="Open Sans" w:hAnsi="Open Sans" w:cs="Open Sans"/>
          <w:b/>
          <w:bCs/>
          <w:sz w:val="8"/>
          <w:szCs w:val="8"/>
        </w:rPr>
      </w:pPr>
    </w:p>
    <w:p w14:paraId="6A0685F4" w14:textId="77777777" w:rsidR="00DD7F44" w:rsidRPr="00B135A1" w:rsidRDefault="00DD7F44" w:rsidP="00B77DED">
      <w:pPr>
        <w:jc w:val="both"/>
        <w:rPr>
          <w:rFonts w:ascii="Open Sans" w:hAnsi="Open Sans" w:cs="Open Sans"/>
          <w:b/>
          <w:bCs/>
          <w:sz w:val="18"/>
          <w:szCs w:val="18"/>
        </w:rPr>
      </w:pPr>
      <w:r w:rsidRPr="00B135A1">
        <w:rPr>
          <w:rFonts w:ascii="Open Sans" w:hAnsi="Open Sans" w:cs="Open Sans"/>
          <w:b/>
          <w:bCs/>
          <w:sz w:val="18"/>
          <w:szCs w:val="18"/>
        </w:rPr>
        <w:t xml:space="preserve">1. </w:t>
      </w:r>
      <w:r w:rsidRPr="00B135A1">
        <w:rPr>
          <w:rFonts w:ascii="Open Sans" w:hAnsi="Open Sans" w:cs="Open Sans"/>
          <w:b/>
          <w:bCs/>
          <w:sz w:val="18"/>
          <w:szCs w:val="18"/>
        </w:rPr>
        <w:t>D</w:t>
      </w:r>
      <w:r w:rsidRPr="00B135A1">
        <w:rPr>
          <w:rFonts w:ascii="Open Sans" w:hAnsi="Open Sans" w:cs="Open Sans"/>
          <w:b/>
          <w:bCs/>
          <w:sz w:val="18"/>
          <w:szCs w:val="18"/>
        </w:rPr>
        <w:t>íly</w:t>
      </w:r>
    </w:p>
    <w:tbl>
      <w:tblPr>
        <w:tblStyle w:val="Barevntabulkaseznamu6"/>
        <w:tblpPr w:leftFromText="180" w:rightFromText="180" w:vertAnchor="text" w:tblpXSpec="center" w:tblpY="1"/>
        <w:tblW w:w="10490" w:type="dxa"/>
        <w:tblLayout w:type="fixed"/>
        <w:tblLook w:val="0000" w:firstRow="0" w:lastRow="0" w:firstColumn="0" w:lastColumn="0" w:noHBand="0" w:noVBand="0"/>
      </w:tblPr>
      <w:tblGrid>
        <w:gridCol w:w="781"/>
        <w:gridCol w:w="4676"/>
        <w:gridCol w:w="709"/>
        <w:gridCol w:w="1840"/>
        <w:gridCol w:w="2484"/>
      </w:tblGrid>
      <w:tr w:rsidR="00174DCE" w14:paraId="3E7F1F2A" w14:textId="77777777" w:rsidTr="00174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1" w:type="dxa"/>
            <w:noWrap/>
          </w:tcPr>
          <w:p w14:paraId="174DCA78" w14:textId="77777777" w:rsidR="00DD7F44" w:rsidRPr="00D84B8B" w:rsidRDefault="00DD7F44" w:rsidP="00632320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b/>
                <w:bCs/>
                <w:sz w:val="16"/>
                <w:szCs w:val="16"/>
              </w:rPr>
              <w:t>Pol.</w:t>
            </w:r>
          </w:p>
        </w:tc>
        <w:tc>
          <w:tcPr>
            <w:tcW w:w="4676" w:type="dxa"/>
            <w:noWrap/>
          </w:tcPr>
          <w:p w14:paraId="1E5D157E" w14:textId="77777777" w:rsidR="00DD7F44" w:rsidRPr="00D84B8B" w:rsidRDefault="00DD7F44" w:rsidP="00632320">
            <w:pPr>
              <w:tabs>
                <w:tab w:val="left" w:pos="75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b/>
                <w:bCs/>
                <w:sz w:val="16"/>
                <w:szCs w:val="16"/>
              </w:rPr>
              <w:t>Popis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noWrap/>
          </w:tcPr>
          <w:p w14:paraId="740E4994" w14:textId="77777777" w:rsidR="00DD7F44" w:rsidRPr="00D84B8B" w:rsidRDefault="00DD7F44" w:rsidP="00632320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b/>
                <w:bCs/>
                <w:sz w:val="16"/>
                <w:szCs w:val="16"/>
              </w:rPr>
              <w:t>Ks.</w:t>
            </w:r>
          </w:p>
        </w:tc>
        <w:tc>
          <w:tcPr>
            <w:tcW w:w="1840" w:type="dxa"/>
            <w:noWrap/>
          </w:tcPr>
          <w:p w14:paraId="6329A58E" w14:textId="77777777" w:rsidR="00DD7F44" w:rsidRPr="00D84B8B" w:rsidRDefault="00DD7F44" w:rsidP="006323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b/>
                <w:sz w:val="16"/>
                <w:szCs w:val="16"/>
              </w:rPr>
              <w:t>Cena za ks. (K</w:t>
            </w:r>
            <w:r w:rsidRPr="00D84B8B">
              <w:rPr>
                <w:rFonts w:ascii="Calibri" w:hAnsi="Calibri" w:cs="Calibri"/>
                <w:b/>
                <w:sz w:val="16"/>
                <w:szCs w:val="16"/>
              </w:rPr>
              <w:t>č</w:t>
            </w:r>
            <w:r w:rsidRPr="00D84B8B">
              <w:rPr>
                <w:rFonts w:ascii="Open Sans" w:hAnsi="Open Sans" w:cs="Open Sans"/>
                <w:b/>
                <w:sz w:val="16"/>
                <w:szCs w:val="16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4" w:type="dxa"/>
          </w:tcPr>
          <w:p w14:paraId="4FC11CEA" w14:textId="77777777" w:rsidR="00DD7F44" w:rsidRPr="00D84B8B" w:rsidRDefault="00DD7F44" w:rsidP="00632320">
            <w:pPr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b/>
                <w:sz w:val="16"/>
                <w:szCs w:val="16"/>
              </w:rPr>
              <w:t>Celkem (K</w:t>
            </w:r>
            <w:r w:rsidRPr="00D84B8B">
              <w:rPr>
                <w:rFonts w:ascii="Calibri" w:hAnsi="Calibri" w:cs="Calibri"/>
                <w:b/>
                <w:sz w:val="16"/>
                <w:szCs w:val="16"/>
              </w:rPr>
              <w:t>č</w:t>
            </w:r>
            <w:r w:rsidRPr="00D84B8B">
              <w:rPr>
                <w:rFonts w:ascii="Open Sans" w:hAnsi="Open Sans" w:cs="Open Sans"/>
                <w:b/>
                <w:sz w:val="16"/>
                <w:szCs w:val="16"/>
              </w:rPr>
              <w:t>)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1048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402"/>
        <w:gridCol w:w="1276"/>
        <w:gridCol w:w="709"/>
        <w:gridCol w:w="1831"/>
        <w:gridCol w:w="2492"/>
      </w:tblGrid>
      <w:tr w:rsidR="00174DCE" w14:paraId="5094FC43" w14:textId="77777777" w:rsidTr="006D10D4">
        <w:trPr>
          <w:trHeight w:hRule="exact" w:val="227"/>
        </w:trPr>
        <w:tc>
          <w:tcPr>
            <w:tcW w:w="779" w:type="dxa"/>
            <w:shd w:val="clear" w:color="auto" w:fill="F2F2F2" w:themeFill="background1" w:themeFillShade="F2"/>
            <w:noWrap/>
            <w:vAlign w:val="center"/>
          </w:tcPr>
          <w:p w14:paraId="2DDB6626" w14:textId="77777777" w:rsidR="00DD7F44" w:rsidRPr="00D84B8B" w:rsidRDefault="00DD7F44" w:rsidP="00334ACC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 xml:space="preserve"> 1 </w:t>
            </w:r>
          </w:p>
          <w:p w14:paraId="54EA9C1E" w14:textId="77777777" w:rsidR="00DD7F44" w:rsidRPr="00D84B8B" w:rsidRDefault="00DD7F44" w:rsidP="00334ACC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sz w:val="16"/>
                <w:szCs w:val="16"/>
              </w:rPr>
            </w:pPr>
          </w:p>
          <w:p w14:paraId="4773FC58" w14:textId="77777777" w:rsidR="00DD7F44" w:rsidRPr="00D84B8B" w:rsidRDefault="00DD7F44" w:rsidP="00256A1D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F2F2F2" w:themeFill="background1" w:themeFillShade="F2"/>
            <w:noWrap/>
            <w:vAlign w:val="center"/>
          </w:tcPr>
          <w:p w14:paraId="47A4A6D1" w14:textId="77777777" w:rsidR="00DD7F44" w:rsidRPr="00D84B8B" w:rsidRDefault="00DD7F44" w:rsidP="00256A1D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>AIR END ATSL-140E 2.2KW 8-10 B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2A07A84" w14:textId="77777777" w:rsidR="00DD7F44" w:rsidRPr="00D84B8B" w:rsidRDefault="00DD7F44" w:rsidP="00334ACC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>2236050000</w:t>
            </w:r>
          </w:p>
          <w:p w14:paraId="3188E495" w14:textId="77777777" w:rsidR="00DD7F44" w:rsidRPr="00D84B8B" w:rsidRDefault="00DD7F44" w:rsidP="00256A1D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BB5FEAB" w14:textId="77777777" w:rsidR="00DD7F44" w:rsidRPr="00D84B8B" w:rsidRDefault="00DD7F44" w:rsidP="00256A1D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>1</w:t>
            </w:r>
          </w:p>
        </w:tc>
        <w:tc>
          <w:tcPr>
            <w:tcW w:w="1831" w:type="dxa"/>
            <w:shd w:val="clear" w:color="auto" w:fill="F2F2F2" w:themeFill="background1" w:themeFillShade="F2"/>
            <w:noWrap/>
            <w:vAlign w:val="center"/>
          </w:tcPr>
          <w:p w14:paraId="3FF7DE75" w14:textId="77777777" w:rsidR="00DD7F44" w:rsidRPr="00D84B8B" w:rsidRDefault="00DD7F44" w:rsidP="002F26E2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>70058,44</w:t>
            </w:r>
          </w:p>
        </w:tc>
        <w:tc>
          <w:tcPr>
            <w:tcW w:w="2492" w:type="dxa"/>
            <w:shd w:val="clear" w:color="auto" w:fill="F2F2F2" w:themeFill="background1" w:themeFillShade="F2"/>
            <w:vAlign w:val="center"/>
          </w:tcPr>
          <w:p w14:paraId="231DFD8E" w14:textId="77777777" w:rsidR="00DD7F44" w:rsidRPr="00D84B8B" w:rsidRDefault="00DD7F44" w:rsidP="002F26E2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>70058,44</w:t>
            </w:r>
          </w:p>
        </w:tc>
      </w:tr>
    </w:tbl>
    <w:p w14:paraId="7E9E81B5" w14:textId="77777777" w:rsidR="00DD7F44" w:rsidRPr="00D84B8B" w:rsidRDefault="00DD7F44" w:rsidP="001333F7">
      <w:pPr>
        <w:tabs>
          <w:tab w:val="left" w:pos="7513"/>
        </w:tabs>
        <w:jc w:val="both"/>
        <w:rPr>
          <w:rFonts w:ascii="Open Sans" w:hAnsi="Open Sans" w:cs="Open Sans"/>
          <w:b/>
          <w:bCs/>
          <w:sz w:val="2"/>
          <w:szCs w:val="2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104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4395"/>
        <w:gridCol w:w="2259"/>
        <w:gridCol w:w="1488"/>
      </w:tblGrid>
      <w:tr w:rsidR="00174DCE" w14:paraId="3A954299" w14:textId="77777777" w:rsidTr="00C0561A">
        <w:trPr>
          <w:trHeight w:hRule="exact" w:val="227"/>
        </w:trPr>
        <w:tc>
          <w:tcPr>
            <w:tcW w:w="233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E3081F" w14:textId="77777777" w:rsidR="00DD7F44" w:rsidRPr="00D84B8B" w:rsidRDefault="00DD7F44" w:rsidP="00057DFE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Díly celkem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DBB6169" w14:textId="77777777" w:rsidR="00DD7F44" w:rsidRPr="00D84B8B" w:rsidRDefault="00DD7F44" w:rsidP="006A0D58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Díly: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94ABF2" w14:textId="77777777" w:rsidR="00DD7F44" w:rsidRPr="00D84B8B" w:rsidRDefault="00DD7F44" w:rsidP="002F26E2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>70.058,44</w:t>
            </w:r>
          </w:p>
        </w:tc>
      </w:tr>
      <w:tr w:rsidR="00174DCE" w14:paraId="0D795263" w14:textId="77777777" w:rsidTr="00C0561A">
        <w:trPr>
          <w:trHeight w:hRule="exact" w:val="227"/>
        </w:trPr>
        <w:tc>
          <w:tcPr>
            <w:tcW w:w="233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28BFB4" w14:textId="77777777" w:rsidR="00DD7F44" w:rsidRPr="00D84B8B" w:rsidRDefault="00DD7F44" w:rsidP="006A0D58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4395" w:type="dxa"/>
            <w:tcBorders>
              <w:left w:val="single" w:sz="4" w:space="0" w:color="auto"/>
            </w:tcBorders>
            <w:noWrap/>
            <w:vAlign w:val="center"/>
          </w:tcPr>
          <w:p w14:paraId="354F00E2" w14:textId="77777777" w:rsidR="00DD7F44" w:rsidRPr="00D84B8B" w:rsidRDefault="00DD7F44" w:rsidP="006A0D58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Sleva:</w:t>
            </w:r>
          </w:p>
        </w:tc>
        <w:tc>
          <w:tcPr>
            <w:tcW w:w="2259" w:type="dxa"/>
            <w:vAlign w:val="center"/>
          </w:tcPr>
          <w:p w14:paraId="32E1A330" w14:textId="77777777" w:rsidR="00DD7F44" w:rsidRPr="00D84B8B" w:rsidRDefault="00DD7F44" w:rsidP="00256A1D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 xml:space="preserve">15.00 </w:t>
            </w:r>
            <w:r w:rsidRPr="00D84B8B">
              <w:rPr>
                <w:rFonts w:ascii="Open Sans" w:hAnsi="Open Sans" w:cs="Open Sans"/>
                <w:sz w:val="18"/>
                <w:szCs w:val="18"/>
              </w:rPr>
              <w:t>%</w:t>
            </w:r>
          </w:p>
        </w:tc>
        <w:tc>
          <w:tcPr>
            <w:tcW w:w="1488" w:type="dxa"/>
            <w:vAlign w:val="center"/>
          </w:tcPr>
          <w:p w14:paraId="153E2E0C" w14:textId="77777777" w:rsidR="00DD7F44" w:rsidRPr="00D84B8B" w:rsidRDefault="00DD7F44" w:rsidP="002F26E2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  <w:r w:rsidRPr="00D84B8B">
              <w:rPr>
                <w:rFonts w:ascii="Open Sans" w:hAnsi="Open Sans" w:cs="Open Sans"/>
                <w:sz w:val="16"/>
                <w:szCs w:val="16"/>
              </w:rPr>
              <w:t>10.508,77</w:t>
            </w:r>
          </w:p>
        </w:tc>
      </w:tr>
      <w:tr w:rsidR="00174DCE" w14:paraId="7812FAFF" w14:textId="77777777" w:rsidTr="00C0561A">
        <w:trPr>
          <w:trHeight w:hRule="exact" w:val="227"/>
        </w:trPr>
        <w:tc>
          <w:tcPr>
            <w:tcW w:w="233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5A5325" w14:textId="77777777" w:rsidR="00DD7F44" w:rsidRPr="00D84B8B" w:rsidRDefault="00DD7F44" w:rsidP="006A0D58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E34683D" w14:textId="77777777" w:rsidR="00DD7F44" w:rsidRPr="00D84B8B" w:rsidRDefault="00DD7F44" w:rsidP="006A0D58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Díly celkem:</w:t>
            </w:r>
          </w:p>
        </w:tc>
        <w:tc>
          <w:tcPr>
            <w:tcW w:w="374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8FD60A" w14:textId="77777777" w:rsidR="00DD7F44" w:rsidRPr="007755B4" w:rsidRDefault="00DD7F44" w:rsidP="002F26E2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7755B4">
              <w:rPr>
                <w:rFonts w:ascii="Open Sans" w:hAnsi="Open Sans" w:cs="Open Sans"/>
                <w:b/>
                <w:bCs/>
                <w:sz w:val="16"/>
                <w:szCs w:val="16"/>
              </w:rPr>
              <w:t>59.549,67</w:t>
            </w:r>
          </w:p>
        </w:tc>
      </w:tr>
    </w:tbl>
    <w:p w14:paraId="0B33FFC7" w14:textId="77777777" w:rsidR="00DD7F44" w:rsidRDefault="00DD7F44" w:rsidP="001333F7">
      <w:pPr>
        <w:tabs>
          <w:tab w:val="left" w:pos="7513"/>
        </w:tabs>
        <w:rPr>
          <w:rFonts w:ascii="Open Sans" w:hAnsi="Open Sans" w:cs="Open Sans"/>
          <w:sz w:val="16"/>
          <w:szCs w:val="16"/>
        </w:rPr>
      </w:pPr>
    </w:p>
    <w:p w14:paraId="64E82193" w14:textId="77777777" w:rsidR="00DD7F44" w:rsidRPr="00892935" w:rsidRDefault="00DD7F44" w:rsidP="001333F7">
      <w:pPr>
        <w:tabs>
          <w:tab w:val="left" w:pos="7513"/>
        </w:tabs>
        <w:rPr>
          <w:rFonts w:ascii="Open Sans" w:hAnsi="Open Sans" w:cs="Open Sans"/>
          <w:sz w:val="2"/>
          <w:szCs w:val="2"/>
        </w:rPr>
      </w:pPr>
    </w:p>
    <w:p w14:paraId="76DCBAB2" w14:textId="77777777" w:rsidR="00DD7F44" w:rsidRPr="00D84B8B" w:rsidRDefault="00DD7F44" w:rsidP="001333F7">
      <w:pPr>
        <w:tabs>
          <w:tab w:val="left" w:pos="7513"/>
        </w:tabs>
        <w:rPr>
          <w:rFonts w:ascii="Open Sans" w:hAnsi="Open Sans" w:cs="Open Sans"/>
          <w:sz w:val="16"/>
          <w:szCs w:val="16"/>
        </w:rPr>
      </w:pPr>
    </w:p>
    <w:p w14:paraId="0CF3308F" w14:textId="77777777" w:rsidR="00DD7F44" w:rsidRPr="00892935" w:rsidRDefault="00DD7F44" w:rsidP="001333F7">
      <w:pPr>
        <w:tabs>
          <w:tab w:val="left" w:pos="7513"/>
        </w:tabs>
        <w:jc w:val="both"/>
        <w:rPr>
          <w:rFonts w:ascii="Open Sans" w:hAnsi="Open Sans" w:cs="Open Sans"/>
          <w:b/>
          <w:bCs/>
          <w:sz w:val="2"/>
          <w:szCs w:val="2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104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4466"/>
        <w:gridCol w:w="2197"/>
        <w:gridCol w:w="1489"/>
      </w:tblGrid>
      <w:tr w:rsidR="00174DCE" w14:paraId="39F54476" w14:textId="77777777" w:rsidTr="001E5E30">
        <w:trPr>
          <w:trHeight w:hRule="exact" w:val="227"/>
        </w:trPr>
        <w:tc>
          <w:tcPr>
            <w:tcW w:w="233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9A9505" w14:textId="77777777" w:rsidR="00DD7F44" w:rsidRPr="00D84B8B" w:rsidRDefault="00DD7F44" w:rsidP="00E25952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Ostatní náklady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D53CE11" w14:textId="77777777" w:rsidR="00DD7F44" w:rsidRPr="00D84B8B" w:rsidRDefault="00DD7F44" w:rsidP="00256A1D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Práce: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50F35" w14:textId="77777777" w:rsidR="00DD7F44" w:rsidRPr="00D84B8B" w:rsidRDefault="00DD7F44" w:rsidP="00256A1D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  <w:r w:rsidRPr="00443000">
              <w:rPr>
                <w:rFonts w:ascii="Open Sans" w:hAnsi="Open Sans" w:cs="Open Sans"/>
                <w:sz w:val="16"/>
                <w:szCs w:val="16"/>
              </w:rPr>
              <w:t>2.460,00</w:t>
            </w:r>
          </w:p>
        </w:tc>
      </w:tr>
      <w:tr w:rsidR="00174DCE" w14:paraId="75444845" w14:textId="77777777" w:rsidTr="001E5E30">
        <w:trPr>
          <w:trHeight w:hRule="exact" w:val="227"/>
        </w:trPr>
        <w:tc>
          <w:tcPr>
            <w:tcW w:w="2338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504567" w14:textId="77777777" w:rsidR="00DD7F44" w:rsidRDefault="00DD7F44" w:rsidP="00057DFE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4466" w:type="dxa"/>
            <w:tcBorders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F832E6C" w14:textId="292D4F85" w:rsidR="00DD7F44" w:rsidRPr="00D84B8B" w:rsidRDefault="00DD7F44" w:rsidP="00256A1D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2197" w:type="dxa"/>
            <w:shd w:val="clear" w:color="auto" w:fill="F2F2F2" w:themeFill="background1" w:themeFillShade="F2"/>
            <w:vAlign w:val="center"/>
          </w:tcPr>
          <w:p w14:paraId="7698D34D" w14:textId="76620380" w:rsidR="00DD7F44" w:rsidRPr="00D84B8B" w:rsidRDefault="00DD7F44" w:rsidP="00256A1D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</w:tcPr>
          <w:p w14:paraId="5FEF2AA8" w14:textId="213481BD" w:rsidR="00DD7F44" w:rsidRPr="00D84B8B" w:rsidRDefault="00DD7F44" w:rsidP="00256A1D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174DCE" w14:paraId="714B9E95" w14:textId="77777777" w:rsidTr="00672B16">
        <w:trPr>
          <w:trHeight w:hRule="exact" w:val="227"/>
        </w:trPr>
        <w:tc>
          <w:tcPr>
            <w:tcW w:w="2338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9565B8" w14:textId="77777777" w:rsidR="00DD7F44" w:rsidRDefault="00DD7F44" w:rsidP="008A1F04">
            <w:pPr>
              <w:tabs>
                <w:tab w:val="left" w:pos="7513"/>
              </w:tabs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4466" w:type="dxa"/>
            <w:tcBorders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96C17FE" w14:textId="0A301AA0" w:rsidR="00DD7F44" w:rsidRDefault="00DD7F44" w:rsidP="008A1F04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shd w:val="clear" w:color="auto" w:fill="F2F2F2" w:themeFill="background1" w:themeFillShade="F2"/>
            <w:vAlign w:val="center"/>
          </w:tcPr>
          <w:p w14:paraId="62E11E13" w14:textId="4A506B45" w:rsidR="00DD7F44" w:rsidRPr="007755B4" w:rsidRDefault="00DD7F44" w:rsidP="008A1F04">
            <w:pPr>
              <w:tabs>
                <w:tab w:val="left" w:pos="7513"/>
              </w:tabs>
              <w:ind w:right="27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74DCE" w14:paraId="5544F277" w14:textId="77777777" w:rsidTr="001E5E30">
        <w:trPr>
          <w:trHeight w:hRule="exact" w:val="227"/>
        </w:trPr>
        <w:tc>
          <w:tcPr>
            <w:tcW w:w="2338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D0FB89B" w14:textId="77777777" w:rsidR="00DD7F44" w:rsidRPr="00D84B8B" w:rsidRDefault="00DD7F44" w:rsidP="008A1F04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4466" w:type="dxa"/>
            <w:tcBorders>
              <w:left w:val="single" w:sz="4" w:space="0" w:color="auto"/>
            </w:tcBorders>
            <w:noWrap/>
            <w:vAlign w:val="center"/>
          </w:tcPr>
          <w:p w14:paraId="5F2A0386" w14:textId="77777777" w:rsidR="00DD7F44" w:rsidRPr="00D84B8B" w:rsidRDefault="00DD7F44" w:rsidP="008A1F04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Cestovní výlohy:</w:t>
            </w:r>
          </w:p>
        </w:tc>
        <w:tc>
          <w:tcPr>
            <w:tcW w:w="3686" w:type="dxa"/>
            <w:gridSpan w:val="2"/>
            <w:vAlign w:val="center"/>
          </w:tcPr>
          <w:p w14:paraId="69D61733" w14:textId="77777777" w:rsidR="00DD7F44" w:rsidRPr="00D84B8B" w:rsidRDefault="00DD7F44" w:rsidP="008A1F04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  <w:r w:rsidRPr="00445D16">
              <w:rPr>
                <w:rFonts w:ascii="Open Sans" w:hAnsi="Open Sans" w:cs="Open Sans"/>
                <w:sz w:val="16"/>
                <w:szCs w:val="16"/>
              </w:rPr>
              <w:t>4.520,00</w:t>
            </w:r>
          </w:p>
        </w:tc>
      </w:tr>
      <w:tr w:rsidR="00174DCE" w14:paraId="3772A68F" w14:textId="77777777" w:rsidTr="005D6067">
        <w:trPr>
          <w:trHeight w:hRule="exact" w:val="227"/>
        </w:trPr>
        <w:tc>
          <w:tcPr>
            <w:tcW w:w="2338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116B17F" w14:textId="77777777" w:rsidR="00DD7F44" w:rsidRPr="00D84B8B" w:rsidRDefault="00DD7F44" w:rsidP="008A1F04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4466" w:type="dxa"/>
            <w:tcBorders>
              <w:left w:val="single" w:sz="4" w:space="0" w:color="auto"/>
            </w:tcBorders>
            <w:noWrap/>
            <w:vAlign w:val="center"/>
          </w:tcPr>
          <w:p w14:paraId="6EA42F0C" w14:textId="45B8223C" w:rsidR="00DD7F44" w:rsidRPr="00D84B8B" w:rsidRDefault="00DD7F44" w:rsidP="008A1F04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2197" w:type="dxa"/>
            <w:vAlign w:val="center"/>
          </w:tcPr>
          <w:p w14:paraId="2BADDE5D" w14:textId="5ED8FEE9" w:rsidR="00DD7F44" w:rsidRPr="00D84B8B" w:rsidRDefault="00DD7F44" w:rsidP="008A1F04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89" w:type="dxa"/>
          </w:tcPr>
          <w:p w14:paraId="48386B21" w14:textId="0CFCF1E8" w:rsidR="00DD7F44" w:rsidRPr="00D84B8B" w:rsidRDefault="00DD7F44" w:rsidP="008A1F04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174DCE" w14:paraId="325D1DBF" w14:textId="77777777" w:rsidTr="00B5712D">
        <w:trPr>
          <w:trHeight w:hRule="exact" w:val="227"/>
        </w:trPr>
        <w:tc>
          <w:tcPr>
            <w:tcW w:w="23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6C800F" w14:textId="77777777" w:rsidR="00DD7F44" w:rsidRPr="00D84B8B" w:rsidRDefault="00DD7F44" w:rsidP="008A1F04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1799D90" w14:textId="3EC77393" w:rsidR="00DD7F44" w:rsidRDefault="00DD7F44" w:rsidP="008A1F04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vAlign w:val="center"/>
          </w:tcPr>
          <w:p w14:paraId="019E5630" w14:textId="44063FB9" w:rsidR="00DD7F44" w:rsidRPr="007755B4" w:rsidRDefault="00DD7F44" w:rsidP="008A1F04">
            <w:pPr>
              <w:tabs>
                <w:tab w:val="left" w:pos="7513"/>
              </w:tabs>
              <w:ind w:right="27"/>
              <w:jc w:val="right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</w:p>
        </w:tc>
      </w:tr>
    </w:tbl>
    <w:p w14:paraId="394AE59B" w14:textId="77777777" w:rsidR="00DD7F44" w:rsidRPr="00D84B8B" w:rsidRDefault="00DD7F44" w:rsidP="001333F7">
      <w:pPr>
        <w:tabs>
          <w:tab w:val="left" w:pos="7513"/>
        </w:tabs>
        <w:jc w:val="both"/>
        <w:rPr>
          <w:rFonts w:ascii="Open Sans" w:hAnsi="Open Sans" w:cs="Open Sans"/>
          <w:b/>
          <w:bCs/>
          <w:sz w:val="2"/>
          <w:szCs w:val="2"/>
          <w:u w:val="single"/>
        </w:rPr>
      </w:pPr>
    </w:p>
    <w:tbl>
      <w:tblPr>
        <w:tblStyle w:val="Tabulkaseznamu2"/>
        <w:tblW w:w="10491" w:type="dxa"/>
        <w:jc w:val="center"/>
        <w:tblLayout w:type="fixed"/>
        <w:tblLook w:val="0000" w:firstRow="0" w:lastRow="0" w:firstColumn="0" w:lastColumn="0" w:noHBand="0" w:noVBand="0"/>
      </w:tblPr>
      <w:tblGrid>
        <w:gridCol w:w="5186"/>
        <w:gridCol w:w="2844"/>
        <w:gridCol w:w="2461"/>
      </w:tblGrid>
      <w:tr w:rsidR="00174DCE" w14:paraId="07D3F95A" w14:textId="77777777" w:rsidTr="00174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6" w:type="dxa"/>
            <w:noWrap/>
          </w:tcPr>
          <w:p w14:paraId="095739A6" w14:textId="77777777" w:rsidR="00DD7F44" w:rsidRPr="00D84B8B" w:rsidRDefault="00DD7F44" w:rsidP="001333F7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            (</w:t>
            </w: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Cena nezahrnuje </w:t>
            </w:r>
            <w:proofErr w:type="gramStart"/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DPH</w:t>
            </w: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)   </w:t>
            </w:r>
            <w:proofErr w:type="gramEnd"/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                                     </w:t>
            </w:r>
          </w:p>
        </w:tc>
        <w:tc>
          <w:tcPr>
            <w:tcW w:w="2844" w:type="dxa"/>
          </w:tcPr>
          <w:p w14:paraId="724B584A" w14:textId="77777777" w:rsidR="00DD7F44" w:rsidRPr="00D84B8B" w:rsidRDefault="00DD7F44" w:rsidP="001333F7">
            <w:pPr>
              <w:tabs>
                <w:tab w:val="left" w:pos="751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CENA CELKEM (K</w:t>
            </w:r>
            <w:r w:rsidRPr="00D84B8B">
              <w:rPr>
                <w:rFonts w:ascii="Calibri" w:hAnsi="Calibri" w:cs="Calibri"/>
                <w:b/>
                <w:bCs/>
                <w:sz w:val="18"/>
                <w:szCs w:val="18"/>
              </w:rPr>
              <w:t>č</w:t>
            </w: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)</w:t>
            </w: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</w:rPr>
              <w:t>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1" w:type="dxa"/>
          </w:tcPr>
          <w:p w14:paraId="4F86F78F" w14:textId="77777777" w:rsidR="00DD7F44" w:rsidRPr="00D84B8B" w:rsidRDefault="00DD7F44" w:rsidP="001333F7">
            <w:pPr>
              <w:tabs>
                <w:tab w:val="left" w:pos="7513"/>
              </w:tabs>
              <w:jc w:val="right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84B8B">
              <w:rPr>
                <w:rFonts w:ascii="Open Sans" w:hAnsi="Open Sans" w:cs="Open Sans"/>
                <w:b/>
                <w:bCs/>
                <w:sz w:val="18"/>
                <w:szCs w:val="18"/>
                <w:lang w:val="en-US"/>
              </w:rPr>
              <w:t>66.529,67</w:t>
            </w:r>
          </w:p>
        </w:tc>
      </w:tr>
    </w:tbl>
    <w:p w14:paraId="6A11A159" w14:textId="77777777" w:rsidR="00DD7F44" w:rsidRPr="00D84B8B" w:rsidRDefault="00DD7F44" w:rsidP="00E331A5">
      <w:pPr>
        <w:rPr>
          <w:rFonts w:ascii="Open Sans" w:hAnsi="Open Sans" w:cs="Open Sans"/>
        </w:rPr>
      </w:pPr>
    </w:p>
    <w:tbl>
      <w:tblPr>
        <w:tblW w:w="949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6"/>
        <w:gridCol w:w="8363"/>
      </w:tblGrid>
      <w:tr w:rsidR="00174DCE" w14:paraId="3C9FDB1E" w14:textId="77777777" w:rsidTr="000A31A9">
        <w:trPr>
          <w:trHeight w:val="283"/>
        </w:trPr>
        <w:tc>
          <w:tcPr>
            <w:tcW w:w="1136" w:type="dxa"/>
            <w:noWrap/>
            <w:vAlign w:val="center"/>
          </w:tcPr>
          <w:p w14:paraId="4167C141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b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sz w:val="16"/>
                <w:szCs w:val="16"/>
              </w:rPr>
              <w:t>Záruka:</w:t>
            </w:r>
          </w:p>
        </w:tc>
        <w:tc>
          <w:tcPr>
            <w:tcW w:w="8363" w:type="dxa"/>
            <w:noWrap/>
            <w:vAlign w:val="center"/>
          </w:tcPr>
          <w:p w14:paraId="446D9FFF" w14:textId="69B14E12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  <w:r>
              <w:rPr>
                <w:rFonts w:ascii="Open Sans" w:hAnsi="Open Sans" w:cs="Open Sans"/>
                <w:sz w:val="16"/>
                <w:szCs w:val="16"/>
              </w:rPr>
              <w:t>12</w:t>
            </w:r>
            <w:r w:rsidRPr="00825643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proofErr w:type="spellStart"/>
            <w:r w:rsidRPr="00825643">
              <w:rPr>
                <w:rFonts w:ascii="Open Sans" w:hAnsi="Open Sans" w:cs="Open Sans"/>
                <w:sz w:val="16"/>
                <w:szCs w:val="16"/>
              </w:rPr>
              <w:t>měsíců</w:t>
            </w:r>
            <w:proofErr w:type="spellEnd"/>
            <w:r w:rsidRPr="00825643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proofErr w:type="spellStart"/>
            <w:r w:rsidRPr="00825643">
              <w:rPr>
                <w:rFonts w:ascii="Open Sans" w:hAnsi="Open Sans" w:cs="Open Sans"/>
                <w:sz w:val="16"/>
                <w:szCs w:val="16"/>
              </w:rPr>
              <w:t>od</w:t>
            </w:r>
            <w:proofErr w:type="spellEnd"/>
            <w:r w:rsidRPr="00825643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proofErr w:type="spellStart"/>
            <w:r w:rsidRPr="00825643">
              <w:rPr>
                <w:rFonts w:ascii="Open Sans" w:hAnsi="Open Sans" w:cs="Open Sans"/>
                <w:sz w:val="16"/>
                <w:szCs w:val="16"/>
              </w:rPr>
              <w:t>dodání</w:t>
            </w:r>
            <w:proofErr w:type="spellEnd"/>
            <w:r w:rsidRPr="00825643">
              <w:rPr>
                <w:rFonts w:ascii="Open Sans" w:hAnsi="Open Sans" w:cs="Open Sans"/>
                <w:sz w:val="16"/>
                <w:szCs w:val="16"/>
              </w:rPr>
              <w:t>.</w:t>
            </w:r>
          </w:p>
        </w:tc>
      </w:tr>
      <w:tr w:rsidR="00174DCE" w14:paraId="3879A1AA" w14:textId="77777777" w:rsidTr="000A31A9">
        <w:trPr>
          <w:trHeight w:val="283"/>
        </w:trPr>
        <w:tc>
          <w:tcPr>
            <w:tcW w:w="1136" w:type="dxa"/>
            <w:noWrap/>
            <w:vAlign w:val="center"/>
          </w:tcPr>
          <w:p w14:paraId="5BA5F3CD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b/>
                <w:sz w:val="16"/>
                <w:szCs w:val="16"/>
              </w:rPr>
              <w:t>Platnost:</w:t>
            </w:r>
          </w:p>
        </w:tc>
        <w:tc>
          <w:tcPr>
            <w:tcW w:w="8363" w:type="dxa"/>
            <w:noWrap/>
            <w:vAlign w:val="center"/>
          </w:tcPr>
          <w:p w14:paraId="0886DA84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sz w:val="16"/>
                <w:szCs w:val="16"/>
              </w:rPr>
              <w:t>30 dnů.</w:t>
            </w:r>
          </w:p>
        </w:tc>
      </w:tr>
      <w:tr w:rsidR="00174DCE" w14:paraId="13E85EEB" w14:textId="77777777" w:rsidTr="000A31A9">
        <w:trPr>
          <w:trHeight w:val="283"/>
        </w:trPr>
        <w:tc>
          <w:tcPr>
            <w:tcW w:w="1136" w:type="dxa"/>
            <w:noWrap/>
            <w:vAlign w:val="center"/>
          </w:tcPr>
          <w:p w14:paraId="2D3BDAF0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b/>
                <w:sz w:val="16"/>
                <w:szCs w:val="16"/>
              </w:rPr>
              <w:t>Platba:</w:t>
            </w:r>
          </w:p>
        </w:tc>
        <w:tc>
          <w:tcPr>
            <w:tcW w:w="8363" w:type="dxa"/>
            <w:noWrap/>
            <w:vAlign w:val="center"/>
          </w:tcPr>
          <w:p w14:paraId="6C4AFD68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sz w:val="16"/>
                <w:szCs w:val="16"/>
              </w:rPr>
              <w:t>Platba do 14 dnů od vystavení faktury.</w:t>
            </w:r>
          </w:p>
        </w:tc>
      </w:tr>
      <w:tr w:rsidR="00174DCE" w14:paraId="4150E9A1" w14:textId="77777777" w:rsidTr="000A31A9">
        <w:trPr>
          <w:trHeight w:val="283"/>
        </w:trPr>
        <w:tc>
          <w:tcPr>
            <w:tcW w:w="1136" w:type="dxa"/>
            <w:noWrap/>
            <w:vAlign w:val="center"/>
          </w:tcPr>
          <w:p w14:paraId="548E12A5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b/>
                <w:sz w:val="16"/>
                <w:szCs w:val="16"/>
              </w:rPr>
              <w:t>Dodání:</w:t>
            </w:r>
          </w:p>
        </w:tc>
        <w:tc>
          <w:tcPr>
            <w:tcW w:w="8363" w:type="dxa"/>
            <w:noWrap/>
            <w:vAlign w:val="center"/>
          </w:tcPr>
          <w:p w14:paraId="696E2366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sz w:val="16"/>
                <w:szCs w:val="16"/>
              </w:rPr>
              <w:t>Přesný termín Vám potvrdíme po obdržení objednávky.</w:t>
            </w:r>
          </w:p>
        </w:tc>
      </w:tr>
      <w:tr w:rsidR="00174DCE" w14:paraId="4F552FA7" w14:textId="77777777" w:rsidTr="000A31A9">
        <w:trPr>
          <w:trHeight w:val="283"/>
        </w:trPr>
        <w:tc>
          <w:tcPr>
            <w:tcW w:w="1136" w:type="dxa"/>
            <w:noWrap/>
            <w:vAlign w:val="center"/>
          </w:tcPr>
          <w:p w14:paraId="581F9CB4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b/>
                <w:sz w:val="16"/>
                <w:szCs w:val="16"/>
              </w:rPr>
              <w:t>Poznámka:</w:t>
            </w:r>
          </w:p>
        </w:tc>
        <w:tc>
          <w:tcPr>
            <w:tcW w:w="8363" w:type="dxa"/>
            <w:noWrap/>
            <w:vAlign w:val="center"/>
          </w:tcPr>
          <w:p w14:paraId="4FCB8FB7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sz w:val="16"/>
                <w:szCs w:val="16"/>
              </w:rPr>
              <w:t xml:space="preserve">V případě potřeby dodatečné práce nebo dílů budou tyto nabídnuty odděleně. </w:t>
            </w:r>
          </w:p>
        </w:tc>
      </w:tr>
      <w:tr w:rsidR="00174DCE" w14:paraId="64C1000B" w14:textId="77777777" w:rsidTr="000A31A9">
        <w:trPr>
          <w:trHeight w:val="283"/>
        </w:trPr>
        <w:tc>
          <w:tcPr>
            <w:tcW w:w="1136" w:type="dxa"/>
            <w:noWrap/>
            <w:vAlign w:val="center"/>
          </w:tcPr>
          <w:p w14:paraId="12120126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b/>
                <w:sz w:val="16"/>
                <w:szCs w:val="16"/>
              </w:rPr>
            </w:pPr>
          </w:p>
        </w:tc>
        <w:tc>
          <w:tcPr>
            <w:tcW w:w="8363" w:type="dxa"/>
            <w:noWrap/>
            <w:vAlign w:val="center"/>
          </w:tcPr>
          <w:p w14:paraId="57C2BC5C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sz w:val="16"/>
                <w:szCs w:val="16"/>
              </w:rPr>
              <w:t>Pro další komunikaci použijte prosím číslo nabídky</w:t>
            </w:r>
            <w:r>
              <w:rPr>
                <w:rFonts w:ascii="Open Sans" w:hAnsi="Open Sans" w:cs="Open Sans"/>
                <w:sz w:val="16"/>
                <w:szCs w:val="16"/>
              </w:rPr>
              <w:t>.</w:t>
            </w:r>
          </w:p>
        </w:tc>
      </w:tr>
      <w:tr w:rsidR="00174DCE" w14:paraId="43DD6D54" w14:textId="77777777" w:rsidTr="00FF7668">
        <w:trPr>
          <w:gridBefore w:val="1"/>
          <w:wBefore w:w="1136" w:type="dxa"/>
          <w:trHeight w:val="283"/>
        </w:trPr>
        <w:tc>
          <w:tcPr>
            <w:tcW w:w="8363" w:type="dxa"/>
            <w:noWrap/>
            <w:vAlign w:val="center"/>
          </w:tcPr>
          <w:p w14:paraId="5B2B920B" w14:textId="77777777" w:rsidR="00DD7F4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318E86FD" w14:textId="77777777" w:rsidR="00DD7F44" w:rsidRPr="00B27F54" w:rsidRDefault="00DD7F44" w:rsidP="000A31A9">
            <w:pPr>
              <w:tabs>
                <w:tab w:val="left" w:pos="7513"/>
              </w:tabs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  <w:r w:rsidRPr="00B27F54">
              <w:rPr>
                <w:rFonts w:ascii="Open Sans" w:hAnsi="Open Sans" w:cs="Open Sans"/>
                <w:sz w:val="16"/>
                <w:szCs w:val="16"/>
              </w:rPr>
              <w:t xml:space="preserve">Vaší objednávku, nebo tuto potvrzenou nabídku </w:t>
            </w:r>
            <w:r w:rsidRPr="00B27F54">
              <w:rPr>
                <w:rFonts w:ascii="Open Sans" w:hAnsi="Open Sans" w:cs="Open Sans"/>
                <w:sz w:val="16"/>
                <w:szCs w:val="16"/>
              </w:rPr>
              <w:t xml:space="preserve">prosím </w:t>
            </w:r>
            <w:r w:rsidRPr="00B27F54">
              <w:rPr>
                <w:rFonts w:ascii="Open Sans" w:hAnsi="Open Sans" w:cs="Open Sans"/>
                <w:sz w:val="16"/>
                <w:szCs w:val="16"/>
              </w:rPr>
              <w:t>zašlete na</w:t>
            </w:r>
            <w:r w:rsidRPr="00B27F54">
              <w:rPr>
                <w:rFonts w:ascii="Open Sans" w:hAnsi="Open Sans" w:cs="Open Sans"/>
                <w:sz w:val="16"/>
                <w:szCs w:val="16"/>
              </w:rPr>
              <w:t xml:space="preserve"> email:</w:t>
            </w:r>
            <w:r w:rsidRPr="00B27F54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174DCE" w14:paraId="2907F863" w14:textId="77777777" w:rsidTr="00FF7668">
        <w:trPr>
          <w:trHeight w:val="116"/>
        </w:trPr>
        <w:tc>
          <w:tcPr>
            <w:tcW w:w="1134" w:type="dxa"/>
            <w:noWrap/>
          </w:tcPr>
          <w:p w14:paraId="20B80C0E" w14:textId="77777777" w:rsidR="00DD7F44" w:rsidRPr="0079198B" w:rsidRDefault="00DD7F44" w:rsidP="00FF7668">
            <w:pPr>
              <w:tabs>
                <w:tab w:val="left" w:pos="7513"/>
              </w:tabs>
              <w:spacing w:line="276" w:lineRule="auto"/>
              <w:rPr>
                <w:rStyle w:val="normaltextrun"/>
                <w:sz w:val="16"/>
                <w:szCs w:val="16"/>
              </w:rPr>
            </w:pPr>
          </w:p>
        </w:tc>
        <w:tc>
          <w:tcPr>
            <w:tcW w:w="8365" w:type="dxa"/>
          </w:tcPr>
          <w:p w14:paraId="4FB33513" w14:textId="77777777" w:rsidR="00DD7F44" w:rsidRPr="0079198B" w:rsidRDefault="00DD7F44" w:rsidP="00FF7668">
            <w:pPr>
              <w:tabs>
                <w:tab w:val="left" w:pos="7513"/>
              </w:tabs>
              <w:spacing w:line="276" w:lineRule="auto"/>
              <w:rPr>
                <w:rStyle w:val="normaltextrun"/>
                <w:sz w:val="16"/>
                <w:szCs w:val="16"/>
              </w:rPr>
            </w:pPr>
            <w:r w:rsidRPr="00BF0770">
              <w:rPr>
                <w:rStyle w:val="normaltextrun"/>
                <w:rFonts w:ascii="Open Sans" w:hAnsi="Open Sans" w:cs="Open Sans"/>
                <w:sz w:val="16"/>
                <w:szCs w:val="16"/>
                <w:u w:val="single"/>
              </w:rPr>
              <w:t>petra.cimburkova@atlascopco.com</w:t>
            </w:r>
            <w:r>
              <w:rPr>
                <w:rStyle w:val="normaltextrun"/>
                <w:rFonts w:ascii="Open Sans" w:hAnsi="Open Sans" w:cs="Open Sans"/>
                <w:sz w:val="16"/>
                <w:szCs w:val="16"/>
              </w:rPr>
              <w:t xml:space="preserve"> </w:t>
            </w:r>
            <w:r w:rsidRPr="0079198B">
              <w:rPr>
                <w:rStyle w:val="normaltextrun"/>
                <w:rFonts w:ascii="Open Sans" w:hAnsi="Open Sans" w:cs="Open Sans"/>
                <w:sz w:val="16"/>
                <w:szCs w:val="16"/>
              </w:rPr>
              <w:t xml:space="preserve">nebo </w:t>
            </w:r>
            <w:r w:rsidRPr="00BF0770">
              <w:rPr>
                <w:rStyle w:val="normaltextrun"/>
                <w:rFonts w:ascii="Open Sans" w:hAnsi="Open Sans" w:cs="Open Sans"/>
                <w:sz w:val="16"/>
                <w:szCs w:val="16"/>
                <w:u w:val="single"/>
              </w:rPr>
              <w:t>servis.kompresory@atlascopco.com</w:t>
            </w:r>
          </w:p>
        </w:tc>
      </w:tr>
      <w:tr w:rsidR="00174DCE" w14:paraId="31D5D847" w14:textId="77777777" w:rsidTr="00FF7668">
        <w:trPr>
          <w:trHeight w:val="115"/>
        </w:trPr>
        <w:tc>
          <w:tcPr>
            <w:tcW w:w="9499" w:type="dxa"/>
            <w:gridSpan w:val="2"/>
            <w:noWrap/>
          </w:tcPr>
          <w:p w14:paraId="31D0C9AE" w14:textId="77777777" w:rsidR="00DD7F44" w:rsidRPr="00BF0770" w:rsidRDefault="00DD7F44" w:rsidP="00FF7668">
            <w:pPr>
              <w:tabs>
                <w:tab w:val="left" w:pos="7513"/>
              </w:tabs>
              <w:spacing w:line="276" w:lineRule="auto"/>
              <w:rPr>
                <w:rStyle w:val="normaltextrun"/>
                <w:rFonts w:ascii="Open Sans" w:hAnsi="Open Sans" w:cs="Open Sans"/>
                <w:sz w:val="16"/>
                <w:szCs w:val="16"/>
                <w:u w:val="single"/>
              </w:rPr>
            </w:pPr>
          </w:p>
        </w:tc>
      </w:tr>
      <w:tr w:rsidR="00174DCE" w14:paraId="1497E7B2" w14:textId="77777777" w:rsidTr="009420A4">
        <w:trPr>
          <w:trHeight w:val="222"/>
        </w:trPr>
        <w:tc>
          <w:tcPr>
            <w:tcW w:w="9499" w:type="dxa"/>
            <w:gridSpan w:val="2"/>
            <w:noWrap/>
          </w:tcPr>
          <w:p w14:paraId="73D6DAE1" w14:textId="77777777" w:rsidR="00DD7F44" w:rsidRPr="00BF0770" w:rsidRDefault="00DD7F44" w:rsidP="00FF7668">
            <w:pPr>
              <w:tabs>
                <w:tab w:val="left" w:pos="7513"/>
              </w:tabs>
              <w:spacing w:line="276" w:lineRule="auto"/>
              <w:rPr>
                <w:rStyle w:val="normaltextrun"/>
                <w:rFonts w:ascii="Open Sans" w:hAnsi="Open Sans" w:cs="Open Sans"/>
                <w:sz w:val="16"/>
                <w:szCs w:val="16"/>
                <w:u w:val="single"/>
              </w:rPr>
            </w:pPr>
          </w:p>
        </w:tc>
      </w:tr>
    </w:tbl>
    <w:p w14:paraId="22A0582E" w14:textId="77777777" w:rsidR="00DD7F44" w:rsidRDefault="00DD7F44" w:rsidP="003A61AA">
      <w:pPr>
        <w:rPr>
          <w:rFonts w:ascii="Open Sans" w:hAnsi="Open Sans" w:cs="Open Sans"/>
          <w:b/>
        </w:rPr>
      </w:pPr>
    </w:p>
    <w:sectPr w:rsidR="003078E5" w:rsidSect="00616DD4">
      <w:headerReference w:type="default" r:id="rId9"/>
      <w:footerReference w:type="default" r:id="rId10"/>
      <w:pgSz w:w="11906" w:h="16838"/>
      <w:pgMar w:top="539" w:right="746" w:bottom="12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D7C4C" w14:textId="77777777" w:rsidR="00DD7F44" w:rsidRDefault="00DD7F44">
      <w:r>
        <w:separator/>
      </w:r>
    </w:p>
  </w:endnote>
  <w:endnote w:type="continuationSeparator" w:id="0">
    <w:p w14:paraId="4FF77485" w14:textId="77777777" w:rsidR="00DD7F44" w:rsidRDefault="00DD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7885" w:type="dxa"/>
      <w:tblInd w:w="-141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20"/>
      <w:gridCol w:w="161"/>
      <w:gridCol w:w="3524"/>
      <w:gridCol w:w="2268"/>
      <w:gridCol w:w="3269"/>
      <w:gridCol w:w="25"/>
      <w:gridCol w:w="1217"/>
      <w:gridCol w:w="1453"/>
      <w:gridCol w:w="1395"/>
      <w:gridCol w:w="1453"/>
    </w:tblGrid>
    <w:tr w:rsidR="00174DCE" w14:paraId="3798EFB4" w14:textId="77777777" w:rsidTr="009077C6">
      <w:tc>
        <w:tcPr>
          <w:tcW w:w="12342" w:type="dxa"/>
          <w:gridSpan w:val="5"/>
          <w:vAlign w:val="bottom"/>
        </w:tcPr>
        <w:p w14:paraId="3951E296" w14:textId="77777777" w:rsidR="00DD7F44" w:rsidRPr="00442DA1" w:rsidRDefault="00DD7F44" w:rsidP="009077C6">
          <w:pPr>
            <w:pStyle w:val="Zpat"/>
            <w:rPr>
              <w:rFonts w:ascii="Arial" w:hAnsi="Arial" w:cs="Arial"/>
              <w:b/>
              <w:bCs/>
              <w:sz w:val="18"/>
              <w:szCs w:val="18"/>
            </w:rPr>
          </w:pPr>
          <w:bookmarkStart w:id="0" w:name="FtagFr"/>
          <w:bookmarkEnd w:id="0"/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               </w:t>
          </w:r>
          <w:r w:rsidRPr="00442DA1">
            <w:rPr>
              <w:rFonts w:ascii="Arial" w:hAnsi="Arial" w:cs="Arial"/>
              <w:b/>
              <w:bCs/>
              <w:sz w:val="18"/>
              <w:szCs w:val="18"/>
            </w:rPr>
            <w:t>Atlas Copco – divize Kompresory</w:t>
          </w:r>
        </w:p>
      </w:tc>
      <w:tc>
        <w:tcPr>
          <w:tcW w:w="25" w:type="dxa"/>
          <w:vAlign w:val="bottom"/>
        </w:tcPr>
        <w:p w14:paraId="156E6A10" w14:textId="77777777" w:rsidR="00DD7F44" w:rsidRPr="00442DA1" w:rsidRDefault="00DD7F44" w:rsidP="001935BE">
          <w:pPr>
            <w:pStyle w:val="Zpat"/>
            <w:spacing w:after="30" w:line="360" w:lineRule="auto"/>
            <w:ind w:firstLine="141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2670" w:type="dxa"/>
          <w:gridSpan w:val="2"/>
          <w:vAlign w:val="bottom"/>
        </w:tcPr>
        <w:p w14:paraId="47E7ABEC" w14:textId="77777777" w:rsidR="00DD7F44" w:rsidRPr="00442DA1" w:rsidRDefault="00DD7F44" w:rsidP="001935BE">
          <w:pPr>
            <w:pStyle w:val="Zpat"/>
            <w:spacing w:after="30" w:line="360" w:lineRule="auto"/>
            <w:ind w:firstLine="141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2848" w:type="dxa"/>
          <w:gridSpan w:val="2"/>
          <w:vAlign w:val="bottom"/>
        </w:tcPr>
        <w:p w14:paraId="1DBB5AD9" w14:textId="77777777" w:rsidR="00DD7F44" w:rsidRPr="00442DA1" w:rsidRDefault="00DD7F44" w:rsidP="001935BE">
          <w:pPr>
            <w:pStyle w:val="Zpat"/>
            <w:spacing w:after="30" w:line="360" w:lineRule="auto"/>
            <w:ind w:firstLine="141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</w:tr>
    <w:tr w:rsidR="00174DCE" w14:paraId="7D4E585F" w14:textId="77777777" w:rsidTr="009077C6">
      <w:trPr>
        <w:gridAfter w:val="1"/>
        <w:wAfter w:w="1453" w:type="dxa"/>
      </w:trPr>
      <w:tc>
        <w:tcPr>
          <w:tcW w:w="3120" w:type="dxa"/>
          <w:tcBorders>
            <w:top w:val="single" w:sz="4" w:space="0" w:color="auto"/>
          </w:tcBorders>
        </w:tcPr>
        <w:p w14:paraId="0130A110" w14:textId="77777777" w:rsidR="00DD7F44" w:rsidRPr="003722AC" w:rsidRDefault="00DD7F44" w:rsidP="00B21070">
          <w:pPr>
            <w:pStyle w:val="Zpat"/>
            <w:spacing w:before="30"/>
            <w:rPr>
              <w:rFonts w:ascii="Arial" w:hAnsi="Arial" w:cs="Arial"/>
              <w:sz w:val="16"/>
              <w:szCs w:val="16"/>
              <w:lang w:val="pt-BR"/>
            </w:rPr>
          </w:pPr>
          <w:r>
            <w:rPr>
              <w:rFonts w:ascii="Arial" w:hAnsi="Arial" w:cs="Arial"/>
              <w:sz w:val="16"/>
              <w:szCs w:val="16"/>
              <w:lang w:val="pt-BR"/>
            </w:rPr>
            <w:t xml:space="preserve">                   </w:t>
          </w:r>
          <w:r w:rsidRPr="003722AC">
            <w:rPr>
              <w:rFonts w:ascii="Arial" w:hAnsi="Arial" w:cs="Arial"/>
              <w:sz w:val="16"/>
              <w:szCs w:val="16"/>
              <w:lang w:val="pt-BR"/>
            </w:rPr>
            <w:t>Atlas Copco s.r.o.</w:t>
          </w:r>
        </w:p>
      </w:tc>
      <w:tc>
        <w:tcPr>
          <w:tcW w:w="161" w:type="dxa"/>
          <w:tcBorders>
            <w:top w:val="single" w:sz="4" w:space="0" w:color="auto"/>
          </w:tcBorders>
        </w:tcPr>
        <w:p w14:paraId="419FA007" w14:textId="77777777" w:rsidR="00DD7F44" w:rsidRPr="003722AC" w:rsidRDefault="00DD7F44" w:rsidP="001935BE">
          <w:pPr>
            <w:pStyle w:val="Zpat"/>
            <w:spacing w:before="30"/>
            <w:ind w:firstLine="141"/>
            <w:rPr>
              <w:rFonts w:ascii="Arial" w:hAnsi="Arial" w:cs="Arial"/>
              <w:sz w:val="16"/>
              <w:szCs w:val="16"/>
              <w:lang w:val="pt-BR"/>
            </w:rPr>
          </w:pPr>
        </w:p>
      </w:tc>
      <w:tc>
        <w:tcPr>
          <w:tcW w:w="3524" w:type="dxa"/>
          <w:tcBorders>
            <w:top w:val="single" w:sz="4" w:space="0" w:color="auto"/>
          </w:tcBorders>
        </w:tcPr>
        <w:p w14:paraId="23CB15BF" w14:textId="77777777" w:rsidR="00DD7F44" w:rsidRPr="00C54D10" w:rsidRDefault="00DD7F44" w:rsidP="00C0561A">
          <w:pPr>
            <w:pStyle w:val="Zpat"/>
            <w:rPr>
              <w:rFonts w:ascii="Arial" w:hAnsi="Arial" w:cs="Arial"/>
              <w:b/>
              <w:bCs/>
              <w:sz w:val="16"/>
              <w:szCs w:val="16"/>
            </w:rPr>
          </w:pPr>
          <w:r w:rsidRPr="007627D3">
            <w:rPr>
              <w:rFonts w:ascii="Arial" w:hAnsi="Arial" w:cs="Arial"/>
              <w:sz w:val="16"/>
              <w:szCs w:val="16"/>
            </w:rPr>
            <w:t>Česká republika</w:t>
          </w:r>
        </w:p>
      </w:tc>
      <w:tc>
        <w:tcPr>
          <w:tcW w:w="2268" w:type="dxa"/>
          <w:tcBorders>
            <w:top w:val="single" w:sz="4" w:space="0" w:color="auto"/>
          </w:tcBorders>
        </w:tcPr>
        <w:p w14:paraId="410E003A" w14:textId="77777777" w:rsidR="00DD7F44" w:rsidRPr="002C4C8F" w:rsidRDefault="00DD7F44" w:rsidP="00C0561A">
          <w:pPr>
            <w:pStyle w:val="Zpat"/>
            <w:spacing w:before="3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Tel.</w:t>
          </w:r>
          <w:r w:rsidRPr="002C4C8F">
            <w:rPr>
              <w:rFonts w:ascii="Arial" w:hAnsi="Arial" w:cs="Arial"/>
              <w:sz w:val="16"/>
              <w:szCs w:val="16"/>
            </w:rPr>
            <w:t>:</w:t>
          </w:r>
          <w:r>
            <w:rPr>
              <w:rFonts w:ascii="Arial" w:hAnsi="Arial" w:cs="Arial"/>
              <w:sz w:val="16"/>
              <w:szCs w:val="16"/>
            </w:rPr>
            <w:t xml:space="preserve">    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 xml:space="preserve">+ </w:t>
          </w:r>
          <w:r w:rsidRPr="002C4C8F">
            <w:rPr>
              <w:rFonts w:ascii="Arial" w:hAnsi="Arial" w:cs="Arial"/>
              <w:sz w:val="16"/>
              <w:szCs w:val="16"/>
            </w:rPr>
            <w:t>420</w:t>
          </w:r>
          <w:r>
            <w:rPr>
              <w:rFonts w:ascii="Arial" w:hAnsi="Arial" w:cs="Arial"/>
              <w:sz w:val="16"/>
              <w:szCs w:val="16"/>
            </w:rPr>
            <w:t> 225 434 000</w:t>
          </w:r>
        </w:p>
      </w:tc>
      <w:tc>
        <w:tcPr>
          <w:tcW w:w="4511" w:type="dxa"/>
          <w:gridSpan w:val="3"/>
          <w:tcBorders>
            <w:top w:val="single" w:sz="4" w:space="0" w:color="auto"/>
          </w:tcBorders>
        </w:tcPr>
        <w:p w14:paraId="512B819E" w14:textId="77777777" w:rsidR="00DD7F44" w:rsidRPr="002C4C8F" w:rsidRDefault="00DD7F44" w:rsidP="00B21070">
          <w:pPr>
            <w:pStyle w:val="Zpat"/>
            <w:widowControl w:val="0"/>
            <w:spacing w:before="30"/>
            <w:ind w:firstLine="141"/>
            <w:rPr>
              <w:rFonts w:ascii="Arial" w:hAnsi="Arial" w:cs="Arial"/>
              <w:sz w:val="16"/>
              <w:szCs w:val="16"/>
            </w:rPr>
          </w:pPr>
          <w:r w:rsidRPr="002C4C8F">
            <w:rPr>
              <w:rFonts w:ascii="Arial" w:hAnsi="Arial" w:cs="Arial"/>
              <w:sz w:val="16"/>
              <w:szCs w:val="16"/>
            </w:rPr>
            <w:t xml:space="preserve">IČ: </w:t>
          </w:r>
          <w:r>
            <w:rPr>
              <w:rFonts w:ascii="Arial" w:hAnsi="Arial" w:cs="Arial"/>
              <w:sz w:val="16"/>
              <w:szCs w:val="16"/>
            </w:rPr>
            <w:t xml:space="preserve">   </w:t>
          </w:r>
          <w:r w:rsidRPr="002C4C8F">
            <w:rPr>
              <w:rFonts w:ascii="Arial" w:hAnsi="Arial" w:cs="Arial"/>
              <w:sz w:val="16"/>
              <w:szCs w:val="16"/>
            </w:rPr>
            <w:t>49614932</w:t>
          </w:r>
        </w:p>
      </w:tc>
      <w:tc>
        <w:tcPr>
          <w:tcW w:w="2848" w:type="dxa"/>
          <w:gridSpan w:val="2"/>
        </w:tcPr>
        <w:p w14:paraId="0D186E5B" w14:textId="77777777" w:rsidR="00DD7F44" w:rsidRPr="005F05E3" w:rsidRDefault="00DD7F44" w:rsidP="001935BE">
          <w:pPr>
            <w:pStyle w:val="Zpat"/>
            <w:spacing w:before="30"/>
            <w:ind w:firstLine="141"/>
            <w:rPr>
              <w:rFonts w:ascii="Arial" w:hAnsi="Arial" w:cs="Arial"/>
              <w:sz w:val="16"/>
              <w:szCs w:val="16"/>
            </w:rPr>
          </w:pPr>
        </w:p>
      </w:tc>
    </w:tr>
    <w:tr w:rsidR="00174DCE" w14:paraId="426DDF63" w14:textId="77777777" w:rsidTr="009077C6">
      <w:trPr>
        <w:gridAfter w:val="1"/>
        <w:wAfter w:w="1453" w:type="dxa"/>
      </w:trPr>
      <w:tc>
        <w:tcPr>
          <w:tcW w:w="3120" w:type="dxa"/>
        </w:tcPr>
        <w:p w14:paraId="41A12102" w14:textId="77777777" w:rsidR="00DD7F44" w:rsidRPr="002C4C8F" w:rsidRDefault="00DD7F44" w:rsidP="00B21070">
          <w:pPr>
            <w:pStyle w:val="Zpa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      </w:t>
          </w:r>
          <w:r w:rsidRPr="002C4C8F">
            <w:rPr>
              <w:rFonts w:ascii="Arial" w:hAnsi="Arial" w:cs="Arial"/>
              <w:sz w:val="16"/>
              <w:szCs w:val="16"/>
            </w:rPr>
            <w:t>Průmyslová 10</w:t>
          </w:r>
        </w:p>
      </w:tc>
      <w:tc>
        <w:tcPr>
          <w:tcW w:w="161" w:type="dxa"/>
        </w:tcPr>
        <w:p w14:paraId="5D7C242A" w14:textId="77777777" w:rsidR="00DD7F44" w:rsidRPr="002C4C8F" w:rsidRDefault="00DD7F44" w:rsidP="001935BE">
          <w:pPr>
            <w:pStyle w:val="Zpat"/>
            <w:ind w:firstLine="141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524" w:type="dxa"/>
        </w:tcPr>
        <w:p w14:paraId="7E84424F" w14:textId="77777777" w:rsidR="00DD7F44" w:rsidRPr="002C4C8F" w:rsidRDefault="00DD7F44" w:rsidP="001935BE">
          <w:pPr>
            <w:pStyle w:val="Zpat"/>
            <w:rPr>
              <w:rFonts w:ascii="Arial" w:hAnsi="Arial" w:cs="Arial"/>
              <w:sz w:val="16"/>
              <w:szCs w:val="16"/>
              <w:lang w:val="it-IT"/>
            </w:rPr>
          </w:pPr>
          <w:r>
            <w:rPr>
              <w:rFonts w:ascii="Arial" w:hAnsi="Arial" w:cs="Arial"/>
              <w:sz w:val="16"/>
              <w:szCs w:val="16"/>
              <w:lang w:val="it-IT"/>
            </w:rPr>
            <w:t>w</w:t>
          </w:r>
          <w:r w:rsidRPr="002C4C8F">
            <w:rPr>
              <w:rFonts w:ascii="Arial" w:hAnsi="Arial" w:cs="Arial"/>
              <w:sz w:val="16"/>
              <w:szCs w:val="16"/>
              <w:lang w:val="it-IT"/>
            </w:rPr>
            <w:t>ww.atlascopco.cz</w:t>
          </w:r>
        </w:p>
      </w:tc>
      <w:tc>
        <w:tcPr>
          <w:tcW w:w="2268" w:type="dxa"/>
        </w:tcPr>
        <w:p w14:paraId="32F0D5D9" w14:textId="77777777" w:rsidR="00DD7F44" w:rsidRPr="002C4C8F" w:rsidRDefault="00DD7F44" w:rsidP="00B21070">
          <w:pPr>
            <w:pStyle w:val="Zpa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Fax: </w:t>
          </w:r>
          <w:r>
            <w:rPr>
              <w:rFonts w:ascii="Arial" w:hAnsi="Arial" w:cs="Arial"/>
              <w:sz w:val="16"/>
              <w:szCs w:val="16"/>
            </w:rPr>
            <w:t xml:space="preserve">    </w:t>
          </w:r>
          <w:r w:rsidRPr="002C4C8F">
            <w:rPr>
              <w:rFonts w:ascii="Arial" w:hAnsi="Arial" w:cs="Arial"/>
              <w:sz w:val="16"/>
              <w:szCs w:val="16"/>
            </w:rPr>
            <w:t>+ 420 225 434 343</w:t>
          </w:r>
        </w:p>
      </w:tc>
      <w:tc>
        <w:tcPr>
          <w:tcW w:w="4511" w:type="dxa"/>
          <w:gridSpan w:val="3"/>
        </w:tcPr>
        <w:p w14:paraId="5C48B721" w14:textId="77777777" w:rsidR="00DD7F44" w:rsidRPr="002C4C8F" w:rsidRDefault="00DD7F44" w:rsidP="00B21070">
          <w:pPr>
            <w:pStyle w:val="Zpat"/>
            <w:widowControl w:val="0"/>
            <w:tabs>
              <w:tab w:val="left" w:pos="1418"/>
            </w:tabs>
            <w:ind w:firstLine="141"/>
            <w:rPr>
              <w:rFonts w:ascii="Arial" w:hAnsi="Arial" w:cs="Arial"/>
              <w:sz w:val="16"/>
              <w:szCs w:val="16"/>
              <w:lang w:val="it-IT"/>
            </w:rPr>
          </w:pPr>
          <w:r w:rsidRPr="002C4C8F">
            <w:rPr>
              <w:rFonts w:ascii="Arial" w:hAnsi="Arial" w:cs="Arial"/>
              <w:sz w:val="16"/>
              <w:szCs w:val="16"/>
              <w:lang w:val="it-IT"/>
            </w:rPr>
            <w:t xml:space="preserve">DIČ: </w:t>
          </w:r>
          <w:r w:rsidRPr="002C4C8F">
            <w:rPr>
              <w:rFonts w:ascii="Arial" w:hAnsi="Arial" w:cs="Arial"/>
              <w:sz w:val="16"/>
              <w:szCs w:val="16"/>
              <w:lang w:val="it-IT"/>
            </w:rPr>
            <w:t>CZ49614932</w:t>
          </w:r>
        </w:p>
      </w:tc>
      <w:tc>
        <w:tcPr>
          <w:tcW w:w="2848" w:type="dxa"/>
          <w:gridSpan w:val="2"/>
        </w:tcPr>
        <w:p w14:paraId="6CA649E6" w14:textId="77777777" w:rsidR="00DD7F44" w:rsidRPr="005F05E3" w:rsidRDefault="00DD7F44" w:rsidP="001935BE">
          <w:pPr>
            <w:pStyle w:val="Zpat"/>
            <w:ind w:firstLine="141"/>
            <w:rPr>
              <w:rFonts w:ascii="Arial" w:hAnsi="Arial" w:cs="Arial"/>
              <w:sz w:val="16"/>
              <w:szCs w:val="16"/>
              <w:lang w:val="it-IT"/>
            </w:rPr>
          </w:pPr>
        </w:p>
      </w:tc>
    </w:tr>
    <w:tr w:rsidR="00174DCE" w14:paraId="3C09BD9E" w14:textId="77777777" w:rsidTr="009077C6">
      <w:trPr>
        <w:gridAfter w:val="1"/>
        <w:wAfter w:w="1453" w:type="dxa"/>
        <w:trHeight w:val="170"/>
      </w:trPr>
      <w:tc>
        <w:tcPr>
          <w:tcW w:w="3120" w:type="dxa"/>
        </w:tcPr>
        <w:p w14:paraId="0C1FA2EC" w14:textId="77777777" w:rsidR="00DD7F44" w:rsidRPr="002C4C8F" w:rsidRDefault="00DD7F44" w:rsidP="00B21070">
          <w:pPr>
            <w:pStyle w:val="Zpat"/>
            <w:rPr>
              <w:rFonts w:ascii="Arial" w:hAnsi="Arial" w:cs="Arial"/>
              <w:sz w:val="16"/>
              <w:szCs w:val="16"/>
              <w:lang w:val="it-IT"/>
            </w:rPr>
          </w:pPr>
          <w:r>
            <w:rPr>
              <w:rFonts w:ascii="Arial" w:hAnsi="Arial" w:cs="Arial"/>
              <w:sz w:val="16"/>
              <w:szCs w:val="16"/>
              <w:lang w:val="it-IT"/>
            </w:rPr>
            <w:t xml:space="preserve">                   102 00  Praha 10</w:t>
          </w:r>
        </w:p>
      </w:tc>
      <w:tc>
        <w:tcPr>
          <w:tcW w:w="161" w:type="dxa"/>
        </w:tcPr>
        <w:p w14:paraId="34B9F5ED" w14:textId="77777777" w:rsidR="00DD7F44" w:rsidRPr="002C4C8F" w:rsidRDefault="00DD7F44" w:rsidP="001935BE">
          <w:pPr>
            <w:pStyle w:val="Zpat"/>
            <w:ind w:firstLine="141"/>
            <w:rPr>
              <w:rFonts w:ascii="Arial" w:hAnsi="Arial" w:cs="Arial"/>
              <w:sz w:val="16"/>
              <w:szCs w:val="16"/>
              <w:lang w:val="it-IT"/>
            </w:rPr>
          </w:pPr>
        </w:p>
      </w:tc>
      <w:tc>
        <w:tcPr>
          <w:tcW w:w="3524" w:type="dxa"/>
        </w:tcPr>
        <w:p w14:paraId="5D1C55CB" w14:textId="77777777" w:rsidR="00DD7F44" w:rsidRPr="002C4C8F" w:rsidRDefault="00DD7F44" w:rsidP="001935BE">
          <w:pPr>
            <w:pStyle w:val="Zpat"/>
            <w:rPr>
              <w:rFonts w:ascii="Arial" w:hAnsi="Arial" w:cs="Arial"/>
              <w:sz w:val="16"/>
              <w:szCs w:val="16"/>
              <w:lang w:val="it-IT"/>
            </w:rPr>
          </w:pPr>
          <w:r>
            <w:rPr>
              <w:rFonts w:ascii="Arial" w:hAnsi="Arial" w:cs="Arial"/>
              <w:sz w:val="16"/>
              <w:szCs w:val="16"/>
              <w:lang w:val="it-IT"/>
            </w:rPr>
            <w:t>E-mail:</w:t>
          </w:r>
          <w:r>
            <w:rPr>
              <w:rFonts w:ascii="Arial" w:hAnsi="Arial" w:cs="Arial"/>
              <w:sz w:val="16"/>
              <w:szCs w:val="16"/>
              <w:lang w:val="it-IT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it-IT"/>
            </w:rPr>
            <w:t>servis.</w:t>
          </w:r>
          <w:r>
            <w:rPr>
              <w:rFonts w:ascii="Arial" w:hAnsi="Arial" w:cs="Arial"/>
              <w:sz w:val="16"/>
              <w:szCs w:val="16"/>
              <w:lang w:val="it-IT"/>
            </w:rPr>
            <w:t>k</w:t>
          </w:r>
          <w:r w:rsidRPr="002C4C8F">
            <w:rPr>
              <w:rFonts w:ascii="Arial" w:hAnsi="Arial" w:cs="Arial"/>
              <w:sz w:val="16"/>
              <w:szCs w:val="16"/>
              <w:lang w:val="it-IT"/>
            </w:rPr>
            <w:t>ompresory@atlascopco.com</w:t>
          </w:r>
        </w:p>
      </w:tc>
      <w:tc>
        <w:tcPr>
          <w:tcW w:w="2268" w:type="dxa"/>
        </w:tcPr>
        <w:p w14:paraId="23143EA4" w14:textId="77777777" w:rsidR="00DD7F44" w:rsidRPr="002C4C8F" w:rsidRDefault="00DD7F44" w:rsidP="00C0561A">
          <w:pPr>
            <w:pStyle w:val="Zpat"/>
            <w:jc w:val="both"/>
            <w:rPr>
              <w:rFonts w:ascii="Arial" w:hAnsi="Arial" w:cs="Arial"/>
              <w:sz w:val="16"/>
              <w:szCs w:val="16"/>
              <w:lang w:val="it-IT"/>
            </w:rPr>
          </w:pPr>
          <w:r>
            <w:rPr>
              <w:rFonts w:ascii="Arial" w:hAnsi="Arial" w:cs="Arial"/>
              <w:sz w:val="16"/>
              <w:szCs w:val="16"/>
              <w:lang w:val="it-IT"/>
            </w:rPr>
            <w:t>Servis:</w:t>
          </w:r>
          <w:r>
            <w:rPr>
              <w:rFonts w:ascii="Arial" w:hAnsi="Arial" w:cs="Arial"/>
              <w:sz w:val="16"/>
              <w:szCs w:val="16"/>
              <w:lang w:val="it-IT"/>
            </w:rPr>
            <w:t xml:space="preserve"> + 420 810 333 810</w:t>
          </w:r>
        </w:p>
      </w:tc>
      <w:tc>
        <w:tcPr>
          <w:tcW w:w="4511" w:type="dxa"/>
          <w:gridSpan w:val="3"/>
        </w:tcPr>
        <w:p w14:paraId="5AB3D0A6" w14:textId="77777777" w:rsidR="00DD7F44" w:rsidRPr="002C4C8F" w:rsidRDefault="00DD7F44" w:rsidP="00B21070">
          <w:pPr>
            <w:pStyle w:val="Zpat"/>
            <w:widowControl w:val="0"/>
            <w:ind w:firstLine="141"/>
            <w:rPr>
              <w:rFonts w:ascii="Arial" w:hAnsi="Arial" w:cs="Arial"/>
              <w:sz w:val="16"/>
              <w:szCs w:val="16"/>
              <w:lang w:val="pl-PL"/>
            </w:rPr>
          </w:pPr>
          <w:r>
            <w:rPr>
              <w:rFonts w:ascii="Arial" w:hAnsi="Arial" w:cs="Arial"/>
              <w:sz w:val="16"/>
              <w:szCs w:val="16"/>
              <w:lang w:val="pl-PL"/>
            </w:rPr>
            <w:t xml:space="preserve">MS Praha </w:t>
          </w:r>
          <w:r w:rsidRPr="002C4C8F">
            <w:rPr>
              <w:rFonts w:ascii="Arial" w:hAnsi="Arial" w:cs="Arial"/>
              <w:sz w:val="16"/>
              <w:szCs w:val="16"/>
              <w:lang w:val="pl-PL"/>
            </w:rPr>
            <w:t>Reg. č.: C 21114</w:t>
          </w:r>
        </w:p>
      </w:tc>
      <w:tc>
        <w:tcPr>
          <w:tcW w:w="2848" w:type="dxa"/>
          <w:gridSpan w:val="2"/>
        </w:tcPr>
        <w:p w14:paraId="3F585D8D" w14:textId="77777777" w:rsidR="00DD7F44" w:rsidRPr="005F05E3" w:rsidRDefault="00DD7F44" w:rsidP="001935BE">
          <w:pPr>
            <w:pStyle w:val="Zpat"/>
            <w:ind w:firstLine="141"/>
            <w:rPr>
              <w:rFonts w:ascii="Arial" w:hAnsi="Arial" w:cs="Arial"/>
              <w:sz w:val="16"/>
              <w:szCs w:val="16"/>
              <w:lang w:val="pl-PL"/>
            </w:rPr>
          </w:pPr>
        </w:p>
      </w:tc>
    </w:tr>
  </w:tbl>
  <w:p w14:paraId="5CBC369B" w14:textId="77777777" w:rsidR="00DD7F44" w:rsidRPr="001935BE" w:rsidRDefault="00DD7F44" w:rsidP="009077C6">
    <w:pPr>
      <w:pStyle w:val="Zpat"/>
      <w:tabs>
        <w:tab w:val="clear" w:pos="4536"/>
        <w:tab w:val="clear" w:pos="9072"/>
        <w:tab w:val="left" w:pos="2655"/>
      </w:tabs>
      <w:rPr>
        <w:rStyle w:val="Odkazintenzivn"/>
      </w:rPr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A73BEF3" wp14:editId="65713DE7">
              <wp:simplePos x="0" y="0"/>
              <wp:positionH relativeFrom="column">
                <wp:posOffset>-376555</wp:posOffset>
              </wp:positionH>
              <wp:positionV relativeFrom="paragraph">
                <wp:posOffset>115570</wp:posOffset>
              </wp:positionV>
              <wp:extent cx="1223645" cy="1904365"/>
              <wp:effectExtent l="4445" t="1270" r="635" b="4445"/>
              <wp:wrapSquare wrapText="bothSides"/>
              <wp:docPr id="2276350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90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BE92" w14:textId="77777777" w:rsidR="00DD7F44" w:rsidRDefault="00DD7F44" w:rsidP="00803974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  <w:r>
                            <w:rPr>
                              <w:color w:val="FFFFFF" w:themeColor="background1"/>
                              <w:lang w:val="cs-CZ"/>
                            </w:rPr>
                            <w:t>Číslo nabídky:</w:t>
                          </w:r>
                        </w:p>
                        <w:p w14:paraId="7804C778" w14:textId="77777777" w:rsidR="00DD7F44" w:rsidRPr="00A1485B" w:rsidRDefault="00DD7F44" w:rsidP="00803974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  <w:r>
                            <w:rPr>
                              <w:color w:val="FFFFFF" w:themeColor="background1"/>
                              <w:lang w:val="cs-CZ"/>
                            </w:rPr>
                            <w:t xml:space="preserve">Datum: 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width:96.35pt;height:34.8pt;margin-top:9.1pt;margin-left:-29.6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1312" filled="f" stroked="f">
              <v:textbox style="mso-fit-shape-to-text:t">
                <w:txbxContent>
                  <w:p w:rsidR="00803974" w:rsidP="00803974">
                    <w:pPr>
                      <w:rPr>
                        <w:color w:val="FFFFFF" w:themeColor="background1"/>
                        <w:lang w:val="cs-CZ"/>
                      </w:rPr>
                    </w:pPr>
                    <w:r>
                      <w:rPr>
                        <w:color w:val="FFFFFF" w:themeColor="background1"/>
                        <w:lang w:val="cs-CZ"/>
                      </w:rPr>
                      <w:t>Číslo nabídky:</w:t>
                    </w:r>
                  </w:p>
                  <w:p w:rsidR="00803974" w:rsidRPr="00A1485B" w:rsidP="00803974">
                    <w:pPr>
                      <w:rPr>
                        <w:color w:val="FFFFFF" w:themeColor="background1"/>
                        <w:lang w:val="cs-CZ"/>
                      </w:rPr>
                    </w:pPr>
                    <w:r>
                      <w:rPr>
                        <w:color w:val="FFFFFF" w:themeColor="background1"/>
                        <w:lang w:val="cs-CZ"/>
                      </w:rPr>
                      <w:t xml:space="preserve">Datum: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AB220" w14:textId="77777777" w:rsidR="00DD7F44" w:rsidRDefault="00DD7F44">
      <w:r>
        <w:separator/>
      </w:r>
    </w:p>
  </w:footnote>
  <w:footnote w:type="continuationSeparator" w:id="0">
    <w:p w14:paraId="3F5793C9" w14:textId="77777777" w:rsidR="00DD7F44" w:rsidRDefault="00DD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97BA6" w14:textId="77777777" w:rsidR="00DD7F44" w:rsidRDefault="00DD7F44">
    <w:pPr>
      <w:pStyle w:val="Zhlav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2277606" wp14:editId="1EE7BDDE">
              <wp:simplePos x="0" y="0"/>
              <wp:positionH relativeFrom="column">
                <wp:posOffset>5033645</wp:posOffset>
              </wp:positionH>
              <wp:positionV relativeFrom="paragraph">
                <wp:posOffset>-97155</wp:posOffset>
              </wp:positionV>
              <wp:extent cx="4900295" cy="1908175"/>
              <wp:effectExtent l="4445" t="1905" r="635" b="0"/>
              <wp:wrapNone/>
              <wp:docPr id="53543695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0295" cy="190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E51C3" w14:textId="77777777" w:rsidR="00DD7F44" w:rsidRPr="00803974" w:rsidRDefault="00DD7F44" w:rsidP="00803974">
                          <w:pPr>
                            <w:rPr>
                              <w:rFonts w:ascii="Open Sans" w:hAnsi="Open Sans" w:cs="Open Sans"/>
                            </w:rPr>
                          </w:pPr>
                          <w:r w:rsidRPr="003A61AA"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>05.11.2024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49" type="#_x0000_t202" style="width:385.85pt;height:150.25pt;margin-top:-7.65pt;margin-left:396.35pt;mso-height-percent:200;mso-height-relative:margin;mso-width-percent:0;mso-width-relative:margin;mso-wrap-distance-bottom:3.6pt;mso-wrap-distance-left:9pt;mso-wrap-distance-right:9pt;mso-wrap-distance-top:3.6pt;position:absolute;v-text-anchor:top;z-index:251665408" filled="f" fillcolor="this" stroked="f">
              <v:textbox style="mso-fit-shape-to-text:t">
                <w:txbxContent>
                  <w:p w:rsidR="00803974" w:rsidRPr="00803974" w:rsidP="00803974">
                    <w:pPr>
                      <w:rPr>
                        <w:rFonts w:ascii="Open Sans" w:hAnsi="Open Sans" w:cs="Open Sans"/>
                      </w:rPr>
                    </w:pPr>
                    <w:r w:rsidRPr="003A61AA">
                      <w:rPr>
                        <w:rFonts w:ascii="Open Sans" w:hAnsi="Open Sans" w:cs="Open Sans"/>
                        <w:sz w:val="18"/>
                        <w:szCs w:val="18"/>
                      </w:rPr>
                      <w:t>05.11.2024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8480" behindDoc="1" locked="0" layoutInCell="1" allowOverlap="1" wp14:anchorId="3B6BA086" wp14:editId="2AFA1B55">
              <wp:simplePos x="0" y="0"/>
              <wp:positionH relativeFrom="column">
                <wp:posOffset>5043170</wp:posOffset>
              </wp:positionH>
              <wp:positionV relativeFrom="paragraph">
                <wp:posOffset>-278765</wp:posOffset>
              </wp:positionV>
              <wp:extent cx="4900295" cy="1908810"/>
              <wp:effectExtent l="4445" t="1270" r="635" b="0"/>
              <wp:wrapNone/>
              <wp:docPr id="17672585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0295" cy="1908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B6C5B" w14:textId="77777777" w:rsidR="00DD7F44" w:rsidRPr="00803974" w:rsidRDefault="00DD7F44" w:rsidP="00803974">
                          <w:pPr>
                            <w:rPr>
                              <w:rFonts w:ascii="Open Sans" w:hAnsi="Open Sans" w:cs="Open Sans"/>
                            </w:rPr>
                          </w:pPr>
                          <w:r w:rsidRPr="00803974"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>156163863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5" o:spid="_x0000_s2050" type="#_x0000_t202" style="width:385.85pt;height:150.3pt;margin-top:-21.95pt;margin-left:397.1pt;mso-height-percent:200;mso-height-relative:margin;mso-width-percent:0;mso-width-relative:margin;mso-wrap-distance-bottom:3.6pt;mso-wrap-distance-left:9pt;mso-wrap-distance-right:9pt;mso-wrap-distance-top:3.6pt;position:absolute;v-text-anchor:top;z-index:-251649024" filled="f" fillcolor="this" stroked="f">
              <v:textbox style="mso-fit-shape-to-text:t">
                <w:txbxContent>
                  <w:p w:rsidR="00803974" w:rsidRPr="00803974" w:rsidP="00803974">
                    <w:pPr>
                      <w:rPr>
                        <w:rFonts w:ascii="Open Sans" w:hAnsi="Open Sans" w:cs="Open Sans"/>
                      </w:rPr>
                    </w:pPr>
                    <w:r w:rsidRPr="00803974">
                      <w:rPr>
                        <w:rFonts w:ascii="Open Sans" w:hAnsi="Open Sans" w:cs="Open Sans"/>
                        <w:sz w:val="18"/>
                        <w:szCs w:val="18"/>
                      </w:rPr>
                      <w:t>156163863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7F75FDF" wp14:editId="4825DF9A">
          <wp:simplePos x="0" y="0"/>
          <wp:positionH relativeFrom="column">
            <wp:posOffset>-595423</wp:posOffset>
          </wp:positionH>
          <wp:positionV relativeFrom="paragraph">
            <wp:posOffset>-319611</wp:posOffset>
          </wp:positionV>
          <wp:extent cx="971550" cy="514350"/>
          <wp:effectExtent l="0" t="0" r="0" b="0"/>
          <wp:wrapNone/>
          <wp:docPr id="919231286" name="Picture 19" descr="Atlas Cop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987129" name="Picture 19" descr="Atlas Cop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FFFFEDE" wp14:editId="4AE18861">
              <wp:simplePos x="0" y="0"/>
              <wp:positionH relativeFrom="column">
                <wp:posOffset>4119245</wp:posOffset>
              </wp:positionH>
              <wp:positionV relativeFrom="paragraph">
                <wp:posOffset>-288290</wp:posOffset>
              </wp:positionV>
              <wp:extent cx="995045" cy="1909445"/>
              <wp:effectExtent l="4445" t="0" r="635" b="635"/>
              <wp:wrapSquare wrapText="bothSides"/>
              <wp:docPr id="182331778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045" cy="1909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850D2" w14:textId="77777777" w:rsidR="00DD7F44" w:rsidRPr="00803974" w:rsidRDefault="00DD7F44" w:rsidP="00803974">
                          <w:pPr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  <w:lang w:val="cs-CZ"/>
                            </w:rPr>
                          </w:pPr>
                          <w:r w:rsidRPr="00803974">
                            <w:rPr>
                              <w:rFonts w:ascii="Calibri" w:hAnsi="Calibri" w:cs="Calibri"/>
                              <w:sz w:val="20"/>
                              <w:szCs w:val="20"/>
                              <w:lang w:val="cs-CZ"/>
                            </w:rPr>
                            <w:t>Č</w:t>
                          </w:r>
                          <w:r w:rsidRPr="00803974">
                            <w:rPr>
                              <w:rFonts w:ascii="Open Sans" w:hAnsi="Open Sans" w:cs="Open Sans"/>
                              <w:sz w:val="20"/>
                              <w:szCs w:val="20"/>
                              <w:lang w:val="cs-CZ"/>
                            </w:rPr>
                            <w:t>íslo nabídky:</w:t>
                          </w:r>
                        </w:p>
                        <w:p w14:paraId="68214FB2" w14:textId="77777777" w:rsidR="00DD7F44" w:rsidRPr="00803974" w:rsidRDefault="00DD7F44" w:rsidP="00803974">
                          <w:pPr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  <w:lang w:val="cs-CZ"/>
                            </w:rPr>
                          </w:pPr>
                          <w:r w:rsidRPr="00803974">
                            <w:rPr>
                              <w:rFonts w:ascii="Open Sans" w:hAnsi="Open Sans" w:cs="Open Sans"/>
                              <w:sz w:val="20"/>
                              <w:szCs w:val="20"/>
                              <w:lang w:val="cs-CZ"/>
                            </w:rPr>
                            <w:t xml:space="preserve">Datum: 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" o:spid="_x0000_s2051" type="#_x0000_t202" style="width:78.35pt;height:34.45pt;margin-top:-22.7pt;margin-left:324.3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4384" filled="f" stroked="f">
              <v:textbox style="mso-fit-shape-to-text:t">
                <w:txbxContent>
                  <w:p w:rsidR="00803974" w:rsidRPr="00803974" w:rsidP="00803974">
                    <w:pPr>
                      <w:jc w:val="right"/>
                      <w:rPr>
                        <w:rFonts w:ascii="Open Sans" w:hAnsi="Open Sans" w:cs="Open Sans"/>
                        <w:sz w:val="20"/>
                        <w:szCs w:val="20"/>
                        <w:lang w:val="cs-CZ"/>
                      </w:rPr>
                    </w:pPr>
                    <w:r w:rsidRPr="00803974">
                      <w:rPr>
                        <w:rFonts w:ascii="Calibri" w:hAnsi="Calibri" w:cs="Calibri"/>
                        <w:sz w:val="20"/>
                        <w:szCs w:val="20"/>
                        <w:lang w:val="cs-CZ"/>
                      </w:rPr>
                      <w:t>Č</w:t>
                    </w:r>
                    <w:r w:rsidRPr="00803974">
                      <w:rPr>
                        <w:rFonts w:ascii="Open Sans" w:hAnsi="Open Sans" w:cs="Open Sans"/>
                        <w:sz w:val="20"/>
                        <w:szCs w:val="20"/>
                        <w:lang w:val="cs-CZ"/>
                      </w:rPr>
                      <w:t>íslo nabídky:</w:t>
                    </w:r>
                  </w:p>
                  <w:p w:rsidR="00803974" w:rsidRPr="00803974" w:rsidP="00803974">
                    <w:pPr>
                      <w:jc w:val="right"/>
                      <w:rPr>
                        <w:rFonts w:ascii="Open Sans" w:hAnsi="Open Sans" w:cs="Open Sans"/>
                        <w:sz w:val="20"/>
                        <w:szCs w:val="20"/>
                        <w:lang w:val="cs-CZ"/>
                      </w:rPr>
                    </w:pPr>
                    <w:r w:rsidRPr="00803974">
                      <w:rPr>
                        <w:rFonts w:ascii="Open Sans" w:hAnsi="Open Sans" w:cs="Open Sans"/>
                        <w:sz w:val="20"/>
                        <w:szCs w:val="20"/>
                        <w:lang w:val="cs-CZ"/>
                      </w:rPr>
                      <w:t xml:space="preserve">Datum: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939C349" wp14:editId="48059D63">
              <wp:simplePos x="0" y="0"/>
              <wp:positionH relativeFrom="column">
                <wp:posOffset>-528955</wp:posOffset>
              </wp:positionH>
              <wp:positionV relativeFrom="paragraph">
                <wp:posOffset>9579610</wp:posOffset>
              </wp:positionV>
              <wp:extent cx="1223645" cy="1910080"/>
              <wp:effectExtent l="4445" t="0" r="635" b="0"/>
              <wp:wrapSquare wrapText="bothSides"/>
              <wp:docPr id="962496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91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234AF" w14:textId="77777777" w:rsidR="00DD7F44" w:rsidRDefault="00DD7F44" w:rsidP="00803974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  <w:r>
                            <w:rPr>
                              <w:color w:val="FFFFFF" w:themeColor="background1"/>
                              <w:lang w:val="cs-CZ"/>
                            </w:rPr>
                            <w:t>Číslo nabídky:</w:t>
                          </w:r>
                        </w:p>
                        <w:p w14:paraId="355BDC5D" w14:textId="77777777" w:rsidR="00DD7F44" w:rsidRPr="00A1485B" w:rsidRDefault="00DD7F44" w:rsidP="00803974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  <w:r>
                            <w:rPr>
                              <w:color w:val="FFFFFF" w:themeColor="background1"/>
                              <w:lang w:val="cs-CZ"/>
                            </w:rPr>
                            <w:t xml:space="preserve">Datum: 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2052" type="#_x0000_t202" style="width:96.35pt;height:34.8pt;margin-top:754.3pt;margin-left:-41.6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2336" filled="f" stroked="f">
              <v:textbox style="mso-fit-shape-to-text:t">
                <w:txbxContent>
                  <w:p w:rsidR="00803974" w:rsidP="00803974">
                    <w:pPr>
                      <w:rPr>
                        <w:color w:val="FFFFFF" w:themeColor="background1"/>
                        <w:lang w:val="cs-CZ"/>
                      </w:rPr>
                    </w:pPr>
                    <w:r>
                      <w:rPr>
                        <w:color w:val="FFFFFF" w:themeColor="background1"/>
                        <w:lang w:val="cs-CZ"/>
                      </w:rPr>
                      <w:t>Číslo nabídky:</w:t>
                    </w:r>
                  </w:p>
                  <w:p w:rsidR="00803974" w:rsidRPr="00A1485B" w:rsidP="00803974">
                    <w:pPr>
                      <w:rPr>
                        <w:color w:val="FFFFFF" w:themeColor="background1"/>
                        <w:lang w:val="cs-CZ"/>
                      </w:rPr>
                    </w:pPr>
                    <w:r>
                      <w:rPr>
                        <w:color w:val="FFFFFF" w:themeColor="background1"/>
                        <w:lang w:val="cs-CZ"/>
                      </w:rPr>
                      <w:t xml:space="preserve">Datum: 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5D9724A" w14:textId="77777777" w:rsidR="00DD7F44" w:rsidRDefault="00DD7F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CE"/>
    <w:rsid w:val="00174DCE"/>
    <w:rsid w:val="00461D8E"/>
    <w:rsid w:val="00DD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4729A4"/>
  <w15:docId w15:val="{1DA43069-DB57-4861-9047-AC5FE58E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63CB"/>
    <w:rPr>
      <w:sz w:val="24"/>
      <w:szCs w:val="24"/>
      <w:lang w:val="en-GB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3147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070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967935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A9373F"/>
    <w:rPr>
      <w:rFonts w:ascii="Cambria" w:hAnsi="Cambria" w:cs="Cambria"/>
      <w:b/>
      <w:bCs/>
      <w:i/>
      <w:iCs/>
      <w:sz w:val="28"/>
      <w:szCs w:val="28"/>
      <w:lang w:val="en-GB" w:eastAsia="en-US"/>
    </w:rPr>
  </w:style>
  <w:style w:type="character" w:customStyle="1" w:styleId="Nadpis4Char">
    <w:name w:val="Nadpis 4 Char"/>
    <w:link w:val="Nadpis4"/>
    <w:uiPriority w:val="99"/>
    <w:semiHidden/>
    <w:rsid w:val="00967935"/>
    <w:rPr>
      <w:rFonts w:ascii="Cambria" w:hAnsi="Cambria" w:cs="Cambria"/>
      <w:b/>
      <w:bCs/>
      <w:i/>
      <w:iCs/>
      <w:color w:val="4F81BD"/>
      <w:sz w:val="24"/>
      <w:szCs w:val="24"/>
      <w:lang w:val="en-GB"/>
    </w:rPr>
  </w:style>
  <w:style w:type="paragraph" w:styleId="Zhlav">
    <w:name w:val="header"/>
    <w:basedOn w:val="Normln"/>
    <w:link w:val="ZhlavChar"/>
    <w:uiPriority w:val="99"/>
    <w:rsid w:val="00C1219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2C10E3"/>
    <w:rPr>
      <w:sz w:val="24"/>
      <w:szCs w:val="24"/>
      <w:lang w:val="en-GB" w:eastAsia="en-US"/>
    </w:rPr>
  </w:style>
  <w:style w:type="paragraph" w:styleId="Zpat">
    <w:name w:val="footer"/>
    <w:basedOn w:val="Normln"/>
    <w:link w:val="ZpatChar"/>
    <w:uiPriority w:val="99"/>
    <w:rsid w:val="00C1219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2C10E3"/>
    <w:rPr>
      <w:sz w:val="24"/>
      <w:szCs w:val="24"/>
      <w:lang w:val="en-GB" w:eastAsia="en-US"/>
    </w:rPr>
  </w:style>
  <w:style w:type="character" w:styleId="slostrnky">
    <w:name w:val="page number"/>
    <w:basedOn w:val="Standardnpsmoodstavce"/>
    <w:uiPriority w:val="99"/>
    <w:rsid w:val="00865AA5"/>
  </w:style>
  <w:style w:type="paragraph" w:customStyle="1" w:styleId="intro1">
    <w:name w:val="intro1"/>
    <w:basedOn w:val="Normln"/>
    <w:uiPriority w:val="99"/>
    <w:rsid w:val="00303332"/>
    <w:pPr>
      <w:pBdr>
        <w:left w:val="single" w:sz="48" w:space="8" w:color="D2D2D2"/>
      </w:pBdr>
      <w:spacing w:before="240" w:after="240"/>
      <w:ind w:left="150" w:right="150"/>
    </w:pPr>
    <w:rPr>
      <w:rFonts w:ascii="Arial" w:hAnsi="Arial" w:cs="Arial"/>
      <w:b/>
      <w:bCs/>
      <w:spacing w:val="15"/>
      <w:lang w:val="nl-NL" w:eastAsia="nl-NL"/>
    </w:rPr>
  </w:style>
  <w:style w:type="character" w:styleId="Siln">
    <w:name w:val="Strong"/>
    <w:uiPriority w:val="99"/>
    <w:qFormat/>
    <w:rsid w:val="0030333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FB24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B2438"/>
    <w:rPr>
      <w:rFonts w:ascii="Tahoma" w:hAnsi="Tahoma" w:cs="Tahoma"/>
      <w:sz w:val="16"/>
      <w:szCs w:val="16"/>
      <w:lang w:val="en-GB"/>
    </w:rPr>
  </w:style>
  <w:style w:type="table" w:styleId="Mkatabulky">
    <w:name w:val="Table Grid"/>
    <w:basedOn w:val="Normlntabulka"/>
    <w:uiPriority w:val="99"/>
    <w:rsid w:val="008E08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earchhit">
    <w:name w:val="search_hit"/>
    <w:basedOn w:val="Standardnpsmoodstavce"/>
    <w:uiPriority w:val="99"/>
    <w:rsid w:val="00E331A5"/>
  </w:style>
  <w:style w:type="paragraph" w:customStyle="1" w:styleId="Style1">
    <w:name w:val="Style1"/>
    <w:basedOn w:val="Normln"/>
    <w:uiPriority w:val="99"/>
    <w:rsid w:val="00B91A61"/>
    <w:rPr>
      <w:rFonts w:ascii="Arial" w:hAnsi="Arial" w:cs="Arial"/>
      <w:b/>
      <w:bCs/>
      <w:sz w:val="22"/>
      <w:szCs w:val="22"/>
      <w:u w:val="single"/>
      <w:lang w:eastAsia="fr-FR"/>
    </w:rPr>
  </w:style>
  <w:style w:type="character" w:customStyle="1" w:styleId="resultwidth">
    <w:name w:val="result width"/>
    <w:basedOn w:val="Standardnpsmoodstavce"/>
    <w:uiPriority w:val="99"/>
    <w:rsid w:val="00B91A61"/>
  </w:style>
  <w:style w:type="paragraph" w:customStyle="1" w:styleId="Doctitle">
    <w:name w:val="Doc title"/>
    <w:basedOn w:val="Normln"/>
    <w:link w:val="DoctitleChar"/>
    <w:uiPriority w:val="99"/>
    <w:rsid w:val="00F07084"/>
    <w:pPr>
      <w:autoSpaceDE w:val="0"/>
      <w:autoSpaceDN w:val="0"/>
      <w:adjustRightInd w:val="0"/>
      <w:spacing w:before="360" w:after="360" w:line="240" w:lineRule="atLeast"/>
      <w:jc w:val="center"/>
    </w:pPr>
    <w:rPr>
      <w:rFonts w:ascii="Arial (W1)" w:hAnsi="Arial (W1)" w:cs="Arial (W1)"/>
      <w:b/>
      <w:bCs/>
      <w:smallCaps/>
      <w:color w:val="0099CC"/>
      <w:spacing w:val="-2"/>
      <w:sz w:val="48"/>
      <w:szCs w:val="48"/>
      <w:lang w:val="en-US"/>
    </w:rPr>
  </w:style>
  <w:style w:type="character" w:customStyle="1" w:styleId="DoctitleChar">
    <w:name w:val="Doc title Char"/>
    <w:link w:val="Doctitle"/>
    <w:uiPriority w:val="99"/>
    <w:rsid w:val="00F07084"/>
    <w:rPr>
      <w:rFonts w:ascii="Arial (W1)" w:hAnsi="Arial (W1)" w:cs="Arial (W1)"/>
      <w:b/>
      <w:bCs/>
      <w:smallCaps/>
      <w:color w:val="0099CC"/>
      <w:spacing w:val="-2"/>
      <w:sz w:val="48"/>
      <w:szCs w:val="48"/>
      <w:lang w:val="en-US" w:eastAsia="en-US"/>
    </w:rPr>
  </w:style>
  <w:style w:type="character" w:customStyle="1" w:styleId="Char1">
    <w:name w:val="Char1"/>
    <w:uiPriority w:val="99"/>
    <w:rsid w:val="00C7609E"/>
    <w:rPr>
      <w:sz w:val="24"/>
      <w:szCs w:val="24"/>
      <w:lang w:val="en-GB" w:eastAsia="en-US"/>
    </w:rPr>
  </w:style>
  <w:style w:type="character" w:styleId="Hypertextovodkaz">
    <w:name w:val="Hyperlink"/>
    <w:basedOn w:val="Standardnpsmoodstavce"/>
    <w:uiPriority w:val="99"/>
    <w:unhideWhenUsed/>
    <w:rsid w:val="00CA7306"/>
    <w:rPr>
      <w:color w:val="0000FF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1935BE"/>
    <w:rPr>
      <w:b/>
      <w:bCs/>
      <w:smallCaps/>
      <w:color w:val="C0504D" w:themeColor="accent2"/>
      <w:spacing w:val="5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B17D41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A21995"/>
  </w:style>
  <w:style w:type="character" w:customStyle="1" w:styleId="eop">
    <w:name w:val="eop"/>
    <w:basedOn w:val="Standardnpsmoodstavce"/>
    <w:rsid w:val="00A21995"/>
  </w:style>
  <w:style w:type="table" w:styleId="Barevntabulkaseznamu6">
    <w:name w:val="List Table 6 Colorful"/>
    <w:basedOn w:val="Normlntabulka"/>
    <w:uiPriority w:val="51"/>
    <w:rsid w:val="007641F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">
    <w:name w:val="List Table 2"/>
    <w:basedOn w:val="Normlntabulka"/>
    <w:uiPriority w:val="47"/>
    <w:rsid w:val="0089293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ragraph">
    <w:name w:val="paragraph"/>
    <w:basedOn w:val="Normln"/>
    <w:rsid w:val="0090416F"/>
    <w:pPr>
      <w:spacing w:before="100" w:beforeAutospacing="1" w:after="100" w:afterAutospacing="1"/>
    </w:pPr>
    <w:rPr>
      <w:lang w:val="en-US"/>
    </w:rPr>
  </w:style>
  <w:style w:type="character" w:customStyle="1" w:styleId="oypena">
    <w:name w:val="oypena"/>
    <w:basedOn w:val="Standardnpsmoodstavce"/>
    <w:rsid w:val="00497B99"/>
  </w:style>
  <w:style w:type="character" w:customStyle="1" w:styleId="Nadpis1Char">
    <w:name w:val="Nadpis 1 Char"/>
    <w:basedOn w:val="Standardnpsmoodstavce"/>
    <w:link w:val="Nadpis1"/>
    <w:uiPriority w:val="9"/>
    <w:rsid w:val="003147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078E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078E5"/>
    <w:rPr>
      <w:color w:val="800080" w:themeColor="followedHyperlink"/>
      <w:u w:val="single"/>
    </w:rPr>
  </w:style>
  <w:style w:type="character" w:customStyle="1" w:styleId="Zstupntext1">
    <w:name w:val="Zástupný text1"/>
    <w:basedOn w:val="Standardnpsmoodstavce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lascopco.com/cs-cz/itba/local/podmink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drijana\My%20Documents\AtlasCopco\Word%20Templates\generic%20templates\FP\FP%20QUOTATION%20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E35E-740B-432D-B00F-C8B3D2B1D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FP QUOTATION A.dot</Template>
  <TotalTime>1</TotalTime>
  <Pages>2</Pages>
  <Words>119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QUOTATION</vt:lpstr>
      <vt:lpstr>QUOTATION</vt:lpstr>
    </vt:vector>
  </TitlesOfParts>
  <Company>Atlas Copco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</dc:title>
  <dc:creator>vjovanovic</dc:creator>
  <cp:lastModifiedBy>Petra Cimburkova</cp:lastModifiedBy>
  <cp:revision>2</cp:revision>
  <cp:lastPrinted>2011-05-06T13:39:00Z</cp:lastPrinted>
  <dcterms:created xsi:type="dcterms:W3CDTF">2024-11-05T08:31:00Z</dcterms:created>
  <dcterms:modified xsi:type="dcterms:W3CDTF">2024-11-05T08:31:00Z</dcterms:modified>
</cp:coreProperties>
</file>