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3154959</wp:posOffset>
            </wp:positionH>
            <wp:positionV relativeFrom="page">
              <wp:posOffset>3724618</wp:posOffset>
            </wp:positionV>
            <wp:extent cx="1119429" cy="17646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9429" cy="176467"/>
                    </a:xfrm>
                    <a:custGeom>
                      <a:rect l="l" t="t" r="r" b="b"/>
                      <a:pathLst>
                        <a:path w="1119429" h="176467">
                          <a:moveTo>
                            <a:pt x="0" y="176467"/>
                          </a:moveTo>
                          <a:lnTo>
                            <a:pt x="1119429" y="176467"/>
                          </a:lnTo>
                          <a:lnTo>
                            <a:pt x="1119429" y="0"/>
                          </a:lnTo>
                          <a:lnTo>
                            <a:pt x="0" y="0"/>
                          </a:lnTo>
                          <a:lnTo>
                            <a:pt x="0" y="17646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3168687</wp:posOffset>
            </wp:positionH>
            <wp:positionV relativeFrom="page">
              <wp:posOffset>5885371</wp:posOffset>
            </wp:positionV>
            <wp:extent cx="1384922" cy="158153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84922" cy="158153"/>
                    </a:xfrm>
                    <a:custGeom>
                      <a:rect l="l" t="t" r="r" b="b"/>
                      <a:pathLst>
                        <a:path w="1384922" h="158153">
                          <a:moveTo>
                            <a:pt x="0" y="158153"/>
                          </a:moveTo>
                          <a:lnTo>
                            <a:pt x="1384922" y="158153"/>
                          </a:lnTo>
                          <a:lnTo>
                            <a:pt x="1384922" y="0"/>
                          </a:lnTo>
                          <a:lnTo>
                            <a:pt x="0" y="0"/>
                          </a:lnTo>
                          <a:lnTo>
                            <a:pt x="0" y="15815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1351407</wp:posOffset>
            </wp:positionH>
            <wp:positionV relativeFrom="page">
              <wp:posOffset>2113205</wp:posOffset>
            </wp:positionV>
            <wp:extent cx="441960" cy="167309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1960" cy="167309"/>
                    </a:xfrm>
                    <a:custGeom>
                      <a:rect l="l" t="t" r="r" b="b"/>
                      <a:pathLst>
                        <a:path w="441960" h="167309">
                          <a:moveTo>
                            <a:pt x="0" y="167309"/>
                          </a:moveTo>
                          <a:lnTo>
                            <a:pt x="441960" y="167309"/>
                          </a:lnTo>
                          <a:lnTo>
                            <a:pt x="441960" y="0"/>
                          </a:lnTo>
                          <a:lnTo>
                            <a:pt x="0" y="0"/>
                          </a:lnTo>
                          <a:lnTo>
                            <a:pt x="0" y="1673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1342250</wp:posOffset>
            </wp:positionH>
            <wp:positionV relativeFrom="page">
              <wp:posOffset>4035909</wp:posOffset>
            </wp:positionV>
            <wp:extent cx="5440624" cy="3005592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40624" cy="3005592"/>
                    </a:xfrm>
                    <a:custGeom>
                      <a:rect l="l" t="t" r="r" b="b"/>
                      <a:pathLst>
                        <a:path w="5440624" h="3005592">
                          <a:moveTo>
                            <a:pt x="0" y="3005592"/>
                          </a:moveTo>
                          <a:lnTo>
                            <a:pt x="5440624" y="3005592"/>
                          </a:lnTo>
                          <a:lnTo>
                            <a:pt x="5440624" y="0"/>
                          </a:lnTo>
                          <a:lnTo>
                            <a:pt x="0" y="0"/>
                          </a:lnTo>
                          <a:lnTo>
                            <a:pt x="0" y="30055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2157" w:tblpY="0"/>
        <w:tblOverlap w:val="never"/>
        "
        <w:tblW w:w="4193" w:type="dxa"/>
        <w:tblLook w:val="04A0" w:firstRow="1" w:lastRow="0" w:firstColumn="1" w:lastColumn="0" w:noHBand="0" w:noVBand="1"/>
      </w:tblPr>
      <w:tblGrid>
        <w:gridCol w:w="605"/>
        <w:gridCol w:w="155"/>
        <w:gridCol w:w="3452"/>
      </w:tblGrid>
      <w:tr>
        <w:trPr>
          <w:trHeight w:hRule="exact" w:val="263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73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-2092961</wp:posOffset>
            </wp:positionV>
            <wp:extent cx="7562088" cy="1069848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4468710</wp:posOffset>
            </wp:positionH>
            <wp:positionV relativeFrom="paragraph">
              <wp:posOffset>87148</wp:posOffset>
            </wp:positionV>
            <wp:extent cx="377876" cy="185623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7876" cy="185623"/>
                    </a:xfrm>
                    <a:custGeom>
                      <a:rect l="l" t="t" r="r" b="b"/>
                      <a:pathLst>
                        <a:path w="377876" h="185623">
                          <a:moveTo>
                            <a:pt x="0" y="185623"/>
                          </a:moveTo>
                          <a:lnTo>
                            <a:pt x="377876" y="185623"/>
                          </a:lnTo>
                          <a:lnTo>
                            <a:pt x="377876" y="0"/>
                          </a:lnTo>
                          <a:lnTo>
                            <a:pt x="0" y="0"/>
                          </a:lnTo>
                          <a:lnTo>
                            <a:pt x="0" y="18562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2207" w:tblpY="0"/>
        <w:tblOverlap w:val="never"/>
        "
        <w:tblW w:w="7163" w:type="dxa"/>
        <w:tblLook w:val="04A0" w:firstRow="1" w:lastRow="0" w:firstColumn="1" w:lastColumn="0" w:noHBand="0" w:noVBand="1"/>
      </w:tblPr>
      <w:tblGrid>
        <w:gridCol w:w="3157"/>
        <w:gridCol w:w="4026"/>
      </w:tblGrid>
      <w:tr>
        <w:trPr>
          <w:trHeight w:hRule="exact" w:val="2404"/>
        </w:trPr>
        <w:tc>
          <w:tcPr>
            <w:tcW w:w="315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18" w:h="16858"/>
          <w:pgMar w:top="343" w:right="500" w:bottom="275" w:left="500" w:header="708" w:footer="708" w:gutter="0"/>
          <w:docGrid w:linePitch="360"/>
        </w:sectPr>
      </w:pPr>
      <w:r/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1406334</wp:posOffset>
            </wp:positionH>
            <wp:positionV relativeFrom="page">
              <wp:posOffset>5793817</wp:posOffset>
            </wp:positionV>
            <wp:extent cx="5143081" cy="670877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43081" cy="670877"/>
                    </a:xfrm>
                    <a:custGeom>
                      <a:rect l="l" t="t" r="r" b="b"/>
                      <a:pathLst>
                        <a:path w="5143081" h="670877">
                          <a:moveTo>
                            <a:pt x="0" y="670877"/>
                          </a:moveTo>
                          <a:lnTo>
                            <a:pt x="5143081" y="670877"/>
                          </a:lnTo>
                          <a:lnTo>
                            <a:pt x="5143081" y="0"/>
                          </a:lnTo>
                          <a:lnTo>
                            <a:pt x="0" y="0"/>
                          </a:lnTo>
                          <a:lnTo>
                            <a:pt x="0" y="67087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5233155</wp:posOffset>
            </wp:positionH>
            <wp:positionV relativeFrom="page">
              <wp:posOffset>1312077</wp:posOffset>
            </wp:positionV>
            <wp:extent cx="506041" cy="17647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6041" cy="176470"/>
                    </a:xfrm>
                    <a:custGeom>
                      <a:rect l="l" t="t" r="r" b="b"/>
                      <a:pathLst>
                        <a:path w="506041" h="176470">
                          <a:moveTo>
                            <a:pt x="0" y="176470"/>
                          </a:moveTo>
                          <a:lnTo>
                            <a:pt x="506041" y="176470"/>
                          </a:lnTo>
                          <a:lnTo>
                            <a:pt x="506041" y="0"/>
                          </a:lnTo>
                          <a:lnTo>
                            <a:pt x="0" y="0"/>
                          </a:lnTo>
                          <a:lnTo>
                            <a:pt x="0" y="176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1648945</wp:posOffset>
            </wp:positionH>
            <wp:positionV relativeFrom="page">
              <wp:posOffset>2149826</wp:posOffset>
            </wp:positionV>
            <wp:extent cx="492308" cy="17647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2308" cy="176470"/>
                    </a:xfrm>
                    <a:custGeom>
                      <a:rect l="l" t="t" r="r" b="b"/>
                      <a:pathLst>
                        <a:path w="492308" h="176470">
                          <a:moveTo>
                            <a:pt x="0" y="176470"/>
                          </a:moveTo>
                          <a:lnTo>
                            <a:pt x="492308" y="176470"/>
                          </a:lnTo>
                          <a:lnTo>
                            <a:pt x="492308" y="0"/>
                          </a:lnTo>
                          <a:lnTo>
                            <a:pt x="0" y="0"/>
                          </a:lnTo>
                          <a:lnTo>
                            <a:pt x="0" y="17647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3974332</wp:posOffset>
            </wp:positionH>
            <wp:positionV relativeFrom="page">
              <wp:posOffset>2534369</wp:posOffset>
            </wp:positionV>
            <wp:extent cx="506042" cy="176469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6042" cy="176469"/>
                    </a:xfrm>
                    <a:custGeom>
                      <a:rect l="l" t="t" r="r" b="b"/>
                      <a:pathLst>
                        <a:path w="506042" h="176469">
                          <a:moveTo>
                            <a:pt x="0" y="176469"/>
                          </a:moveTo>
                          <a:lnTo>
                            <a:pt x="506042" y="176469"/>
                          </a:lnTo>
                          <a:lnTo>
                            <a:pt x="506042" y="0"/>
                          </a:lnTo>
                          <a:lnTo>
                            <a:pt x="0" y="0"/>
                          </a:lnTo>
                          <a:lnTo>
                            <a:pt x="0" y="17646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957737</wp:posOffset>
            </wp:positionH>
            <wp:positionV relativeFrom="page">
              <wp:posOffset>3230204</wp:posOffset>
            </wp:positionV>
            <wp:extent cx="5751896" cy="977597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51896" cy="977597"/>
                    </a:xfrm>
                    <a:custGeom>
                      <a:rect l="l" t="t" r="r" b="b"/>
                      <a:pathLst>
                        <a:path w="5751896" h="977597">
                          <a:moveTo>
                            <a:pt x="0" y="977597"/>
                          </a:moveTo>
                          <a:lnTo>
                            <a:pt x="5751896" y="977597"/>
                          </a:lnTo>
                          <a:lnTo>
                            <a:pt x="5751896" y="0"/>
                          </a:lnTo>
                          <a:lnTo>
                            <a:pt x="0" y="0"/>
                          </a:lnTo>
                          <a:lnTo>
                            <a:pt x="0" y="9775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6" Type="http://schemas.openxmlformats.org/officeDocument/2006/relationships/image" Target="media/image106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2024-10-31T10:10:27Z</dcterms:created>
  <dcterms:modified xsi:type="dcterms:W3CDTF">2024-10-31T10:10:27Z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