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EE4EE" w14:textId="77777777" w:rsidR="00DE5FCE" w:rsidRPr="00EE4BE6" w:rsidRDefault="00DE5FCE" w:rsidP="00DE5FCE">
      <w:pPr>
        <w:pStyle w:val="ACNormln"/>
        <w:keepNext/>
        <w:keepLines/>
        <w:widowControl/>
        <w:jc w:val="center"/>
        <w:outlineLvl w:val="0"/>
        <w:rPr>
          <w:rFonts w:asciiTheme="minorHAnsi" w:hAnsiTheme="minorHAnsi" w:cstheme="minorHAnsi"/>
          <w:b/>
          <w:sz w:val="32"/>
          <w:szCs w:val="32"/>
        </w:rPr>
      </w:pPr>
      <w:bookmarkStart w:id="0" w:name="_Toc153190922"/>
      <w:r w:rsidRPr="00EE4BE6">
        <w:rPr>
          <w:rFonts w:asciiTheme="minorHAnsi" w:hAnsiTheme="minorHAnsi" w:cstheme="minorHAnsi"/>
          <w:b/>
          <w:sz w:val="32"/>
          <w:szCs w:val="32"/>
        </w:rPr>
        <w:t>Smlouva o poskytování Servisních služeb</w:t>
      </w:r>
    </w:p>
    <w:p w14:paraId="7F32D0F1" w14:textId="77777777" w:rsidR="00DE5FCE" w:rsidRPr="00EE4BE6" w:rsidRDefault="00DE5FCE" w:rsidP="00DE5FCE">
      <w:pPr>
        <w:keepNext/>
        <w:keepLines/>
        <w:jc w:val="center"/>
        <w:rPr>
          <w:rFonts w:cstheme="minorHAnsi"/>
        </w:rPr>
      </w:pPr>
    </w:p>
    <w:p w14:paraId="5B86AA28" w14:textId="1F4C4CC1" w:rsidR="00DE5FCE" w:rsidRPr="00EE4BE6" w:rsidRDefault="00BB5DED" w:rsidP="00DE5FCE">
      <w:pPr>
        <w:keepNext/>
        <w:keepLines/>
        <w:jc w:val="center"/>
        <w:rPr>
          <w:rFonts w:cstheme="minorHAnsi"/>
        </w:rPr>
      </w:pPr>
      <w:r w:rsidRPr="00EE4BE6">
        <w:rPr>
          <w:rFonts w:cstheme="minorHAnsi"/>
        </w:rPr>
        <w:t xml:space="preserve">číslo smlouvy: </w:t>
      </w:r>
      <w:sdt>
        <w:sdtPr>
          <w:rPr>
            <w:rFonts w:cstheme="minorHAnsi"/>
          </w:rPr>
          <w:id w:val="813456055"/>
          <w:placeholder>
            <w:docPart w:val="415FC61B10CC4B19A1ADB1AA501A47D3"/>
          </w:placeholder>
        </w:sdtPr>
        <w:sdtEndPr/>
        <w:sdtContent>
          <w:r w:rsidRPr="007703F7">
            <w:rPr>
              <w:rFonts w:cstheme="minorHAnsi"/>
            </w:rPr>
            <w:t>RCS-240135</w:t>
          </w:r>
        </w:sdtContent>
      </w:sdt>
    </w:p>
    <w:p w14:paraId="583A9D11" w14:textId="61E1677F" w:rsidR="00DE5FCE" w:rsidRPr="00EE4BE6" w:rsidRDefault="00DE5FCE" w:rsidP="00DE5FCE">
      <w:pPr>
        <w:keepNext/>
        <w:keepLines/>
        <w:jc w:val="center"/>
        <w:rPr>
          <w:rFonts w:cstheme="minorHAnsi"/>
        </w:rPr>
      </w:pPr>
    </w:p>
    <w:p w14:paraId="5BA87B87" w14:textId="77777777" w:rsidR="00DE5FCE" w:rsidRPr="00196681" w:rsidRDefault="00DE5FCE" w:rsidP="0067319A">
      <w:pPr>
        <w:pStyle w:val="ACNadpis1"/>
        <w:rPr>
          <w:rFonts w:cstheme="majorHAnsi"/>
        </w:rPr>
      </w:pPr>
      <w:bookmarkStart w:id="1" w:name="_Hlk32410768"/>
      <w:r w:rsidRPr="00196681">
        <w:rPr>
          <w:rFonts w:cstheme="majorHAnsi"/>
        </w:rPr>
        <w:t>Smluvní strany</w:t>
      </w:r>
    </w:p>
    <w:bookmarkEnd w:id="1" w:displacedByCustomXml="next"/>
    <w:sdt>
      <w:sdtPr>
        <w:id w:val="-1376839626"/>
        <w:placeholder>
          <w:docPart w:val="7C7D131AA2CB46EE9A2BB12B4CA99054"/>
        </w:placeholder>
      </w:sdtPr>
      <w:sdtEndPr/>
      <w:sdtContent>
        <w:p w14:paraId="6997C886" w14:textId="10633614" w:rsidR="00DE5FCE" w:rsidRPr="002014A9" w:rsidRDefault="00A305E6" w:rsidP="00FD2955">
          <w:r w:rsidRPr="002014A9">
            <w:t>Město Bruntál</w:t>
          </w:r>
        </w:p>
      </w:sdtContent>
    </w:sdt>
    <w:p w14:paraId="7EF4BEC0" w14:textId="7DF4C95A" w:rsidR="00DE5FCE" w:rsidRPr="002014A9" w:rsidRDefault="00DE5FCE" w:rsidP="00FD2955">
      <w:r w:rsidRPr="002014A9">
        <w:t xml:space="preserve">sídlo: </w:t>
      </w:r>
      <w:sdt>
        <w:sdtPr>
          <w:id w:val="2106616761"/>
          <w:placeholder>
            <w:docPart w:val="024F33D0E2FF497CB412584AE3466857"/>
          </w:placeholder>
        </w:sdtPr>
        <w:sdtEndPr/>
        <w:sdtContent>
          <w:r w:rsidR="00A305E6" w:rsidRPr="002014A9">
            <w:t>Nádražní 994/20, 792 01 Bruntál</w:t>
          </w:r>
        </w:sdtContent>
      </w:sdt>
    </w:p>
    <w:p w14:paraId="0E46D88B" w14:textId="6C9D0057" w:rsidR="00DE5FCE" w:rsidRPr="002014A9" w:rsidRDefault="00DE5FCE" w:rsidP="00FD2955">
      <w:r w:rsidRPr="002014A9">
        <w:t xml:space="preserve">IČ: </w:t>
      </w:r>
      <w:sdt>
        <w:sdtPr>
          <w:id w:val="-129403445"/>
          <w:placeholder>
            <w:docPart w:val="E04404EFFCA2408AAEB2CEF157674354"/>
          </w:placeholder>
        </w:sdtPr>
        <w:sdtEndPr/>
        <w:sdtContent>
          <w:r w:rsidR="00784DD2" w:rsidRPr="002014A9">
            <w:t>00295892</w:t>
          </w:r>
        </w:sdtContent>
      </w:sdt>
    </w:p>
    <w:p w14:paraId="4EEE0BA9" w14:textId="41B8F25C" w:rsidR="00DE5FCE" w:rsidRPr="002014A9" w:rsidRDefault="00DE5FCE" w:rsidP="00FD2955">
      <w:r w:rsidRPr="002014A9">
        <w:t xml:space="preserve">DIČ: </w:t>
      </w:r>
      <w:sdt>
        <w:sdtPr>
          <w:id w:val="-1765221695"/>
          <w:placeholder>
            <w:docPart w:val="3C7C162ACD8C49ACAEB257BCD92C8B29"/>
          </w:placeholder>
        </w:sdtPr>
        <w:sdtEndPr/>
        <w:sdtContent>
          <w:r w:rsidR="00784DD2" w:rsidRPr="002014A9">
            <w:t>CZ00295892</w:t>
          </w:r>
        </w:sdtContent>
      </w:sdt>
    </w:p>
    <w:p w14:paraId="0F5CE353" w14:textId="56D21DFB" w:rsidR="00DE5FCE" w:rsidRPr="002014A9" w:rsidRDefault="00DE5FCE" w:rsidP="00FD2955">
      <w:r w:rsidRPr="002014A9">
        <w:t xml:space="preserve">Zastoupená: </w:t>
      </w:r>
      <w:sdt>
        <w:sdtPr>
          <w:id w:val="309218719"/>
          <w:placeholder>
            <w:docPart w:val="2BB52E676C464197871201854F0ED600"/>
          </w:placeholder>
        </w:sdtPr>
        <w:sdtEndPr/>
        <w:sdtContent>
          <w:sdt>
            <w:sdtPr>
              <w:id w:val="-215280819"/>
              <w:placeholder>
                <w:docPart w:val="9FB23002B4264E07AF82A66D3F42CE60"/>
              </w:placeholder>
            </w:sdtPr>
            <w:sdtEndPr/>
            <w:sdtContent>
              <w:r w:rsidR="00AB6C7F" w:rsidRPr="00AB6C7F">
                <w:t>Bc. Martin</w:t>
              </w:r>
              <w:r w:rsidR="00AB6C7F">
                <w:t>em</w:t>
              </w:r>
              <w:r w:rsidR="00AB6C7F" w:rsidRPr="00AB6C7F">
                <w:t xml:space="preserve"> </w:t>
              </w:r>
              <w:proofErr w:type="spellStart"/>
              <w:r w:rsidR="00AB6C7F" w:rsidRPr="00AB6C7F">
                <w:t>Henč</w:t>
              </w:r>
              <w:r w:rsidR="00AB6C7F">
                <w:t>em</w:t>
              </w:r>
              <w:proofErr w:type="spellEnd"/>
              <w:r w:rsidR="005B2725" w:rsidRPr="002014A9">
                <w:t>, starostou města</w:t>
              </w:r>
            </w:sdtContent>
          </w:sdt>
        </w:sdtContent>
      </w:sdt>
    </w:p>
    <w:p w14:paraId="7989A317" w14:textId="3C322EDD" w:rsidR="00DE5FCE" w:rsidRPr="002014A9" w:rsidRDefault="00DE5FCE" w:rsidP="00FD2955">
      <w:r w:rsidRPr="002014A9">
        <w:t xml:space="preserve">Bankovní spojení: </w:t>
      </w:r>
      <w:sdt>
        <w:sdtPr>
          <w:id w:val="-591310309"/>
          <w:placeholder>
            <w:docPart w:val="A0F149BFC65842A2882F0BB8A42CBA55"/>
          </w:placeholder>
        </w:sdtPr>
        <w:sdtEndPr/>
        <w:sdtContent>
          <w:sdt>
            <w:sdtPr>
              <w:id w:val="6953178"/>
              <w:placeholder>
                <w:docPart w:val="7D90AD364503415A916CCB42746099FD"/>
              </w:placeholder>
            </w:sdtPr>
            <w:sdtEndPr/>
            <w:sdtContent>
              <w:r w:rsidR="006D551E" w:rsidRPr="006D551E">
                <w:t>ČSOB Bruntál</w:t>
              </w:r>
            </w:sdtContent>
          </w:sdt>
        </w:sdtContent>
      </w:sdt>
    </w:p>
    <w:p w14:paraId="3042B58C" w14:textId="2228CA22" w:rsidR="00DE5FCE" w:rsidRPr="00EE4BE6" w:rsidRDefault="00DE5FCE" w:rsidP="00FD2955">
      <w:r w:rsidRPr="002014A9">
        <w:t xml:space="preserve">Číslo účtu: </w:t>
      </w:r>
      <w:sdt>
        <w:sdtPr>
          <w:id w:val="1607618571"/>
          <w:placeholder>
            <w:docPart w:val="648D8C1A1A144DDF85F41085AE040650"/>
          </w:placeholder>
        </w:sdtPr>
        <w:sdtEndPr/>
        <w:sdtContent>
          <w:sdt>
            <w:sdtPr>
              <w:id w:val="398416160"/>
              <w:placeholder>
                <w:docPart w:val="782E740A2F4445FFBA1ED1B314BF0739"/>
              </w:placeholder>
            </w:sdtPr>
            <w:sdtEndPr/>
            <w:sdtContent>
              <w:r w:rsidR="006D551E" w:rsidRPr="006D551E">
                <w:t>230111021/0300</w:t>
              </w:r>
            </w:sdtContent>
          </w:sdt>
        </w:sdtContent>
      </w:sdt>
    </w:p>
    <w:p w14:paraId="2A104F88" w14:textId="77777777" w:rsidR="00DE5FCE" w:rsidRDefault="00DE5FCE" w:rsidP="00FD2955">
      <w:r w:rsidRPr="00EE4BE6">
        <w:t>dále jen „Objednatel“ na straně jedné</w:t>
      </w:r>
    </w:p>
    <w:p w14:paraId="622C30AF" w14:textId="77777777" w:rsidR="00DE5FCE" w:rsidRPr="00EE4BE6" w:rsidRDefault="00DE5FCE" w:rsidP="00FD2955">
      <w:r w:rsidRPr="00EE4BE6">
        <w:t>a</w:t>
      </w:r>
    </w:p>
    <w:p w14:paraId="4CC322D4" w14:textId="77777777" w:rsidR="00DE5FCE" w:rsidRPr="00B317C7" w:rsidRDefault="00DE5FCE" w:rsidP="00FD2955">
      <w:pPr>
        <w:rPr>
          <w:b/>
          <w:bCs/>
        </w:rPr>
      </w:pPr>
      <w:r w:rsidRPr="00B317C7">
        <w:rPr>
          <w:b/>
          <w:bCs/>
        </w:rPr>
        <w:t>Aricoma Systems a.s.</w:t>
      </w:r>
    </w:p>
    <w:p w14:paraId="751C0AFC" w14:textId="77777777" w:rsidR="00DE5FCE" w:rsidRPr="00EE4BE6" w:rsidRDefault="00DE5FCE" w:rsidP="00FD2955">
      <w:r w:rsidRPr="00EE4BE6">
        <w:t>sídlo: Hornopolní 3322/34, 702 00 Ostrava</w:t>
      </w:r>
    </w:p>
    <w:p w14:paraId="4FDE5BEF" w14:textId="15D5523A" w:rsidR="00DE5FCE" w:rsidRPr="00EE4BE6" w:rsidRDefault="00DE5FCE" w:rsidP="00FD2955">
      <w:pPr>
        <w:rPr>
          <w:highlight w:val="yellow"/>
        </w:rPr>
      </w:pPr>
      <w:r w:rsidRPr="2218095C">
        <w:t xml:space="preserve">korespondenční adresa: </w:t>
      </w:r>
      <w:sdt>
        <w:sdtPr>
          <w:id w:val="1125501533"/>
          <w:placeholder>
            <w:docPart w:val="D983CD420B3F4E7BA3C36D9648F4B7D1"/>
          </w:placeholder>
        </w:sdtPr>
        <w:sdtEndPr/>
        <w:sdtContent>
          <w:sdt>
            <w:sdtPr>
              <w:id w:val="-1075125915"/>
            </w:sdtPr>
            <w:sdtEndPr/>
            <w:sdtContent>
              <w:sdt>
                <w:sdtPr>
                  <w:id w:val="57518227"/>
                  <w:placeholder>
                    <w:docPart w:val="ACE024025FEA4963BCF87883EB0FE616"/>
                  </w:placeholder>
                </w:sdtPr>
                <w:sdtEndPr/>
                <w:sdtContent>
                  <w:sdt>
                    <w:sdtPr>
                      <w:id w:val="1929778281"/>
                    </w:sdtPr>
                    <w:sdtEndPr/>
                    <w:sdtContent>
                      <w:sdt>
                        <w:sdtPr>
                          <w:id w:val="-187765731"/>
                          <w:placeholder>
                            <w:docPart w:val="3FD1D8B5DA14452A8D7D17C920185845"/>
                          </w:placeholder>
                        </w:sdtPr>
                        <w:sdtEndPr/>
                        <w:sdtContent>
                          <w:sdt>
                            <w:sdtPr>
                              <w:id w:val="1881748027"/>
                            </w:sdtPr>
                            <w:sdtEndPr/>
                            <w:sdtContent>
                              <w:r w:rsidR="00AB6C7F" w:rsidRPr="00EE4BE6">
                                <w:t>Hornopolní 3322/34, 702 00 Ostrava</w:t>
                              </w:r>
                            </w:sdtContent>
                          </w:sdt>
                        </w:sdtContent>
                      </w:sdt>
                    </w:sdtContent>
                  </w:sdt>
                </w:sdtContent>
              </w:sdt>
            </w:sdtContent>
          </w:sdt>
        </w:sdtContent>
      </w:sdt>
    </w:p>
    <w:p w14:paraId="2079B95E" w14:textId="77777777" w:rsidR="00DE5FCE" w:rsidRPr="00EE4BE6" w:rsidRDefault="00DE5FCE" w:rsidP="00FD2955">
      <w:r w:rsidRPr="00EE4BE6">
        <w:t>IČ: 04308697</w:t>
      </w:r>
    </w:p>
    <w:p w14:paraId="78C900F2" w14:textId="77777777" w:rsidR="00DE5FCE" w:rsidRPr="00EE4BE6" w:rsidRDefault="00DE5FCE" w:rsidP="00FD2955">
      <w:r w:rsidRPr="00EE4BE6">
        <w:t>DIČ: CZ04308697</w:t>
      </w:r>
    </w:p>
    <w:p w14:paraId="52362DC9" w14:textId="77777777" w:rsidR="00DE5FCE" w:rsidRPr="00EE4BE6" w:rsidRDefault="00DE5FCE" w:rsidP="00FD2955">
      <w:r w:rsidRPr="00EE4BE6">
        <w:t>Spisová značka OR: Krajský soud v Ostravě, oddíl B, vložka 11012</w:t>
      </w:r>
    </w:p>
    <w:p w14:paraId="03876B30" w14:textId="6A6C8981" w:rsidR="00DE5FCE" w:rsidRPr="00EE4BE6" w:rsidRDefault="00DE5FCE" w:rsidP="00FD2955">
      <w:r w:rsidRPr="0047118A">
        <w:t xml:space="preserve">Zastoupená: </w:t>
      </w:r>
      <w:sdt>
        <w:sdtPr>
          <w:id w:val="1098455320"/>
        </w:sdtPr>
        <w:sdtEndPr/>
        <w:sdtContent>
          <w:r w:rsidR="00AB6C7F" w:rsidRPr="0047118A">
            <w:t>Bc. Vladimírem Vybírale</w:t>
          </w:r>
          <w:r w:rsidR="0047118A" w:rsidRPr="0047118A">
            <w:t>m, MBA</w:t>
          </w:r>
          <w:r w:rsidRPr="0047118A">
            <w:t>, na základě plné moci</w:t>
          </w:r>
        </w:sdtContent>
      </w:sdt>
      <w:r w:rsidRPr="0047118A">
        <w:t>, která tvoří Přílohu č. 5 této Smlouvy</w:t>
      </w:r>
      <w:r w:rsidRPr="00EE4BE6">
        <w:t xml:space="preserve"> </w:t>
      </w:r>
    </w:p>
    <w:p w14:paraId="7D27CAE1" w14:textId="77777777" w:rsidR="00DE5FCE" w:rsidRPr="00EE4BE6" w:rsidRDefault="00DE5FCE" w:rsidP="00FD2955">
      <w:r>
        <w:t>B</w:t>
      </w:r>
      <w:r w:rsidRPr="00EE4BE6">
        <w:t>ankovní spojení: Česká spořitelna a.s.</w:t>
      </w:r>
    </w:p>
    <w:p w14:paraId="7A9F0DA6" w14:textId="77777777" w:rsidR="00DE5FCE" w:rsidRPr="00EE4BE6" w:rsidRDefault="00DE5FCE" w:rsidP="00FD2955">
      <w:r w:rsidRPr="00EE4BE6">
        <w:t>Číslo účtu: 6563752/0800</w:t>
      </w:r>
    </w:p>
    <w:p w14:paraId="7D9CE1F8" w14:textId="77777777" w:rsidR="00DE5FCE" w:rsidRPr="00EE4BE6" w:rsidRDefault="00DE5FCE" w:rsidP="00FD2955">
      <w:r w:rsidRPr="00EE4BE6">
        <w:t>dále jen „</w:t>
      </w:r>
      <w:r w:rsidRPr="00EE4BE6">
        <w:rPr>
          <w:b/>
        </w:rPr>
        <w:t>Poskytovatel“</w:t>
      </w:r>
      <w:r w:rsidRPr="00EE4BE6">
        <w:t xml:space="preserve"> na straně druhé</w:t>
      </w:r>
    </w:p>
    <w:p w14:paraId="42EE3582" w14:textId="77777777" w:rsidR="00DE5FCE" w:rsidRDefault="00DE5FCE" w:rsidP="00B7607F">
      <w:r w:rsidRPr="00EE4BE6">
        <w:t>uzavírají níže psaného dne, měsíce a roku ve smyslu § 1746</w:t>
      </w:r>
      <w:r>
        <w:t xml:space="preserve"> odst. </w:t>
      </w:r>
      <w:r w:rsidRPr="00EE4BE6">
        <w:t xml:space="preserve">2 </w:t>
      </w:r>
      <w:r>
        <w:t xml:space="preserve">zákona č. 89/2012 Sb., </w:t>
      </w:r>
      <w:r w:rsidRPr="00EE4BE6">
        <w:t>občansk</w:t>
      </w:r>
      <w:r>
        <w:t>ý</w:t>
      </w:r>
      <w:r w:rsidRPr="00EE4BE6">
        <w:t xml:space="preserve"> zákoník</w:t>
      </w:r>
      <w:r>
        <w:t>, ve znění pozdějších předpisů (dále jen „</w:t>
      </w:r>
      <w:r w:rsidRPr="00246B98">
        <w:rPr>
          <w:b/>
        </w:rPr>
        <w:t>občanský zákoník</w:t>
      </w:r>
      <w:r>
        <w:t>“)</w:t>
      </w:r>
      <w:r w:rsidRPr="00EE4BE6">
        <w:t xml:space="preserve"> tuto Smlouvu</w:t>
      </w:r>
      <w:r>
        <w:t xml:space="preserve"> </w:t>
      </w:r>
      <w:r w:rsidRPr="008C6978">
        <w:t>o poskytování Servisních služeb (dále jen „</w:t>
      </w:r>
      <w:r w:rsidRPr="008C6978">
        <w:rPr>
          <w:b/>
          <w:bCs/>
          <w:i/>
          <w:iCs/>
        </w:rPr>
        <w:t>Smlouva</w:t>
      </w:r>
      <w:r w:rsidRPr="008C6978">
        <w:t>“</w:t>
      </w:r>
      <w:r>
        <w:t>)</w:t>
      </w:r>
      <w:r w:rsidRPr="00EE4BE6">
        <w:t>.</w:t>
      </w:r>
    </w:p>
    <w:p w14:paraId="3BBA31EB" w14:textId="77777777" w:rsidR="00DE5FCE" w:rsidRPr="00196681" w:rsidRDefault="00DE5FCE" w:rsidP="006F2444">
      <w:pPr>
        <w:pStyle w:val="ACNadpis1"/>
        <w:keepNext w:val="0"/>
        <w:widowControl/>
        <w:ind w:left="357" w:hanging="357"/>
        <w:rPr>
          <w:rFonts w:asciiTheme="minorHAnsi" w:hAnsiTheme="minorHAnsi" w:cstheme="minorHAnsi"/>
        </w:rPr>
      </w:pPr>
      <w:r w:rsidRPr="00196681">
        <w:rPr>
          <w:rFonts w:asciiTheme="minorHAnsi" w:hAnsiTheme="minorHAnsi" w:cstheme="minorHAnsi"/>
        </w:rPr>
        <w:t>Všeobecné obchodní podmínky</w:t>
      </w:r>
    </w:p>
    <w:p w14:paraId="111AD355" w14:textId="2B742E48" w:rsidR="009B0451" w:rsidRPr="00D5443C" w:rsidRDefault="00DE5FCE" w:rsidP="00FC2C52">
      <w:pPr>
        <w:pStyle w:val="ACNadpis2"/>
      </w:pPr>
      <w:bookmarkStart w:id="2" w:name="_Ref167863529"/>
      <w:r w:rsidRPr="00D5443C">
        <w:t xml:space="preserve">Základní </w:t>
      </w:r>
      <w:bookmarkEnd w:id="2"/>
      <w:r w:rsidR="009B0451" w:rsidRPr="00D5443C">
        <w:t xml:space="preserve">obchodní vztah mezi Objednatelem a Poskytovatelem je vymezen všeobecnými obchodními podmínkami </w:t>
      </w:r>
      <w:r w:rsidR="009B0451">
        <w:t xml:space="preserve">Aricoma Systems a.s. </w:t>
      </w:r>
      <w:r w:rsidR="009B0451" w:rsidRPr="00D5443C">
        <w:t xml:space="preserve">pro poskytování služeb, které jsou nedílnou součástí této Smlouvy a jsou uvedeny v Příloze č. 1 této Smlouvy (dále jen „Všeobecné obchodní podmínky“ či „Všeobecné obchodní podmínky </w:t>
      </w:r>
      <w:r w:rsidR="009B0451">
        <w:t xml:space="preserve">Aricoma Systems a.s. </w:t>
      </w:r>
      <w:r w:rsidR="009B0451" w:rsidRPr="00D5443C">
        <w:t>pro poskytování služeb“ nebo „</w:t>
      </w:r>
      <w:hyperlink w:anchor="příloha_1" w:history="1">
        <w:r w:rsidR="009B0451" w:rsidRPr="00451CB3">
          <w:rPr>
            <w:rStyle w:val="Hypertextovodkaz"/>
            <w:rFonts w:cs="Calibri"/>
            <w:b/>
            <w:szCs w:val="22"/>
          </w:rPr>
          <w:t>Obchodní podmínky</w:t>
        </w:r>
      </w:hyperlink>
      <w:r w:rsidR="009B0451" w:rsidRPr="00D5443C">
        <w:t>“)</w:t>
      </w:r>
      <w:r w:rsidR="00D2767E">
        <w:t xml:space="preserve"> o</w:t>
      </w:r>
      <w:r w:rsidR="009B0451" w:rsidRPr="00D5443C">
        <w:t xml:space="preserve"> modifikaci Všeobecných obchodních podmínek pro účely této Smlouvy tím není dotčen.</w:t>
      </w:r>
    </w:p>
    <w:p w14:paraId="4D2A2777" w14:textId="77777777" w:rsidR="009B0451" w:rsidRPr="00D5443C" w:rsidRDefault="009B0451" w:rsidP="00FC2C52">
      <w:pPr>
        <w:pStyle w:val="ACNadpis2"/>
      </w:pPr>
      <w:bookmarkStart w:id="3" w:name="_Ref167863553"/>
      <w:r w:rsidRPr="00D5443C">
        <w:t xml:space="preserve">Upravuje-li tato Smlouva některé otázky odlišně, mají přednost ustanovení této Smlouvy před ustanoveními </w:t>
      </w:r>
      <w:r>
        <w:t>V</w:t>
      </w:r>
      <w:r w:rsidRPr="00D5443C">
        <w:t xml:space="preserve">šeobecných obchodních podmínek </w:t>
      </w:r>
      <w:r>
        <w:t xml:space="preserve">Aricoma Systems a.s. </w:t>
      </w:r>
      <w:r w:rsidRPr="00D5443C">
        <w:t>pro poskytování služeb.</w:t>
      </w:r>
      <w:bookmarkEnd w:id="3"/>
    </w:p>
    <w:p w14:paraId="1C55ADBE" w14:textId="6538D3EC" w:rsidR="00DE5FCE" w:rsidRPr="00D5443C" w:rsidRDefault="009B0451" w:rsidP="00FC2C52">
      <w:pPr>
        <w:pStyle w:val="ACNadpis2"/>
      </w:pPr>
      <w:r w:rsidRPr="00D5443C">
        <w:t xml:space="preserve">Pro účely této Smlouvy se smluvní strana označená jako „Zhotovitel“ dle všeobecných obchodních podmínek </w:t>
      </w:r>
      <w:r>
        <w:t xml:space="preserve">Aricoma Systems a.s. </w:t>
      </w:r>
      <w:r w:rsidRPr="00D5443C">
        <w:t>pro poskytování služeb rozumí smluvní strana označená v této Smlouvě jako</w:t>
      </w:r>
      <w:r w:rsidR="00DE5FCE" w:rsidRPr="00D5443C">
        <w:t xml:space="preserve"> „Poskytovatel“.</w:t>
      </w:r>
    </w:p>
    <w:p w14:paraId="1DF7257F" w14:textId="77777777" w:rsidR="00DE5FCE" w:rsidRPr="002E139A" w:rsidRDefault="00DE5FCE" w:rsidP="00DE5FCE">
      <w:pPr>
        <w:pStyle w:val="ACNadpis1"/>
        <w:keepLines/>
        <w:widowControl/>
        <w:ind w:left="357" w:hanging="357"/>
        <w:rPr>
          <w:rFonts w:asciiTheme="minorHAnsi" w:hAnsiTheme="minorHAnsi" w:cstheme="minorHAnsi"/>
        </w:rPr>
      </w:pPr>
      <w:r w:rsidRPr="002E139A">
        <w:rPr>
          <w:rFonts w:asciiTheme="minorHAnsi" w:hAnsiTheme="minorHAnsi" w:cstheme="minorHAnsi"/>
        </w:rPr>
        <w:lastRenderedPageBreak/>
        <w:t>Definice pojmů</w:t>
      </w:r>
    </w:p>
    <w:p w14:paraId="2D6639F3" w14:textId="77777777" w:rsidR="00DE5FCE" w:rsidRPr="00452490" w:rsidRDefault="00DE5FCE" w:rsidP="00FC2C52">
      <w:pPr>
        <w:pStyle w:val="ACNadpis2"/>
      </w:pPr>
      <w:r w:rsidRPr="00452490">
        <w:t>Používá-li tato Smlouva v dalším textu termíny, psané s velkým počátečním písmenem, ať už v singuláru nebo plurálu, je jejich význam definován ve všeobecných obchodních podmínkách pro poskytování služeb, případně v následujících bodech.</w:t>
      </w:r>
    </w:p>
    <w:p w14:paraId="45C9FDB0"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 xml:space="preserve">BE (Best </w:t>
      </w:r>
      <w:proofErr w:type="spellStart"/>
      <w:r w:rsidRPr="006B4973">
        <w:rPr>
          <w:rFonts w:asciiTheme="minorHAnsi" w:hAnsiTheme="minorHAnsi" w:cstheme="minorHAnsi"/>
          <w:b/>
          <w:sz w:val="20"/>
          <w:szCs w:val="20"/>
        </w:rPr>
        <w:t>Effort</w:t>
      </w:r>
      <w:proofErr w:type="spellEnd"/>
      <w:r w:rsidRPr="006B4973">
        <w:rPr>
          <w:rFonts w:asciiTheme="minorHAnsi" w:hAnsiTheme="minorHAnsi" w:cstheme="minorHAnsi"/>
          <w:b/>
          <w:sz w:val="20"/>
          <w:szCs w:val="20"/>
        </w:rPr>
        <w:t>)</w:t>
      </w:r>
      <w:r w:rsidRPr="006B4973">
        <w:rPr>
          <w:rFonts w:asciiTheme="minorHAnsi" w:hAnsiTheme="minorHAnsi" w:cstheme="minorHAnsi"/>
          <w:sz w:val="20"/>
          <w:szCs w:val="20"/>
        </w:rPr>
        <w:t xml:space="preserve"> – znamená, že Poskytovatel provede Požadavek bez zbytečného odkladu.</w:t>
      </w:r>
    </w:p>
    <w:p w14:paraId="71161DAE"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 xml:space="preserve">Business </w:t>
      </w:r>
      <w:proofErr w:type="spellStart"/>
      <w:r w:rsidRPr="006B4973">
        <w:rPr>
          <w:rFonts w:asciiTheme="minorHAnsi" w:hAnsiTheme="minorHAnsi" w:cstheme="minorHAnsi"/>
          <w:b/>
          <w:sz w:val="20"/>
          <w:szCs w:val="20"/>
        </w:rPr>
        <w:t>Day</w:t>
      </w:r>
      <w:proofErr w:type="spellEnd"/>
      <w:r w:rsidRPr="006B4973">
        <w:rPr>
          <w:rFonts w:asciiTheme="minorHAnsi" w:hAnsiTheme="minorHAnsi" w:cstheme="minorHAnsi"/>
          <w:b/>
          <w:sz w:val="20"/>
          <w:szCs w:val="20"/>
        </w:rPr>
        <w:t xml:space="preserve"> (BD</w:t>
      </w:r>
      <w:r w:rsidRPr="006B4973">
        <w:rPr>
          <w:rFonts w:asciiTheme="minorHAnsi" w:hAnsiTheme="minorHAnsi" w:cstheme="minorHAnsi"/>
          <w:sz w:val="20"/>
          <w:szCs w:val="20"/>
        </w:rPr>
        <w:t>) – Pracovní den.</w:t>
      </w:r>
    </w:p>
    <w:p w14:paraId="787D86C2"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 xml:space="preserve">Business </w:t>
      </w:r>
      <w:proofErr w:type="spellStart"/>
      <w:r w:rsidRPr="006B4973">
        <w:rPr>
          <w:rFonts w:asciiTheme="minorHAnsi" w:hAnsiTheme="minorHAnsi" w:cstheme="minorHAnsi"/>
          <w:b/>
          <w:sz w:val="20"/>
          <w:szCs w:val="20"/>
        </w:rPr>
        <w:t>Hours</w:t>
      </w:r>
      <w:proofErr w:type="spellEnd"/>
      <w:r w:rsidRPr="006B4973">
        <w:rPr>
          <w:rFonts w:asciiTheme="minorHAnsi" w:hAnsiTheme="minorHAnsi" w:cstheme="minorHAnsi"/>
          <w:b/>
          <w:sz w:val="20"/>
          <w:szCs w:val="20"/>
        </w:rPr>
        <w:t xml:space="preserve"> (BH)</w:t>
      </w:r>
      <w:r w:rsidRPr="006B4973">
        <w:rPr>
          <w:rFonts w:asciiTheme="minorHAnsi" w:hAnsiTheme="minorHAnsi" w:cstheme="minorHAnsi"/>
          <w:sz w:val="20"/>
          <w:szCs w:val="20"/>
        </w:rPr>
        <w:t xml:space="preserve"> – pracovní hodina v rámci Pracovního dne.</w:t>
      </w:r>
    </w:p>
    <w:p w14:paraId="02A7A5B5"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Bodová hodnota, bod</w:t>
      </w:r>
      <w:r w:rsidRPr="006B4973">
        <w:rPr>
          <w:rFonts w:asciiTheme="minorHAnsi" w:hAnsiTheme="minorHAnsi" w:cstheme="minorHAnsi"/>
          <w:sz w:val="20"/>
          <w:szCs w:val="20"/>
        </w:rPr>
        <w:t xml:space="preserve"> – číslo, vyjadřující náročnost Požadavku. </w:t>
      </w:r>
    </w:p>
    <w:p w14:paraId="748CD383"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Člověkohodina</w:t>
      </w:r>
      <w:r w:rsidRPr="006B4973">
        <w:rPr>
          <w:rFonts w:asciiTheme="minorHAnsi" w:hAnsiTheme="minorHAnsi" w:cstheme="minorHAnsi"/>
          <w:sz w:val="20"/>
          <w:szCs w:val="20"/>
        </w:rPr>
        <w:t xml:space="preserve"> – práce Pracovníka Poskytovatele v rozsahu jedné (1) hodiny v rámci Pracovního dne.</w:t>
      </w:r>
    </w:p>
    <w:p w14:paraId="599B42B9"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Člověkoden</w:t>
      </w:r>
      <w:r w:rsidRPr="006B4973">
        <w:rPr>
          <w:rFonts w:asciiTheme="minorHAnsi" w:hAnsiTheme="minorHAnsi" w:cstheme="minorHAnsi"/>
          <w:sz w:val="20"/>
          <w:szCs w:val="20"/>
        </w:rPr>
        <w:t xml:space="preserve"> – práce Pracovníka Poskytovatele v rozsahu jednoho (1) Pracovního dne (po dobu 8 hodin) v rámci Servisního kalendáře.</w:t>
      </w:r>
    </w:p>
    <w:p w14:paraId="345BA6F9"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 xml:space="preserve">Doba odezvy (Response </w:t>
      </w:r>
      <w:proofErr w:type="spellStart"/>
      <w:r w:rsidRPr="006B4973">
        <w:rPr>
          <w:rFonts w:asciiTheme="minorHAnsi" w:hAnsiTheme="minorHAnsi" w:cstheme="minorHAnsi"/>
          <w:b/>
          <w:sz w:val="20"/>
          <w:szCs w:val="20"/>
        </w:rPr>
        <w:t>time</w:t>
      </w:r>
      <w:proofErr w:type="spellEnd"/>
      <w:r w:rsidRPr="006B4973">
        <w:rPr>
          <w:rFonts w:asciiTheme="minorHAnsi" w:hAnsiTheme="minorHAnsi" w:cstheme="minorHAnsi"/>
          <w:b/>
          <w:sz w:val="20"/>
          <w:szCs w:val="20"/>
        </w:rPr>
        <w:t xml:space="preserve"> – R)</w:t>
      </w:r>
      <w:r w:rsidRPr="006B4973">
        <w:rPr>
          <w:rFonts w:asciiTheme="minorHAnsi" w:hAnsiTheme="minorHAnsi" w:cstheme="minorHAnsi"/>
          <w:sz w:val="20"/>
          <w:szCs w:val="20"/>
        </w:rPr>
        <w:t xml:space="preserve"> – metrika definující čas, který uplyne od nahlášení Požadavku na Servis </w:t>
      </w:r>
      <w:proofErr w:type="spellStart"/>
      <w:r w:rsidRPr="006B4973">
        <w:rPr>
          <w:rFonts w:asciiTheme="minorHAnsi" w:hAnsiTheme="minorHAnsi" w:cstheme="minorHAnsi"/>
          <w:sz w:val="20"/>
          <w:szCs w:val="20"/>
        </w:rPr>
        <w:t>Desk</w:t>
      </w:r>
      <w:proofErr w:type="spellEnd"/>
      <w:r w:rsidRPr="006B4973">
        <w:rPr>
          <w:rFonts w:asciiTheme="minorHAnsi" w:hAnsiTheme="minorHAnsi" w:cstheme="minorHAnsi"/>
          <w:sz w:val="20"/>
          <w:szCs w:val="20"/>
        </w:rPr>
        <w:t xml:space="preserve"> Poskytovatele do zahájení provádění Servisní služby. Do Doby odezvy se započítává pouze čas, určený Servisním kalendářem k řešení daného Požadavku.</w:t>
      </w:r>
    </w:p>
    <w:p w14:paraId="3B216A49"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 xml:space="preserve">Doba ukončení (Fix </w:t>
      </w:r>
      <w:proofErr w:type="spellStart"/>
      <w:r w:rsidRPr="006B4973">
        <w:rPr>
          <w:rFonts w:asciiTheme="minorHAnsi" w:hAnsiTheme="minorHAnsi" w:cstheme="minorHAnsi"/>
          <w:b/>
          <w:sz w:val="20"/>
          <w:szCs w:val="20"/>
        </w:rPr>
        <w:t>time</w:t>
      </w:r>
      <w:proofErr w:type="spellEnd"/>
      <w:r w:rsidRPr="006B4973">
        <w:rPr>
          <w:rFonts w:asciiTheme="minorHAnsi" w:hAnsiTheme="minorHAnsi" w:cstheme="minorHAnsi"/>
          <w:b/>
          <w:sz w:val="20"/>
          <w:szCs w:val="20"/>
        </w:rPr>
        <w:t xml:space="preserve"> – F) – </w:t>
      </w:r>
      <w:r w:rsidRPr="006B4973">
        <w:rPr>
          <w:rFonts w:asciiTheme="minorHAnsi" w:hAnsiTheme="minorHAnsi" w:cstheme="minorHAnsi"/>
          <w:sz w:val="20"/>
          <w:szCs w:val="20"/>
        </w:rPr>
        <w:t xml:space="preserve">metrika definující čas, který uplyne od nahlášení Požadavku na Servis </w:t>
      </w:r>
      <w:proofErr w:type="spellStart"/>
      <w:r w:rsidRPr="006B4973">
        <w:rPr>
          <w:rFonts w:asciiTheme="minorHAnsi" w:hAnsiTheme="minorHAnsi" w:cstheme="minorHAnsi"/>
          <w:sz w:val="20"/>
          <w:szCs w:val="20"/>
        </w:rPr>
        <w:t>Desk</w:t>
      </w:r>
      <w:proofErr w:type="spellEnd"/>
      <w:r w:rsidRPr="006B4973">
        <w:rPr>
          <w:rFonts w:asciiTheme="minorHAnsi" w:hAnsiTheme="minorHAnsi" w:cstheme="minorHAnsi"/>
          <w:sz w:val="20"/>
          <w:szCs w:val="20"/>
        </w:rPr>
        <w:t xml:space="preserve"> Poskytovatele po její úspěšné provedení, respektive vyřízení Požadavku. Do Doby ukončení se započítává pouze čas, určený Servisním kalendářem k řešení daného Požadavku. </w:t>
      </w:r>
    </w:p>
    <w:p w14:paraId="0BF74578"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Incident</w:t>
      </w:r>
      <w:r w:rsidRPr="006B4973">
        <w:rPr>
          <w:rFonts w:asciiTheme="minorHAnsi" w:hAnsiTheme="minorHAnsi" w:cstheme="minorHAnsi"/>
          <w:sz w:val="20"/>
          <w:szCs w:val="20"/>
        </w:rPr>
        <w:t xml:space="preserve"> – událost způsobující odchylku od očekávané funkce Prvku IT, nebo může způsobit nefunkčnost (přerušení dodávky) Servisní služby.</w:t>
      </w:r>
    </w:p>
    <w:p w14:paraId="2830C2FE"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IT Partner</w:t>
      </w:r>
      <w:r w:rsidRPr="006B4973">
        <w:rPr>
          <w:rFonts w:asciiTheme="minorHAnsi" w:hAnsiTheme="minorHAnsi" w:cstheme="minorHAnsi"/>
          <w:sz w:val="20"/>
          <w:szCs w:val="20"/>
        </w:rPr>
        <w:t xml:space="preserve"> – pracovník Poskytovatele zajišťuje a integruje daná řešení podle potřeb a požadavků Objednatele.</w:t>
      </w:r>
    </w:p>
    <w:p w14:paraId="71B55F2A"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Koncová zařízení</w:t>
      </w:r>
      <w:r w:rsidRPr="006B4973">
        <w:rPr>
          <w:rFonts w:asciiTheme="minorHAnsi" w:hAnsiTheme="minorHAnsi" w:cstheme="minorHAnsi"/>
          <w:sz w:val="20"/>
          <w:szCs w:val="20"/>
        </w:rPr>
        <w:t xml:space="preserve"> – počítače uživatelů, jejich programové vybavení a periferní zařízení k počítačům připojená (např. tiskárny, skenery, čtečky).</w:t>
      </w:r>
    </w:p>
    <w:p w14:paraId="5610C6BE" w14:textId="77777777" w:rsidR="00DE5FCE"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Konzultační požadavek</w:t>
      </w:r>
      <w:r w:rsidRPr="006B4973">
        <w:rPr>
          <w:rFonts w:asciiTheme="minorHAnsi" w:hAnsiTheme="minorHAnsi" w:cstheme="minorHAnsi"/>
          <w:sz w:val="20"/>
          <w:szCs w:val="20"/>
        </w:rPr>
        <w:t xml:space="preserve"> – žádost o konzultaci a poradenství k uvažovaným Změnám, které by mohly mít vliv na Informační systémy Objednatele, Prvky IT, nebo služby IT.</w:t>
      </w:r>
    </w:p>
    <w:p w14:paraId="38757C9C" w14:textId="77777777" w:rsidR="000E2B7E" w:rsidRPr="00AA150C" w:rsidRDefault="000E2B7E" w:rsidP="000E2B7E">
      <w:pPr>
        <w:pStyle w:val="ablonaOdstavec"/>
        <w:rPr>
          <w:rFonts w:asciiTheme="minorHAnsi" w:hAnsiTheme="minorHAnsi" w:cstheme="minorHAnsi"/>
          <w:bCs/>
          <w:sz w:val="20"/>
          <w:szCs w:val="20"/>
        </w:rPr>
      </w:pPr>
      <w:r w:rsidRPr="00AA150C">
        <w:rPr>
          <w:rFonts w:asciiTheme="minorHAnsi" w:hAnsiTheme="minorHAnsi" w:cstheme="minorHAnsi"/>
          <w:b/>
          <w:sz w:val="20"/>
          <w:szCs w:val="20"/>
        </w:rPr>
        <w:t xml:space="preserve">Kybernetická bezpečnostní událost (KBU) </w:t>
      </w:r>
      <w:r w:rsidRPr="00AA150C">
        <w:rPr>
          <w:rFonts w:asciiTheme="minorHAnsi" w:hAnsiTheme="minorHAnsi" w:cstheme="minorHAnsi"/>
          <w:bCs/>
          <w:sz w:val="20"/>
          <w:szCs w:val="20"/>
        </w:rPr>
        <w:t>- událost, která může způsobit narušení bezpečnosti informací v Informačních systémech nebo narušení bezpečnosti Služeb anebo bezpečnosti a integrity sítí elektronických komunikací.</w:t>
      </w:r>
    </w:p>
    <w:p w14:paraId="0E3A3954" w14:textId="77777777" w:rsidR="000E2B7E" w:rsidRPr="00AA150C" w:rsidRDefault="000E2B7E" w:rsidP="000E2B7E">
      <w:pPr>
        <w:pStyle w:val="ablonaOdstavec"/>
        <w:rPr>
          <w:rFonts w:asciiTheme="minorHAnsi" w:hAnsiTheme="minorHAnsi" w:cstheme="minorHAnsi"/>
          <w:bCs/>
          <w:sz w:val="20"/>
          <w:szCs w:val="20"/>
        </w:rPr>
      </w:pPr>
      <w:r w:rsidRPr="00AA150C">
        <w:rPr>
          <w:rFonts w:asciiTheme="minorHAnsi" w:hAnsiTheme="minorHAnsi" w:cstheme="minorHAnsi"/>
          <w:b/>
          <w:sz w:val="20"/>
          <w:szCs w:val="20"/>
        </w:rPr>
        <w:t xml:space="preserve">Kybernetický bezpečnostní incident (KBI) </w:t>
      </w:r>
      <w:r w:rsidRPr="00AA150C">
        <w:rPr>
          <w:rFonts w:asciiTheme="minorHAnsi" w:hAnsiTheme="minorHAnsi" w:cstheme="minorHAnsi"/>
          <w:bCs/>
          <w:sz w:val="20"/>
          <w:szCs w:val="20"/>
        </w:rPr>
        <w:t>- je narušení bezpečnosti informací v Informačních systémech nebo narušení bezpečnosti Služeb anebo bezpečnosti a integrity sítí elektronických komunikací v důsledku Kybernetické bezpečnostní události.</w:t>
      </w:r>
    </w:p>
    <w:p w14:paraId="6AB5F805" w14:textId="77777777" w:rsidR="000E2B7E" w:rsidRPr="00AA150C" w:rsidRDefault="000E2B7E" w:rsidP="000E2B7E">
      <w:pPr>
        <w:pStyle w:val="ablonaOdstavec"/>
        <w:rPr>
          <w:rFonts w:asciiTheme="minorHAnsi" w:hAnsiTheme="minorHAnsi" w:cstheme="minorHAnsi"/>
          <w:bCs/>
          <w:sz w:val="20"/>
          <w:szCs w:val="20"/>
        </w:rPr>
      </w:pPr>
      <w:r w:rsidRPr="00AA150C">
        <w:rPr>
          <w:rFonts w:asciiTheme="minorHAnsi" w:hAnsiTheme="minorHAnsi" w:cstheme="minorHAnsi"/>
          <w:b/>
          <w:sz w:val="20"/>
          <w:szCs w:val="20"/>
        </w:rPr>
        <w:t xml:space="preserve">Kybernetický prostor </w:t>
      </w:r>
      <w:r w:rsidRPr="00AA150C">
        <w:rPr>
          <w:rFonts w:asciiTheme="minorHAnsi" w:hAnsiTheme="minorHAnsi" w:cstheme="minorHAnsi"/>
          <w:bCs/>
          <w:sz w:val="20"/>
          <w:szCs w:val="20"/>
        </w:rPr>
        <w:t>– je digitální prostředí umožňující vznik, výměnu a zpracování informací, tvořené Informačními systémy a službami a sítěmi elektronických komunikací.</w:t>
      </w:r>
    </w:p>
    <w:p w14:paraId="61F8D3F9" w14:textId="77777777" w:rsidR="000E2B7E" w:rsidRPr="00AA150C" w:rsidRDefault="000E2B7E" w:rsidP="000E2B7E">
      <w:pPr>
        <w:pStyle w:val="ablonaOdstavec"/>
        <w:rPr>
          <w:rFonts w:asciiTheme="minorHAnsi" w:hAnsiTheme="minorHAnsi" w:cstheme="minorHAnsi"/>
          <w:bCs/>
          <w:sz w:val="20"/>
          <w:szCs w:val="20"/>
        </w:rPr>
      </w:pPr>
      <w:r w:rsidRPr="00AA150C">
        <w:rPr>
          <w:rFonts w:asciiTheme="minorHAnsi" w:hAnsiTheme="minorHAnsi" w:cstheme="minorHAnsi"/>
          <w:b/>
          <w:sz w:val="20"/>
          <w:szCs w:val="20"/>
        </w:rPr>
        <w:t xml:space="preserve">Pokročilý bezpečnostní dohled </w:t>
      </w:r>
      <w:r w:rsidRPr="00AA150C">
        <w:rPr>
          <w:rFonts w:asciiTheme="minorHAnsi" w:hAnsiTheme="minorHAnsi" w:cstheme="minorHAnsi"/>
          <w:bCs/>
          <w:sz w:val="20"/>
          <w:szCs w:val="20"/>
        </w:rPr>
        <w:t xml:space="preserve">– kontinuální sběr strojově detekovaných Kybernetických bezpečnostních událostí (KBU), případně </w:t>
      </w:r>
      <w:proofErr w:type="spellStart"/>
      <w:r w:rsidRPr="00AA150C">
        <w:rPr>
          <w:rFonts w:asciiTheme="minorHAnsi" w:hAnsiTheme="minorHAnsi" w:cstheme="minorHAnsi"/>
          <w:bCs/>
          <w:sz w:val="20"/>
          <w:szCs w:val="20"/>
        </w:rPr>
        <w:t>flow</w:t>
      </w:r>
      <w:proofErr w:type="spellEnd"/>
      <w:r w:rsidRPr="00AA150C">
        <w:rPr>
          <w:rFonts w:asciiTheme="minorHAnsi" w:hAnsiTheme="minorHAnsi" w:cstheme="minorHAnsi"/>
          <w:bCs/>
          <w:sz w:val="20"/>
          <w:szCs w:val="20"/>
        </w:rPr>
        <w:t xml:space="preserve"> z definovaných Prvků IT, jejich ukládání, korelace a vyhodnocení za účelem identifikace potencionálních Kybernetických bezpečnostních incidentů (KBI), včetně jejich následné analýzy, návrhu řešení, řízení jejich životního cyklu a komunikace s Třetími stranami.</w:t>
      </w:r>
    </w:p>
    <w:p w14:paraId="5CA543DC"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Monitorování, Monitoring</w:t>
      </w:r>
      <w:r w:rsidRPr="006B4973">
        <w:rPr>
          <w:rFonts w:asciiTheme="minorHAnsi" w:hAnsiTheme="minorHAnsi" w:cstheme="minorHAnsi"/>
          <w:sz w:val="20"/>
          <w:szCs w:val="20"/>
        </w:rPr>
        <w:t xml:space="preserve"> – sledování Prvků IT prostředky Vzdáleného přístupu, zda jsou funkční. Sledování, zda provozní charakteristiky Prvků IT nepřesahují stanovené hodnoty, eventuálně neklesají pod stanovené hodnoty. Monitorováním se případně rozumí sledování a archivování jejich provozních charakteristik.</w:t>
      </w:r>
    </w:p>
    <w:p w14:paraId="4B292AC9"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Náhradní zařízení</w:t>
      </w:r>
      <w:r w:rsidRPr="006B4973">
        <w:rPr>
          <w:rFonts w:asciiTheme="minorHAnsi" w:hAnsiTheme="minorHAnsi" w:cstheme="minorHAnsi"/>
          <w:sz w:val="20"/>
          <w:szCs w:val="20"/>
        </w:rPr>
        <w:t xml:space="preserve"> – zařízení podobných vlastností (parametrů).</w:t>
      </w:r>
    </w:p>
    <w:p w14:paraId="055B2F06"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Požadavek</w:t>
      </w:r>
      <w:r w:rsidRPr="006B4973">
        <w:rPr>
          <w:rFonts w:asciiTheme="minorHAnsi" w:hAnsiTheme="minorHAnsi" w:cstheme="minorHAnsi"/>
          <w:sz w:val="20"/>
          <w:szCs w:val="20"/>
        </w:rPr>
        <w:t xml:space="preserve"> – žádost o provedení Servisní služby na jednom nebo více Prvcích IT, přičemž: </w:t>
      </w:r>
    </w:p>
    <w:p w14:paraId="1627B008" w14:textId="77777777" w:rsidR="00DE5FCE" w:rsidRPr="006B4973" w:rsidRDefault="00DE5FCE">
      <w:pPr>
        <w:pStyle w:val="Seznamsodrkami2"/>
        <w:numPr>
          <w:ilvl w:val="1"/>
          <w:numId w:val="19"/>
        </w:numPr>
        <w:rPr>
          <w:rFonts w:cstheme="minorHAnsi"/>
          <w:szCs w:val="20"/>
          <w:lang w:eastAsia="sk-SK"/>
        </w:rPr>
      </w:pPr>
      <w:r w:rsidRPr="006B4973">
        <w:rPr>
          <w:rFonts w:cstheme="minorHAnsi"/>
          <w:szCs w:val="20"/>
          <w:lang w:eastAsia="sk-SK"/>
        </w:rPr>
        <w:t xml:space="preserve">Požadavek může zahrnovat: </w:t>
      </w:r>
    </w:p>
    <w:p w14:paraId="0B98D4E3" w14:textId="77777777" w:rsidR="00DE5FCE" w:rsidRPr="006B4973" w:rsidRDefault="00DE5FCE">
      <w:pPr>
        <w:pStyle w:val="Pokraovnseznamu"/>
        <w:numPr>
          <w:ilvl w:val="2"/>
          <w:numId w:val="19"/>
        </w:numPr>
        <w:rPr>
          <w:rFonts w:cstheme="minorHAnsi"/>
          <w:szCs w:val="20"/>
          <w:lang w:eastAsia="sk-SK"/>
        </w:rPr>
      </w:pPr>
      <w:r w:rsidRPr="006B4973">
        <w:rPr>
          <w:rFonts w:cstheme="minorHAnsi"/>
          <w:szCs w:val="20"/>
          <w:lang w:eastAsia="sk-SK"/>
        </w:rPr>
        <w:t>žádost o poskytnutí servisního zásahu (nefunkční Prvek IT nebo nesprávná činnost Prvku IT),</w:t>
      </w:r>
    </w:p>
    <w:p w14:paraId="012BC1DD" w14:textId="77777777" w:rsidR="00DE5FCE" w:rsidRPr="006B4973" w:rsidRDefault="00DE5FCE">
      <w:pPr>
        <w:pStyle w:val="Pokraovnseznamu"/>
        <w:numPr>
          <w:ilvl w:val="2"/>
          <w:numId w:val="19"/>
        </w:numPr>
        <w:rPr>
          <w:rFonts w:cstheme="minorHAnsi"/>
          <w:szCs w:val="20"/>
          <w:lang w:eastAsia="sk-SK"/>
        </w:rPr>
      </w:pPr>
      <w:r w:rsidRPr="006B4973">
        <w:rPr>
          <w:rFonts w:cstheme="minorHAnsi"/>
          <w:szCs w:val="20"/>
          <w:lang w:eastAsia="sk-SK"/>
        </w:rPr>
        <w:t>žádost o poskytnutí konzultace a poradenství,</w:t>
      </w:r>
    </w:p>
    <w:p w14:paraId="06B8F402" w14:textId="77777777" w:rsidR="00DE5FCE" w:rsidRPr="006B4973" w:rsidRDefault="00DE5FCE">
      <w:pPr>
        <w:pStyle w:val="Pokraovnseznamu"/>
        <w:numPr>
          <w:ilvl w:val="2"/>
          <w:numId w:val="19"/>
        </w:numPr>
        <w:rPr>
          <w:rFonts w:cstheme="minorHAnsi"/>
          <w:szCs w:val="20"/>
          <w:lang w:eastAsia="sk-SK"/>
        </w:rPr>
      </w:pPr>
      <w:r w:rsidRPr="006B4973">
        <w:rPr>
          <w:rFonts w:cstheme="minorHAnsi"/>
          <w:szCs w:val="20"/>
          <w:lang w:eastAsia="sk-SK"/>
        </w:rPr>
        <w:t>žádost o provedení Změny.</w:t>
      </w:r>
    </w:p>
    <w:p w14:paraId="0075B777" w14:textId="77777777" w:rsidR="00DE5FCE" w:rsidRPr="006B4973" w:rsidRDefault="00DE5FCE">
      <w:pPr>
        <w:pStyle w:val="Seznamsodrkami2"/>
        <w:numPr>
          <w:ilvl w:val="1"/>
          <w:numId w:val="19"/>
        </w:numPr>
        <w:rPr>
          <w:rFonts w:cstheme="minorHAnsi"/>
          <w:szCs w:val="20"/>
          <w:lang w:eastAsia="sk-SK"/>
        </w:rPr>
      </w:pPr>
      <w:r w:rsidRPr="006B4973">
        <w:rPr>
          <w:rFonts w:cstheme="minorHAnsi"/>
          <w:szCs w:val="20"/>
          <w:lang w:eastAsia="sk-SK"/>
        </w:rPr>
        <w:t>Požadavek může:</w:t>
      </w:r>
    </w:p>
    <w:p w14:paraId="3F0BFAD4" w14:textId="77777777" w:rsidR="00DE5FCE" w:rsidRPr="006B4973" w:rsidRDefault="00DE5FCE">
      <w:pPr>
        <w:pStyle w:val="Pokraovnseznamu"/>
        <w:numPr>
          <w:ilvl w:val="2"/>
          <w:numId w:val="19"/>
        </w:numPr>
        <w:rPr>
          <w:rFonts w:cstheme="minorHAnsi"/>
          <w:szCs w:val="20"/>
          <w:lang w:eastAsia="sk-SK"/>
        </w:rPr>
      </w:pPr>
      <w:r w:rsidRPr="006B4973">
        <w:rPr>
          <w:rFonts w:cstheme="minorHAnsi"/>
          <w:szCs w:val="20"/>
          <w:lang w:eastAsia="sk-SK"/>
        </w:rPr>
        <w:lastRenderedPageBreak/>
        <w:t>být zadán Objednatelem jako jednorázový,</w:t>
      </w:r>
    </w:p>
    <w:p w14:paraId="49A267C0" w14:textId="77777777" w:rsidR="00DE5FCE" w:rsidRPr="006B4973" w:rsidRDefault="00DE5FCE">
      <w:pPr>
        <w:pStyle w:val="Pokraovnseznamu"/>
        <w:numPr>
          <w:ilvl w:val="2"/>
          <w:numId w:val="19"/>
        </w:numPr>
        <w:rPr>
          <w:rFonts w:cstheme="minorHAnsi"/>
          <w:szCs w:val="20"/>
          <w:lang w:eastAsia="sk-SK"/>
        </w:rPr>
      </w:pPr>
      <w:r w:rsidRPr="006B4973">
        <w:rPr>
          <w:rFonts w:cstheme="minorHAnsi"/>
          <w:szCs w:val="20"/>
          <w:lang w:eastAsia="sk-SK"/>
        </w:rPr>
        <w:t>být zadán Objednatelem jako opakující se činnost,</w:t>
      </w:r>
    </w:p>
    <w:p w14:paraId="76731E71" w14:textId="77777777" w:rsidR="00DE5FCE" w:rsidRPr="006B4973" w:rsidRDefault="00DE5FCE">
      <w:pPr>
        <w:pStyle w:val="Pokraovnseznamu"/>
        <w:numPr>
          <w:ilvl w:val="2"/>
          <w:numId w:val="19"/>
        </w:numPr>
        <w:rPr>
          <w:rFonts w:cstheme="minorHAnsi"/>
          <w:szCs w:val="20"/>
          <w:lang w:eastAsia="sk-SK"/>
        </w:rPr>
      </w:pPr>
      <w:r w:rsidRPr="006B4973">
        <w:rPr>
          <w:rFonts w:cstheme="minorHAnsi"/>
          <w:szCs w:val="20"/>
          <w:lang w:eastAsia="sk-SK"/>
        </w:rPr>
        <w:t>vzniknout jako výstup Monitorování,</w:t>
      </w:r>
    </w:p>
    <w:p w14:paraId="3963D242" w14:textId="77777777" w:rsidR="00DE5FCE" w:rsidRPr="006B4973" w:rsidRDefault="00DE5FCE">
      <w:pPr>
        <w:pStyle w:val="Pokraovnseznamu"/>
        <w:numPr>
          <w:ilvl w:val="2"/>
          <w:numId w:val="19"/>
        </w:numPr>
        <w:rPr>
          <w:rFonts w:cstheme="minorHAnsi"/>
          <w:szCs w:val="20"/>
          <w:lang w:eastAsia="sk-SK"/>
        </w:rPr>
      </w:pPr>
      <w:r w:rsidRPr="006B4973">
        <w:rPr>
          <w:rFonts w:cstheme="minorHAnsi"/>
          <w:szCs w:val="20"/>
          <w:lang w:eastAsia="sk-SK"/>
        </w:rPr>
        <w:t>vzniknout na základě Provozní správy nebo Pravidelné kontroly Prvku IT.</w:t>
      </w:r>
    </w:p>
    <w:p w14:paraId="4585F588" w14:textId="77777777" w:rsidR="00DE5FCE" w:rsidRPr="006B4973" w:rsidRDefault="00DE5FCE" w:rsidP="002413AD">
      <w:pPr>
        <w:pStyle w:val="ablonaOdstavec"/>
        <w:keepNext/>
        <w:keepLines/>
        <w:rPr>
          <w:rFonts w:asciiTheme="minorHAnsi" w:hAnsiTheme="minorHAnsi" w:cstheme="minorHAnsi"/>
          <w:sz w:val="20"/>
          <w:szCs w:val="20"/>
        </w:rPr>
      </w:pPr>
      <w:r w:rsidRPr="006B4973">
        <w:rPr>
          <w:rFonts w:asciiTheme="minorHAnsi" w:hAnsiTheme="minorHAnsi" w:cstheme="minorHAnsi"/>
          <w:b/>
          <w:sz w:val="20"/>
          <w:szCs w:val="20"/>
        </w:rPr>
        <w:t>Pravidla změnového řízení</w:t>
      </w:r>
      <w:r w:rsidRPr="006B4973">
        <w:rPr>
          <w:rFonts w:asciiTheme="minorHAnsi" w:hAnsiTheme="minorHAnsi" w:cstheme="minorHAnsi"/>
          <w:sz w:val="20"/>
          <w:szCs w:val="20"/>
        </w:rPr>
        <w:t xml:space="preserve"> – zahrnující následující kroky: inicializace změnového řízení, ověření relevance a stanovení priority Změnového požadavku, posouzení Změnového požadavku, přijetí/odmítnutí/odložení požadavku na Změnu, zpracování analýzy požadavků na Změnu a postup realizace Změny, schválení realizace Změny, realizace Změny, akceptace realizace, zhodnocení Změny a návrh opatření na zlepšení.</w:t>
      </w:r>
    </w:p>
    <w:p w14:paraId="3F294E27"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Priorita Incidentu</w:t>
      </w:r>
      <w:r w:rsidRPr="006B4973">
        <w:rPr>
          <w:rFonts w:asciiTheme="minorHAnsi" w:hAnsiTheme="minorHAnsi" w:cstheme="minorHAnsi"/>
          <w:sz w:val="20"/>
          <w:szCs w:val="20"/>
        </w:rPr>
        <w:t xml:space="preserve"> – závažnost Incidentu dle klasifikace Kontaktní osoby Objednatele.</w:t>
      </w:r>
    </w:p>
    <w:p w14:paraId="2EA80FA7"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 xml:space="preserve">Provozní správa, Pravidelná kontrola </w:t>
      </w:r>
      <w:r w:rsidRPr="006B4973">
        <w:rPr>
          <w:rFonts w:asciiTheme="minorHAnsi" w:hAnsiTheme="minorHAnsi" w:cstheme="minorHAnsi"/>
          <w:sz w:val="20"/>
          <w:szCs w:val="20"/>
        </w:rPr>
        <w:t>– provádění Služeb, které jsou nutné ke správné a bezchybné funkci Prvku IT, nebo služby IT.</w:t>
      </w:r>
    </w:p>
    <w:p w14:paraId="006D3936"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Prvek IT</w:t>
      </w:r>
      <w:r w:rsidRPr="006B4973">
        <w:rPr>
          <w:rFonts w:asciiTheme="minorHAnsi" w:hAnsiTheme="minorHAnsi" w:cstheme="minorHAnsi"/>
          <w:sz w:val="20"/>
          <w:szCs w:val="20"/>
        </w:rPr>
        <w:t xml:space="preserve"> – zařízení (Koncové zařízení, server či jiný hardware), program (software) nebo datová linka.</w:t>
      </w:r>
    </w:p>
    <w:p w14:paraId="7938814A"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Přechodné období</w:t>
      </w:r>
      <w:r w:rsidRPr="006B4973">
        <w:rPr>
          <w:rFonts w:asciiTheme="minorHAnsi" w:hAnsiTheme="minorHAnsi" w:cstheme="minorHAnsi"/>
          <w:sz w:val="20"/>
          <w:szCs w:val="20"/>
        </w:rPr>
        <w:t xml:space="preserve"> – etapa</w:t>
      </w:r>
      <w:r w:rsidRPr="006B4973">
        <w:rPr>
          <w:rFonts w:asciiTheme="minorHAnsi" w:hAnsiTheme="minorHAnsi" w:cstheme="minorHAnsi"/>
          <w:bCs/>
          <w:sz w:val="20"/>
          <w:szCs w:val="20"/>
        </w:rPr>
        <w:t xml:space="preserve"> poskytování Služeb. Během této etapy dochází ke konsolidaci Služeb, včetně případného upřesnění rozsahu Služeb, který Objednatel bude požadovat pro etapu Standardního provozu. Služby jsou prováděny v plném rozsahu, ale pro tuto fázi může být definováno jiné SLA než ve Standardním provozu.</w:t>
      </w:r>
    </w:p>
    <w:p w14:paraId="07C4E854"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 xml:space="preserve">Příloha – </w:t>
      </w:r>
      <w:r w:rsidRPr="006B4973">
        <w:rPr>
          <w:rFonts w:asciiTheme="minorHAnsi" w:hAnsiTheme="minorHAnsi" w:cstheme="minorHAnsi"/>
          <w:sz w:val="20"/>
          <w:szCs w:val="20"/>
        </w:rPr>
        <w:t>Nedílná součást této Smlouvy.</w:t>
      </w:r>
    </w:p>
    <w:p w14:paraId="28118182"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 xml:space="preserve">Report </w:t>
      </w:r>
      <w:r w:rsidRPr="006B4973">
        <w:rPr>
          <w:rFonts w:asciiTheme="minorHAnsi" w:hAnsiTheme="minorHAnsi" w:cstheme="minorHAnsi"/>
          <w:sz w:val="20"/>
          <w:szCs w:val="20"/>
        </w:rPr>
        <w:t>– dokument, ve kterém je popsán průběh realizace Plnění za uplynulé období a hodnoty sledovaných parametrů.</w:t>
      </w:r>
    </w:p>
    <w:p w14:paraId="42A22B66"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bCs/>
          <w:sz w:val="20"/>
          <w:szCs w:val="20"/>
        </w:rPr>
        <w:t>Servisní okno (odstávka)</w:t>
      </w:r>
      <w:r w:rsidRPr="006B4973">
        <w:rPr>
          <w:rFonts w:asciiTheme="minorHAnsi" w:hAnsiTheme="minorHAnsi" w:cstheme="minorHAnsi"/>
          <w:sz w:val="20"/>
          <w:szCs w:val="20"/>
        </w:rPr>
        <w:t xml:space="preserve"> – je vyhrazený čas pro Objednatelem předem odsouhlasený servisní zásah. V době Servisního okna může být Informační systém nedostupný. </w:t>
      </w:r>
    </w:p>
    <w:p w14:paraId="6267B35B"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Servisní požadavek</w:t>
      </w:r>
      <w:r w:rsidRPr="006B4973">
        <w:rPr>
          <w:rFonts w:asciiTheme="minorHAnsi" w:hAnsiTheme="minorHAnsi" w:cstheme="minorHAnsi"/>
          <w:sz w:val="20"/>
          <w:szCs w:val="20"/>
        </w:rPr>
        <w:t xml:space="preserve"> – žádost o provedení Servisní služby za účelem vyřešení Incidentu.</w:t>
      </w:r>
    </w:p>
    <w:p w14:paraId="3F5898F4"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SLA</w:t>
      </w:r>
      <w:r w:rsidRPr="006B4973">
        <w:rPr>
          <w:rFonts w:asciiTheme="minorHAnsi" w:hAnsiTheme="minorHAnsi" w:cstheme="minorHAnsi"/>
          <w:sz w:val="20"/>
          <w:szCs w:val="20"/>
        </w:rPr>
        <w:t xml:space="preserve"> – </w:t>
      </w:r>
      <w:proofErr w:type="spellStart"/>
      <w:r w:rsidRPr="006B4973">
        <w:rPr>
          <w:rFonts w:asciiTheme="minorHAnsi" w:hAnsiTheme="minorHAnsi" w:cstheme="minorHAnsi"/>
          <w:sz w:val="20"/>
          <w:szCs w:val="20"/>
        </w:rPr>
        <w:t>Service</w:t>
      </w:r>
      <w:proofErr w:type="spellEnd"/>
      <w:r w:rsidRPr="006B4973">
        <w:rPr>
          <w:rFonts w:asciiTheme="minorHAnsi" w:hAnsiTheme="minorHAnsi" w:cstheme="minorHAnsi"/>
          <w:sz w:val="20"/>
          <w:szCs w:val="20"/>
        </w:rPr>
        <w:t xml:space="preserve"> Level </w:t>
      </w:r>
      <w:proofErr w:type="spellStart"/>
      <w:r w:rsidRPr="006B4973">
        <w:rPr>
          <w:rFonts w:asciiTheme="minorHAnsi" w:hAnsiTheme="minorHAnsi" w:cstheme="minorHAnsi"/>
          <w:sz w:val="20"/>
          <w:szCs w:val="20"/>
        </w:rPr>
        <w:t>Agreement</w:t>
      </w:r>
      <w:proofErr w:type="spellEnd"/>
      <w:r w:rsidRPr="006B4973">
        <w:rPr>
          <w:rFonts w:asciiTheme="minorHAnsi" w:hAnsiTheme="minorHAnsi" w:cstheme="minorHAnsi"/>
          <w:b/>
          <w:sz w:val="20"/>
          <w:szCs w:val="20"/>
        </w:rPr>
        <w:t xml:space="preserve">, </w:t>
      </w:r>
      <w:r w:rsidRPr="006B4973">
        <w:rPr>
          <w:rFonts w:asciiTheme="minorHAnsi" w:hAnsiTheme="minorHAnsi" w:cstheme="minorHAnsi"/>
          <w:sz w:val="20"/>
          <w:szCs w:val="20"/>
        </w:rPr>
        <w:t>definice kvalitativních a kvantitativních parametrů/metrik Služby.</w:t>
      </w:r>
    </w:p>
    <w:p w14:paraId="44F09BE3"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iCs/>
          <w:sz w:val="20"/>
          <w:szCs w:val="20"/>
        </w:rPr>
        <w:t>Standardní provoz</w:t>
      </w:r>
      <w:r w:rsidRPr="006B4973">
        <w:rPr>
          <w:rFonts w:asciiTheme="minorHAnsi" w:hAnsiTheme="minorHAnsi" w:cstheme="minorHAnsi"/>
          <w:iCs/>
          <w:sz w:val="20"/>
          <w:szCs w:val="20"/>
        </w:rPr>
        <w:t xml:space="preserve"> – etapa poskytování Služeb, </w:t>
      </w:r>
      <w:r w:rsidRPr="006B4973">
        <w:rPr>
          <w:rFonts w:asciiTheme="minorHAnsi" w:hAnsiTheme="minorHAnsi" w:cstheme="minorHAnsi"/>
          <w:bCs/>
          <w:sz w:val="20"/>
          <w:szCs w:val="20"/>
        </w:rPr>
        <w:t>která následuje bezprostředně po ukončení Přechodného období. Během této etapy jsou Služby prováděny v plném rozsahu podle SLA.</w:t>
      </w:r>
    </w:p>
    <w:p w14:paraId="5D9925BC" w14:textId="77777777" w:rsidR="00DE5FCE" w:rsidRPr="006B4973" w:rsidRDefault="00DE5FCE" w:rsidP="000E5FF0">
      <w:pPr>
        <w:pStyle w:val="ablonaOdstavec"/>
        <w:rPr>
          <w:rFonts w:asciiTheme="minorHAnsi" w:hAnsiTheme="minorHAnsi" w:cstheme="minorHAnsi"/>
          <w:iCs/>
          <w:sz w:val="20"/>
          <w:szCs w:val="20"/>
        </w:rPr>
      </w:pPr>
      <w:r w:rsidRPr="006B4973">
        <w:rPr>
          <w:rFonts w:asciiTheme="minorHAnsi" w:hAnsiTheme="minorHAnsi" w:cstheme="minorHAnsi"/>
          <w:b/>
          <w:iCs/>
          <w:sz w:val="20"/>
          <w:szCs w:val="20"/>
        </w:rPr>
        <w:t xml:space="preserve">Vzdálená správa </w:t>
      </w:r>
      <w:r w:rsidRPr="006B4973">
        <w:rPr>
          <w:rFonts w:asciiTheme="minorHAnsi" w:hAnsiTheme="minorHAnsi" w:cstheme="minorHAnsi"/>
          <w:iCs/>
          <w:sz w:val="20"/>
          <w:szCs w:val="20"/>
        </w:rPr>
        <w:t>– provádění činností na Prvcích IT, přičemž činnosti nejsou prováděny v místě provozovny Objednatele, ale prostřednictvím Vzdáleného přístupu z místa provozovny Poskytovatele.</w:t>
      </w:r>
    </w:p>
    <w:p w14:paraId="57498812"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Vzdálený přístup, Vzdálené připojení</w:t>
      </w:r>
      <w:r w:rsidRPr="006B4973">
        <w:rPr>
          <w:rFonts w:asciiTheme="minorHAnsi" w:hAnsiTheme="minorHAnsi" w:cstheme="minorHAnsi"/>
          <w:sz w:val="20"/>
          <w:szCs w:val="20"/>
        </w:rPr>
        <w:t xml:space="preserve"> – připojení z provozovny Poskytovatele k Prvku IT Objednatele pomocí datové linky, na které je vytvořeno dočasné nebo trvalé spojení.</w:t>
      </w:r>
    </w:p>
    <w:p w14:paraId="3AF5EE29" w14:textId="77777777" w:rsidR="00DE5FCE" w:rsidRPr="006B4973" w:rsidRDefault="00DE5FCE" w:rsidP="000E5FF0">
      <w:pPr>
        <w:pStyle w:val="ablonaOdstavec"/>
        <w:rPr>
          <w:rFonts w:asciiTheme="minorHAnsi" w:hAnsiTheme="minorHAnsi" w:cstheme="minorHAnsi"/>
          <w:sz w:val="20"/>
          <w:szCs w:val="20"/>
        </w:rPr>
      </w:pPr>
      <w:r w:rsidRPr="006B4973">
        <w:rPr>
          <w:rFonts w:asciiTheme="minorHAnsi" w:hAnsiTheme="minorHAnsi" w:cstheme="minorHAnsi"/>
          <w:b/>
          <w:sz w:val="20"/>
          <w:szCs w:val="20"/>
        </w:rPr>
        <w:t>Změnový požadavek, Změna</w:t>
      </w:r>
      <w:r w:rsidRPr="006B4973">
        <w:rPr>
          <w:rFonts w:asciiTheme="minorHAnsi" w:hAnsiTheme="minorHAnsi" w:cstheme="minorHAnsi"/>
          <w:sz w:val="20"/>
          <w:szCs w:val="20"/>
        </w:rPr>
        <w:t xml:space="preserve"> – žádost o přidání, modifikace nebo odstranění čehokoliv, co by mohlo mít vliv na Prvky IT. </w:t>
      </w:r>
    </w:p>
    <w:p w14:paraId="07BE69A6" w14:textId="77777777" w:rsidR="00DE5FCE" w:rsidRPr="002E139A" w:rsidRDefault="00DE5FCE" w:rsidP="00E36BDF">
      <w:pPr>
        <w:pStyle w:val="ACNadpis1"/>
        <w:keepNext w:val="0"/>
        <w:widowControl/>
        <w:ind w:left="357" w:hanging="357"/>
        <w:rPr>
          <w:rFonts w:asciiTheme="minorHAnsi" w:hAnsiTheme="minorHAnsi" w:cstheme="minorHAnsi"/>
        </w:rPr>
      </w:pPr>
      <w:r w:rsidRPr="002E139A">
        <w:rPr>
          <w:rFonts w:asciiTheme="minorHAnsi" w:hAnsiTheme="minorHAnsi" w:cstheme="minorHAnsi"/>
        </w:rPr>
        <w:t>Předmět plnění</w:t>
      </w:r>
    </w:p>
    <w:p w14:paraId="2EE7B51C" w14:textId="77777777" w:rsidR="00DE5FCE" w:rsidRPr="00F252E9" w:rsidRDefault="00DE5FCE" w:rsidP="00FC2C52">
      <w:pPr>
        <w:pStyle w:val="ACNadpis2"/>
      </w:pPr>
      <w:r w:rsidRPr="00F252E9">
        <w:t xml:space="preserve">Předmětem Plnění této Smlouvy je poskytování Servisních služeb, resp. Služeb, v rozsahu činností uvedených v Příloze č. 2 této Smlouvy. </w:t>
      </w:r>
    </w:p>
    <w:p w14:paraId="0A1BC8AB" w14:textId="77777777" w:rsidR="00DE5FCE" w:rsidRPr="00F252E9" w:rsidRDefault="00DE5FCE" w:rsidP="00FC2C52">
      <w:pPr>
        <w:pStyle w:val="ACNadpis2"/>
      </w:pPr>
      <w:r w:rsidRPr="00F252E9">
        <w:t>Služby budou poskytovány na Prvcích IT definovaných v Příloze č. 2, bod 2.3 této Smlouvy.</w:t>
      </w:r>
    </w:p>
    <w:p w14:paraId="66EE0543" w14:textId="77777777" w:rsidR="00DE5FCE" w:rsidRPr="00F252E9" w:rsidRDefault="00DE5FCE" w:rsidP="00FC2C52">
      <w:pPr>
        <w:pStyle w:val="ACNadpis2"/>
      </w:pPr>
      <w:bookmarkStart w:id="4" w:name="_Ref170890017"/>
      <w:r w:rsidRPr="00F252E9">
        <w:t>Poskytovatel se zavazuje vypracovat standardní Report po skončení každého fakturačního období, během něhož jsou poskytovány Servisní služby, resp. Služby podle této Smlouvy. Pokud se Objednatel do 5-ti (pěti) pracovních dnů k Reportu nevyjádří, má se za to, že Report bezvýhradně akceptoval.</w:t>
      </w:r>
      <w:bookmarkEnd w:id="4"/>
    </w:p>
    <w:p w14:paraId="544CBD92" w14:textId="77777777" w:rsidR="00DE5FCE" w:rsidRPr="000F07B9" w:rsidRDefault="00DE5FCE" w:rsidP="00DE5FCE">
      <w:pPr>
        <w:pStyle w:val="ACNadpis1"/>
        <w:keepLines/>
        <w:widowControl/>
        <w:ind w:left="357" w:hanging="357"/>
      </w:pPr>
      <w:r>
        <w:t>Z</w:t>
      </w:r>
      <w:r w:rsidRPr="000F07B9">
        <w:t>působ a termíny plnění</w:t>
      </w:r>
    </w:p>
    <w:p w14:paraId="1F1168E7" w14:textId="77777777" w:rsidR="00DE5FCE" w:rsidRPr="00F252E9" w:rsidRDefault="00DE5FCE" w:rsidP="00FC2C52">
      <w:pPr>
        <w:pStyle w:val="ACNadpis2"/>
      </w:pPr>
      <w:r w:rsidRPr="00F252E9">
        <w:t>Plnění je poskytováno zejména následujícím způsobem:</w:t>
      </w:r>
    </w:p>
    <w:p w14:paraId="79F217BE" w14:textId="77777777" w:rsidR="00DE5FCE" w:rsidRPr="00F252E9" w:rsidRDefault="00DE5FCE" w:rsidP="00D81C29">
      <w:pPr>
        <w:pStyle w:val="Seznamsodrkami2"/>
      </w:pPr>
      <w:r w:rsidRPr="00F252E9">
        <w:t>prostřednictvím Pracovníka Poskytovatele Vzdálenou správou,</w:t>
      </w:r>
    </w:p>
    <w:p w14:paraId="5785CC35" w14:textId="77777777" w:rsidR="00DE5FCE" w:rsidRPr="00F252E9" w:rsidRDefault="00DE5FCE" w:rsidP="00D81C29">
      <w:pPr>
        <w:pStyle w:val="Seznamsodrkami2"/>
      </w:pPr>
      <w:r w:rsidRPr="00F252E9">
        <w:t>prostřednictvím Pracovníka Poskytovatele konzultací poskytnutých telefonicky, emailem, nebo videokonferencí,</w:t>
      </w:r>
    </w:p>
    <w:p w14:paraId="42F7F495" w14:textId="77777777" w:rsidR="00DE5FCE" w:rsidRPr="00F252E9" w:rsidRDefault="00DE5FCE" w:rsidP="00D81C29">
      <w:pPr>
        <w:pStyle w:val="Seznamsodrkami2"/>
      </w:pPr>
      <w:r w:rsidRPr="00F252E9">
        <w:t>prostřednictvím Pracovníka Poskytovatele přímo na pracovišti Objednatele,</w:t>
      </w:r>
    </w:p>
    <w:p w14:paraId="3D6EBE1D" w14:textId="77777777" w:rsidR="00DE5FCE" w:rsidRPr="00F252E9" w:rsidRDefault="00DE5FCE" w:rsidP="00D81C29">
      <w:pPr>
        <w:pStyle w:val="Seznamsodrkami2"/>
      </w:pPr>
      <w:r w:rsidRPr="00F252E9">
        <w:lastRenderedPageBreak/>
        <w:t>po dohodě smluvních stran automatizovanými nástroji při Monitorování, umožňují-li to technické prostředky na straně Objednatele.</w:t>
      </w:r>
    </w:p>
    <w:p w14:paraId="5C802B09" w14:textId="77777777" w:rsidR="00DE5FCE" w:rsidRPr="00F252E9" w:rsidRDefault="00DE5FCE" w:rsidP="00FC2C52">
      <w:pPr>
        <w:pStyle w:val="ACNadpis2"/>
      </w:pPr>
      <w:r w:rsidRPr="00F252E9">
        <w:t>Detailní popis způsobů, termínů, podmínek a místa Plnění je definován v Příloze č. 2 této Smlouvy.</w:t>
      </w:r>
    </w:p>
    <w:p w14:paraId="3BFFE391" w14:textId="77777777" w:rsidR="00DE5FCE" w:rsidRPr="00F252E9" w:rsidRDefault="00DE5FCE" w:rsidP="00FC2C52">
      <w:pPr>
        <w:pStyle w:val="ACNadpis2"/>
      </w:pPr>
      <w:r w:rsidRPr="00F252E9">
        <w:t>Smluvní strany se dohodly, že Servisní služby, resp. Služby podle čl. 4 této Smlouvy bude Poskytovatel poskytovat v období specifikovaném v Servisním kalendáři, který je definován v Příloze č. 4, bod 4.1 této Smlouvy.</w:t>
      </w:r>
    </w:p>
    <w:p w14:paraId="7CC99161" w14:textId="77777777" w:rsidR="00DE5FCE" w:rsidRPr="00F252E9" w:rsidRDefault="00DE5FCE" w:rsidP="00FC2C52">
      <w:pPr>
        <w:pStyle w:val="ACNadpis2"/>
      </w:pPr>
      <w:r w:rsidRPr="00F252E9">
        <w:t>Dopravu zajišťuje Poskytovatel. Cena dopravy (Dopravné) je určena dle Přílohy č. 4, bodu 4.3 této Smlouvy.</w:t>
      </w:r>
    </w:p>
    <w:p w14:paraId="5BDB3564" w14:textId="77777777" w:rsidR="00DE5FCE" w:rsidRPr="0009139A" w:rsidRDefault="00DE5FCE" w:rsidP="00DE5FCE">
      <w:pPr>
        <w:pStyle w:val="ACNadpis1"/>
        <w:keepLines/>
        <w:widowControl/>
        <w:ind w:left="357" w:hanging="357"/>
      </w:pPr>
      <w:r>
        <w:t>C</w:t>
      </w:r>
      <w:r w:rsidRPr="0009139A">
        <w:t>ena za poskytované služby, způsob úhrady</w:t>
      </w:r>
    </w:p>
    <w:p w14:paraId="039C209D" w14:textId="77777777" w:rsidR="00DE5FCE" w:rsidRPr="008070A6" w:rsidRDefault="00DE5FCE" w:rsidP="00FC2C52">
      <w:pPr>
        <w:pStyle w:val="ACNadpis2"/>
      </w:pPr>
      <w:r w:rsidRPr="008070A6">
        <w:t>Ceny uvedené v Příloze č. 4 této Smlouvy jsou uvedeny jako ceny bez DPH a s DPH ve výši platné ke dni uzavření Smlouvy. Dojde-li ke změně sazby DPH, bude DPH účtována podle právních předpisů platných v době uskutečnění zdanitelného plnění. Takováto změna ceny není důvodem k uzavření dodatku ke Smlouvě.</w:t>
      </w:r>
    </w:p>
    <w:p w14:paraId="179BCE00" w14:textId="3A606746" w:rsidR="00DE5FCE" w:rsidRPr="008070A6" w:rsidRDefault="00DE5FCE" w:rsidP="00FC2C52">
      <w:pPr>
        <w:pStyle w:val="ACNadpis2"/>
      </w:pPr>
      <w:r w:rsidRPr="008070A6">
        <w:t>Kalkulace sjednané odměny a podrobná specifikace sjednaného způsobu vyúčtování Servisních služeb</w:t>
      </w:r>
      <w:r>
        <w:t xml:space="preserve">, resp. </w:t>
      </w:r>
      <w:r w:rsidRPr="000F07B9">
        <w:t>Služ</w:t>
      </w:r>
      <w:r>
        <w:t>e</w:t>
      </w:r>
      <w:r w:rsidRPr="000F07B9">
        <w:t>b</w:t>
      </w:r>
      <w:r w:rsidRPr="008070A6">
        <w:t xml:space="preserve"> je uvedena v Příloze č. 4 této Smlouvy. </w:t>
      </w:r>
    </w:p>
    <w:p w14:paraId="4F3A9ADC" w14:textId="77777777" w:rsidR="00DE5FCE" w:rsidRPr="008070A6" w:rsidRDefault="00DE5FCE" w:rsidP="00FC2C52">
      <w:pPr>
        <w:pStyle w:val="ACNadpis2"/>
      </w:pPr>
      <w:r w:rsidRPr="008070A6">
        <w:t xml:space="preserve">V případě potřeby provedení činnosti Poskytovatelem nad rozsah předmětu plnění dle čl. </w:t>
      </w:r>
      <w:r>
        <w:t>4</w:t>
      </w:r>
      <w:r w:rsidRPr="008070A6">
        <w:t xml:space="preserve"> této Smlouvy, se mohou smluvní strany </w:t>
      </w:r>
      <w:r>
        <w:t xml:space="preserve">předem písemně či e-mailem </w:t>
      </w:r>
      <w:r w:rsidRPr="008070A6">
        <w:t>dohodnout na jejím provedení a na výši odměny za její provedení. Odměna takto stanovená bude splatná na základě faktury.</w:t>
      </w:r>
    </w:p>
    <w:p w14:paraId="1653C0FE" w14:textId="77777777" w:rsidR="00DE5FCE" w:rsidRPr="008070A6" w:rsidRDefault="00DE5FCE" w:rsidP="00FC2C52">
      <w:pPr>
        <w:pStyle w:val="ACNadpis2"/>
      </w:pPr>
      <w:r w:rsidRPr="008070A6">
        <w:t xml:space="preserve">V případě poskytování Plnění mimo časový rozsah daný Servisním kalendářem bude Plnění poskytnuté Poskytovatelem ve prospěch Objednatele oceněno částkou </w:t>
      </w:r>
      <w:r w:rsidRPr="00BD2C6C">
        <w:t>dle hodinové sazby</w:t>
      </w:r>
      <w:r w:rsidRPr="008070A6">
        <w:t xml:space="preserve"> uvedené v Příloze č. 4 resp. bude k ceně poskytnutého Plnění účtován příplatek uvedený v Příloze č. 4, bod 4.3 nebude-li v konkrétním případě dohodnuto </w:t>
      </w:r>
      <w:r>
        <w:t xml:space="preserve">mezi smluvními stranami jinak. </w:t>
      </w:r>
      <w:r w:rsidRPr="008070A6">
        <w:t>Objednatel se zavazuje uhradit tuto částku.</w:t>
      </w:r>
    </w:p>
    <w:p w14:paraId="261F864C" w14:textId="1A0BFC22" w:rsidR="00DE5FCE" w:rsidRPr="008070A6" w:rsidRDefault="00DE5FCE" w:rsidP="00FC2C52">
      <w:pPr>
        <w:pStyle w:val="ACNadpis2"/>
      </w:pPr>
      <w:r w:rsidRPr="008070A6">
        <w:t xml:space="preserve">Pro případ překročení </w:t>
      </w:r>
      <w:r>
        <w:t>předplaceného</w:t>
      </w:r>
      <w:r w:rsidRPr="008070A6">
        <w:t xml:space="preserve"> rozsahu sjednaného v Příloze č. 4, bodu 4.2. této Smlouvy, bude Objednatelem dokoupen chybějící počet bodů za cenu nepředplaceného bodu dle sazby uvedené v Příloze č. 4, bodu 4.3. této Smlouvy nebude-li v konkrétním případě dohodnuto jinak. Objednatel se zavazuje uhradit tuto částku.</w:t>
      </w:r>
    </w:p>
    <w:p w14:paraId="226FEA07" w14:textId="6B42262D" w:rsidR="00DE5FCE" w:rsidRPr="008070A6" w:rsidRDefault="00DE5FCE" w:rsidP="00FC2C52">
      <w:pPr>
        <w:pStyle w:val="ACNadpis2"/>
      </w:pPr>
      <w:r>
        <w:t xml:space="preserve">V případě, že Objednatel nevyčerpá sjednaný rozsah Služeb, jejichž cena je hrazena paušální odměnou, nemá tato skutečnost vliv na povinnost Objednatele uhradit sjednanou paušální odměnu.  V případě nepřekročení sjednaného rozsahu lze nevyužitý předplacený kredit přesunout do dalšího období, přičemž délka období, do </w:t>
      </w:r>
      <w:r w:rsidRPr="00DB59C5">
        <w:t>kterého se předplacený kredit přesouvá,</w:t>
      </w:r>
      <w:r w:rsidR="00AA21BB" w:rsidRPr="00AA21BB">
        <w:t xml:space="preserve"> nesmí přesáhnout </w:t>
      </w:r>
      <w:r w:rsidR="005869B1">
        <w:t>dvanáct</w:t>
      </w:r>
      <w:r w:rsidR="00AA21BB" w:rsidRPr="00AA21BB">
        <w:t xml:space="preserve"> kalendářních měsíců</w:t>
      </w:r>
      <w:r w:rsidR="005869B1">
        <w:t>.</w:t>
      </w:r>
    </w:p>
    <w:p w14:paraId="3A71CEE8" w14:textId="77777777" w:rsidR="00DE5FCE" w:rsidRPr="008070A6" w:rsidRDefault="00DE5FCE" w:rsidP="00FC2C52">
      <w:pPr>
        <w:pStyle w:val="ACNadpis2"/>
      </w:pPr>
      <w:r w:rsidRPr="008070A6">
        <w:t>V případě činnosti nadstandardní, vysoké odborné náročnosti či složitosti, nebo při nalezení neobvyklého řešení Požadavku, se mohou smluvní strany</w:t>
      </w:r>
      <w:r>
        <w:t xml:space="preserve"> písemně či e-mailem</w:t>
      </w:r>
      <w:r w:rsidRPr="008070A6">
        <w:t xml:space="preserve"> dohodnout na jiné výši nebo jiném způsobu odměny. Odměna takto stanovená bude splatná na základě faktury v termínech individuálně dohodnutých.</w:t>
      </w:r>
    </w:p>
    <w:p w14:paraId="3B1B753F" w14:textId="77777777" w:rsidR="00DE5FCE" w:rsidRPr="008070A6" w:rsidRDefault="00DE5FCE" w:rsidP="00FC2C52">
      <w:pPr>
        <w:pStyle w:val="ACNadpis2"/>
      </w:pPr>
      <w:r w:rsidRPr="008070A6">
        <w:t>Jakékoliv navýšení ceny musí být projednáno a schváleno Odpovědnými osobami písemným dodatkem k této Smlouvě.</w:t>
      </w:r>
    </w:p>
    <w:p w14:paraId="276DB8FF" w14:textId="77777777" w:rsidR="00DE5FCE" w:rsidRPr="008070A6" w:rsidRDefault="00DE5FCE" w:rsidP="00FC2C52">
      <w:pPr>
        <w:pStyle w:val="ACNadpis2"/>
      </w:pPr>
      <w:r w:rsidRPr="008070A6">
        <w:t>Sjednanou odměnu uhradí Objednatel na základě faktury vystavené Poskytovatelem po poskytnutí Servisních služeb</w:t>
      </w:r>
      <w:r>
        <w:t>, resp. Služeb</w:t>
      </w:r>
      <w:r w:rsidRPr="008070A6">
        <w:t xml:space="preserve"> dle této Smlouvy. Fakturačním obdobím </w:t>
      </w:r>
      <w:r w:rsidRPr="00AA21BB">
        <w:t>je kalendářní měsíc.</w:t>
      </w:r>
      <w:r w:rsidRPr="008070A6">
        <w:t xml:space="preserve"> Fakturu je Poskytovatel oprávněn vystavit k poslednímu dni měsíce, za který náleží odměna.  Faktura musí obsahovat rozlišení částky účtované jako měsíční paušální odměna a částky účtované za </w:t>
      </w:r>
      <w:r>
        <w:t>Servisní služby, resp.</w:t>
      </w:r>
      <w:r w:rsidRPr="008070A6">
        <w:t xml:space="preserve"> Služby poskytnuté Poskytovatelem mimo sjednanou paušální odměnu tzn. za </w:t>
      </w:r>
      <w:r>
        <w:t>Servisní služby, resp.</w:t>
      </w:r>
      <w:r w:rsidRPr="008070A6">
        <w:t xml:space="preserve"> Služby požadované Objednatelem nad rámec sjednaného rozsahu Servisních služeb</w:t>
      </w:r>
      <w:r>
        <w:t>,</w:t>
      </w:r>
      <w:r w:rsidRPr="008070A6">
        <w:t xml:space="preserve"> </w:t>
      </w:r>
      <w:r>
        <w:t>resp. Služeb</w:t>
      </w:r>
      <w:r w:rsidRPr="008070A6">
        <w:t xml:space="preserve"> dle čl. </w:t>
      </w:r>
      <w:r>
        <w:t>4</w:t>
      </w:r>
      <w:r w:rsidRPr="008070A6">
        <w:t xml:space="preserve"> této Smlouvy. </w:t>
      </w:r>
    </w:p>
    <w:p w14:paraId="375ED093" w14:textId="691D30E9" w:rsidR="00DE5FCE" w:rsidRDefault="00DE5FCE" w:rsidP="00FC2C52">
      <w:pPr>
        <w:pStyle w:val="ACNadpis2"/>
      </w:pPr>
      <w:r w:rsidRPr="008070A6">
        <w:t xml:space="preserve">Splatnost faktury – daňového dokladu je dohodou smluvních stran stanovena na </w:t>
      </w:r>
      <w:r w:rsidR="00AA21BB" w:rsidRPr="00AA21BB">
        <w:t xml:space="preserve">30 </w:t>
      </w:r>
      <w:r w:rsidRPr="00AA21BB">
        <w:t>dnů</w:t>
      </w:r>
      <w:r w:rsidRPr="008070A6">
        <w:t xml:space="preserve"> ode dne jejího prokazatelného doručení Objednateli. Zaplacením se pro účely této Smlouvy rozumí odepsání příslušné částky z účtu Objednatele ve prospěch účtu Poskytovatele. </w:t>
      </w:r>
    </w:p>
    <w:p w14:paraId="4B746B3F" w14:textId="4805BD49" w:rsidR="00DE5FCE" w:rsidRDefault="00DE5FCE" w:rsidP="00FC2C52">
      <w:pPr>
        <w:pStyle w:val="ACNadpis2"/>
      </w:pPr>
      <w:r w:rsidRPr="008070A6">
        <w:t>Faktura musí obsahovat veškeré náležitosti daňového dokladu podle zákona č. 235/2004 Sb., o dani z přidané hodnoty, ve znění pozdějších předpisů. Objednatel má právo vrátit fakturu před lhůtou splatnosti, pokud neobsahuje požadované náležitosti nebo obsahuje nesprávné cenové údaje. Oprávněným vrácením faktury přestává běžet původní lhůta splatnosti, opravená nebo přepracovaná faktura bude opatřena novou lhůtou splatnosti</w:t>
      </w:r>
      <w:r>
        <w:t xml:space="preserve"> v délce trvání původní lhůty splatnosti</w:t>
      </w:r>
      <w:r w:rsidRPr="008070A6">
        <w:t>.</w:t>
      </w:r>
      <w:r w:rsidR="00D63E56">
        <w:t xml:space="preserve"> Faktura musí obsahovat číslo této smlouvy.</w:t>
      </w:r>
    </w:p>
    <w:p w14:paraId="4C43338A" w14:textId="47C8F865" w:rsidR="00DE5FCE" w:rsidRDefault="00DE5FCE" w:rsidP="00FC2C52">
      <w:pPr>
        <w:pStyle w:val="ACNadpis2"/>
      </w:pPr>
      <w:r>
        <w:t xml:space="preserve">Faktury budou Objednateli předávány nebo zasílány elektronicky ve formátu PDF na e-mail: </w:t>
      </w:r>
      <w:sdt>
        <w:sdtPr>
          <w:rPr>
            <w:rFonts w:cstheme="minorHAnsi"/>
            <w:highlight w:val="yellow"/>
          </w:rPr>
          <w:id w:val="1648856270"/>
        </w:sdtPr>
        <w:sdtEndPr/>
        <w:sdtContent>
          <w:r w:rsidR="00781FD2" w:rsidRPr="00781FD2">
            <w:rPr>
              <w:rStyle w:val="Zstupntext"/>
              <w:rFonts w:cstheme="minorHAnsi"/>
            </w:rPr>
            <w:t>posta@mubruntal.cz</w:t>
          </w:r>
          <w:r w:rsidR="00781FD2" w:rsidRPr="00781FD2">
            <w:rPr>
              <w:rStyle w:val="Zstupntext"/>
              <w:rFonts w:cstheme="minorHAnsi"/>
              <w:highlight w:val="yellow"/>
            </w:rPr>
            <w:t xml:space="preserve"> </w:t>
          </w:r>
        </w:sdtContent>
      </w:sdt>
    </w:p>
    <w:p w14:paraId="491D254D" w14:textId="77777777" w:rsidR="00DE5FCE" w:rsidRPr="000F07B9" w:rsidRDefault="00DE5FCE" w:rsidP="00DE5FCE">
      <w:pPr>
        <w:pStyle w:val="ACNadpis1"/>
        <w:keepNext w:val="0"/>
        <w:ind w:left="357" w:hanging="357"/>
      </w:pPr>
      <w:r>
        <w:lastRenderedPageBreak/>
        <w:t>P</w:t>
      </w:r>
      <w:r w:rsidRPr="000F07B9">
        <w:t xml:space="preserve">ráva a </w:t>
      </w:r>
      <w:r w:rsidRPr="0084031E">
        <w:t>povinnosti</w:t>
      </w:r>
      <w:r w:rsidRPr="000F07B9">
        <w:t xml:space="preserve"> smluvních stran</w:t>
      </w:r>
    </w:p>
    <w:p w14:paraId="7E2CD196" w14:textId="77777777" w:rsidR="00DE5FCE" w:rsidRDefault="00DE5FCE" w:rsidP="00FC2C52">
      <w:pPr>
        <w:pStyle w:val="ACNadpis2"/>
      </w:pPr>
      <w:r>
        <w:t>Součinnost smluvních stran:</w:t>
      </w:r>
    </w:p>
    <w:p w14:paraId="187166CC" w14:textId="77777777" w:rsidR="00DE5FCE" w:rsidRPr="00726F7B" w:rsidRDefault="00DE5FCE" w:rsidP="00DE5FCE">
      <w:pPr>
        <w:pStyle w:val="ACNadpis3"/>
        <w:keepNext w:val="0"/>
        <w:keepLines w:val="0"/>
        <w:widowControl w:val="0"/>
        <w:rPr>
          <w:b/>
          <w:bCs/>
          <w:iCs/>
          <w:caps/>
        </w:rPr>
      </w:pPr>
      <w:r w:rsidRPr="00726F7B">
        <w:t>Pro poskytování Servisních služeb</w:t>
      </w:r>
      <w:r>
        <w:t>, resp. Služeb</w:t>
      </w:r>
      <w:r w:rsidRPr="00726F7B">
        <w:t xml:space="preserve"> je nutné zajistit potřebné informace pro včasné řešení Požadavků, dále Vzdálené přístupy a příslušná systémová oprávnění na definované Prvky IT po dobu </w:t>
      </w:r>
      <w:r>
        <w:t>trvání této</w:t>
      </w:r>
      <w:r w:rsidRPr="00726F7B">
        <w:t xml:space="preserve"> Smlouvy.</w:t>
      </w:r>
    </w:p>
    <w:p w14:paraId="51816AF6" w14:textId="77777777" w:rsidR="00DE5FCE" w:rsidRPr="00726F7B" w:rsidRDefault="00DE5FCE" w:rsidP="00DE5FCE">
      <w:pPr>
        <w:pStyle w:val="ACNadpis3"/>
        <w:keepNext w:val="0"/>
        <w:keepLines w:val="0"/>
        <w:widowControl w:val="0"/>
        <w:rPr>
          <w:b/>
          <w:bCs/>
          <w:iCs/>
          <w:caps/>
        </w:rPr>
      </w:pPr>
      <w:r w:rsidRPr="00726F7B">
        <w:t xml:space="preserve">Pro zajištění řádné realizace </w:t>
      </w:r>
      <w:r>
        <w:t>Servisních služeb, resp.</w:t>
      </w:r>
      <w:r w:rsidRPr="00726F7B">
        <w:t xml:space="preserve"> Služeb požaduje Poskytovatel na Objednateli zejména následující součinnost:</w:t>
      </w:r>
    </w:p>
    <w:p w14:paraId="6CF14AD0" w14:textId="77777777" w:rsidR="00DE5FCE" w:rsidRDefault="00DE5FCE" w:rsidP="00303361">
      <w:pPr>
        <w:pStyle w:val="Seznamsodrkami3"/>
      </w:pPr>
      <w:r w:rsidRPr="00726F7B">
        <w:t>provedení činností k vymezení Požadavku tak, jak bylo navrženo Poskytovatelem. Tyto činnosti mohou zahrnovat sledování sítě, zachycení chybových hlášení a shromažďování informací o konfiguraci, vizuální kontrolu hardware zařízení, provedení Změny dle doporučení Poskytovatele apod.,</w:t>
      </w:r>
    </w:p>
    <w:p w14:paraId="7FCFF988" w14:textId="77777777" w:rsidR="00DE5FCE" w:rsidRPr="00A12109" w:rsidRDefault="00DE5FCE" w:rsidP="00303361">
      <w:pPr>
        <w:pStyle w:val="Seznamsodrkami3"/>
      </w:pPr>
      <w:r w:rsidRPr="00A12109">
        <w:t xml:space="preserve">zajištění pracovních pomůcek/podmínek/postupů nutných k výkonu výškových prací. Na takové práce je Objednatel povinen upozornit v dostatečném časovém předstihu. V případě nedodržení má </w:t>
      </w:r>
      <w:r>
        <w:t>Poskytovatel</w:t>
      </w:r>
      <w:r w:rsidRPr="00A12109">
        <w:t xml:space="preserve"> právo odmítnout takovou práci vykonat a dochází k pozastavení SLA bez nároku na uplatnění sankce nebo škody.</w:t>
      </w:r>
    </w:p>
    <w:p w14:paraId="68A4CCDE" w14:textId="77777777" w:rsidR="00DE5FCE" w:rsidRPr="00726F7B" w:rsidRDefault="00DE5FCE" w:rsidP="00303361">
      <w:pPr>
        <w:pStyle w:val="Seznamsodrkami3"/>
      </w:pPr>
      <w:r w:rsidRPr="00726F7B">
        <w:t>provedení činností vedoucí k řešení Incidentu – například fyzický restart / vypnutí jednoho z Prvků IT, provedení Změny v konfiguraci, vždy však na pokyn Poskytovatele,</w:t>
      </w:r>
    </w:p>
    <w:p w14:paraId="1554413C" w14:textId="77777777" w:rsidR="00DE5FCE" w:rsidRPr="00726F7B" w:rsidRDefault="00DE5FCE" w:rsidP="00303361">
      <w:pPr>
        <w:pStyle w:val="Seznamsodrkami3"/>
      </w:pPr>
      <w:r>
        <w:t xml:space="preserve">v </w:t>
      </w:r>
      <w:r w:rsidRPr="00726F7B">
        <w:t>důsledném dodržování Pravidel Změnového řízení,</w:t>
      </w:r>
    </w:p>
    <w:p w14:paraId="5C575371" w14:textId="77777777" w:rsidR="00DE5FCE" w:rsidRPr="00726F7B" w:rsidRDefault="00DE5FCE" w:rsidP="00303361">
      <w:pPr>
        <w:pStyle w:val="Seznamsodrkami3"/>
      </w:pPr>
      <w:r w:rsidRPr="00726F7B">
        <w:t>specifikování mezních událostí pro Monitoring a odpovídajících reakcí (upozornění Objednatele na mezní událost, nebo automatické založení Požadavku v případě havarijních stavů),</w:t>
      </w:r>
    </w:p>
    <w:p w14:paraId="1D28FC2E" w14:textId="77777777" w:rsidR="00DE5FCE" w:rsidRPr="00726F7B" w:rsidRDefault="00DE5FCE" w:rsidP="00303361">
      <w:pPr>
        <w:pStyle w:val="Seznamsodrkami3"/>
      </w:pPr>
      <w:r w:rsidRPr="00303361">
        <w:t>dedikování prostředků virtualizace pro běh appliance monitorovacího nástroje (4xCPU, 4GB Ram, 120GB HDD,</w:t>
      </w:r>
    </w:p>
    <w:p w14:paraId="485F3A4A" w14:textId="77777777" w:rsidR="00DE5FCE" w:rsidRPr="00726F7B" w:rsidRDefault="00DE5FCE" w:rsidP="00303361">
      <w:pPr>
        <w:pStyle w:val="Seznamsodrkami3"/>
      </w:pPr>
      <w:r w:rsidRPr="00726F7B">
        <w:t xml:space="preserve">povolení </w:t>
      </w:r>
      <w:r w:rsidRPr="00303361">
        <w:t>prostupů z appliance monitorovacího nástroje na dohledové centrum Poskytovatele</w:t>
      </w:r>
      <w:r w:rsidRPr="00726F7B">
        <w:t>,</w:t>
      </w:r>
    </w:p>
    <w:p w14:paraId="084C10F6" w14:textId="77777777" w:rsidR="00DE5FCE" w:rsidRPr="00E0306A" w:rsidRDefault="00DE5FCE" w:rsidP="00303361">
      <w:pPr>
        <w:pStyle w:val="Seznamsodrkami3"/>
      </w:pPr>
      <w:bookmarkStart w:id="5" w:name="_Hlk135047088"/>
      <w:r w:rsidRPr="00303361">
        <w:t>povolení prostupů z appliance monitorovacího nástroje na sledované prvky Objednatele</w:t>
      </w:r>
    </w:p>
    <w:p w14:paraId="69336C4E" w14:textId="77777777" w:rsidR="00DE5FCE" w:rsidRDefault="00DE5FCE" w:rsidP="00303361">
      <w:pPr>
        <w:pStyle w:val="Seznamsodrkami3"/>
      </w:pPr>
      <w:r w:rsidRPr="00303361">
        <w:t>instalace agenda monitorovacího nástroje na Windows/Linux OS</w:t>
      </w:r>
      <w:r w:rsidRPr="00734565">
        <w:t>,</w:t>
      </w:r>
    </w:p>
    <w:p w14:paraId="74CEDC5A" w14:textId="77777777" w:rsidR="00DE5FCE" w:rsidRPr="00303361" w:rsidRDefault="00DE5FCE" w:rsidP="00303361">
      <w:pPr>
        <w:pStyle w:val="Seznamsodrkami3"/>
      </w:pPr>
      <w:r w:rsidRPr="00303361">
        <w:t>konfigurace SNMP na prvcích sledovaných pomocí SNMP, případně poskytnout MIB soubor z aktuální konfigurace zařízení</w:t>
      </w:r>
    </w:p>
    <w:p w14:paraId="3EE857BD" w14:textId="77777777" w:rsidR="00DE5FCE" w:rsidRPr="00303361" w:rsidRDefault="00DE5FCE" w:rsidP="00303361">
      <w:pPr>
        <w:pStyle w:val="Seznamsodrkami3"/>
      </w:pPr>
      <w:r w:rsidRPr="00303361">
        <w:t xml:space="preserve">konfigurace na speciálních zařízeních (XML </w:t>
      </w:r>
      <w:proofErr w:type="spellStart"/>
      <w:r w:rsidRPr="00303361">
        <w:t>feed</w:t>
      </w:r>
      <w:proofErr w:type="spellEnd"/>
      <w:r w:rsidRPr="00303361">
        <w:t>, SOAP apod.)</w:t>
      </w:r>
    </w:p>
    <w:bookmarkEnd w:id="5"/>
    <w:p w14:paraId="727ACEFD" w14:textId="77777777" w:rsidR="00DE5FCE" w:rsidRDefault="00DE5FCE" w:rsidP="00303361">
      <w:pPr>
        <w:pStyle w:val="Seznamsodrkami3"/>
      </w:pPr>
      <w:r w:rsidRPr="00726F7B">
        <w:t>určení Odpovědné osoby Objednatele, vyhrazení odpovídajících časových kapacit Odpovědné osoby Objednatele</w:t>
      </w:r>
      <w:r>
        <w:t>.</w:t>
      </w:r>
    </w:p>
    <w:p w14:paraId="6C63BE3D" w14:textId="77777777" w:rsidR="00DE5FCE" w:rsidRPr="002613A1" w:rsidRDefault="00DE5FCE" w:rsidP="00DE5FCE">
      <w:pPr>
        <w:pStyle w:val="ACNadpis3"/>
        <w:keepNext w:val="0"/>
        <w:keepLines w:val="0"/>
        <w:widowControl w:val="0"/>
      </w:pPr>
      <w:r w:rsidRPr="002613A1">
        <w:t>Před realizací jakékoliv odsouhlasené Změny, která má vliv na dostupnost Informačního systému Objednatele, se Objednatel a Poskytovatel dohodnou na způsobu zálohování, ověření zálohy a její obnovitelnosti, pokud toto bude vyžadováno.</w:t>
      </w:r>
    </w:p>
    <w:p w14:paraId="49860D97" w14:textId="77777777" w:rsidR="00DE5FCE" w:rsidRPr="00C05B18" w:rsidRDefault="00DE5FCE" w:rsidP="00FC2C52">
      <w:pPr>
        <w:pStyle w:val="ACNadpis2"/>
      </w:pPr>
      <w:r>
        <w:t>Práva a povinnosti Poskytovatele:</w:t>
      </w:r>
    </w:p>
    <w:p w14:paraId="36C43532" w14:textId="77777777" w:rsidR="00DE5FCE" w:rsidRPr="00E72B33" w:rsidRDefault="00DE5FCE" w:rsidP="00DE5FCE">
      <w:pPr>
        <w:pStyle w:val="ACNadpis3"/>
        <w:keepNext w:val="0"/>
        <w:keepLines w:val="0"/>
        <w:widowControl w:val="0"/>
      </w:pPr>
      <w:r w:rsidRPr="00E72B33">
        <w:t xml:space="preserve">Poskytovatel se zavazuje poskytovat </w:t>
      </w:r>
      <w:r>
        <w:t>Servisní služby, resp.</w:t>
      </w:r>
      <w:r w:rsidRPr="00726F7B">
        <w:t xml:space="preserve"> Služb</w:t>
      </w:r>
      <w:r>
        <w:t>y</w:t>
      </w:r>
      <w:r w:rsidRPr="00726F7B">
        <w:t xml:space="preserve"> </w:t>
      </w:r>
      <w:r w:rsidRPr="00E72B33">
        <w:t xml:space="preserve">s odbornou péčí a dodávat kvalitní </w:t>
      </w:r>
      <w:r>
        <w:t>Servisní služby, resp.</w:t>
      </w:r>
      <w:r w:rsidRPr="00726F7B">
        <w:t xml:space="preserve"> </w:t>
      </w:r>
      <w:r w:rsidRPr="00E72B33">
        <w:t>Služby.</w:t>
      </w:r>
    </w:p>
    <w:p w14:paraId="203982C0" w14:textId="77777777" w:rsidR="00DE5FCE" w:rsidRPr="00E72B33" w:rsidRDefault="00DE5FCE" w:rsidP="00DE5FCE">
      <w:pPr>
        <w:pStyle w:val="ACNadpis3"/>
        <w:keepNext w:val="0"/>
        <w:keepLines w:val="0"/>
        <w:widowControl w:val="0"/>
      </w:pPr>
      <w:r w:rsidRPr="00E72B33">
        <w:t>Poskytovatel zajistí potřebný počet pracovníků s kvalifikací potřebnou pro realizaci předmětu plnění dle této Smlouvy.</w:t>
      </w:r>
    </w:p>
    <w:p w14:paraId="5959D372" w14:textId="77777777" w:rsidR="00DE5FCE" w:rsidRPr="00E72B33" w:rsidRDefault="00DE5FCE" w:rsidP="00DE5FCE">
      <w:pPr>
        <w:pStyle w:val="ACNadpis3"/>
        <w:keepNext w:val="0"/>
        <w:keepLines w:val="0"/>
        <w:widowControl w:val="0"/>
      </w:pPr>
      <w:r w:rsidRPr="00E72B33">
        <w:t xml:space="preserve">Poskytovatel se zavazuje spolupracovat s Pracovníky Objednatele ve věci řádného poskytování </w:t>
      </w:r>
      <w:r>
        <w:t>Servisních služeb, resp.</w:t>
      </w:r>
      <w:r w:rsidRPr="00726F7B">
        <w:t xml:space="preserve"> Služeb </w:t>
      </w:r>
      <w:r w:rsidRPr="00E72B33">
        <w:t>dle této Smlouvy.</w:t>
      </w:r>
    </w:p>
    <w:p w14:paraId="66119221" w14:textId="77777777" w:rsidR="00DE5FCE" w:rsidRDefault="00DE5FCE" w:rsidP="00DE5FCE">
      <w:pPr>
        <w:pStyle w:val="ACNadpis3"/>
        <w:keepNext w:val="0"/>
        <w:keepLines w:val="0"/>
        <w:widowControl w:val="0"/>
      </w:pPr>
      <w:r w:rsidRPr="00E72B33">
        <w:t xml:space="preserve">Poskytovatel má za povinnost po dohodě s Objednatelem svolávat pracovní schůzky k řešení sporných otázek, souvisejících s poskytováním </w:t>
      </w:r>
      <w:r>
        <w:t>Servisních služeb, resp.</w:t>
      </w:r>
      <w:r w:rsidRPr="00726F7B">
        <w:t xml:space="preserve"> Služeb </w:t>
      </w:r>
      <w:r w:rsidRPr="00E72B33">
        <w:t>dle této Smlouvy a dále postupovat v souladu s jejich závěry.</w:t>
      </w:r>
    </w:p>
    <w:p w14:paraId="4B1FF466" w14:textId="77777777" w:rsidR="00DE5FCE" w:rsidRPr="00C05B18" w:rsidRDefault="00DE5FCE" w:rsidP="00FC2C52">
      <w:pPr>
        <w:pStyle w:val="ACNadpis2"/>
      </w:pPr>
      <w:r>
        <w:t>Práva a povinnosti Objednatele:</w:t>
      </w:r>
    </w:p>
    <w:p w14:paraId="23EFC2ED" w14:textId="77777777" w:rsidR="00DE5FCE" w:rsidRPr="00E72B33" w:rsidRDefault="00DE5FCE" w:rsidP="00DE5FCE">
      <w:pPr>
        <w:pStyle w:val="ACNadpis3"/>
        <w:keepNext w:val="0"/>
        <w:keepLines w:val="0"/>
        <w:widowControl w:val="0"/>
      </w:pPr>
      <w:r w:rsidRPr="00E72B33">
        <w:t xml:space="preserve">Objednatel se zavazuje vytvořit Poskytovateli vhodné pracovní podmínky, poskytovat mu veškeré jemu dostupné informace a podklady nezbytné k účinnému poskytování </w:t>
      </w:r>
      <w:r>
        <w:t>Servisních služeb, resp.</w:t>
      </w:r>
      <w:r w:rsidRPr="00726F7B">
        <w:t xml:space="preserve"> Služeb</w:t>
      </w:r>
      <w:r w:rsidRPr="00E72B33">
        <w:t xml:space="preserve"> a zajistit </w:t>
      </w:r>
      <w:r w:rsidRPr="00E72B33">
        <w:lastRenderedPageBreak/>
        <w:t xml:space="preserve">mu efektivní součinnost svých odborných pracovníků. </w:t>
      </w:r>
    </w:p>
    <w:p w14:paraId="4015B7B8" w14:textId="77777777" w:rsidR="00DE5FCE" w:rsidRPr="00E72B33" w:rsidRDefault="00DE5FCE" w:rsidP="00DE5FCE">
      <w:pPr>
        <w:pStyle w:val="ACNadpis3"/>
        <w:keepNext w:val="0"/>
        <w:keepLines w:val="0"/>
        <w:widowControl w:val="0"/>
      </w:pPr>
      <w:r w:rsidRPr="00E72B33">
        <w:t xml:space="preserve">Objednatel zajistí Pracovníkům Poskytovatele zabezpečený Vzdálený přístup k Informačním systémům, které jsou předmětem </w:t>
      </w:r>
      <w:r>
        <w:t>Servisních služeb, resp.</w:t>
      </w:r>
      <w:r w:rsidRPr="00726F7B">
        <w:t xml:space="preserve"> Služeb</w:t>
      </w:r>
      <w:r w:rsidRPr="00E72B33">
        <w:t>. Plánovaná přerušení Vzdáleného přístupu je Objednatel povinen s dostatečným předstihem oznámit Poskytovateli prostřednictvím Servis Desku Poskytovatele.</w:t>
      </w:r>
    </w:p>
    <w:p w14:paraId="1C35DB79" w14:textId="77777777" w:rsidR="00DE5FCE" w:rsidRPr="00734565" w:rsidRDefault="00DE5FCE" w:rsidP="00DE5FCE">
      <w:pPr>
        <w:pStyle w:val="ACNadpis3"/>
        <w:keepNext w:val="0"/>
        <w:keepLines w:val="0"/>
        <w:widowControl w:val="0"/>
      </w:pPr>
      <w:r w:rsidRPr="00734565">
        <w:t>Objednatel jmenuje Kontaktní a Odpovědné osoby pro účely této Smlouvy.</w:t>
      </w:r>
    </w:p>
    <w:p w14:paraId="59316B53" w14:textId="77777777" w:rsidR="00DE5FCE" w:rsidRDefault="00DE5FCE" w:rsidP="00DE5FCE">
      <w:pPr>
        <w:pStyle w:val="ACNadpis3"/>
        <w:keepNext w:val="0"/>
        <w:keepLines w:val="0"/>
        <w:widowControl w:val="0"/>
      </w:pPr>
      <w:r w:rsidRPr="00E72B33">
        <w:t xml:space="preserve">Objednatel má za povinnost po dohodě s Poskytovatelem svolávat pracovní schůzky k řešení sporných otázek, souvisejících s poskytováním </w:t>
      </w:r>
      <w:r>
        <w:t>Servisních služeb, resp.</w:t>
      </w:r>
      <w:r w:rsidRPr="00726F7B">
        <w:t xml:space="preserve"> Služeb </w:t>
      </w:r>
      <w:r w:rsidRPr="00E72B33">
        <w:t>dle této Smlouvy a dále postupovat v souladu s jejich závěry.</w:t>
      </w:r>
    </w:p>
    <w:p w14:paraId="57EF3C19" w14:textId="77777777" w:rsidR="00DE5FCE" w:rsidRPr="006A2462" w:rsidRDefault="00DE5FCE" w:rsidP="00DE5FCE">
      <w:pPr>
        <w:pStyle w:val="ACNadpis3"/>
        <w:keepNext w:val="0"/>
        <w:keepLines w:val="0"/>
        <w:widowControl w:val="0"/>
        <w:rPr>
          <w:b/>
          <w:bCs/>
          <w:iCs/>
          <w:caps/>
        </w:rPr>
      </w:pPr>
      <w:r w:rsidRPr="00BF2A04">
        <w:t xml:space="preserve">Objednatel se vyjádří písemně k předkládaným materiálům nejpozději do tří (3) Pracovních dnů od jejich obdržení, pokud není dohodnuto </w:t>
      </w:r>
      <w:r>
        <w:t>mezi smluvními stranami jinak.</w:t>
      </w:r>
    </w:p>
    <w:p w14:paraId="0FE168F8" w14:textId="77777777" w:rsidR="00DE5FCE" w:rsidRPr="00BF2A04" w:rsidRDefault="00DE5FCE" w:rsidP="00DE5FCE">
      <w:pPr>
        <w:pStyle w:val="ACNadpis3"/>
        <w:keepNext w:val="0"/>
        <w:keepLines w:val="0"/>
        <w:widowControl w:val="0"/>
        <w:rPr>
          <w:b/>
          <w:bCs/>
          <w:iCs/>
          <w:caps/>
        </w:rPr>
      </w:pPr>
      <w:r w:rsidRPr="00BF2A04">
        <w:t xml:space="preserve">Objednatel je povinen zajistit přístup Pracovníkům Poskytovatele do objektů a k pracovištím, v souvislosti s poskytováním </w:t>
      </w:r>
      <w:r>
        <w:t>Servisních služeb, resp.</w:t>
      </w:r>
      <w:r w:rsidRPr="00726F7B">
        <w:t xml:space="preserve"> Služeb</w:t>
      </w:r>
      <w:r w:rsidRPr="00BF2A04">
        <w:t>.</w:t>
      </w:r>
    </w:p>
    <w:p w14:paraId="5584BC6C" w14:textId="77777777" w:rsidR="00DE5FCE" w:rsidRPr="00BF2A04" w:rsidRDefault="00DE5FCE" w:rsidP="00DE5FCE">
      <w:pPr>
        <w:pStyle w:val="ACNadpis3"/>
        <w:keepNext w:val="0"/>
        <w:keepLines w:val="0"/>
        <w:widowControl w:val="0"/>
        <w:rPr>
          <w:b/>
          <w:bCs/>
          <w:iCs/>
          <w:caps/>
        </w:rPr>
      </w:pPr>
      <w:r w:rsidRPr="00BF2A04">
        <w:t xml:space="preserve">Objednatel je povinen o prováděných Změnách, zásazích, nebo případných odstávkách, které by mohly ovlivnit Informační systém Objednatele, případně omezit, nebo znemožnit poskytování souvisejících </w:t>
      </w:r>
      <w:r>
        <w:t>Servisních služeb, resp.</w:t>
      </w:r>
      <w:r w:rsidRPr="00726F7B">
        <w:t xml:space="preserve"> Služeb </w:t>
      </w:r>
      <w:r w:rsidRPr="00BF2A04">
        <w:t>Poskytovatele, neprodleně informovat Poskytovatele prostřednictvím Servis Desku Poskytovatele.</w:t>
      </w:r>
    </w:p>
    <w:p w14:paraId="6060154B" w14:textId="76DC57C1" w:rsidR="00DE5FCE" w:rsidRDefault="00DE5FCE" w:rsidP="002172FB">
      <w:pPr>
        <w:pStyle w:val="ACNadpis3"/>
        <w:keepNext w:val="0"/>
        <w:keepLines w:val="0"/>
        <w:widowControl w:val="0"/>
      </w:pPr>
      <w:r w:rsidRPr="00BF2A04">
        <w:t xml:space="preserve">Objednatel zajistí trvalý přísun elektrické energie, potřebný pro provoz Informačního systému Objednatele, který je předmětem </w:t>
      </w:r>
      <w:r>
        <w:t>Servisních služeb, resp.</w:t>
      </w:r>
      <w:r w:rsidRPr="00726F7B">
        <w:t xml:space="preserve"> Služeb</w:t>
      </w:r>
      <w:r w:rsidRPr="00BF2A04">
        <w:t>. Plánované přerušení dodávek je Objednatel povinen s dostatečným předstihem oznámit Poskytovateli prostřednictvím Servis Desku Poskytovatele.</w:t>
      </w:r>
    </w:p>
    <w:p w14:paraId="611DD06F" w14:textId="77777777" w:rsidR="00DE5FCE" w:rsidRPr="0082183C" w:rsidRDefault="00DE5FCE" w:rsidP="006F2444">
      <w:pPr>
        <w:pStyle w:val="ACNadpis1"/>
        <w:keepNext w:val="0"/>
        <w:widowControl/>
        <w:ind w:left="357" w:hanging="357"/>
        <w:rPr>
          <w:bCs/>
          <w:caps/>
        </w:rPr>
      </w:pPr>
      <w:r w:rsidRPr="0082183C">
        <w:t>Odpovědnost za škodu</w:t>
      </w:r>
    </w:p>
    <w:p w14:paraId="4FD22BA2" w14:textId="6981D799" w:rsidR="00DE5FCE" w:rsidRPr="0082183C" w:rsidRDefault="00DE5FCE" w:rsidP="00FC2C52">
      <w:pPr>
        <w:pStyle w:val="ACNadpis2"/>
        <w:rPr>
          <w:b/>
          <w:bCs/>
          <w:iCs/>
          <w:caps/>
        </w:rPr>
      </w:pPr>
      <w:r w:rsidRPr="0082183C">
        <w:t xml:space="preserve">Poskytovatel </w:t>
      </w:r>
      <w:r w:rsidR="00570D53" w:rsidRPr="00570D53">
        <w:t>odpovídá Objednateli za škodu, způsobenou zaviněným porušením povinností vyplývajících z této Smlouvy nebo z obecně závazného právního předpisu.</w:t>
      </w:r>
    </w:p>
    <w:p w14:paraId="4CE0C29D" w14:textId="77777777" w:rsidR="00DE5FCE" w:rsidRPr="0082183C" w:rsidRDefault="00DE5FCE" w:rsidP="00FC2C52">
      <w:pPr>
        <w:pStyle w:val="ACNadpis2"/>
        <w:rPr>
          <w:b/>
          <w:bCs/>
          <w:iCs/>
          <w:caps/>
        </w:rPr>
      </w:pPr>
      <w:r w:rsidRPr="0082183C">
        <w:t xml:space="preserve">Za tvorbu, využívání a provozování dat v Informačním systému nese odpovědnost výhradně Objednatel. Objednatel je zároveň povinen provádět bezpečnostní zálohy dat v souladu s pravidly běžnými pro nakládání s daty v Informačních systémech. Poskytovatel nenese odpovědnost za ztrátu nebo poškození dat nebo datových struktur Objednatele, a to ani v případě, že k nim došlo při užívání Plnění dodaného </w:t>
      </w:r>
      <w:r>
        <w:t>Poskytovatelem</w:t>
      </w:r>
      <w:r w:rsidRPr="0082183C">
        <w:t>, na které se záruka vztahuje.</w:t>
      </w:r>
    </w:p>
    <w:p w14:paraId="6596D5ED" w14:textId="77777777" w:rsidR="00DE5FCE" w:rsidRPr="0082183C" w:rsidRDefault="00DE5FCE" w:rsidP="00FC2C52">
      <w:pPr>
        <w:pStyle w:val="ACNadpis2"/>
        <w:rPr>
          <w:b/>
          <w:bCs/>
          <w:iCs/>
          <w:caps/>
        </w:rPr>
      </w:pPr>
      <w:r w:rsidRPr="0082183C">
        <w:t>Objednatel zodpovídá za škodu, způsobenou na zapůjčeném zařízení, které je v majetku Poskytovatel a bylo zapůjčeno Objednateli.</w:t>
      </w:r>
    </w:p>
    <w:p w14:paraId="6699DD95" w14:textId="77777777" w:rsidR="00DE5FCE" w:rsidRPr="00E72B33" w:rsidRDefault="00DE5FCE" w:rsidP="00DE5FCE">
      <w:pPr>
        <w:pStyle w:val="ACNadpis1"/>
        <w:keepLines/>
        <w:widowControl/>
        <w:ind w:left="357" w:hanging="357"/>
      </w:pPr>
      <w:r>
        <w:t>Z</w:t>
      </w:r>
      <w:r w:rsidRPr="00E72B33">
        <w:t>ávěrečná ustanovení</w:t>
      </w:r>
    </w:p>
    <w:p w14:paraId="37D679F7" w14:textId="2787E1B7" w:rsidR="00DE5FCE" w:rsidRPr="005615B8" w:rsidRDefault="0005178E" w:rsidP="00FC2C52">
      <w:pPr>
        <w:pStyle w:val="ACNadpis2"/>
      </w:pPr>
      <w:r w:rsidRPr="0005178E">
        <w:t>Tato smlouva nabývá platnosti dnem podpisu zástupců obou smluvních stran a účinnosti dnem zveřejnění této smlouvy v registru smluv.</w:t>
      </w:r>
    </w:p>
    <w:p w14:paraId="3A11D498" w14:textId="5AF2571E" w:rsidR="00DE5FCE" w:rsidRPr="005615B8" w:rsidRDefault="00DE5FCE" w:rsidP="00FC2C52">
      <w:pPr>
        <w:pStyle w:val="ACNadpis2"/>
      </w:pPr>
      <w:r w:rsidRPr="005615B8">
        <w:t xml:space="preserve">Tato Smlouva se uzavírá na dobu neurčitou. Ukončit </w:t>
      </w:r>
      <w:r w:rsidRPr="005615B8">
        <w:rPr>
          <w:szCs w:val="22"/>
        </w:rPr>
        <w:t>účinnost</w:t>
      </w:r>
      <w:r w:rsidRPr="005615B8">
        <w:t xml:space="preserve"> této Smlouvy lze dohodou smluvních stran nebo písemnou výpovědí </w:t>
      </w:r>
      <w:r w:rsidRPr="005615B8">
        <w:rPr>
          <w:szCs w:val="22"/>
        </w:rPr>
        <w:t>kterékoliv ze smluvních stran</w:t>
      </w:r>
      <w:r w:rsidRPr="005615B8">
        <w:t xml:space="preserve">, po uplynutí dvanácti (12) měsíční lhůty od podpisu této Smlouvy, bez udání důvodu, přičemž výpovědní lhůta činí tři (3) měsíce a počíná plynout od prvého dne měsíce následujícího po měsíci, v němž byla výpověď doručena druhé smluvní straně. </w:t>
      </w:r>
      <w:r w:rsidRPr="00EF65C1">
        <w:t>Nevyčerpan</w:t>
      </w:r>
      <w:r>
        <w:t>ý</w:t>
      </w:r>
      <w:r w:rsidRPr="00EF65C1">
        <w:t xml:space="preserve"> </w:t>
      </w:r>
      <w:r>
        <w:t>předplacený kredit</w:t>
      </w:r>
      <w:r w:rsidRPr="00EF65C1">
        <w:t xml:space="preserve"> v případě ukončení smlouvy propad</w:t>
      </w:r>
      <w:r>
        <w:t>á</w:t>
      </w:r>
      <w:r w:rsidRPr="005615B8">
        <w:t>.</w:t>
      </w:r>
    </w:p>
    <w:p w14:paraId="59159938" w14:textId="77777777" w:rsidR="00DE5FCE" w:rsidRPr="00B117F1" w:rsidRDefault="00DE5FCE" w:rsidP="00FC2C52">
      <w:pPr>
        <w:pStyle w:val="ACNadpis2"/>
      </w:pPr>
      <w:bookmarkStart w:id="6" w:name="_Ref167880550"/>
      <w:r w:rsidRPr="00B117F1">
        <w:t xml:space="preserve">Jednostranně lze okamžitě od </w:t>
      </w:r>
      <w:r>
        <w:t>této S</w:t>
      </w:r>
      <w:r w:rsidRPr="00B117F1">
        <w:t>mlouvy odstoupit v</w:t>
      </w:r>
      <w:r>
        <w:t> </w:t>
      </w:r>
      <w:bookmarkStart w:id="7" w:name="_Hlk126928962"/>
      <w:r>
        <w:t xml:space="preserve">případech stanovených zákonem a </w:t>
      </w:r>
      <w:bookmarkEnd w:id="7"/>
      <w:r>
        <w:t xml:space="preserve">dále v </w:t>
      </w:r>
      <w:r w:rsidRPr="00B117F1">
        <w:t>těchto případech:</w:t>
      </w:r>
      <w:bookmarkEnd w:id="6"/>
    </w:p>
    <w:p w14:paraId="2CA3D68E" w14:textId="77777777" w:rsidR="00DE5FCE" w:rsidRPr="00916602" w:rsidRDefault="00DE5FCE" w:rsidP="002E584F">
      <w:pPr>
        <w:pStyle w:val="Seznamsodrkami2"/>
      </w:pPr>
      <w:bookmarkStart w:id="8" w:name="_Ref377555990"/>
      <w:r w:rsidRPr="00EE4BE6">
        <w:t xml:space="preserve">Objednatel je v prodlení s placením dle specifikace v čl. </w:t>
      </w:r>
      <w:r>
        <w:t>6</w:t>
      </w:r>
      <w:r w:rsidRPr="00EE4BE6">
        <w:t xml:space="preserve"> déle </w:t>
      </w:r>
      <w:r w:rsidRPr="00916602">
        <w:t xml:space="preserve">než </w:t>
      </w:r>
      <w:r w:rsidRPr="00C148D9">
        <w:t>60</w:t>
      </w:r>
      <w:r w:rsidRPr="00916602">
        <w:t xml:space="preserve"> dnů</w:t>
      </w:r>
      <w:bookmarkEnd w:id="8"/>
      <w:r w:rsidRPr="00916602">
        <w:t>,</w:t>
      </w:r>
    </w:p>
    <w:p w14:paraId="246ADDEE" w14:textId="77777777" w:rsidR="00DE5FCE" w:rsidRPr="00916602" w:rsidRDefault="00DE5FCE" w:rsidP="002E584F">
      <w:pPr>
        <w:pStyle w:val="Seznamsodrkami2"/>
      </w:pPr>
      <w:bookmarkStart w:id="9" w:name="_Ref377555991"/>
      <w:r w:rsidRPr="00916602">
        <w:t xml:space="preserve">Poskytovatel je ve zpoždění v Plnění dle čl. 4 déle než </w:t>
      </w:r>
      <w:r>
        <w:t xml:space="preserve">60 </w:t>
      </w:r>
      <w:r w:rsidRPr="00916602">
        <w:t>dnů</w:t>
      </w:r>
      <w:bookmarkEnd w:id="9"/>
      <w:r w:rsidRPr="00916602">
        <w:t>.</w:t>
      </w:r>
    </w:p>
    <w:p w14:paraId="32D0ACDB" w14:textId="77777777" w:rsidR="00DE5FCE" w:rsidRPr="00A75806" w:rsidRDefault="00DE5FCE" w:rsidP="00FC2C52">
      <w:pPr>
        <w:pStyle w:val="ACNadpis2"/>
      </w:pPr>
      <w:bookmarkStart w:id="10" w:name="_Ref167880812"/>
      <w:r w:rsidRPr="00A75806">
        <w:t>Smluvní strany jsou povinny vzájemnou dohodou písemně vypořádat dosavadní smluvní Plnění nejpozději do 1 měsíce od skončení účinnosti Smlouvy.</w:t>
      </w:r>
      <w:bookmarkEnd w:id="10"/>
      <w:r w:rsidRPr="00A75806">
        <w:t xml:space="preserve"> V případě odstoupení od Smlouvy má Poskytovatel nárok na úhradu odměny ve smyslu čl. </w:t>
      </w:r>
      <w:r>
        <w:t>6</w:t>
      </w:r>
      <w:r w:rsidRPr="00A75806">
        <w:t xml:space="preserve">. této Smlouvy za Servisní služby realizované do konce </w:t>
      </w:r>
      <w:r>
        <w:t>doby účinnosti této Smlouvy</w:t>
      </w:r>
      <w:r w:rsidRPr="00A75806">
        <w:t>.</w:t>
      </w:r>
    </w:p>
    <w:p w14:paraId="78F07DBB" w14:textId="77777777" w:rsidR="00C1031C" w:rsidRPr="00C1031C" w:rsidRDefault="00DE5FCE" w:rsidP="00C1031C">
      <w:pPr>
        <w:pStyle w:val="ACNadpis2"/>
      </w:pPr>
      <w:r w:rsidRPr="00A75806">
        <w:t xml:space="preserve">Vztahy mezi smluvními stranami se řídí ustanoveními této Smlouvy, </w:t>
      </w:r>
      <w:r>
        <w:t>V</w:t>
      </w:r>
      <w:r w:rsidRPr="00A75806">
        <w:t xml:space="preserve">šeobecnými obchodními podmínkami </w:t>
      </w:r>
      <w:r w:rsidR="009B0451">
        <w:t xml:space="preserve">Aricoma Systems a.s. </w:t>
      </w:r>
      <w:r w:rsidRPr="00A75806">
        <w:t xml:space="preserve">pro poskytování služeb, které tvoří přílohu </w:t>
      </w:r>
      <w:r w:rsidRPr="00A75806">
        <w:fldChar w:fldCharType="begin"/>
      </w:r>
      <w:r w:rsidRPr="00A75806">
        <w:instrText xml:space="preserve"> REF příloha_1 \h  \* MERGEFORMAT </w:instrText>
      </w:r>
      <w:r w:rsidRPr="00A75806">
        <w:fldChar w:fldCharType="separate"/>
      </w:r>
      <w:r w:rsidR="00C1031C">
        <w:br w:type="page"/>
      </w:r>
    </w:p>
    <w:p w14:paraId="0A842CA5" w14:textId="54153918" w:rsidR="00DE5FCE" w:rsidRDefault="00C1031C" w:rsidP="00FC2C52">
      <w:pPr>
        <w:pStyle w:val="ACNadpis2"/>
      </w:pPr>
      <w:r w:rsidRPr="005908D3">
        <w:lastRenderedPageBreak/>
        <w:t>Příloha č. 1</w:t>
      </w:r>
      <w:r w:rsidR="00DE5FCE" w:rsidRPr="00A75806">
        <w:fldChar w:fldCharType="end"/>
      </w:r>
      <w:r w:rsidR="00DE5FCE" w:rsidRPr="00A75806">
        <w:t xml:space="preserve"> této Smlouvy a občanským zákoníkem. V částech vztahujících se k udělení práva užití programů splňujících znaky autorského díla se použije režim autorského zákona.</w:t>
      </w:r>
    </w:p>
    <w:p w14:paraId="0BB17CAD" w14:textId="77777777" w:rsidR="00DE5FCE" w:rsidRPr="0082183C" w:rsidRDefault="00DE5FCE" w:rsidP="00FC2C52">
      <w:pPr>
        <w:pStyle w:val="ACNadpis2"/>
        <w:rPr>
          <w:b/>
          <w:bCs/>
          <w:iCs/>
          <w:caps/>
        </w:rPr>
      </w:pPr>
      <w:r w:rsidRPr="0082183C">
        <w:t>Každá smluvní strana je oprávněna jednostranně odstoupit od této Smlouvy, jestliže:</w:t>
      </w:r>
    </w:p>
    <w:p w14:paraId="3308BE4F" w14:textId="77777777" w:rsidR="00DE5FCE" w:rsidRPr="0082183C" w:rsidRDefault="00DE5FCE" w:rsidP="002A5940">
      <w:pPr>
        <w:pStyle w:val="Seznamsodrkami2"/>
      </w:pPr>
      <w:r w:rsidRPr="0082183C">
        <w:t>druhá smluvní strana neplní hrubě podmínky této Smlouvy, byla na tuto skutečnost upozorněna, ne</w:t>
      </w:r>
      <w:r>
        <w:t>s</w:t>
      </w:r>
      <w:r w:rsidRPr="0082183C">
        <w:t>jednala nápravu ani v dodatečně poskytnuté přiměřené lhůtě,</w:t>
      </w:r>
    </w:p>
    <w:p w14:paraId="71799EC9" w14:textId="77777777" w:rsidR="00DE5FCE" w:rsidRPr="00272280" w:rsidRDefault="00DE5FCE" w:rsidP="002A5940">
      <w:pPr>
        <w:pStyle w:val="Seznamsodrkami2"/>
      </w:pPr>
      <w:r w:rsidRPr="00272280">
        <w:t>druhá smluvní strana ztratila oprávnění k podnikatelské činnosti podle platných předpisů ve vztahu k činnostem, které jsou předmětem této smlouvy (o této skutečnosti je povinnost podat informaci neprodleně),</w:t>
      </w:r>
    </w:p>
    <w:p w14:paraId="61CD66CD" w14:textId="77777777" w:rsidR="00DE5FCE" w:rsidRPr="0082183C" w:rsidRDefault="00DE5FCE" w:rsidP="002A5940">
      <w:pPr>
        <w:pStyle w:val="Seznamsodrkami2"/>
      </w:pPr>
      <w:r w:rsidRPr="00272280">
        <w:t>na majetek druhé smluvní strany byl prohlášen konkurz, insolvenční návrh byl zamítnut pro nedostatek majetku, nebo bylo zahájeno exekučního řízení</w:t>
      </w:r>
      <w:r>
        <w:t xml:space="preserve"> (o</w:t>
      </w:r>
      <w:r w:rsidRPr="00272280">
        <w:t xml:space="preserve"> této skutečnosti je povinnost podat informaci </w:t>
      </w:r>
      <w:r>
        <w:t xml:space="preserve">druhé smluvní straně </w:t>
      </w:r>
      <w:r w:rsidRPr="00272280">
        <w:t>neprodleně</w:t>
      </w:r>
      <w:r>
        <w:t>.</w:t>
      </w:r>
    </w:p>
    <w:p w14:paraId="1FEDA1F6" w14:textId="77777777" w:rsidR="00DE5FCE" w:rsidRPr="00B21622" w:rsidRDefault="00DE5FCE" w:rsidP="00FC2C52">
      <w:pPr>
        <w:pStyle w:val="ACNadpis2"/>
      </w:pPr>
      <w:bookmarkStart w:id="11" w:name="_Hlk155943684"/>
      <w:r w:rsidRPr="00B21622">
        <w:t xml:space="preserve">Podmínky ochrany a </w:t>
      </w:r>
      <w:r w:rsidRPr="00B21622">
        <w:rPr>
          <w:bCs/>
          <w:iCs/>
        </w:rPr>
        <w:t>zpracování osobních údajů smluvní strany upravily</w:t>
      </w:r>
      <w:r w:rsidRPr="00B21622">
        <w:t xml:space="preserve"> v </w:t>
      </w:r>
      <w:r w:rsidRPr="00B21622">
        <w:rPr>
          <w:b/>
        </w:rPr>
        <w:t>Příloze č. 6</w:t>
      </w:r>
      <w:r w:rsidRPr="00B21622">
        <w:t xml:space="preserve"> </w:t>
      </w:r>
      <w:hyperlink w:anchor="_Příloha_č._6" w:history="1">
        <w:r w:rsidRPr="00B21622">
          <w:rPr>
            <w:rStyle w:val="Hypertextovodkaz"/>
          </w:rPr>
          <w:t>[</w:t>
        </w:r>
        <w:r w:rsidRPr="00B21622">
          <w:rPr>
            <w:rStyle w:val="Hypertextovodkaz"/>
            <w:i/>
          </w:rPr>
          <w:t>Ochrana osobních údajů</w:t>
        </w:r>
        <w:r w:rsidRPr="00B21622">
          <w:rPr>
            <w:rStyle w:val="Hypertextovodkaz"/>
          </w:rPr>
          <w:t>]</w:t>
        </w:r>
      </w:hyperlink>
      <w:r w:rsidRPr="00B21622">
        <w:t>.</w:t>
      </w:r>
    </w:p>
    <w:bookmarkEnd w:id="11"/>
    <w:p w14:paraId="7A6B2BE3" w14:textId="77777777" w:rsidR="00DE5FCE" w:rsidRPr="00A75806" w:rsidRDefault="00DE5FCE" w:rsidP="00FC2C52">
      <w:pPr>
        <w:pStyle w:val="ACNadpis2"/>
      </w:pPr>
      <w:r w:rsidRPr="00A75806">
        <w:t xml:space="preserve">Obsah této Smlouvy </w:t>
      </w:r>
      <w:r>
        <w:t xml:space="preserve">a jejích Příloh </w:t>
      </w:r>
      <w:r w:rsidRPr="00A75806">
        <w:t>může být měněn jen dohodou smluvních</w:t>
      </w:r>
      <w:r>
        <w:t xml:space="preserve"> stran</w:t>
      </w:r>
      <w:r w:rsidRPr="00A75806">
        <w:t>, a to vždy jen vzestupně číslovanými písemnými dodatky po</w:t>
      </w:r>
      <w:r>
        <w:t>depsanými</w:t>
      </w:r>
      <w:r w:rsidRPr="00A75806">
        <w:t xml:space="preserve"> Oprávněnými osobami smluvních stran. Seznam Prvků IT (Příloha č. 2, bod 2.</w:t>
      </w:r>
      <w:r>
        <w:t>3</w:t>
      </w:r>
      <w:r w:rsidRPr="00A75806">
        <w:t>) lze měnit dohodou smluvních stran formou oboustranného odsouhlaseného zápisu. Tento zápis se pak stává další přílohou této Smlouvy.</w:t>
      </w:r>
    </w:p>
    <w:p w14:paraId="50BBD1E2" w14:textId="2DA41FE9" w:rsidR="007A1631" w:rsidRPr="00B21622" w:rsidRDefault="007A1631" w:rsidP="00FC2C52">
      <w:pPr>
        <w:pStyle w:val="ACNadpis2"/>
      </w:pPr>
      <w:r w:rsidRPr="00B21622">
        <w:rPr>
          <w:rFonts w:ascii="Arial" w:hAnsi="Arial" w:cs="Arial"/>
        </w:rPr>
        <w:t xml:space="preserve">Tato smlouva je vyhotovena elektronicky. </w:t>
      </w:r>
    </w:p>
    <w:p w14:paraId="458EC1B3" w14:textId="08A583BE" w:rsidR="00DE5FCE" w:rsidRPr="006C5BDF" w:rsidRDefault="00DE5FCE" w:rsidP="00FC2C52">
      <w:pPr>
        <w:pStyle w:val="ACNadpis2"/>
      </w:pPr>
      <w:r w:rsidRPr="003464CE">
        <w:t>Smluvní strany nejsou oprávněny žádné právo či povinnost vyplývající z této Smlouvy nebo s ní související ani celou Smlouvu postoupit či je, jakkoliv jinak převést na třetí osobu bez předchozího písemného souh</w:t>
      </w:r>
      <w:r w:rsidRPr="007D470B">
        <w:t xml:space="preserve">lasu druhé </w:t>
      </w:r>
      <w:r w:rsidRPr="002F39CB">
        <w:t>s</w:t>
      </w:r>
      <w:r w:rsidRPr="006C5BDF">
        <w:t xml:space="preserve">mluvní strany. </w:t>
      </w:r>
    </w:p>
    <w:p w14:paraId="10A9C214" w14:textId="77777777" w:rsidR="00DE5FCE" w:rsidRPr="00A75806" w:rsidRDefault="00DE5FCE" w:rsidP="00FC2C52">
      <w:pPr>
        <w:pStyle w:val="ACNadpis2"/>
      </w:pPr>
      <w:r w:rsidRPr="00A75806">
        <w:t>Nedílnou součástí této Smlouvy jsou následující Přílohy:</w:t>
      </w:r>
    </w:p>
    <w:p w14:paraId="5B8728C5" w14:textId="77777777" w:rsidR="00DE5FCE" w:rsidRPr="00EE4BE6" w:rsidRDefault="00DE5FCE" w:rsidP="00DE5FCE">
      <w:pPr>
        <w:spacing w:before="80" w:after="80"/>
        <w:ind w:left="567"/>
        <w:outlineLvl w:val="0"/>
        <w:rPr>
          <w:rFonts w:cstheme="minorHAnsi"/>
        </w:rPr>
      </w:pPr>
      <w:r w:rsidRPr="00EE4BE6">
        <w:rPr>
          <w:rFonts w:cstheme="minorHAnsi"/>
        </w:rPr>
        <w:t xml:space="preserve">Příloha č. 1 - </w:t>
      </w:r>
      <w:r>
        <w:rPr>
          <w:rFonts w:cstheme="minorHAnsi"/>
        </w:rPr>
        <w:t>Obchodní</w:t>
      </w:r>
      <w:r w:rsidRPr="00EE4BE6">
        <w:rPr>
          <w:rFonts w:cstheme="minorHAnsi"/>
        </w:rPr>
        <w:t xml:space="preserve"> podmínky</w:t>
      </w:r>
    </w:p>
    <w:p w14:paraId="6B33ED8C" w14:textId="77777777" w:rsidR="00DE5FCE" w:rsidRPr="00EE4BE6" w:rsidRDefault="00DE5FCE" w:rsidP="00DE5FCE">
      <w:pPr>
        <w:spacing w:before="80" w:after="80"/>
        <w:ind w:left="567"/>
        <w:outlineLvl w:val="0"/>
        <w:rPr>
          <w:rFonts w:cstheme="minorHAnsi"/>
        </w:rPr>
      </w:pPr>
      <w:r w:rsidRPr="00EE4BE6">
        <w:rPr>
          <w:rFonts w:cstheme="minorHAnsi"/>
        </w:rPr>
        <w:t>Příloha č. 2 - Specifikace Servisních služeb</w:t>
      </w:r>
    </w:p>
    <w:p w14:paraId="422D07D9" w14:textId="77777777" w:rsidR="00DE5FCE" w:rsidRPr="00EE4BE6" w:rsidRDefault="00DE5FCE" w:rsidP="00DE5FCE">
      <w:pPr>
        <w:spacing w:before="80" w:after="80"/>
        <w:ind w:left="567"/>
        <w:outlineLvl w:val="0"/>
        <w:rPr>
          <w:rFonts w:cstheme="minorHAnsi"/>
        </w:rPr>
      </w:pPr>
      <w:r w:rsidRPr="00EE4BE6">
        <w:rPr>
          <w:rFonts w:cstheme="minorHAnsi"/>
        </w:rPr>
        <w:t>Příloha č. 3 - Kontaktní a Odpovědné osoby, provozovny</w:t>
      </w:r>
    </w:p>
    <w:p w14:paraId="5492F090" w14:textId="77777777" w:rsidR="00DE5FCE" w:rsidRPr="00EE4BE6" w:rsidRDefault="00DE5FCE" w:rsidP="00DE5FCE">
      <w:pPr>
        <w:spacing w:before="80" w:after="80"/>
        <w:ind w:left="567"/>
        <w:rPr>
          <w:rFonts w:cstheme="minorHAnsi"/>
        </w:rPr>
      </w:pPr>
      <w:r w:rsidRPr="00EE4BE6">
        <w:rPr>
          <w:rFonts w:cstheme="minorHAnsi"/>
        </w:rPr>
        <w:t>Příloha č. 4 - Cenová kalkulace</w:t>
      </w:r>
    </w:p>
    <w:p w14:paraId="2423B143" w14:textId="77777777" w:rsidR="00DE5FCE" w:rsidRDefault="00DE5FCE" w:rsidP="00DE5FCE">
      <w:pPr>
        <w:spacing w:before="80" w:after="80"/>
        <w:ind w:left="567"/>
        <w:rPr>
          <w:rFonts w:cstheme="minorHAnsi"/>
        </w:rPr>
      </w:pPr>
      <w:r w:rsidRPr="00EE4BE6">
        <w:rPr>
          <w:rFonts w:cstheme="minorHAnsi"/>
        </w:rPr>
        <w:t>Příloha č. 5 - Plná moc</w:t>
      </w:r>
    </w:p>
    <w:p w14:paraId="08540EDE" w14:textId="77777777" w:rsidR="00DE5FCE" w:rsidRDefault="00DE5FCE" w:rsidP="00DE5FCE">
      <w:pPr>
        <w:spacing w:before="80" w:after="80"/>
        <w:ind w:left="567"/>
        <w:rPr>
          <w:rFonts w:cstheme="minorHAnsi"/>
        </w:rPr>
      </w:pPr>
      <w:bookmarkStart w:id="12" w:name="_Hlk155943713"/>
      <w:r w:rsidRPr="00B21622">
        <w:rPr>
          <w:rFonts w:cstheme="minorHAnsi"/>
        </w:rPr>
        <w:t>Příloha č. 6 – Zpracování osobních údajů</w:t>
      </w:r>
    </w:p>
    <w:p w14:paraId="4A3099AC" w14:textId="267D9168" w:rsidR="008D71AE" w:rsidRPr="006C5BDF" w:rsidRDefault="004825FD" w:rsidP="008D71AE">
      <w:pPr>
        <w:pStyle w:val="ACNadpis2"/>
      </w:pPr>
      <w:r w:rsidRPr="004825FD">
        <w:t>Smlouvu schválila Rada města Bruntál dne 25.9.2024 svým usnesením č. 1675/39R/2024.</w:t>
      </w:r>
      <w:r w:rsidR="008D71AE" w:rsidRPr="006C5BDF">
        <w:t xml:space="preserve"> </w:t>
      </w:r>
    </w:p>
    <w:p w14:paraId="16D1C971" w14:textId="77777777" w:rsidR="008D71AE" w:rsidRDefault="008D71AE" w:rsidP="00DE5FCE">
      <w:pPr>
        <w:spacing w:before="80" w:after="80"/>
        <w:ind w:left="567"/>
        <w:rPr>
          <w:rFonts w:cstheme="minorHAnsi"/>
        </w:rPr>
      </w:pPr>
    </w:p>
    <w:p w14:paraId="77642FD1" w14:textId="77777777" w:rsidR="008D71AE" w:rsidRPr="00EE4BE6" w:rsidRDefault="008D71AE" w:rsidP="00DE5FCE">
      <w:pPr>
        <w:spacing w:before="80" w:after="80"/>
        <w:ind w:left="567"/>
        <w:rPr>
          <w:rFonts w:cstheme="minorHAnsi"/>
        </w:rPr>
      </w:pPr>
    </w:p>
    <w:bookmarkEnd w:id="12"/>
    <w:p w14:paraId="1BCAFE9E" w14:textId="77777777" w:rsidR="00DE5FCE" w:rsidRPr="00EE4BE6" w:rsidRDefault="00DE5FCE" w:rsidP="00DE5FCE">
      <w:pPr>
        <w:spacing w:before="80" w:after="80"/>
        <w:ind w:firstLine="539"/>
        <w:rPr>
          <w:rFonts w:cstheme="minorHAnsi"/>
        </w:rPr>
      </w:pPr>
    </w:p>
    <w:p w14:paraId="7BBB9170" w14:textId="1C8E5D12" w:rsidR="00DE5FCE" w:rsidRPr="00EE4BE6" w:rsidRDefault="00DE5FCE" w:rsidP="00DE5FCE">
      <w:pPr>
        <w:rPr>
          <w:rFonts w:cstheme="minorHAnsi"/>
        </w:rPr>
      </w:pPr>
      <w:r w:rsidRPr="00EE4BE6">
        <w:rPr>
          <w:rFonts w:cstheme="minorHAnsi"/>
        </w:rPr>
        <w:t>Za Poskytovatele:</w:t>
      </w:r>
      <w:r w:rsidRPr="00EE4BE6">
        <w:rPr>
          <w:rFonts w:cstheme="minorHAnsi"/>
        </w:rPr>
        <w:tab/>
      </w:r>
      <w:r w:rsidRPr="00EE4BE6">
        <w:rPr>
          <w:rFonts w:cstheme="minorHAnsi"/>
        </w:rPr>
        <w:tab/>
      </w:r>
      <w:r w:rsidRPr="00EE4BE6">
        <w:rPr>
          <w:rFonts w:cstheme="minorHAnsi"/>
        </w:rPr>
        <w:tab/>
      </w:r>
      <w:r w:rsidRPr="00EE4BE6">
        <w:rPr>
          <w:rFonts w:cstheme="minorHAnsi"/>
        </w:rPr>
        <w:tab/>
      </w:r>
      <w:r w:rsidRPr="00EE4BE6">
        <w:rPr>
          <w:rFonts w:cstheme="minorHAnsi"/>
        </w:rPr>
        <w:tab/>
      </w:r>
      <w:r w:rsidR="00520FE0">
        <w:rPr>
          <w:rFonts w:cstheme="minorHAnsi"/>
        </w:rPr>
        <w:tab/>
      </w:r>
      <w:r w:rsidRPr="00EE4BE6">
        <w:rPr>
          <w:rFonts w:cstheme="minorHAnsi"/>
        </w:rPr>
        <w:t>Za Objednatele:</w:t>
      </w:r>
    </w:p>
    <w:p w14:paraId="2EFA0979" w14:textId="1C954DF6" w:rsidR="00DE5FCE" w:rsidRPr="00520FE0" w:rsidRDefault="00DE5FCE" w:rsidP="00DE5FCE">
      <w:pPr>
        <w:rPr>
          <w:rFonts w:cstheme="minorHAnsi"/>
        </w:rPr>
      </w:pPr>
      <w:r w:rsidRPr="00520FE0">
        <w:rPr>
          <w:rFonts w:cstheme="minorHAnsi"/>
        </w:rPr>
        <w:t xml:space="preserve">V </w:t>
      </w:r>
      <w:sdt>
        <w:sdtPr>
          <w:rPr>
            <w:rFonts w:cstheme="minorHAnsi"/>
          </w:rPr>
          <w:id w:val="-1714499469"/>
        </w:sdtPr>
        <w:sdtEndPr/>
        <w:sdtContent>
          <w:r w:rsidR="00520FE0" w:rsidRPr="00520FE0">
            <w:rPr>
              <w:rFonts w:cstheme="minorHAnsi"/>
            </w:rPr>
            <w:t>Ostravě</w:t>
          </w:r>
        </w:sdtContent>
      </w:sdt>
      <w:r w:rsidRPr="00520FE0">
        <w:rPr>
          <w:rFonts w:cstheme="minorHAnsi"/>
        </w:rPr>
        <w:tab/>
      </w:r>
      <w:r w:rsidR="00520FE0" w:rsidRPr="00520FE0">
        <w:rPr>
          <w:rFonts w:cstheme="minorHAnsi"/>
        </w:rPr>
        <w:tab/>
      </w:r>
      <w:r w:rsidR="00520FE0" w:rsidRPr="00520FE0">
        <w:rPr>
          <w:rFonts w:cstheme="minorHAnsi"/>
        </w:rPr>
        <w:tab/>
      </w:r>
      <w:r w:rsidR="00520FE0" w:rsidRPr="00520FE0">
        <w:rPr>
          <w:rFonts w:cstheme="minorHAnsi"/>
        </w:rPr>
        <w:tab/>
      </w:r>
      <w:r w:rsidR="00520FE0" w:rsidRPr="00520FE0">
        <w:rPr>
          <w:rFonts w:cstheme="minorHAnsi"/>
        </w:rPr>
        <w:tab/>
      </w:r>
      <w:r w:rsidR="00520FE0" w:rsidRPr="00520FE0">
        <w:rPr>
          <w:rFonts w:cstheme="minorHAnsi"/>
        </w:rPr>
        <w:tab/>
      </w:r>
      <w:r w:rsidR="00520FE0">
        <w:rPr>
          <w:rFonts w:cstheme="minorHAnsi"/>
        </w:rPr>
        <w:tab/>
      </w:r>
      <w:r w:rsidRPr="00520FE0">
        <w:rPr>
          <w:rFonts w:cstheme="minorHAnsi"/>
        </w:rPr>
        <w:t>V </w:t>
      </w:r>
      <w:sdt>
        <w:sdtPr>
          <w:rPr>
            <w:rFonts w:cstheme="minorHAnsi"/>
          </w:rPr>
          <w:id w:val="1308982534"/>
        </w:sdtPr>
        <w:sdtEndPr/>
        <w:sdtContent>
          <w:r w:rsidR="00520FE0" w:rsidRPr="00520FE0">
            <w:rPr>
              <w:rFonts w:cstheme="minorHAnsi"/>
            </w:rPr>
            <w:t>Bruntále</w:t>
          </w:r>
        </w:sdtContent>
      </w:sdt>
      <w:r w:rsidRPr="00520FE0">
        <w:rPr>
          <w:rFonts w:cstheme="minorHAnsi"/>
        </w:rPr>
        <w:t xml:space="preserve"> </w:t>
      </w:r>
    </w:p>
    <w:p w14:paraId="40F2404A" w14:textId="77777777" w:rsidR="00DE5FCE" w:rsidRPr="00520FE0" w:rsidRDefault="00DE5FCE" w:rsidP="00DE5FCE">
      <w:pPr>
        <w:ind w:left="567" w:firstLine="539"/>
        <w:rPr>
          <w:rFonts w:cstheme="minorHAnsi"/>
        </w:rPr>
      </w:pPr>
    </w:p>
    <w:p w14:paraId="28993418" w14:textId="77777777" w:rsidR="00DE5FCE" w:rsidRPr="00520FE0" w:rsidRDefault="00DE5FCE" w:rsidP="00DE5FCE">
      <w:pPr>
        <w:ind w:left="567" w:firstLine="539"/>
        <w:rPr>
          <w:rFonts w:cstheme="minorHAnsi"/>
        </w:rPr>
      </w:pPr>
    </w:p>
    <w:p w14:paraId="18705510" w14:textId="16BAEFCE" w:rsidR="00DE5FCE" w:rsidRPr="00520FE0" w:rsidRDefault="00DE5FCE" w:rsidP="00DE5FCE">
      <w:pPr>
        <w:rPr>
          <w:rFonts w:cstheme="minorHAnsi"/>
        </w:rPr>
      </w:pPr>
      <w:r w:rsidRPr="00520FE0">
        <w:rPr>
          <w:rFonts w:cstheme="minorHAnsi"/>
        </w:rPr>
        <w:t>………………………………………………..…</w:t>
      </w:r>
      <w:r w:rsidRPr="00520FE0">
        <w:rPr>
          <w:rFonts w:cstheme="minorHAnsi"/>
        </w:rPr>
        <w:tab/>
      </w:r>
      <w:r w:rsidRPr="00520FE0">
        <w:rPr>
          <w:rFonts w:cstheme="minorHAnsi"/>
        </w:rPr>
        <w:tab/>
      </w:r>
      <w:r w:rsidRPr="00520FE0">
        <w:rPr>
          <w:rFonts w:cstheme="minorHAnsi"/>
        </w:rPr>
        <w:tab/>
        <w:t xml:space="preserve">   ……………………………………</w:t>
      </w:r>
    </w:p>
    <w:p w14:paraId="287C0036" w14:textId="7E50E88C" w:rsidR="00DE5FCE" w:rsidRPr="00520FE0" w:rsidRDefault="00DE5FCE" w:rsidP="00DE5FCE">
      <w:pPr>
        <w:rPr>
          <w:rFonts w:cstheme="minorHAnsi"/>
        </w:rPr>
      </w:pPr>
      <w:r w:rsidRPr="00520FE0">
        <w:rPr>
          <w:rFonts w:cstheme="minorHAnsi"/>
        </w:rPr>
        <w:t xml:space="preserve">            </w:t>
      </w:r>
      <w:sdt>
        <w:sdtPr>
          <w:rPr>
            <w:rFonts w:cstheme="minorHAnsi"/>
          </w:rPr>
          <w:id w:val="-167558539"/>
        </w:sdtPr>
        <w:sdtEndPr/>
        <w:sdtContent>
          <w:sdt>
            <w:sdtPr>
              <w:rPr>
                <w:rFonts w:cstheme="minorHAnsi"/>
              </w:rPr>
              <w:id w:val="-774324623"/>
            </w:sdtPr>
            <w:sdtEndPr/>
            <w:sdtContent>
              <w:r w:rsidR="00B21622" w:rsidRPr="00520FE0">
                <w:rPr>
                  <w:rFonts w:cstheme="minorHAnsi"/>
                </w:rPr>
                <w:t>Bc. Vladimír Vybíral, MBA</w:t>
              </w:r>
            </w:sdtContent>
          </w:sdt>
        </w:sdtContent>
      </w:sdt>
      <w:r w:rsidRPr="00520FE0">
        <w:rPr>
          <w:rFonts w:cstheme="minorHAnsi"/>
        </w:rPr>
        <w:tab/>
      </w:r>
      <w:r w:rsidRPr="00520FE0">
        <w:rPr>
          <w:rFonts w:cstheme="minorHAnsi"/>
        </w:rPr>
        <w:tab/>
      </w:r>
      <w:r w:rsidRPr="00520FE0">
        <w:rPr>
          <w:rFonts w:cstheme="minorHAnsi"/>
        </w:rPr>
        <w:tab/>
      </w:r>
      <w:r w:rsidRPr="00520FE0">
        <w:rPr>
          <w:rFonts w:cstheme="minorHAnsi"/>
        </w:rPr>
        <w:tab/>
      </w:r>
      <w:r w:rsidRPr="00520FE0">
        <w:rPr>
          <w:rFonts w:cstheme="minorHAnsi"/>
        </w:rPr>
        <w:tab/>
      </w:r>
      <w:sdt>
        <w:sdtPr>
          <w:rPr>
            <w:rFonts w:cstheme="minorHAnsi"/>
          </w:rPr>
          <w:id w:val="-725521423"/>
        </w:sdtPr>
        <w:sdtEndPr/>
        <w:sdtContent>
          <w:sdt>
            <w:sdtPr>
              <w:rPr>
                <w:rFonts w:cstheme="minorHAnsi"/>
              </w:rPr>
              <w:id w:val="-353194314"/>
            </w:sdtPr>
            <w:sdtEndPr/>
            <w:sdtContent>
              <w:r w:rsidR="00B21622" w:rsidRPr="00520FE0">
                <w:rPr>
                  <w:rFonts w:cstheme="minorHAnsi"/>
                </w:rPr>
                <w:t>Bc. M</w:t>
              </w:r>
              <w:r w:rsidR="00520FE0" w:rsidRPr="00520FE0">
                <w:rPr>
                  <w:rFonts w:cstheme="minorHAnsi"/>
                </w:rPr>
                <w:t>artin Henč</w:t>
              </w:r>
            </w:sdtContent>
          </w:sdt>
        </w:sdtContent>
      </w:sdt>
      <w:r w:rsidRPr="00520FE0">
        <w:rPr>
          <w:rFonts w:cstheme="minorHAnsi"/>
        </w:rPr>
        <w:tab/>
      </w:r>
    </w:p>
    <w:p w14:paraId="3820D057" w14:textId="007FC662" w:rsidR="00DE5FCE" w:rsidRPr="00EE4BE6" w:rsidRDefault="00705374" w:rsidP="00DE5FCE">
      <w:pPr>
        <w:ind w:left="708"/>
        <w:rPr>
          <w:rFonts w:cstheme="minorHAnsi"/>
        </w:rPr>
      </w:pPr>
      <w:sdt>
        <w:sdtPr>
          <w:rPr>
            <w:rFonts w:cstheme="minorHAnsi"/>
          </w:rPr>
          <w:id w:val="306286660"/>
        </w:sdtPr>
        <w:sdtEndPr/>
        <w:sdtContent>
          <w:sdt>
            <w:sdtPr>
              <w:rPr>
                <w:rFonts w:cstheme="minorHAnsi"/>
              </w:rPr>
              <w:id w:val="-331300135"/>
            </w:sdtPr>
            <w:sdtEndPr/>
            <w:sdtContent>
              <w:r w:rsidR="00B21622" w:rsidRPr="00520FE0">
                <w:rPr>
                  <w:rFonts w:cstheme="minorHAnsi"/>
                </w:rPr>
                <w:t>Na základě plné moci</w:t>
              </w:r>
              <w:r w:rsidR="00506D7B" w:rsidRPr="00520FE0">
                <w:rPr>
                  <w:rFonts w:cstheme="minorHAnsi"/>
                </w:rPr>
                <w:t xml:space="preserve"> </w:t>
              </w:r>
            </w:sdtContent>
          </w:sdt>
        </w:sdtContent>
      </w:sdt>
      <w:r w:rsidR="00DE5FCE" w:rsidRPr="00520FE0">
        <w:rPr>
          <w:rFonts w:cstheme="minorHAnsi"/>
        </w:rPr>
        <w:tab/>
      </w:r>
      <w:r w:rsidR="00DE5FCE" w:rsidRPr="00520FE0">
        <w:rPr>
          <w:rFonts w:cstheme="minorHAnsi"/>
        </w:rPr>
        <w:tab/>
      </w:r>
      <w:r w:rsidR="00DE5FCE" w:rsidRPr="00520FE0">
        <w:rPr>
          <w:rFonts w:cstheme="minorHAnsi"/>
        </w:rPr>
        <w:tab/>
      </w:r>
      <w:r w:rsidR="00506D7B" w:rsidRPr="00520FE0">
        <w:rPr>
          <w:rFonts w:cstheme="minorHAnsi"/>
        </w:rPr>
        <w:tab/>
      </w:r>
      <w:sdt>
        <w:sdtPr>
          <w:rPr>
            <w:rFonts w:cstheme="minorHAnsi"/>
          </w:rPr>
          <w:id w:val="1919050825"/>
        </w:sdtPr>
        <w:sdtEndPr/>
        <w:sdtContent>
          <w:sdt>
            <w:sdtPr>
              <w:rPr>
                <w:rFonts w:cstheme="minorHAnsi"/>
              </w:rPr>
              <w:id w:val="-1808234778"/>
            </w:sdtPr>
            <w:sdtEndPr/>
            <w:sdtContent>
              <w:sdt>
                <w:sdtPr>
                  <w:rPr>
                    <w:rFonts w:cstheme="minorHAnsi"/>
                  </w:rPr>
                  <w:id w:val="1806730544"/>
                </w:sdtPr>
                <w:sdtEndPr/>
                <w:sdtContent>
                  <w:r w:rsidR="00B21622" w:rsidRPr="00520FE0">
                    <w:rPr>
                      <w:rFonts w:cstheme="minorHAnsi"/>
                    </w:rPr>
                    <w:tab/>
                  </w:r>
                  <w:r w:rsidR="00B21622" w:rsidRPr="00520FE0">
                    <w:rPr>
                      <w:rFonts w:cstheme="minorHAnsi"/>
                    </w:rPr>
                    <w:tab/>
                    <w:t>Starosta</w:t>
                  </w:r>
                  <w:r w:rsidR="00DE5FCE" w:rsidRPr="00520FE0">
                    <w:rPr>
                      <w:rFonts w:cstheme="minorHAnsi"/>
                    </w:rPr>
                    <w:t xml:space="preserve"> </w:t>
                  </w:r>
                </w:sdtContent>
              </w:sdt>
            </w:sdtContent>
          </w:sdt>
        </w:sdtContent>
      </w:sdt>
    </w:p>
    <w:p w14:paraId="36D995E1" w14:textId="77777777" w:rsidR="00844679" w:rsidRDefault="00844679">
      <w:pPr>
        <w:spacing w:before="0" w:after="160" w:line="259" w:lineRule="auto"/>
        <w:rPr>
          <w:rFonts w:asciiTheme="majorHAnsi" w:eastAsiaTheme="majorEastAsia" w:hAnsiTheme="majorHAnsi" w:cstheme="majorBidi"/>
          <w:b/>
          <w:sz w:val="30"/>
          <w:szCs w:val="32"/>
        </w:rPr>
      </w:pPr>
      <w:bookmarkStart w:id="13" w:name="příloha_1"/>
      <w:r>
        <w:br w:type="page"/>
      </w:r>
    </w:p>
    <w:p w14:paraId="40C1DB47" w14:textId="23EC2F26" w:rsidR="00AA54D0" w:rsidRDefault="00DE5FCE" w:rsidP="00AA54D0">
      <w:pPr>
        <w:pStyle w:val="Nadpis1neslovan"/>
        <w:keepNext w:val="0"/>
        <w:keepLines w:val="0"/>
        <w:pageBreakBefore w:val="0"/>
        <w:widowControl w:val="0"/>
        <w:spacing w:before="0" w:after="120"/>
        <w:rPr>
          <w:color w:val="auto"/>
        </w:rPr>
      </w:pPr>
      <w:r w:rsidRPr="005908D3">
        <w:rPr>
          <w:color w:val="auto"/>
        </w:rPr>
        <w:lastRenderedPageBreak/>
        <w:t>Příloha č. 1</w:t>
      </w:r>
      <w:bookmarkEnd w:id="13"/>
      <w:r w:rsidRPr="005908D3">
        <w:rPr>
          <w:color w:val="auto"/>
        </w:rPr>
        <w:t xml:space="preserve"> – Obchodní podmínky</w:t>
      </w:r>
    </w:p>
    <w:p w14:paraId="0AC6FDC8" w14:textId="79024B92" w:rsidR="0005709E" w:rsidRDefault="006E42BC" w:rsidP="0005709E">
      <w:bookmarkStart w:id="14" w:name="_Hlk155861225"/>
      <w:r w:rsidRPr="006E42BC">
        <w:rPr>
          <w:noProof/>
        </w:rPr>
        <w:drawing>
          <wp:inline distT="0" distB="0" distL="0" distR="0" wp14:anchorId="681A264F" wp14:editId="3045B834">
            <wp:extent cx="6588760" cy="8391525"/>
            <wp:effectExtent l="0" t="0" r="2540" b="9525"/>
            <wp:docPr id="601777185" name="Obrázek 1"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77185" name="Obrázek 1" descr="Obsah obrázku text, snímek obrazovky, Písmo, papír&#10;&#10;Popis byl vytvořen automaticky"/>
                    <pic:cNvPicPr/>
                  </pic:nvPicPr>
                  <pic:blipFill>
                    <a:blip r:embed="rId10"/>
                    <a:stretch>
                      <a:fillRect/>
                    </a:stretch>
                  </pic:blipFill>
                  <pic:spPr>
                    <a:xfrm>
                      <a:off x="0" y="0"/>
                      <a:ext cx="6588760" cy="8391525"/>
                    </a:xfrm>
                    <a:prstGeom prst="rect">
                      <a:avLst/>
                    </a:prstGeom>
                  </pic:spPr>
                </pic:pic>
              </a:graphicData>
            </a:graphic>
          </wp:inline>
        </w:drawing>
      </w:r>
    </w:p>
    <w:p w14:paraId="2A595AD0" w14:textId="430CEE29" w:rsidR="006E42BC" w:rsidRDefault="006E42BC" w:rsidP="0005709E">
      <w:r w:rsidRPr="006E42BC">
        <w:rPr>
          <w:noProof/>
        </w:rPr>
        <w:lastRenderedPageBreak/>
        <w:drawing>
          <wp:inline distT="0" distB="0" distL="0" distR="0" wp14:anchorId="6219648C" wp14:editId="03333DE8">
            <wp:extent cx="6387465" cy="8711565"/>
            <wp:effectExtent l="0" t="0" r="0" b="0"/>
            <wp:docPr id="2103900656" name="Obrázek 1" descr="Obsah obrázku text, papír,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00656" name="Obrázek 1" descr="Obsah obrázku text, papír, dopis, Písmo&#10;&#10;Popis byl vytvořen automaticky"/>
                    <pic:cNvPicPr/>
                  </pic:nvPicPr>
                  <pic:blipFill>
                    <a:blip r:embed="rId11"/>
                    <a:stretch>
                      <a:fillRect/>
                    </a:stretch>
                  </pic:blipFill>
                  <pic:spPr>
                    <a:xfrm>
                      <a:off x="0" y="0"/>
                      <a:ext cx="6387465" cy="8711565"/>
                    </a:xfrm>
                    <a:prstGeom prst="rect">
                      <a:avLst/>
                    </a:prstGeom>
                  </pic:spPr>
                </pic:pic>
              </a:graphicData>
            </a:graphic>
          </wp:inline>
        </w:drawing>
      </w:r>
    </w:p>
    <w:p w14:paraId="626FB77A" w14:textId="546B2288" w:rsidR="006E42BC" w:rsidRDefault="00083444" w:rsidP="0005709E">
      <w:r w:rsidRPr="00083444">
        <w:rPr>
          <w:noProof/>
        </w:rPr>
        <w:lastRenderedPageBreak/>
        <w:drawing>
          <wp:inline distT="0" distB="0" distL="0" distR="0" wp14:anchorId="2D189027" wp14:editId="225EEC5B">
            <wp:extent cx="6421755" cy="8711565"/>
            <wp:effectExtent l="0" t="0" r="0" b="0"/>
            <wp:docPr id="1392402800" name="Obrázek 1" descr="Obsah obrázku text, papír, Písmo,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02800" name="Obrázek 1" descr="Obsah obrázku text, papír, Písmo, dopis&#10;&#10;Popis byl vytvořen automaticky"/>
                    <pic:cNvPicPr/>
                  </pic:nvPicPr>
                  <pic:blipFill>
                    <a:blip r:embed="rId12"/>
                    <a:stretch>
                      <a:fillRect/>
                    </a:stretch>
                  </pic:blipFill>
                  <pic:spPr>
                    <a:xfrm>
                      <a:off x="0" y="0"/>
                      <a:ext cx="6421755" cy="8711565"/>
                    </a:xfrm>
                    <a:prstGeom prst="rect">
                      <a:avLst/>
                    </a:prstGeom>
                  </pic:spPr>
                </pic:pic>
              </a:graphicData>
            </a:graphic>
          </wp:inline>
        </w:drawing>
      </w:r>
    </w:p>
    <w:p w14:paraId="02E9100C" w14:textId="31EA98F1" w:rsidR="00083444" w:rsidRDefault="00083444" w:rsidP="0005709E">
      <w:r w:rsidRPr="00083444">
        <w:rPr>
          <w:noProof/>
        </w:rPr>
        <w:lastRenderedPageBreak/>
        <w:drawing>
          <wp:inline distT="0" distB="0" distL="0" distR="0" wp14:anchorId="0FFA26C7" wp14:editId="0AAE4FE0">
            <wp:extent cx="6442710" cy="8711565"/>
            <wp:effectExtent l="0" t="0" r="0" b="0"/>
            <wp:docPr id="1117389941" name="Obrázek 1" descr="Obsah obrázku text, Písmo, dopis,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89941" name="Obrázek 1" descr="Obsah obrázku text, Písmo, dopis, papír&#10;&#10;Popis byl vytvořen automaticky"/>
                    <pic:cNvPicPr/>
                  </pic:nvPicPr>
                  <pic:blipFill>
                    <a:blip r:embed="rId13"/>
                    <a:stretch>
                      <a:fillRect/>
                    </a:stretch>
                  </pic:blipFill>
                  <pic:spPr>
                    <a:xfrm>
                      <a:off x="0" y="0"/>
                      <a:ext cx="6442710" cy="8711565"/>
                    </a:xfrm>
                    <a:prstGeom prst="rect">
                      <a:avLst/>
                    </a:prstGeom>
                  </pic:spPr>
                </pic:pic>
              </a:graphicData>
            </a:graphic>
          </wp:inline>
        </w:drawing>
      </w:r>
    </w:p>
    <w:p w14:paraId="5F3A413C" w14:textId="066D3F38" w:rsidR="00083444" w:rsidRDefault="00083444" w:rsidP="0005709E">
      <w:r w:rsidRPr="00083444">
        <w:rPr>
          <w:noProof/>
        </w:rPr>
        <w:lastRenderedPageBreak/>
        <w:drawing>
          <wp:inline distT="0" distB="0" distL="0" distR="0" wp14:anchorId="281EEA90" wp14:editId="45195806">
            <wp:extent cx="6416040" cy="8711565"/>
            <wp:effectExtent l="0" t="0" r="3810" b="0"/>
            <wp:docPr id="416324700" name="Obrázek 1" descr="Obsah obrázku text, snímek obrazovky,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24700" name="Obrázek 1" descr="Obsah obrázku text, snímek obrazovky, dopis, Písmo&#10;&#10;Popis byl vytvořen automaticky"/>
                    <pic:cNvPicPr/>
                  </pic:nvPicPr>
                  <pic:blipFill>
                    <a:blip r:embed="rId14"/>
                    <a:stretch>
                      <a:fillRect/>
                    </a:stretch>
                  </pic:blipFill>
                  <pic:spPr>
                    <a:xfrm>
                      <a:off x="0" y="0"/>
                      <a:ext cx="6416040" cy="8711565"/>
                    </a:xfrm>
                    <a:prstGeom prst="rect">
                      <a:avLst/>
                    </a:prstGeom>
                  </pic:spPr>
                </pic:pic>
              </a:graphicData>
            </a:graphic>
          </wp:inline>
        </w:drawing>
      </w:r>
    </w:p>
    <w:p w14:paraId="1A2235B4" w14:textId="2668A480" w:rsidR="00083444" w:rsidRDefault="00C029DC" w:rsidP="0005709E">
      <w:r w:rsidRPr="00C029DC">
        <w:rPr>
          <w:noProof/>
        </w:rPr>
        <w:lastRenderedPageBreak/>
        <w:drawing>
          <wp:inline distT="0" distB="0" distL="0" distR="0" wp14:anchorId="177B78FA" wp14:editId="76DCC451">
            <wp:extent cx="6537960" cy="8711565"/>
            <wp:effectExtent l="0" t="0" r="0" b="0"/>
            <wp:docPr id="49990704" name="Obrázek 1"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0704" name="Obrázek 1" descr="Obsah obrázku text, snímek obrazovky, Písmo, papír&#10;&#10;Popis byl vytvořen automaticky"/>
                    <pic:cNvPicPr/>
                  </pic:nvPicPr>
                  <pic:blipFill>
                    <a:blip r:embed="rId15"/>
                    <a:stretch>
                      <a:fillRect/>
                    </a:stretch>
                  </pic:blipFill>
                  <pic:spPr>
                    <a:xfrm>
                      <a:off x="0" y="0"/>
                      <a:ext cx="6537960" cy="8711565"/>
                    </a:xfrm>
                    <a:prstGeom prst="rect">
                      <a:avLst/>
                    </a:prstGeom>
                  </pic:spPr>
                </pic:pic>
              </a:graphicData>
            </a:graphic>
          </wp:inline>
        </w:drawing>
      </w:r>
    </w:p>
    <w:p w14:paraId="38BC61AB" w14:textId="13BBEC61" w:rsidR="00C029DC" w:rsidRDefault="00C029DC" w:rsidP="0005709E">
      <w:r w:rsidRPr="00C029DC">
        <w:rPr>
          <w:noProof/>
        </w:rPr>
        <w:lastRenderedPageBreak/>
        <w:drawing>
          <wp:inline distT="0" distB="0" distL="0" distR="0" wp14:anchorId="2B680980" wp14:editId="5141392F">
            <wp:extent cx="6471920" cy="8711565"/>
            <wp:effectExtent l="0" t="0" r="5080" b="0"/>
            <wp:docPr id="1735782385" name="Obrázek 1" descr="Obsah obrázku text, Písmo, dopis,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82385" name="Obrázek 1" descr="Obsah obrázku text, Písmo, dopis, snímek obrazovky&#10;&#10;Popis byl vytvořen automaticky"/>
                    <pic:cNvPicPr/>
                  </pic:nvPicPr>
                  <pic:blipFill>
                    <a:blip r:embed="rId16"/>
                    <a:stretch>
                      <a:fillRect/>
                    </a:stretch>
                  </pic:blipFill>
                  <pic:spPr>
                    <a:xfrm>
                      <a:off x="0" y="0"/>
                      <a:ext cx="6471920" cy="8711565"/>
                    </a:xfrm>
                    <a:prstGeom prst="rect">
                      <a:avLst/>
                    </a:prstGeom>
                  </pic:spPr>
                </pic:pic>
              </a:graphicData>
            </a:graphic>
          </wp:inline>
        </w:drawing>
      </w:r>
    </w:p>
    <w:p w14:paraId="5F1F3C98" w14:textId="5D823373" w:rsidR="00C029DC" w:rsidRDefault="00C029DC" w:rsidP="0005709E">
      <w:r w:rsidRPr="00C029DC">
        <w:rPr>
          <w:noProof/>
        </w:rPr>
        <w:lastRenderedPageBreak/>
        <w:drawing>
          <wp:inline distT="0" distB="0" distL="0" distR="0" wp14:anchorId="66FCA801" wp14:editId="79D39DC6">
            <wp:extent cx="6588760" cy="4727575"/>
            <wp:effectExtent l="0" t="0" r="2540" b="0"/>
            <wp:docPr id="332452124" name="Obrázek 1" descr="Obsah obrázku text, snímek obrazovky,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52124" name="Obrázek 1" descr="Obsah obrázku text, snímek obrazovky, dokument, Písmo&#10;&#10;Popis byl vytvořen automaticky"/>
                    <pic:cNvPicPr/>
                  </pic:nvPicPr>
                  <pic:blipFill>
                    <a:blip r:embed="rId17"/>
                    <a:stretch>
                      <a:fillRect/>
                    </a:stretch>
                  </pic:blipFill>
                  <pic:spPr>
                    <a:xfrm>
                      <a:off x="0" y="0"/>
                      <a:ext cx="6588760" cy="4727575"/>
                    </a:xfrm>
                    <a:prstGeom prst="rect">
                      <a:avLst/>
                    </a:prstGeom>
                  </pic:spPr>
                </pic:pic>
              </a:graphicData>
            </a:graphic>
          </wp:inline>
        </w:drawing>
      </w:r>
    </w:p>
    <w:p w14:paraId="44A2B66B" w14:textId="77777777" w:rsidR="00D31D6D" w:rsidRDefault="00D31D6D" w:rsidP="0005709E"/>
    <w:bookmarkEnd w:id="14"/>
    <w:p w14:paraId="0E596062" w14:textId="77777777" w:rsidR="00D31D6D" w:rsidRPr="0005709E" w:rsidRDefault="00D31D6D" w:rsidP="0005709E"/>
    <w:p w14:paraId="3594BE51" w14:textId="3975727E" w:rsidR="00DE5FCE" w:rsidRPr="005908D3" w:rsidRDefault="00DE5FCE" w:rsidP="00211EDC">
      <w:pPr>
        <w:pStyle w:val="Nadpis1neslovan"/>
        <w:rPr>
          <w:color w:val="auto"/>
        </w:rPr>
      </w:pPr>
      <w:r w:rsidRPr="005908D3">
        <w:rPr>
          <w:color w:val="auto"/>
        </w:rPr>
        <w:lastRenderedPageBreak/>
        <w:t>Příloha č. 2 – Specifikace Servisních služeb</w:t>
      </w:r>
    </w:p>
    <w:p w14:paraId="2655F9FA" w14:textId="77777777" w:rsidR="00DE5FCE" w:rsidRPr="005908D3" w:rsidRDefault="00DE5FCE" w:rsidP="00BC5E0A">
      <w:pPr>
        <w:pStyle w:val="AC111Kapitola"/>
      </w:pPr>
      <w:r w:rsidRPr="005908D3">
        <w:t>Obsah Servisních služeb</w:t>
      </w:r>
    </w:p>
    <w:p w14:paraId="4B63C06A" w14:textId="77777777" w:rsidR="00DE5FCE" w:rsidRPr="00BC7A7C" w:rsidRDefault="00DE5FCE" w:rsidP="00BC5E0A">
      <w:pPr>
        <w:pStyle w:val="AC1111Kapitola"/>
      </w:pPr>
      <w:bookmarkStart w:id="15" w:name="_Toc350132400"/>
      <w:r w:rsidRPr="00BC7A7C">
        <w:t>Centrální kontaktní bod</w:t>
      </w:r>
      <w:bookmarkEnd w:id="15"/>
    </w:p>
    <w:p w14:paraId="4CD97F1E" w14:textId="77777777" w:rsidR="00DE5FCE" w:rsidRPr="00162468" w:rsidRDefault="00DE5FCE" w:rsidP="00CB2DA6">
      <w:pPr>
        <w:rPr>
          <w:b/>
          <w:bCs/>
          <w:iCs/>
          <w:caps/>
        </w:rPr>
      </w:pPr>
      <w:r w:rsidRPr="00162468">
        <w:t xml:space="preserve">Hlavní přístupový a komunikační bod je Servis </w:t>
      </w:r>
      <w:proofErr w:type="spellStart"/>
      <w:r w:rsidRPr="00162468">
        <w:t>Desk</w:t>
      </w:r>
      <w:proofErr w:type="spellEnd"/>
      <w:r w:rsidRPr="00162468">
        <w:t xml:space="preserve"> Poskytovatele, který zajišťuje komunikaci a předává Požadavky na řešitelské týmy, koordinuje Třetí strany. Požadavky mohou zadávat Kontaktní osoby Objednatele následujícím způsobem:</w:t>
      </w:r>
    </w:p>
    <w:p w14:paraId="4EEE8F38" w14:textId="79609C1D" w:rsidR="00DE5FCE" w:rsidRPr="0065396A" w:rsidRDefault="00DE5FCE" w:rsidP="00CB2DA6">
      <w:pPr>
        <w:pStyle w:val="Seznamsodrkami2"/>
        <w:rPr>
          <w:rFonts w:cstheme="minorHAnsi"/>
          <w:szCs w:val="20"/>
        </w:rPr>
      </w:pPr>
      <w:r w:rsidRPr="0065396A">
        <w:rPr>
          <w:rFonts w:cstheme="minorHAnsi"/>
          <w:szCs w:val="20"/>
        </w:rPr>
        <w:t>telefonicky</w:t>
      </w:r>
      <w:r w:rsidRPr="0065396A">
        <w:rPr>
          <w:rFonts w:cstheme="minorHAnsi"/>
          <w:b/>
          <w:bCs/>
          <w:szCs w:val="20"/>
        </w:rPr>
        <w:t xml:space="preserve">: </w:t>
      </w:r>
      <w:sdt>
        <w:sdtPr>
          <w:rPr>
            <w:rFonts w:cstheme="minorHAnsi"/>
            <w:b/>
            <w:bCs/>
            <w:szCs w:val="20"/>
          </w:rPr>
          <w:id w:val="-265999622"/>
        </w:sdtPr>
        <w:sdtEndPr/>
        <w:sdtContent>
          <w:r w:rsidRPr="0065396A">
            <w:rPr>
              <w:rFonts w:cstheme="minorHAnsi"/>
              <w:b/>
              <w:bCs/>
              <w:szCs w:val="20"/>
            </w:rPr>
            <w:t>+ 420 910 971 5</w:t>
          </w:r>
          <w:r w:rsidR="00882A0D">
            <w:rPr>
              <w:rFonts w:cstheme="minorHAnsi"/>
              <w:b/>
              <w:bCs/>
              <w:szCs w:val="20"/>
            </w:rPr>
            <w:t>9</w:t>
          </w:r>
          <w:r w:rsidR="00A51053">
            <w:rPr>
              <w:rFonts w:cstheme="minorHAnsi"/>
              <w:b/>
              <w:bCs/>
              <w:szCs w:val="20"/>
            </w:rPr>
            <w:t>7</w:t>
          </w:r>
          <w:r w:rsidRPr="0065396A">
            <w:rPr>
              <w:rFonts w:cstheme="minorHAnsi"/>
              <w:b/>
              <w:bCs/>
              <w:szCs w:val="20"/>
            </w:rPr>
            <w:t>, + 420 596 152 5</w:t>
          </w:r>
          <w:r w:rsidR="00CF718B">
            <w:rPr>
              <w:rFonts w:cstheme="minorHAnsi"/>
              <w:b/>
              <w:bCs/>
              <w:szCs w:val="20"/>
            </w:rPr>
            <w:t>97</w:t>
          </w:r>
        </w:sdtContent>
      </w:sdt>
    </w:p>
    <w:p w14:paraId="4E4B1AF0" w14:textId="1487CBF1" w:rsidR="00DE5FCE" w:rsidRPr="00CB2DA6" w:rsidRDefault="00DE5FCE" w:rsidP="00CB2DA6">
      <w:pPr>
        <w:pStyle w:val="Seznamsodrkami2"/>
        <w:rPr>
          <w:rFonts w:eastAsia="Calibri" w:cstheme="minorHAnsi"/>
          <w:szCs w:val="20"/>
        </w:rPr>
      </w:pPr>
      <w:r w:rsidRPr="00CB2DA6">
        <w:rPr>
          <w:rFonts w:eastAsia="Calibri" w:cstheme="minorHAnsi"/>
          <w:szCs w:val="20"/>
        </w:rPr>
        <w:t xml:space="preserve">přes webové rozhraní: </w:t>
      </w:r>
      <w:hyperlink r:id="rId18">
        <w:r w:rsidRPr="00CB4410">
          <w:rPr>
            <w:rStyle w:val="Hypertextovodkaz"/>
            <w:rFonts w:eastAsia="Calibri" w:cstheme="minorHAnsi"/>
            <w:b/>
            <w:bCs/>
            <w:szCs w:val="20"/>
          </w:rPr>
          <w:t>https://servicedesk.a</w:t>
        </w:r>
        <w:r w:rsidR="00CB4410" w:rsidRPr="00CB4410">
          <w:rPr>
            <w:rStyle w:val="Hypertextovodkaz"/>
            <w:rFonts w:eastAsia="Calibri" w:cstheme="minorHAnsi"/>
            <w:b/>
            <w:bCs/>
            <w:szCs w:val="20"/>
          </w:rPr>
          <w:t>ricoma</w:t>
        </w:r>
        <w:r w:rsidRPr="00CB4410">
          <w:rPr>
            <w:rStyle w:val="Hypertextovodkaz"/>
            <w:rFonts w:eastAsia="Calibri" w:cstheme="minorHAnsi"/>
            <w:b/>
            <w:bCs/>
            <w:szCs w:val="20"/>
          </w:rPr>
          <w:t>.c</w:t>
        </w:r>
        <w:r w:rsidR="00CB4410" w:rsidRPr="00CB4410">
          <w:rPr>
            <w:rStyle w:val="Hypertextovodkaz"/>
            <w:rFonts w:eastAsia="Calibri" w:cstheme="minorHAnsi"/>
            <w:b/>
            <w:bCs/>
            <w:szCs w:val="20"/>
          </w:rPr>
          <w:t>om</w:t>
        </w:r>
      </w:hyperlink>
      <w:r w:rsidRPr="00CB2DA6">
        <w:rPr>
          <w:rFonts w:cstheme="minorHAnsi"/>
          <w:szCs w:val="20"/>
        </w:rPr>
        <w:t xml:space="preserve"> </w:t>
      </w:r>
      <w:r w:rsidRPr="00CB2DA6">
        <w:rPr>
          <w:rFonts w:eastAsia="Calibri" w:cstheme="minorHAnsi"/>
          <w:szCs w:val="20"/>
        </w:rPr>
        <w:t>- ze strany Poskytovatele bude Kontaktním osobám Objednatele odeslána elektronicky individuální pozvánka pro přístup a registraci do Servis Deskového portálu Poskytovatele</w:t>
      </w:r>
    </w:p>
    <w:p w14:paraId="325542A7" w14:textId="77777777" w:rsidR="00DE5FCE" w:rsidRPr="00EE4BE6" w:rsidRDefault="00DE5FCE" w:rsidP="000E4BBE">
      <w:r w:rsidRPr="00EE4BE6">
        <w:t>Obsahem Služby je:</w:t>
      </w:r>
    </w:p>
    <w:p w14:paraId="0BEAD5DD" w14:textId="77777777" w:rsidR="00DE5FCE" w:rsidRPr="000E4BBE" w:rsidRDefault="00DE5FCE" w:rsidP="000E4BBE">
      <w:pPr>
        <w:pStyle w:val="Seznamsodrkami2"/>
        <w:rPr>
          <w:szCs w:val="20"/>
        </w:rPr>
      </w:pPr>
      <w:r w:rsidRPr="000E4BBE">
        <w:rPr>
          <w:szCs w:val="20"/>
        </w:rPr>
        <w:t>příjem Požadavků,</w:t>
      </w:r>
    </w:p>
    <w:p w14:paraId="4B1B46EB" w14:textId="77777777" w:rsidR="00DE5FCE" w:rsidRPr="000E4BBE" w:rsidRDefault="00DE5FCE" w:rsidP="000E4BBE">
      <w:pPr>
        <w:pStyle w:val="Seznamsodrkami2"/>
        <w:rPr>
          <w:szCs w:val="20"/>
        </w:rPr>
      </w:pPr>
      <w:r w:rsidRPr="000E4BBE">
        <w:rPr>
          <w:szCs w:val="20"/>
        </w:rPr>
        <w:t>předání na řešitelské týmy (pracovníky Poskytovatele) a Třetí strany (např. výrobce),</w:t>
      </w:r>
    </w:p>
    <w:p w14:paraId="707C71B8" w14:textId="77777777" w:rsidR="00DE5FCE" w:rsidRPr="000E4BBE" w:rsidRDefault="00DE5FCE" w:rsidP="000E4BBE">
      <w:pPr>
        <w:pStyle w:val="Seznamsodrkami2"/>
        <w:rPr>
          <w:szCs w:val="20"/>
        </w:rPr>
      </w:pPr>
      <w:r w:rsidRPr="000E4BBE">
        <w:rPr>
          <w:szCs w:val="20"/>
        </w:rPr>
        <w:t>sledování životního cyklu Požadavků,</w:t>
      </w:r>
    </w:p>
    <w:p w14:paraId="7123A391" w14:textId="77777777" w:rsidR="00DE5FCE" w:rsidRPr="000E4BBE" w:rsidRDefault="00DE5FCE" w:rsidP="000E4BBE">
      <w:pPr>
        <w:pStyle w:val="Seznamsodrkami2"/>
        <w:rPr>
          <w:szCs w:val="20"/>
        </w:rPr>
      </w:pPr>
      <w:r w:rsidRPr="000E4BBE">
        <w:rPr>
          <w:szCs w:val="20"/>
        </w:rPr>
        <w:t>standardní Report,</w:t>
      </w:r>
    </w:p>
    <w:p w14:paraId="7F46D819" w14:textId="77777777" w:rsidR="00DE5FCE" w:rsidRPr="000E4BBE" w:rsidRDefault="00DE5FCE" w:rsidP="000E4BBE">
      <w:pPr>
        <w:pStyle w:val="Seznamsodrkami2"/>
        <w:rPr>
          <w:szCs w:val="20"/>
        </w:rPr>
      </w:pPr>
      <w:r w:rsidRPr="000E4BBE">
        <w:rPr>
          <w:szCs w:val="20"/>
        </w:rPr>
        <w:t>administrativní uzavírání Požadavků po Objednatelem akceptovaném vyřešení,</w:t>
      </w:r>
    </w:p>
    <w:p w14:paraId="5BDD42F9" w14:textId="77777777" w:rsidR="00DE5FCE" w:rsidRDefault="00DE5FCE" w:rsidP="000E4BBE">
      <w:pPr>
        <w:rPr>
          <w:b/>
          <w:bCs/>
          <w:iCs/>
          <w:caps/>
        </w:rPr>
      </w:pPr>
      <w:r w:rsidRPr="00E9732F">
        <w:t>Za vyřešený se považuje každý Požadavek, jehož vyřešení bylo akceptováno Kontaktní osobou Objednatele. Požadavek se považuje za vyřešený i bez toho, že by Kontaktní osoba akceptovala vyřešení Požadavku tehdy, pokud nevznese k jeho vyřešení připomínky ve lhůtě pěti pracovních dnů po písemné výzvě k Akceptaci vyřešení předmětného Požadavku.</w:t>
      </w:r>
    </w:p>
    <w:p w14:paraId="525F2917" w14:textId="77777777" w:rsidR="00DE5FCE" w:rsidRPr="000E4BBE" w:rsidRDefault="00DE5FCE" w:rsidP="00BC5E0A">
      <w:pPr>
        <w:pStyle w:val="AC1111Kapitola"/>
      </w:pPr>
      <w:bookmarkStart w:id="16" w:name="_Toc350132401"/>
      <w:bookmarkStart w:id="17" w:name="_Hlk129155290"/>
      <w:r w:rsidRPr="000E4BBE">
        <w:t>Řízení a koordinace Servisních služeb</w:t>
      </w:r>
      <w:bookmarkEnd w:id="16"/>
    </w:p>
    <w:p w14:paraId="27B84102" w14:textId="77777777" w:rsidR="00DE5FCE" w:rsidRPr="000E4BBE" w:rsidRDefault="00DE5FCE" w:rsidP="000E4BBE">
      <w:r w:rsidRPr="000E4BBE">
        <w:t xml:space="preserve">Na garanci </w:t>
      </w:r>
      <w:bookmarkStart w:id="18" w:name="_Hlk129155405"/>
      <w:r w:rsidRPr="000E4BBE">
        <w:t xml:space="preserve">kvality dohlíží přidělený </w:t>
      </w:r>
      <w:proofErr w:type="spellStart"/>
      <w:r w:rsidRPr="000E4BBE">
        <w:t>Service</w:t>
      </w:r>
      <w:proofErr w:type="spellEnd"/>
      <w:r w:rsidRPr="000E4BBE">
        <w:t xml:space="preserve"> </w:t>
      </w:r>
      <w:proofErr w:type="spellStart"/>
      <w:r w:rsidRPr="000E4BBE">
        <w:t>Delivery</w:t>
      </w:r>
      <w:proofErr w:type="spellEnd"/>
      <w:r w:rsidRPr="000E4BBE">
        <w:t xml:space="preserve"> Manager Poskytovatele. Koordinuje dodávku Servisních služeb, zajištuje vyhodnocování nastavených pravidel a procesů, dbá nad kvalitou poskytovaných Servisních služeb, řídí a kontroluje dodávky Servisních služeb s Třetími stranami, zajišťuje statistické výstupní informace (reporty), které předkládá dle nastaveného smluvního plnění Objednateli a proaktivně identifikuje možnosti zlepšení dodávky poskytovaných Servisních služeb</w:t>
      </w:r>
      <w:bookmarkEnd w:id="17"/>
      <w:bookmarkEnd w:id="18"/>
      <w:r w:rsidRPr="000E4BBE">
        <w:t>.</w:t>
      </w:r>
    </w:p>
    <w:p w14:paraId="1F515C5D" w14:textId="77777777" w:rsidR="00DE5FCE" w:rsidRPr="000E4BBE" w:rsidRDefault="00DE5FCE" w:rsidP="00BC5E0A">
      <w:pPr>
        <w:pStyle w:val="AC1111Kapitola"/>
      </w:pPr>
      <w:r w:rsidRPr="000E4BBE">
        <w:t>Monitoring</w:t>
      </w:r>
    </w:p>
    <w:p w14:paraId="0F511961" w14:textId="77777777" w:rsidR="00DE5FCE" w:rsidRPr="000E4BBE" w:rsidRDefault="00DE5FCE" w:rsidP="000E4BBE">
      <w:r w:rsidRPr="000E4BBE">
        <w:t xml:space="preserve">Služba Monitoringu poskytuje proaktivní dohled pomocí SW nad Informačním systémem Objednatele. </w:t>
      </w:r>
    </w:p>
    <w:p w14:paraId="35475D8E" w14:textId="77777777" w:rsidR="00DE5FCE" w:rsidRPr="000E4BBE" w:rsidRDefault="00DE5FCE" w:rsidP="000E4BBE">
      <w:r w:rsidRPr="000E4BBE">
        <w:t>Seznam Prvků IT, které jsou zahrnuty v Monitoringu se specifikují před podpisem smlouvy a jsou předmětem plnění dle této Smlouvy. Monitorované parametry a jejich mezní hodnoty se implementují pomocí připravené šablony. Po domluvě lze připravené mezní hodnoty upravit dle potřeb Objednatele.</w:t>
      </w:r>
    </w:p>
    <w:p w14:paraId="6C262B48" w14:textId="77777777" w:rsidR="00DE5FCE" w:rsidRPr="000E4BBE" w:rsidRDefault="00DE5FCE" w:rsidP="000E4BBE">
      <w:r w:rsidRPr="000E4BBE">
        <w:t xml:space="preserve">Výstupy monitorovacího nástroje jsou aktivně sledovány a vyhodnocovány obsluhou dohledového centra Poskytovatele. Po vyhodnocení překročení mezních stavů jsou tyto stavy nahlášeny Kontaktním osobám Objednatele </w:t>
      </w:r>
      <w:bookmarkStart w:id="19" w:name="_Hlk154047466"/>
      <w:r w:rsidRPr="000E4BBE">
        <w:t>nebo je dohodnutých případech založen Požadavek a iniciována dodávka odpovídajících Servisních služeb v rámci Servisního kalendáře</w:t>
      </w:r>
      <w:bookmarkEnd w:id="19"/>
      <w:r w:rsidRPr="000E4BBE">
        <w:t>.</w:t>
      </w:r>
    </w:p>
    <w:p w14:paraId="0F574C37" w14:textId="55497871" w:rsidR="00DE5FCE" w:rsidRPr="000E4BBE" w:rsidRDefault="00DE5FCE" w:rsidP="000E4BBE">
      <w:r w:rsidRPr="000E4BBE">
        <w:t>Po skončení fakturačního období, během něhož je poskytována tato služba je Objednateli předán report ve formátu PDF. Objednatel má přístup do webového rozhraní monitorovacího nástroje pro sledování stavu svého Informačního systému.</w:t>
      </w:r>
    </w:p>
    <w:p w14:paraId="2313928E" w14:textId="77777777" w:rsidR="00DE5FCE" w:rsidRPr="000E4BBE" w:rsidRDefault="00DE5FCE" w:rsidP="000E4BBE">
      <w:r w:rsidRPr="000E4BBE">
        <w:t>Nasazení Monitoringu probíhá zpravidla do 10 Pracovních dní od začátku platnosti Smlouvy, konkrétní termín instalace je stanoven dohodou smluvních stran. Následně proběhne odsouhlasení monitorovaných parametrů oběma smluvními stranami formou oboustranného odsouhlaseného zápisu. Tento zápis se pak stává další přílohou/nedílnou součástí této Smlouvy.</w:t>
      </w:r>
    </w:p>
    <w:p w14:paraId="40EA0A62" w14:textId="23B81840" w:rsidR="00DE5FCE" w:rsidRPr="000E4BBE" w:rsidRDefault="00DE5FCE" w:rsidP="000E4BBE">
      <w:bookmarkStart w:id="20" w:name="_Hlk152067131"/>
      <w:r w:rsidRPr="000E4BBE">
        <w:lastRenderedPageBreak/>
        <w:t>Počet sledovaných zařízení/parametrů v rámci této Servisní služby je uveden v Příloze č.4, bodu 4.2</w:t>
      </w:r>
      <w:bookmarkEnd w:id="20"/>
      <w:r w:rsidRPr="000E4BBE">
        <w:t>. Pokud dojde ke snížení/navýšení počtu sledovaných zařízení, dochází i ke změně ceny. Pokud Objednatel do 5-ti pracovních dnů nepodá protinávrh, má se za to, že cenu výhradně akceptoval.</w:t>
      </w:r>
    </w:p>
    <w:p w14:paraId="48079BF5" w14:textId="77777777" w:rsidR="00DE5FCE" w:rsidRPr="000E4BBE" w:rsidRDefault="00DE5FCE" w:rsidP="00BC5E0A">
      <w:pPr>
        <w:pStyle w:val="AC1111Kapitola"/>
      </w:pPr>
      <w:r w:rsidRPr="000E4BBE">
        <w:t>Pravidelná kontrola Prvků IT</w:t>
      </w:r>
    </w:p>
    <w:p w14:paraId="44A9BFC1" w14:textId="77777777" w:rsidR="00F80306" w:rsidRPr="000E4BBE" w:rsidRDefault="00DE5FCE" w:rsidP="00F80306">
      <w:bookmarkStart w:id="21" w:name="_Hlk152067194"/>
      <w:r w:rsidRPr="000E4BBE">
        <w:t>Předmětem Servisní služby je servisní činnost spočívající v pravidelné kontrole definovaných Prvků IT (např. kontrola logů), nebo kontrola funkce Monitoringu nebo parametrů, které Monitoring nezahrnuje. Služba je poskytována pracovníkem Poskytovatele prostřednictvím zabezpečeného Vzdáleného připojení. Výstupem je měsíční report obsahující výsledky kontroly a navrhovaná systémová doporučení.</w:t>
      </w:r>
      <w:r w:rsidR="00F80306">
        <w:t xml:space="preserve"> Tato služba nezahrnuje Pokročilý bezpečnostní dohled.</w:t>
      </w:r>
    </w:p>
    <w:p w14:paraId="2ADBD1C7" w14:textId="5B82B653" w:rsidR="00DE5FCE" w:rsidRPr="000E4BBE" w:rsidRDefault="007A56CB" w:rsidP="000E4BBE">
      <w:r>
        <w:t>Řešení Incidentů a a</w:t>
      </w:r>
      <w:r w:rsidR="00DE5FCE" w:rsidRPr="000E4BBE">
        <w:t>ktualizace/update/</w:t>
      </w:r>
      <w:proofErr w:type="spellStart"/>
      <w:r w:rsidR="00DE5FCE" w:rsidRPr="000E4BBE">
        <w:t>service</w:t>
      </w:r>
      <w:proofErr w:type="spellEnd"/>
      <w:r w:rsidR="00DE5FCE" w:rsidRPr="000E4BBE">
        <w:t xml:space="preserve"> packy/patche nejsou předmětem plnění této Servisní služby. Jejich nasazení je nad rámec paušální platby dle hodinových sazeb dle Přílohy č. 4, bodu 4.3 po předchozím mailovém odsouhlasení Objednatele</w:t>
      </w:r>
      <w:bookmarkEnd w:id="21"/>
      <w:r w:rsidR="00DE5FCE" w:rsidRPr="000E4BBE">
        <w:t>. Na tuto činnost lze čerpat předplacený kredit.</w:t>
      </w:r>
    </w:p>
    <w:p w14:paraId="64B02985" w14:textId="77777777" w:rsidR="00DE5FCE" w:rsidRPr="00737182" w:rsidRDefault="00DE5FCE" w:rsidP="00BC5E0A">
      <w:pPr>
        <w:pStyle w:val="AC1111Kapitola"/>
      </w:pPr>
      <w:r w:rsidRPr="00737182">
        <w:t>Řešení Incidentů</w:t>
      </w:r>
    </w:p>
    <w:p w14:paraId="5535BEFD" w14:textId="77777777" w:rsidR="00DE5FCE" w:rsidRPr="002F4D00" w:rsidRDefault="00DE5FCE" w:rsidP="00DE5FCE">
      <w:pPr>
        <w:keepNext/>
        <w:keepLines/>
        <w:rPr>
          <w:rFonts w:cstheme="minorHAnsi"/>
          <w:kern w:val="28"/>
          <w:szCs w:val="20"/>
          <w:lang w:val="x-none" w:eastAsia="x-none"/>
        </w:rPr>
      </w:pPr>
      <w:r w:rsidRPr="009F7056">
        <w:rPr>
          <w:rFonts w:cstheme="minorHAnsi"/>
          <w:kern w:val="28"/>
          <w:szCs w:val="20"/>
          <w:lang w:val="x-none" w:eastAsia="x-none"/>
        </w:rPr>
        <w:t>Servisní služba je poskytována Pracovníky Poskytovatele v okamžiku, kdy dojde k Incidentu. Obsahem této Servisní služby je reakce Poskytovatele na Incidenty dle jejich priority a zahájení řešení v rámci Servisního kalendáře. Práce prováděné po dohodě mimo Servisní kalendář nespadají pod SLA.</w:t>
      </w:r>
      <w:r>
        <w:rPr>
          <w:rFonts w:cstheme="minorHAnsi"/>
          <w:b/>
          <w:bCs/>
          <w:iCs/>
          <w:caps/>
          <w:kern w:val="28"/>
          <w:szCs w:val="20"/>
          <w:lang w:eastAsia="x-none"/>
        </w:rPr>
        <w:t xml:space="preserve"> </w:t>
      </w:r>
      <w:r w:rsidRPr="005B01C8">
        <w:t xml:space="preserve">. </w:t>
      </w:r>
      <w:r w:rsidRPr="002F4D00">
        <w:rPr>
          <w:rFonts w:cstheme="minorHAnsi"/>
          <w:kern w:val="28"/>
          <w:szCs w:val="20"/>
          <w:lang w:val="x-none" w:eastAsia="x-none"/>
        </w:rPr>
        <w:t>V případě, že není</w:t>
      </w:r>
      <w:r w:rsidRPr="005B01C8">
        <w:t xml:space="preserve"> </w:t>
      </w:r>
      <w:r w:rsidRPr="002F4D00">
        <w:rPr>
          <w:rFonts w:cstheme="minorHAnsi"/>
          <w:kern w:val="28"/>
          <w:szCs w:val="20"/>
          <w:lang w:val="x-none" w:eastAsia="x-none"/>
        </w:rPr>
        <w:t>Objednatelem uvedena konkrétní úroveň SLA, platí, že SLA pro daný Incident je v kategorii C.</w:t>
      </w:r>
    </w:p>
    <w:p w14:paraId="09ECCA6D" w14:textId="77777777" w:rsidR="00DE5FCE" w:rsidRPr="00737182" w:rsidRDefault="00DE5FCE" w:rsidP="00737182">
      <w:pPr>
        <w:keepNext/>
        <w:keepLines/>
        <w:rPr>
          <w:rFonts w:cstheme="minorHAnsi"/>
          <w:kern w:val="28"/>
          <w:szCs w:val="20"/>
          <w:lang w:val="x-none" w:eastAsia="x-none"/>
        </w:rPr>
      </w:pPr>
      <w:r w:rsidRPr="009F7056">
        <w:rPr>
          <w:rFonts w:cstheme="minorHAnsi"/>
          <w:kern w:val="28"/>
          <w:szCs w:val="20"/>
          <w:lang w:val="x-none" w:eastAsia="x-none"/>
        </w:rPr>
        <w:t xml:space="preserve">Požadavek na provedení této Servisní služby zadávají Kontaktní osoby Objednatele zadáním Servisního požadavku na Servis </w:t>
      </w:r>
      <w:proofErr w:type="spellStart"/>
      <w:r w:rsidRPr="009F7056">
        <w:rPr>
          <w:rFonts w:cstheme="minorHAnsi"/>
          <w:kern w:val="28"/>
          <w:szCs w:val="20"/>
          <w:lang w:val="x-none" w:eastAsia="x-none"/>
        </w:rPr>
        <w:t>Desk</w:t>
      </w:r>
      <w:proofErr w:type="spellEnd"/>
      <w:r w:rsidRPr="009F7056">
        <w:rPr>
          <w:rFonts w:cstheme="minorHAnsi"/>
          <w:kern w:val="28"/>
          <w:szCs w:val="20"/>
          <w:lang w:val="x-none" w:eastAsia="x-none"/>
        </w:rPr>
        <w:t xml:space="preserve"> Poskytovatele.</w:t>
      </w:r>
    </w:p>
    <w:p w14:paraId="5C1E7B42" w14:textId="77777777" w:rsidR="00DE5FCE" w:rsidRPr="00737182" w:rsidRDefault="00DE5FCE" w:rsidP="00737182">
      <w:pPr>
        <w:keepNext/>
        <w:keepLines/>
        <w:rPr>
          <w:rFonts w:cstheme="minorHAnsi"/>
          <w:kern w:val="28"/>
          <w:szCs w:val="20"/>
          <w:lang w:val="x-none" w:eastAsia="x-none"/>
        </w:rPr>
      </w:pPr>
      <w:r w:rsidRPr="009F7056">
        <w:rPr>
          <w:rFonts w:cstheme="minorHAnsi"/>
          <w:kern w:val="28"/>
          <w:szCs w:val="20"/>
          <w:lang w:val="x-none" w:eastAsia="x-none"/>
        </w:rPr>
        <w:t>Zahájení řešení je primárně poskytováno Vzdáleným připojením pracovníka Poskytovatele. Pokud to technická povaha řešení Požadavku neumožňuje, je po domluvě s Kontaktní osobou Objednatele realizován on-</w:t>
      </w:r>
      <w:proofErr w:type="spellStart"/>
      <w:r w:rsidRPr="009F7056">
        <w:rPr>
          <w:rFonts w:cstheme="minorHAnsi"/>
          <w:kern w:val="28"/>
          <w:szCs w:val="20"/>
          <w:lang w:val="x-none" w:eastAsia="x-none"/>
        </w:rPr>
        <w:t>site</w:t>
      </w:r>
      <w:proofErr w:type="spellEnd"/>
      <w:r w:rsidRPr="009F7056">
        <w:rPr>
          <w:rFonts w:cstheme="minorHAnsi"/>
          <w:kern w:val="28"/>
          <w:szCs w:val="20"/>
          <w:lang w:val="x-none" w:eastAsia="x-none"/>
        </w:rPr>
        <w:t xml:space="preserve"> výjezd ve sjednaném a oboustranně odsouhlaseném termínu. On-</w:t>
      </w:r>
      <w:proofErr w:type="spellStart"/>
      <w:r w:rsidRPr="009F7056">
        <w:rPr>
          <w:rFonts w:cstheme="minorHAnsi"/>
          <w:kern w:val="28"/>
          <w:szCs w:val="20"/>
          <w:lang w:val="x-none" w:eastAsia="x-none"/>
        </w:rPr>
        <w:t>site</w:t>
      </w:r>
      <w:proofErr w:type="spellEnd"/>
      <w:r w:rsidRPr="009F7056">
        <w:rPr>
          <w:rFonts w:cstheme="minorHAnsi"/>
          <w:kern w:val="28"/>
          <w:szCs w:val="20"/>
          <w:lang w:val="x-none" w:eastAsia="x-none"/>
        </w:rPr>
        <w:t xml:space="preserve"> výjezd Poskytovatele je zpoplatněn nad rámec paušální platby dle ceníku v Příloze č. 4, bodu 4.3 této Smlouvy.</w:t>
      </w:r>
    </w:p>
    <w:p w14:paraId="186B6DA4" w14:textId="6A43D875" w:rsidR="00DE5FCE" w:rsidRPr="00243721" w:rsidRDefault="00DE5FCE" w:rsidP="00A00C73">
      <w:pPr>
        <w:pStyle w:val="Nadpis4neslovannenvobsahu"/>
      </w:pPr>
      <w:r w:rsidRPr="00EE4BE6">
        <w:tab/>
      </w:r>
      <w:bookmarkStart w:id="22" w:name="_Toc468108413"/>
      <w:r w:rsidRPr="00243721">
        <w:t>Klasifikace Incidentu</w:t>
      </w:r>
      <w:bookmarkEnd w:id="22"/>
      <w:r w:rsidR="004F682B" w:rsidRPr="00243721">
        <w:t xml:space="preserve"> </w:t>
      </w:r>
    </w:p>
    <w:p w14:paraId="6C59FE2C" w14:textId="77777777" w:rsidR="00DE5FCE" w:rsidRPr="00235DB6" w:rsidRDefault="00DE5FCE" w:rsidP="00235DB6">
      <w:pPr>
        <w:spacing w:before="0" w:after="0"/>
        <w:rPr>
          <w:rFonts w:cstheme="minorHAnsi"/>
        </w:rPr>
      </w:pPr>
      <w:bookmarkStart w:id="23" w:name="_Toc350132404"/>
    </w:p>
    <w:tbl>
      <w:tblPr>
        <w:tblpPr w:leftFromText="141" w:rightFromText="141" w:vertAnchor="text" w:tblpY="-75"/>
        <w:tblW w:w="10343"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30"/>
        <w:gridCol w:w="6729"/>
        <w:gridCol w:w="1984"/>
      </w:tblGrid>
      <w:tr w:rsidR="00DE5FCE" w:rsidRPr="00EE4BE6" w14:paraId="002C0E78" w14:textId="77777777" w:rsidTr="00EF43ED">
        <w:trPr>
          <w:trHeight w:val="737"/>
          <w:tblHeader/>
        </w:trPr>
        <w:tc>
          <w:tcPr>
            <w:tcW w:w="1630" w:type="dxa"/>
            <w:tcBorders>
              <w:right w:val="single" w:sz="4" w:space="0" w:color="F2F2F2" w:themeColor="background1" w:themeShade="F2"/>
            </w:tcBorders>
            <w:shd w:val="clear" w:color="auto" w:fill="15185C" w:themeFill="text2"/>
            <w:vAlign w:val="center"/>
            <w:hideMark/>
          </w:tcPr>
          <w:p w14:paraId="5378D6C5" w14:textId="77777777" w:rsidR="00DE5FCE" w:rsidRPr="00EE4BE6" w:rsidRDefault="00DE5FCE" w:rsidP="00A64A3E">
            <w:pPr>
              <w:jc w:val="center"/>
              <w:rPr>
                <w:rFonts w:cstheme="minorHAnsi"/>
                <w:b/>
                <w:bCs/>
                <w:color w:val="FFFFFF"/>
              </w:rPr>
            </w:pPr>
            <w:r w:rsidRPr="00EE4BE6">
              <w:rPr>
                <w:rFonts w:cstheme="minorHAnsi"/>
                <w:b/>
                <w:bCs/>
                <w:color w:val="FFFFFF"/>
              </w:rPr>
              <w:t>Klasifikace</w:t>
            </w:r>
          </w:p>
        </w:tc>
        <w:tc>
          <w:tcPr>
            <w:tcW w:w="6729" w:type="dxa"/>
            <w:tcBorders>
              <w:left w:val="single" w:sz="4" w:space="0" w:color="F2F2F2" w:themeColor="background1" w:themeShade="F2"/>
              <w:right w:val="single" w:sz="4" w:space="0" w:color="F2F2F2" w:themeColor="background1" w:themeShade="F2"/>
            </w:tcBorders>
            <w:shd w:val="clear" w:color="auto" w:fill="15185C" w:themeFill="text2"/>
            <w:vAlign w:val="center"/>
            <w:hideMark/>
          </w:tcPr>
          <w:p w14:paraId="5DD415E9" w14:textId="77777777" w:rsidR="00DE5FCE" w:rsidRPr="00EE4BE6" w:rsidRDefault="00DE5FCE" w:rsidP="00A64A3E">
            <w:pPr>
              <w:rPr>
                <w:rFonts w:cstheme="minorHAnsi"/>
                <w:b/>
                <w:bCs/>
                <w:color w:val="FFFFFF"/>
              </w:rPr>
            </w:pPr>
            <w:r w:rsidRPr="00EE4BE6">
              <w:rPr>
                <w:rFonts w:cstheme="minorHAnsi"/>
                <w:b/>
                <w:bCs/>
                <w:color w:val="FFFFFF"/>
              </w:rPr>
              <w:t>Definice</w:t>
            </w:r>
          </w:p>
        </w:tc>
        <w:tc>
          <w:tcPr>
            <w:tcW w:w="1984" w:type="dxa"/>
            <w:tcBorders>
              <w:left w:val="single" w:sz="4" w:space="0" w:color="F2F2F2" w:themeColor="background1" w:themeShade="F2"/>
            </w:tcBorders>
            <w:shd w:val="clear" w:color="auto" w:fill="15185C" w:themeFill="text2"/>
            <w:vAlign w:val="center"/>
            <w:hideMark/>
          </w:tcPr>
          <w:p w14:paraId="2C597D63" w14:textId="77777777" w:rsidR="00DE5FCE" w:rsidRPr="00EE4BE6" w:rsidRDefault="00DE5FCE" w:rsidP="00A64A3E">
            <w:pPr>
              <w:jc w:val="center"/>
              <w:rPr>
                <w:rFonts w:cstheme="minorHAnsi"/>
                <w:b/>
                <w:bCs/>
                <w:color w:val="FFFFFF"/>
              </w:rPr>
            </w:pPr>
            <w:r w:rsidRPr="00EE4BE6">
              <w:rPr>
                <w:rFonts w:cstheme="minorHAnsi"/>
                <w:b/>
                <w:bCs/>
                <w:color w:val="FFFFFF"/>
              </w:rPr>
              <w:t>SLA Zahájení</w:t>
            </w:r>
            <w:r>
              <w:rPr>
                <w:rFonts w:cstheme="minorHAnsi"/>
                <w:b/>
                <w:bCs/>
                <w:color w:val="FFFFFF"/>
              </w:rPr>
              <w:br/>
            </w:r>
            <w:r w:rsidRPr="00EE4BE6">
              <w:rPr>
                <w:rFonts w:cstheme="minorHAnsi"/>
                <w:b/>
                <w:bCs/>
                <w:color w:val="FFFFFF"/>
              </w:rPr>
              <w:t xml:space="preserve"> řešení</w:t>
            </w:r>
          </w:p>
        </w:tc>
      </w:tr>
      <w:tr w:rsidR="00DE5FCE" w:rsidRPr="00EE4BE6" w14:paraId="2F5B65FB" w14:textId="77777777" w:rsidTr="00A64A3E">
        <w:trPr>
          <w:trHeight w:val="624"/>
        </w:trPr>
        <w:tc>
          <w:tcPr>
            <w:tcW w:w="1630" w:type="dxa"/>
            <w:vMerge w:val="restart"/>
            <w:shd w:val="clear" w:color="000000" w:fill="F2F2F2"/>
            <w:vAlign w:val="center"/>
            <w:hideMark/>
          </w:tcPr>
          <w:p w14:paraId="3533BA5B" w14:textId="77777777" w:rsidR="00DE5FCE" w:rsidRPr="00EE4BE6" w:rsidRDefault="00DE5FCE" w:rsidP="00A64A3E">
            <w:pPr>
              <w:jc w:val="center"/>
              <w:rPr>
                <w:rFonts w:cstheme="minorHAnsi"/>
                <w:b/>
                <w:color w:val="000000"/>
              </w:rPr>
            </w:pPr>
            <w:r w:rsidRPr="00EE4BE6">
              <w:rPr>
                <w:rFonts w:cstheme="minorHAnsi"/>
                <w:b/>
                <w:color w:val="000000"/>
              </w:rPr>
              <w:t>Incident kategorie A</w:t>
            </w:r>
          </w:p>
        </w:tc>
        <w:tc>
          <w:tcPr>
            <w:tcW w:w="6729" w:type="dxa"/>
            <w:vMerge w:val="restart"/>
            <w:shd w:val="clear" w:color="000000" w:fill="F2F2F2"/>
            <w:vAlign w:val="center"/>
            <w:hideMark/>
          </w:tcPr>
          <w:p w14:paraId="1C8107B5" w14:textId="77777777" w:rsidR="00DE5FCE" w:rsidRPr="00EE4BE6" w:rsidRDefault="00DE5FCE" w:rsidP="00A64A3E">
            <w:pPr>
              <w:rPr>
                <w:rFonts w:cstheme="minorHAnsi"/>
                <w:color w:val="000000"/>
              </w:rPr>
            </w:pPr>
            <w:r w:rsidRPr="00EE4BE6">
              <w:rPr>
                <w:rFonts w:cstheme="minorHAnsi"/>
                <w:color w:val="000000"/>
              </w:rPr>
              <w:t>Události, které znemožňují přístup ke Službám a datům poskytovaných Prvky IT, nebo jejich využívání, vážně ovlivňují plnění termínů nebo ziskovost, případně mají vliv na většinu uživatelů a Služeb.</w:t>
            </w:r>
          </w:p>
          <w:p w14:paraId="1D117A08" w14:textId="77777777" w:rsidR="00DE5FCE" w:rsidRPr="00EE4BE6" w:rsidRDefault="00DE5FCE" w:rsidP="00A64A3E">
            <w:pPr>
              <w:rPr>
                <w:rFonts w:cstheme="minorHAnsi"/>
                <w:b/>
                <w:color w:val="000000"/>
              </w:rPr>
            </w:pPr>
            <w:r w:rsidRPr="00EE4BE6">
              <w:rPr>
                <w:rFonts w:cstheme="minorHAnsi"/>
                <w:b/>
              </w:rPr>
              <w:t xml:space="preserve">Incident kategorie A musí být primárně oznámen telefonicky na Servis </w:t>
            </w:r>
            <w:proofErr w:type="spellStart"/>
            <w:r w:rsidRPr="00EE4BE6">
              <w:rPr>
                <w:rFonts w:cstheme="minorHAnsi"/>
                <w:b/>
              </w:rPr>
              <w:t>Desk</w:t>
            </w:r>
            <w:proofErr w:type="spellEnd"/>
            <w:r w:rsidRPr="00EE4BE6">
              <w:rPr>
                <w:rFonts w:cstheme="minorHAnsi"/>
                <w:b/>
              </w:rPr>
              <w:t xml:space="preserve"> Poskytovatele.</w:t>
            </w:r>
          </w:p>
        </w:tc>
        <w:tc>
          <w:tcPr>
            <w:tcW w:w="1984" w:type="dxa"/>
            <w:vMerge w:val="restart"/>
            <w:shd w:val="clear" w:color="000000" w:fill="F2F2F2"/>
            <w:vAlign w:val="center"/>
            <w:hideMark/>
          </w:tcPr>
          <w:p w14:paraId="42833F20" w14:textId="77777777" w:rsidR="00DE5FCE" w:rsidRPr="00EE4BE6" w:rsidRDefault="00DE5FCE" w:rsidP="00A64A3E">
            <w:pPr>
              <w:jc w:val="center"/>
              <w:rPr>
                <w:rFonts w:cstheme="minorHAnsi"/>
                <w:color w:val="000000"/>
              </w:rPr>
            </w:pPr>
            <w:r w:rsidRPr="00EE4BE6">
              <w:rPr>
                <w:rFonts w:cstheme="minorHAnsi"/>
                <w:color w:val="000000"/>
              </w:rPr>
              <w:t xml:space="preserve">Nejpozději do </w:t>
            </w:r>
          </w:p>
          <w:p w14:paraId="46A572EB" w14:textId="77777777" w:rsidR="00243721" w:rsidRDefault="00DE5FCE" w:rsidP="00A64A3E">
            <w:pPr>
              <w:jc w:val="center"/>
              <w:rPr>
                <w:rFonts w:cstheme="minorHAnsi"/>
                <w:color w:val="000000"/>
              </w:rPr>
            </w:pPr>
            <w:r w:rsidRPr="00EE4BE6">
              <w:rPr>
                <w:rFonts w:cstheme="minorHAnsi"/>
                <w:color w:val="000000"/>
              </w:rPr>
              <w:t>4 hodin</w:t>
            </w:r>
          </w:p>
          <w:p w14:paraId="40198DA2" w14:textId="5CE46DB3" w:rsidR="00DE5FCE" w:rsidRPr="00EE4BE6" w:rsidRDefault="00DE5FCE" w:rsidP="00A64A3E">
            <w:pPr>
              <w:jc w:val="center"/>
              <w:rPr>
                <w:rFonts w:cstheme="minorHAnsi"/>
                <w:color w:val="000000"/>
              </w:rPr>
            </w:pPr>
            <w:r w:rsidRPr="00EE4BE6">
              <w:rPr>
                <w:rFonts w:cstheme="minorHAnsi"/>
                <w:color w:val="000000"/>
              </w:rPr>
              <w:t>(4BH)</w:t>
            </w:r>
          </w:p>
        </w:tc>
      </w:tr>
      <w:tr w:rsidR="00DE5FCE" w:rsidRPr="00EE4BE6" w14:paraId="70A8B7B7" w14:textId="77777777" w:rsidTr="00A64A3E">
        <w:trPr>
          <w:trHeight w:val="1042"/>
        </w:trPr>
        <w:tc>
          <w:tcPr>
            <w:tcW w:w="1630" w:type="dxa"/>
            <w:vMerge/>
            <w:vAlign w:val="center"/>
            <w:hideMark/>
          </w:tcPr>
          <w:p w14:paraId="606417C3" w14:textId="77777777" w:rsidR="00DE5FCE" w:rsidRPr="00EE4BE6" w:rsidRDefault="00DE5FCE" w:rsidP="00A64A3E">
            <w:pPr>
              <w:jc w:val="center"/>
              <w:rPr>
                <w:rFonts w:cstheme="minorHAnsi"/>
                <w:color w:val="000000"/>
              </w:rPr>
            </w:pPr>
          </w:p>
        </w:tc>
        <w:tc>
          <w:tcPr>
            <w:tcW w:w="6729" w:type="dxa"/>
            <w:vMerge/>
            <w:vAlign w:val="center"/>
            <w:hideMark/>
          </w:tcPr>
          <w:p w14:paraId="7AF07BE9" w14:textId="77777777" w:rsidR="00DE5FCE" w:rsidRPr="00EE4BE6" w:rsidRDefault="00DE5FCE" w:rsidP="00A64A3E">
            <w:pPr>
              <w:rPr>
                <w:rFonts w:cstheme="minorHAnsi"/>
                <w:color w:val="000000"/>
              </w:rPr>
            </w:pPr>
          </w:p>
        </w:tc>
        <w:tc>
          <w:tcPr>
            <w:tcW w:w="1984" w:type="dxa"/>
            <w:vMerge/>
            <w:vAlign w:val="center"/>
            <w:hideMark/>
          </w:tcPr>
          <w:p w14:paraId="76CEA54F" w14:textId="77777777" w:rsidR="00DE5FCE" w:rsidRPr="00EE4BE6" w:rsidRDefault="00DE5FCE" w:rsidP="00A64A3E">
            <w:pPr>
              <w:jc w:val="center"/>
              <w:rPr>
                <w:rFonts w:cstheme="minorHAnsi"/>
                <w:color w:val="000000"/>
              </w:rPr>
            </w:pPr>
          </w:p>
        </w:tc>
      </w:tr>
      <w:tr w:rsidR="00DE5FCE" w:rsidRPr="00EE4BE6" w14:paraId="161174A6" w14:textId="77777777" w:rsidTr="00A64A3E">
        <w:trPr>
          <w:trHeight w:val="1531"/>
        </w:trPr>
        <w:tc>
          <w:tcPr>
            <w:tcW w:w="1630" w:type="dxa"/>
            <w:shd w:val="clear" w:color="000000" w:fill="FFFFFF"/>
            <w:vAlign w:val="center"/>
          </w:tcPr>
          <w:p w14:paraId="139CD69A" w14:textId="77777777" w:rsidR="00DE5FCE" w:rsidRPr="00EE4BE6" w:rsidRDefault="00DE5FCE" w:rsidP="00A64A3E">
            <w:pPr>
              <w:jc w:val="center"/>
              <w:rPr>
                <w:rFonts w:cstheme="minorHAnsi"/>
                <w:color w:val="000000"/>
              </w:rPr>
            </w:pPr>
            <w:r w:rsidRPr="00EE4BE6">
              <w:rPr>
                <w:rFonts w:cstheme="minorHAnsi"/>
                <w:b/>
                <w:color w:val="000000"/>
              </w:rPr>
              <w:t>Incident kategorie B</w:t>
            </w:r>
          </w:p>
        </w:tc>
        <w:tc>
          <w:tcPr>
            <w:tcW w:w="6729" w:type="dxa"/>
            <w:shd w:val="clear" w:color="000000" w:fill="FFFFFF"/>
            <w:vAlign w:val="center"/>
          </w:tcPr>
          <w:p w14:paraId="02E193D0" w14:textId="77777777" w:rsidR="00DE5FCE" w:rsidRPr="00EE4BE6" w:rsidRDefault="00DE5FCE" w:rsidP="00A64A3E">
            <w:pPr>
              <w:rPr>
                <w:rFonts w:cstheme="minorHAnsi"/>
                <w:color w:val="000000"/>
              </w:rPr>
            </w:pPr>
            <w:r w:rsidRPr="00EE4BE6">
              <w:rPr>
                <w:rFonts w:cstheme="minorHAnsi"/>
                <w:color w:val="000000"/>
              </w:rPr>
              <w:t>Události, které významným způsobem degradují, nebo silně omezují funkcionalitu nebo Službu Prvku IT, ale existuje náhradní řešení (činnost pokračuje v omezeném provozu).</w:t>
            </w:r>
          </w:p>
        </w:tc>
        <w:tc>
          <w:tcPr>
            <w:tcW w:w="1984" w:type="dxa"/>
            <w:shd w:val="clear" w:color="000000" w:fill="FFFFFF"/>
            <w:vAlign w:val="center"/>
          </w:tcPr>
          <w:p w14:paraId="22F03914" w14:textId="77777777" w:rsidR="00DE5FCE" w:rsidRPr="00EE4BE6" w:rsidRDefault="00DE5FCE" w:rsidP="00A64A3E">
            <w:pPr>
              <w:jc w:val="center"/>
              <w:rPr>
                <w:rFonts w:cstheme="minorHAnsi"/>
                <w:color w:val="000000"/>
              </w:rPr>
            </w:pPr>
            <w:r w:rsidRPr="00EE4BE6">
              <w:rPr>
                <w:rFonts w:cstheme="minorHAnsi"/>
                <w:color w:val="000000"/>
              </w:rPr>
              <w:t xml:space="preserve">Nejpozději do </w:t>
            </w:r>
          </w:p>
          <w:p w14:paraId="74CA75AD" w14:textId="77777777" w:rsidR="00DE5FCE" w:rsidRPr="00EE4BE6" w:rsidRDefault="00DE5FCE" w:rsidP="00A64A3E">
            <w:pPr>
              <w:jc w:val="center"/>
              <w:rPr>
                <w:rFonts w:cstheme="minorHAnsi"/>
                <w:color w:val="000000"/>
              </w:rPr>
            </w:pPr>
            <w:r w:rsidRPr="00EE4BE6">
              <w:rPr>
                <w:rFonts w:cstheme="minorHAnsi"/>
                <w:color w:val="000000"/>
              </w:rPr>
              <w:t>následujícího pracovního dne (NBD)</w:t>
            </w:r>
          </w:p>
        </w:tc>
      </w:tr>
      <w:tr w:rsidR="00DE5FCE" w:rsidRPr="00EE4BE6" w14:paraId="728CBAFC" w14:textId="77777777" w:rsidTr="00A64A3E">
        <w:trPr>
          <w:trHeight w:val="1531"/>
        </w:trPr>
        <w:tc>
          <w:tcPr>
            <w:tcW w:w="1630" w:type="dxa"/>
            <w:shd w:val="clear" w:color="auto" w:fill="F2F2F2" w:themeFill="background1" w:themeFillShade="F2"/>
            <w:vAlign w:val="center"/>
            <w:hideMark/>
          </w:tcPr>
          <w:p w14:paraId="36B4AF17" w14:textId="77777777" w:rsidR="00DE5FCE" w:rsidRPr="00EE4BE6" w:rsidRDefault="00DE5FCE" w:rsidP="00A64A3E">
            <w:pPr>
              <w:jc w:val="center"/>
              <w:rPr>
                <w:rFonts w:cstheme="minorHAnsi"/>
                <w:color w:val="000000"/>
              </w:rPr>
            </w:pPr>
            <w:r w:rsidRPr="00EE4BE6">
              <w:rPr>
                <w:rFonts w:cstheme="minorHAnsi"/>
                <w:b/>
                <w:color w:val="000000"/>
              </w:rPr>
              <w:t>Incident kategorie C</w:t>
            </w:r>
          </w:p>
        </w:tc>
        <w:tc>
          <w:tcPr>
            <w:tcW w:w="6729" w:type="dxa"/>
            <w:shd w:val="clear" w:color="auto" w:fill="F2F2F2" w:themeFill="background1" w:themeFillShade="F2"/>
            <w:vAlign w:val="center"/>
            <w:hideMark/>
          </w:tcPr>
          <w:p w14:paraId="4CADD454" w14:textId="77777777" w:rsidR="00DE5FCE" w:rsidRPr="00EE4BE6" w:rsidRDefault="00DE5FCE" w:rsidP="00A64A3E">
            <w:pPr>
              <w:rPr>
                <w:rFonts w:cstheme="minorHAnsi"/>
                <w:color w:val="000000"/>
              </w:rPr>
            </w:pPr>
            <w:r w:rsidRPr="00EE4BE6">
              <w:rPr>
                <w:rFonts w:cstheme="minorHAnsi"/>
                <w:color w:val="000000"/>
              </w:rPr>
              <w:t>Všechny ostatní Incidenty, neomezující řádné používání Informačního systému, které tvoří Prvky IT.</w:t>
            </w:r>
          </w:p>
        </w:tc>
        <w:tc>
          <w:tcPr>
            <w:tcW w:w="1984" w:type="dxa"/>
            <w:shd w:val="clear" w:color="auto" w:fill="F2F2F2" w:themeFill="background1" w:themeFillShade="F2"/>
            <w:vAlign w:val="center"/>
            <w:hideMark/>
          </w:tcPr>
          <w:p w14:paraId="43B78597" w14:textId="77777777" w:rsidR="00DE5FCE" w:rsidRPr="00EE4BE6" w:rsidRDefault="00DE5FCE" w:rsidP="00A64A3E">
            <w:pPr>
              <w:jc w:val="center"/>
              <w:rPr>
                <w:rFonts w:cstheme="minorHAnsi"/>
                <w:color w:val="000000"/>
              </w:rPr>
            </w:pPr>
            <w:r w:rsidRPr="00EE4BE6">
              <w:rPr>
                <w:rFonts w:cstheme="minorHAnsi"/>
                <w:color w:val="000000"/>
              </w:rPr>
              <w:t>Nejpozději do třetího pracovního dne (3BD)</w:t>
            </w:r>
          </w:p>
        </w:tc>
      </w:tr>
    </w:tbl>
    <w:p w14:paraId="0D22D6A1" w14:textId="77777777" w:rsidR="00DE5FCE" w:rsidRPr="005F445E" w:rsidRDefault="00DE5FCE" w:rsidP="00BC5E0A">
      <w:pPr>
        <w:pStyle w:val="AC1111Kapitola"/>
      </w:pPr>
      <w:r w:rsidRPr="005F445E">
        <w:lastRenderedPageBreak/>
        <w:t>Podpora při řešení Změn</w:t>
      </w:r>
      <w:bookmarkEnd w:id="23"/>
      <w:r w:rsidRPr="005F445E">
        <w:t xml:space="preserve"> </w:t>
      </w:r>
    </w:p>
    <w:p w14:paraId="0C90A560" w14:textId="77777777" w:rsidR="00DE5FCE" w:rsidRPr="005F445E" w:rsidRDefault="00DE5FCE" w:rsidP="005F445E">
      <w:pPr>
        <w:keepNext/>
        <w:keepLines/>
        <w:rPr>
          <w:rFonts w:cstheme="minorHAnsi"/>
          <w:kern w:val="28"/>
          <w:szCs w:val="20"/>
          <w:lang w:val="x-none" w:eastAsia="x-none"/>
        </w:rPr>
      </w:pPr>
      <w:r w:rsidRPr="009F7056">
        <w:rPr>
          <w:rFonts w:cstheme="minorHAnsi"/>
          <w:kern w:val="28"/>
          <w:szCs w:val="20"/>
          <w:lang w:val="x-none" w:eastAsia="x-none"/>
        </w:rPr>
        <w:t xml:space="preserve">Servisní služba je poskytována pracovníky Poskytovatele v případech, kdy je plánována Změna v Informačním systému. Postupuje se dle Pravidel změnového řízení, které zahrnuje všechny potřebné kroky. Servisní službu lze vyžádat prostřednictvím zadání Změnového požadavku na Servis </w:t>
      </w:r>
      <w:proofErr w:type="spellStart"/>
      <w:r w:rsidRPr="009F7056">
        <w:rPr>
          <w:rFonts w:cstheme="minorHAnsi"/>
          <w:kern w:val="28"/>
          <w:szCs w:val="20"/>
          <w:lang w:val="x-none" w:eastAsia="x-none"/>
        </w:rPr>
        <w:t>Desk</w:t>
      </w:r>
      <w:proofErr w:type="spellEnd"/>
      <w:r w:rsidRPr="009F7056">
        <w:rPr>
          <w:rFonts w:cstheme="minorHAnsi"/>
          <w:kern w:val="28"/>
          <w:szCs w:val="20"/>
          <w:lang w:val="x-none" w:eastAsia="x-none"/>
        </w:rPr>
        <w:t xml:space="preserve"> Poskytovatele.</w:t>
      </w:r>
    </w:p>
    <w:p w14:paraId="242500E9" w14:textId="77777777" w:rsidR="00DE5FCE" w:rsidRPr="001B561B" w:rsidRDefault="00DE5FCE" w:rsidP="00791936">
      <w:pPr>
        <w:pStyle w:val="Nadpis4neslovannenvobsahu"/>
        <w:ind w:firstLine="708"/>
        <w:rPr>
          <w:rFonts w:asciiTheme="minorHAnsi" w:hAnsiTheme="minorHAnsi" w:cstheme="minorHAnsi"/>
          <w:b w:val="0"/>
        </w:rPr>
      </w:pPr>
      <w:r w:rsidRPr="00EE4BE6">
        <w:rPr>
          <w:rFonts w:asciiTheme="minorHAnsi" w:hAnsiTheme="minorHAnsi" w:cstheme="minorHAnsi"/>
        </w:rPr>
        <w:tab/>
      </w:r>
      <w:r w:rsidRPr="00791936">
        <w:t>Klasifikace Změny (Změnového požadavku)</w:t>
      </w:r>
    </w:p>
    <w:p w14:paraId="3AA0A47D" w14:textId="77777777" w:rsidR="00DE5FCE" w:rsidRPr="00EE4BE6" w:rsidRDefault="00DE5FCE" w:rsidP="00235DB6">
      <w:pPr>
        <w:spacing w:before="0" w:after="0"/>
        <w:rPr>
          <w:rFonts w:cstheme="minorHAnsi"/>
        </w:rPr>
      </w:pPr>
    </w:p>
    <w:tbl>
      <w:tblPr>
        <w:tblpPr w:leftFromText="141" w:rightFromText="141" w:vertAnchor="text" w:tblpY="-75"/>
        <w:tblW w:w="10343"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30"/>
        <w:gridCol w:w="6303"/>
        <w:gridCol w:w="2410"/>
      </w:tblGrid>
      <w:tr w:rsidR="00DE5FCE" w:rsidRPr="00EE4BE6" w14:paraId="0BDB6160" w14:textId="77777777" w:rsidTr="00EF43ED">
        <w:trPr>
          <w:trHeight w:val="737"/>
          <w:tblHeader/>
        </w:trPr>
        <w:tc>
          <w:tcPr>
            <w:tcW w:w="1630" w:type="dxa"/>
            <w:tcBorders>
              <w:right w:val="single" w:sz="4" w:space="0" w:color="F2F2F2" w:themeColor="background1" w:themeShade="F2"/>
            </w:tcBorders>
            <w:shd w:val="clear" w:color="auto" w:fill="15185C" w:themeFill="text2"/>
            <w:vAlign w:val="center"/>
            <w:hideMark/>
          </w:tcPr>
          <w:p w14:paraId="3FD331F1" w14:textId="77777777" w:rsidR="00DE5FCE" w:rsidRPr="00EE4BE6" w:rsidRDefault="00DE5FCE" w:rsidP="00791936">
            <w:pPr>
              <w:jc w:val="center"/>
              <w:rPr>
                <w:rFonts w:cstheme="minorHAnsi"/>
                <w:b/>
                <w:bCs/>
                <w:color w:val="FFFFFF"/>
              </w:rPr>
            </w:pPr>
            <w:r w:rsidRPr="00EE4BE6">
              <w:rPr>
                <w:rFonts w:cstheme="minorHAnsi"/>
                <w:b/>
                <w:bCs/>
                <w:color w:val="FFFFFF"/>
              </w:rPr>
              <w:t>Klasifikace</w:t>
            </w:r>
          </w:p>
        </w:tc>
        <w:tc>
          <w:tcPr>
            <w:tcW w:w="6303" w:type="dxa"/>
            <w:tcBorders>
              <w:left w:val="single" w:sz="4" w:space="0" w:color="F2F2F2" w:themeColor="background1" w:themeShade="F2"/>
              <w:right w:val="single" w:sz="4" w:space="0" w:color="F2F2F2" w:themeColor="background1" w:themeShade="F2"/>
            </w:tcBorders>
            <w:shd w:val="clear" w:color="auto" w:fill="15185C" w:themeFill="text2"/>
            <w:vAlign w:val="center"/>
            <w:hideMark/>
          </w:tcPr>
          <w:p w14:paraId="242FBEEC" w14:textId="77777777" w:rsidR="00DE5FCE" w:rsidRPr="00EE4BE6" w:rsidRDefault="00DE5FCE" w:rsidP="00791936">
            <w:pPr>
              <w:rPr>
                <w:rFonts w:cstheme="minorHAnsi"/>
                <w:b/>
                <w:bCs/>
                <w:color w:val="FFFFFF"/>
              </w:rPr>
            </w:pPr>
            <w:r w:rsidRPr="00EE4BE6">
              <w:rPr>
                <w:rFonts w:cstheme="minorHAnsi"/>
                <w:b/>
                <w:bCs/>
                <w:color w:val="FFFFFF"/>
              </w:rPr>
              <w:t>Definice</w:t>
            </w:r>
          </w:p>
        </w:tc>
        <w:tc>
          <w:tcPr>
            <w:tcW w:w="2410" w:type="dxa"/>
            <w:tcBorders>
              <w:left w:val="single" w:sz="4" w:space="0" w:color="F2F2F2" w:themeColor="background1" w:themeShade="F2"/>
            </w:tcBorders>
            <w:shd w:val="clear" w:color="auto" w:fill="15185C" w:themeFill="text2"/>
            <w:vAlign w:val="center"/>
            <w:hideMark/>
          </w:tcPr>
          <w:p w14:paraId="56BC2B71" w14:textId="77777777" w:rsidR="00DE5FCE" w:rsidRPr="00EE4BE6" w:rsidRDefault="00DE5FCE" w:rsidP="00791936">
            <w:pPr>
              <w:jc w:val="center"/>
              <w:rPr>
                <w:rFonts w:cstheme="minorHAnsi"/>
                <w:b/>
                <w:bCs/>
                <w:color w:val="FFFFFF"/>
              </w:rPr>
            </w:pPr>
            <w:r w:rsidRPr="00EE4BE6">
              <w:rPr>
                <w:rFonts w:cstheme="minorHAnsi"/>
                <w:b/>
                <w:bCs/>
                <w:color w:val="FFFFFF"/>
              </w:rPr>
              <w:t>SLA Zahájení</w:t>
            </w:r>
            <w:r>
              <w:rPr>
                <w:rFonts w:cstheme="minorHAnsi"/>
                <w:b/>
                <w:bCs/>
                <w:color w:val="FFFFFF"/>
              </w:rPr>
              <w:br/>
            </w:r>
            <w:r w:rsidRPr="00EE4BE6">
              <w:rPr>
                <w:rFonts w:cstheme="minorHAnsi"/>
                <w:b/>
                <w:bCs/>
                <w:color w:val="FFFFFF"/>
              </w:rPr>
              <w:t>řešení</w:t>
            </w:r>
          </w:p>
        </w:tc>
      </w:tr>
      <w:tr w:rsidR="00DE5FCE" w:rsidRPr="00EE4BE6" w14:paraId="231D6A7B" w14:textId="77777777" w:rsidTr="005E3AD2">
        <w:trPr>
          <w:trHeight w:val="1531"/>
        </w:trPr>
        <w:tc>
          <w:tcPr>
            <w:tcW w:w="1630" w:type="dxa"/>
            <w:shd w:val="clear" w:color="auto" w:fill="F2F2F2" w:themeFill="background1" w:themeFillShade="F2"/>
            <w:vAlign w:val="center"/>
            <w:hideMark/>
          </w:tcPr>
          <w:p w14:paraId="7A3352C0" w14:textId="77777777" w:rsidR="00DE5FCE" w:rsidRPr="00EE4BE6" w:rsidRDefault="00DE5FCE" w:rsidP="00791936">
            <w:pPr>
              <w:jc w:val="center"/>
              <w:rPr>
                <w:rFonts w:cstheme="minorHAnsi"/>
                <w:color w:val="000000"/>
              </w:rPr>
            </w:pPr>
            <w:r w:rsidRPr="00EE4BE6">
              <w:rPr>
                <w:rFonts w:cstheme="minorHAnsi"/>
                <w:b/>
                <w:color w:val="000000"/>
              </w:rPr>
              <w:t>Změnový požadavek</w:t>
            </w:r>
          </w:p>
        </w:tc>
        <w:tc>
          <w:tcPr>
            <w:tcW w:w="6303" w:type="dxa"/>
            <w:shd w:val="clear" w:color="auto" w:fill="F2F2F2" w:themeFill="background1" w:themeFillShade="F2"/>
            <w:vAlign w:val="center"/>
            <w:hideMark/>
          </w:tcPr>
          <w:p w14:paraId="1DFA7667" w14:textId="77777777" w:rsidR="00DE5FCE" w:rsidRPr="00EE4BE6" w:rsidRDefault="00DE5FCE" w:rsidP="00791936">
            <w:pPr>
              <w:rPr>
                <w:rFonts w:cstheme="minorHAnsi"/>
                <w:color w:val="000000"/>
              </w:rPr>
            </w:pPr>
            <w:r w:rsidRPr="00EE4BE6">
              <w:rPr>
                <w:rFonts w:cstheme="minorHAnsi"/>
                <w:color w:val="000000"/>
              </w:rPr>
              <w:t>Součinnost Pracovníků Poskytovatele při plánování, implementaci, kontrole anebo provozování IT služeb v rámci Informačního systému Objednatele.</w:t>
            </w:r>
          </w:p>
        </w:tc>
        <w:tc>
          <w:tcPr>
            <w:tcW w:w="2410" w:type="dxa"/>
            <w:shd w:val="clear" w:color="auto" w:fill="F2F2F2" w:themeFill="background1" w:themeFillShade="F2"/>
            <w:vAlign w:val="center"/>
            <w:hideMark/>
          </w:tcPr>
          <w:p w14:paraId="2C9D2190" w14:textId="77777777" w:rsidR="00DE5FCE" w:rsidRPr="00EE4BE6" w:rsidRDefault="00DE5FCE" w:rsidP="00791936">
            <w:pPr>
              <w:jc w:val="center"/>
              <w:rPr>
                <w:rFonts w:cstheme="minorHAnsi"/>
                <w:color w:val="000000"/>
              </w:rPr>
            </w:pPr>
            <w:r w:rsidRPr="00EE4BE6">
              <w:rPr>
                <w:rFonts w:cstheme="minorHAnsi"/>
                <w:color w:val="000000"/>
              </w:rPr>
              <w:t>Dle dohodnutého termínu v rámci Pravidel Změnového řízení.</w:t>
            </w:r>
          </w:p>
        </w:tc>
      </w:tr>
    </w:tbl>
    <w:p w14:paraId="3A8AAA01" w14:textId="77777777" w:rsidR="00DE5FCE" w:rsidRPr="00EE4BE6" w:rsidRDefault="00DE5FCE" w:rsidP="00DE5FCE">
      <w:pPr>
        <w:pStyle w:val="ablonaOdstavec"/>
        <w:rPr>
          <w:rFonts w:asciiTheme="minorHAnsi" w:hAnsiTheme="minorHAnsi" w:cstheme="minorHAnsi"/>
          <w:b/>
          <w:u w:val="single"/>
        </w:rPr>
      </w:pPr>
      <w:r w:rsidRPr="00EE4BE6">
        <w:rPr>
          <w:rFonts w:asciiTheme="minorHAnsi" w:hAnsiTheme="minorHAnsi" w:cstheme="minorHAnsi"/>
          <w:b/>
          <w:u w:val="single"/>
        </w:rPr>
        <w:t>Základní Pravidla změnového řízení (Projektově řízená Změna):</w:t>
      </w:r>
    </w:p>
    <w:p w14:paraId="74A8C07A" w14:textId="77777777" w:rsidR="00DE5FCE" w:rsidRPr="00791936" w:rsidRDefault="00DE5FCE" w:rsidP="00791936">
      <w:pPr>
        <w:keepNext/>
        <w:keepLines/>
        <w:rPr>
          <w:rFonts w:cstheme="minorHAnsi"/>
          <w:kern w:val="28"/>
          <w:szCs w:val="20"/>
          <w:lang w:val="x-none" w:eastAsia="x-none"/>
        </w:rPr>
      </w:pPr>
      <w:r w:rsidRPr="001B561B">
        <w:rPr>
          <w:rFonts w:cstheme="minorHAnsi"/>
          <w:kern w:val="28"/>
          <w:szCs w:val="20"/>
          <w:lang w:val="x-none" w:eastAsia="x-none"/>
        </w:rPr>
        <w:t>Principy změnového řízení se aplikují v případě, kdy je plánována konkrétní Změna, která může ovlivnit dostupnost provozního prostředí IT infrastruktury Objednatele.</w:t>
      </w:r>
    </w:p>
    <w:p w14:paraId="08ECF98A" w14:textId="77777777" w:rsidR="00DE5FCE" w:rsidRPr="00EE4BE6" w:rsidRDefault="00DE5FCE" w:rsidP="005E3AD2">
      <w:pPr>
        <w:pStyle w:val="slovanseznam2"/>
      </w:pPr>
      <w:r w:rsidRPr="00EE4BE6">
        <w:rPr>
          <w:b/>
        </w:rPr>
        <w:t>Inicializace</w:t>
      </w:r>
      <w:r w:rsidRPr="00EE4BE6">
        <w:t xml:space="preserve"> změnového řízení může být jak ze strany Objednatele, tak Poskytovatele. Objednatel zadáním Změnového požadavku do Servis Desku Poskytovatele, Poskytovatel odesláním návrhu na Změnu na odpovědné osoby Objednatele. Součástí Změnového požadavku musí být její specifikace, zdůvodnění a doplnění případných dalších relevantních informací.</w:t>
      </w:r>
    </w:p>
    <w:p w14:paraId="062DE84C" w14:textId="77777777" w:rsidR="00DE5FCE" w:rsidRPr="00EE4BE6" w:rsidRDefault="00DE5FCE" w:rsidP="005E3AD2">
      <w:pPr>
        <w:pStyle w:val="slovanseznam2"/>
      </w:pPr>
      <w:r w:rsidRPr="00EE4BE6">
        <w:rPr>
          <w:b/>
        </w:rPr>
        <w:t>Ověření relevance a stanovení priority Změnového požadavku – potvrzení</w:t>
      </w:r>
      <w:r w:rsidRPr="00EE4BE6">
        <w:t xml:space="preserve"> relevantnosti Požadavku, zhodnocení úplnosti zadaných informací, doplnění informací ve spolupráci se žadatelem Změny. Odmítnutí Změny z důvodu neschválení, neúplnosti poskytnutých informací nebo Změn mimo smluvního plnění. </w:t>
      </w:r>
    </w:p>
    <w:p w14:paraId="2A3551D3" w14:textId="77777777" w:rsidR="00DE5FCE" w:rsidRPr="00EE4BE6" w:rsidRDefault="00DE5FCE" w:rsidP="005E3AD2">
      <w:pPr>
        <w:pStyle w:val="slovanseznam2"/>
      </w:pPr>
      <w:r w:rsidRPr="00EE4BE6">
        <w:rPr>
          <w:b/>
        </w:rPr>
        <w:t>Posouzení Změnového požadavku</w:t>
      </w:r>
      <w:r w:rsidRPr="00EE4BE6">
        <w:t xml:space="preserve"> – Poskytovatel posoudí Požadavek na Změnu z hlediska závislostí Požadavků, proveditelnosti, rizik a dopadů na funkci a úroveň poskytovaných Služeb a jednotlivých komponent. Poskytovatel vydá doporučení, které Změny realizovat a které nikoliv, včetně doporučení související s realizací Požadavků. Poskytovatel upozorní Objednatele na rizika související s implementací konkrétní Změny.</w:t>
      </w:r>
    </w:p>
    <w:p w14:paraId="5A90D78E" w14:textId="77777777" w:rsidR="00DE5FCE" w:rsidRPr="00EE4BE6" w:rsidRDefault="00DE5FCE" w:rsidP="005E3AD2">
      <w:pPr>
        <w:pStyle w:val="slovanseznam2"/>
      </w:pPr>
      <w:r w:rsidRPr="00EE4BE6">
        <w:rPr>
          <w:b/>
        </w:rPr>
        <w:t>Přijetí/odmítnutí/odložení požadavku na Změnu</w:t>
      </w:r>
      <w:r w:rsidRPr="00EE4BE6">
        <w:t xml:space="preserve"> – na základě posouzení Požadavku na Změnu rozhodne Objednatel o tom, které Požadavky jsou přijaty, odmítnuty nebo odloženy.</w:t>
      </w:r>
    </w:p>
    <w:p w14:paraId="01AA3C81" w14:textId="77777777" w:rsidR="00DE5FCE" w:rsidRPr="00EE4BE6" w:rsidRDefault="00DE5FCE" w:rsidP="005E3AD2">
      <w:pPr>
        <w:pStyle w:val="slovanseznam2"/>
      </w:pPr>
      <w:r w:rsidRPr="00EE4BE6">
        <w:rPr>
          <w:b/>
        </w:rPr>
        <w:t>Zpracování analýzy Požadavků na Změnu a postup realizace Změny</w:t>
      </w:r>
      <w:r w:rsidRPr="00EE4BE6">
        <w:t xml:space="preserve"> – Poskytovatel zpracuje analýzu Požadavků spojených s realizací konkrétní Změny, stanoví časovou náročnost (v člověkohodinách, nebo člověkodnech) a navrhne harmonogram realizace Změny včetně odpovědností.</w:t>
      </w:r>
    </w:p>
    <w:p w14:paraId="7ADFD323" w14:textId="77777777" w:rsidR="00DE5FCE" w:rsidRPr="00EE4BE6" w:rsidRDefault="00DE5FCE" w:rsidP="005E3AD2">
      <w:pPr>
        <w:pStyle w:val="slovanseznam2"/>
      </w:pPr>
      <w:r w:rsidRPr="00EE4BE6">
        <w:rPr>
          <w:b/>
        </w:rPr>
        <w:t xml:space="preserve">Schválení realizace Změny – </w:t>
      </w:r>
      <w:r w:rsidRPr="00EE4BE6">
        <w:t>Odpovědná osoba Objednatele schválí realizaci Změny, nebo vrátí k dopracování analýzu Požadavků na Změnu a postup realizace Změny.</w:t>
      </w:r>
    </w:p>
    <w:p w14:paraId="77B3E158" w14:textId="77777777" w:rsidR="00DE5FCE" w:rsidRPr="00EE4BE6" w:rsidRDefault="00DE5FCE" w:rsidP="005E3AD2">
      <w:pPr>
        <w:pStyle w:val="slovanseznam2"/>
      </w:pPr>
      <w:r w:rsidRPr="00EE4BE6">
        <w:rPr>
          <w:b/>
        </w:rPr>
        <w:t xml:space="preserve">Realizace Změny – </w:t>
      </w:r>
      <w:r w:rsidRPr="00EE4BE6">
        <w:t>vlastní realizace Změny dle akceptovaných podkladů.</w:t>
      </w:r>
    </w:p>
    <w:p w14:paraId="4AD8ED78" w14:textId="77777777" w:rsidR="00DE5FCE" w:rsidRPr="00EE4BE6" w:rsidRDefault="00DE5FCE" w:rsidP="005E3AD2">
      <w:pPr>
        <w:pStyle w:val="slovanseznam2"/>
      </w:pPr>
      <w:r w:rsidRPr="00EE4BE6">
        <w:rPr>
          <w:b/>
        </w:rPr>
        <w:t xml:space="preserve">Akceptace realizace – </w:t>
      </w:r>
      <w:r w:rsidRPr="00EE4BE6">
        <w:t xml:space="preserve">Objednatel akceptuje realizovanou Změnu z pohledu splnění Požadavků, které byly na Změnu kladeny. </w:t>
      </w:r>
    </w:p>
    <w:p w14:paraId="7F1B0236" w14:textId="77777777" w:rsidR="00DE5FCE" w:rsidRPr="00EE4BE6" w:rsidRDefault="00DE5FCE" w:rsidP="005E3AD2">
      <w:pPr>
        <w:pStyle w:val="slovanseznam2"/>
      </w:pPr>
      <w:r w:rsidRPr="00EE4BE6">
        <w:rPr>
          <w:b/>
        </w:rPr>
        <w:t>Zhodnocení Změny</w:t>
      </w:r>
      <w:r w:rsidRPr="00EE4BE6">
        <w:t xml:space="preserve"> – vyhodnocení úspěšnosti povedené Změny. Vyhodnocení je promítnuto do doporučení na zlepšení procesu řízení Změn.</w:t>
      </w:r>
    </w:p>
    <w:p w14:paraId="4A30C7DB" w14:textId="77777777" w:rsidR="00DE5FCE" w:rsidRPr="005E3AD2" w:rsidRDefault="00DE5FCE" w:rsidP="00BC5E0A">
      <w:pPr>
        <w:pStyle w:val="AC1111Kapitola"/>
      </w:pPr>
      <w:r w:rsidRPr="005E3AD2">
        <w:lastRenderedPageBreak/>
        <w:t>Poskytování konzultací</w:t>
      </w:r>
    </w:p>
    <w:p w14:paraId="4C6FE850" w14:textId="77777777" w:rsidR="00DE5FCE" w:rsidRPr="005E3AD2" w:rsidRDefault="00DE5FCE" w:rsidP="005E3AD2">
      <w:pPr>
        <w:keepNext/>
        <w:keepLines/>
        <w:rPr>
          <w:rFonts w:cstheme="minorHAnsi"/>
          <w:kern w:val="28"/>
          <w:szCs w:val="20"/>
          <w:lang w:val="x-none" w:eastAsia="x-none"/>
        </w:rPr>
      </w:pPr>
      <w:r w:rsidRPr="001B561B">
        <w:rPr>
          <w:rFonts w:cstheme="minorHAnsi"/>
          <w:kern w:val="28"/>
          <w:szCs w:val="20"/>
          <w:lang w:val="x-none" w:eastAsia="x-none"/>
        </w:rPr>
        <w:t>Servisní služba je poskytována Pracovníky Poskytovatele. Konzultací se rozumí telefonická či emailová rada k Prvkům IT, která nepřesáhne 30 minut.</w:t>
      </w:r>
    </w:p>
    <w:p w14:paraId="7C301109" w14:textId="77777777" w:rsidR="00DE5FCE" w:rsidRPr="005E3AD2" w:rsidRDefault="00DE5FCE" w:rsidP="005E3AD2">
      <w:pPr>
        <w:keepNext/>
        <w:keepLines/>
        <w:rPr>
          <w:rFonts w:cstheme="minorHAnsi"/>
          <w:kern w:val="28"/>
          <w:szCs w:val="20"/>
          <w:lang w:val="x-none" w:eastAsia="x-none"/>
        </w:rPr>
      </w:pPr>
      <w:r w:rsidRPr="001B561B">
        <w:rPr>
          <w:rFonts w:cstheme="minorHAnsi"/>
          <w:kern w:val="28"/>
          <w:szCs w:val="20"/>
          <w:lang w:val="x-none" w:eastAsia="x-none"/>
        </w:rPr>
        <w:t xml:space="preserve">Požadavek na provedení Servisní služby zadávají Kontaktní osoby Objednatele zadáním Konzultačního požadavku na Servis </w:t>
      </w:r>
      <w:proofErr w:type="spellStart"/>
      <w:r w:rsidRPr="001B561B">
        <w:rPr>
          <w:rFonts w:cstheme="minorHAnsi"/>
          <w:kern w:val="28"/>
          <w:szCs w:val="20"/>
          <w:lang w:val="x-none" w:eastAsia="x-none"/>
        </w:rPr>
        <w:t>Desk</w:t>
      </w:r>
      <w:proofErr w:type="spellEnd"/>
      <w:r w:rsidRPr="001B561B">
        <w:rPr>
          <w:rFonts w:cstheme="minorHAnsi"/>
          <w:kern w:val="28"/>
          <w:szCs w:val="20"/>
          <w:lang w:val="x-none" w:eastAsia="x-none"/>
        </w:rPr>
        <w:t xml:space="preserve"> Poskytovatele.</w:t>
      </w:r>
    </w:p>
    <w:p w14:paraId="5B0A8D84" w14:textId="77777777" w:rsidR="00DE5FCE" w:rsidRPr="00EE4BE6" w:rsidRDefault="00DE5FCE" w:rsidP="00791936">
      <w:pPr>
        <w:pStyle w:val="Nadpis4neslovannenvobsahu"/>
        <w:ind w:firstLine="708"/>
        <w:rPr>
          <w:rFonts w:asciiTheme="minorHAnsi" w:hAnsiTheme="minorHAnsi" w:cstheme="minorHAnsi"/>
          <w:b w:val="0"/>
        </w:rPr>
      </w:pPr>
      <w:r w:rsidRPr="00EE4BE6">
        <w:rPr>
          <w:rFonts w:asciiTheme="minorHAnsi" w:hAnsiTheme="minorHAnsi" w:cstheme="minorHAnsi"/>
        </w:rPr>
        <w:tab/>
      </w:r>
      <w:bookmarkStart w:id="24" w:name="_Toc468108417"/>
      <w:r w:rsidRPr="00791936">
        <w:t>Klasifikace konzultace (Konzultačního požadavku)</w:t>
      </w:r>
      <w:bookmarkEnd w:id="24"/>
    </w:p>
    <w:p w14:paraId="3EE3D58C" w14:textId="77777777" w:rsidR="00DE5FCE" w:rsidRPr="00EE4BE6" w:rsidRDefault="00DE5FCE" w:rsidP="00235DB6">
      <w:pPr>
        <w:spacing w:before="0" w:after="0"/>
        <w:rPr>
          <w:rFonts w:cstheme="minorHAnsi"/>
        </w:rPr>
      </w:pPr>
    </w:p>
    <w:tbl>
      <w:tblPr>
        <w:tblpPr w:leftFromText="141" w:rightFromText="141" w:vertAnchor="text" w:tblpY="-75"/>
        <w:tblW w:w="1048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793"/>
        <w:gridCol w:w="6707"/>
        <w:gridCol w:w="1985"/>
      </w:tblGrid>
      <w:tr w:rsidR="00DE5FCE" w:rsidRPr="00EE4BE6" w14:paraId="1C46B7C0" w14:textId="77777777" w:rsidTr="00EF43ED">
        <w:trPr>
          <w:trHeight w:val="737"/>
          <w:tblHeader/>
        </w:trPr>
        <w:tc>
          <w:tcPr>
            <w:tcW w:w="1793" w:type="dxa"/>
            <w:tcBorders>
              <w:right w:val="single" w:sz="4" w:space="0" w:color="F2F2F2" w:themeColor="background1" w:themeShade="F2"/>
            </w:tcBorders>
            <w:shd w:val="clear" w:color="auto" w:fill="15185C" w:themeFill="text2"/>
            <w:vAlign w:val="center"/>
            <w:hideMark/>
          </w:tcPr>
          <w:p w14:paraId="45843879" w14:textId="77777777" w:rsidR="00DE5FCE" w:rsidRPr="00EE4BE6" w:rsidRDefault="00DE5FCE" w:rsidP="005E3AD2">
            <w:pPr>
              <w:widowControl w:val="0"/>
              <w:jc w:val="center"/>
              <w:rPr>
                <w:rFonts w:cstheme="minorHAnsi"/>
                <w:b/>
                <w:bCs/>
                <w:color w:val="FFFFFF"/>
              </w:rPr>
            </w:pPr>
            <w:r w:rsidRPr="00EE4BE6">
              <w:rPr>
                <w:rFonts w:cstheme="minorHAnsi"/>
                <w:b/>
                <w:bCs/>
                <w:color w:val="FFFFFF"/>
              </w:rPr>
              <w:t>Klasifikace</w:t>
            </w:r>
          </w:p>
        </w:tc>
        <w:tc>
          <w:tcPr>
            <w:tcW w:w="6707" w:type="dxa"/>
            <w:tcBorders>
              <w:left w:val="single" w:sz="4" w:space="0" w:color="F2F2F2" w:themeColor="background1" w:themeShade="F2"/>
              <w:right w:val="single" w:sz="4" w:space="0" w:color="F2F2F2" w:themeColor="background1" w:themeShade="F2"/>
            </w:tcBorders>
            <w:shd w:val="clear" w:color="auto" w:fill="15185C" w:themeFill="text2"/>
            <w:vAlign w:val="center"/>
            <w:hideMark/>
          </w:tcPr>
          <w:p w14:paraId="7C7740E9" w14:textId="77777777" w:rsidR="00DE5FCE" w:rsidRPr="00EE4BE6" w:rsidRDefault="00DE5FCE" w:rsidP="005E3AD2">
            <w:pPr>
              <w:widowControl w:val="0"/>
              <w:rPr>
                <w:rFonts w:cstheme="minorHAnsi"/>
                <w:b/>
                <w:bCs/>
                <w:color w:val="FFFFFF"/>
              </w:rPr>
            </w:pPr>
            <w:r w:rsidRPr="00EE4BE6">
              <w:rPr>
                <w:rFonts w:cstheme="minorHAnsi"/>
                <w:b/>
                <w:bCs/>
                <w:color w:val="FFFFFF"/>
              </w:rPr>
              <w:t>Definice</w:t>
            </w:r>
          </w:p>
        </w:tc>
        <w:tc>
          <w:tcPr>
            <w:tcW w:w="1985" w:type="dxa"/>
            <w:tcBorders>
              <w:left w:val="single" w:sz="4" w:space="0" w:color="F2F2F2" w:themeColor="background1" w:themeShade="F2"/>
            </w:tcBorders>
            <w:shd w:val="clear" w:color="auto" w:fill="15185C" w:themeFill="text2"/>
            <w:vAlign w:val="center"/>
            <w:hideMark/>
          </w:tcPr>
          <w:p w14:paraId="06022B60" w14:textId="77777777" w:rsidR="00DE5FCE" w:rsidRPr="00EE4BE6" w:rsidRDefault="00DE5FCE" w:rsidP="005E3AD2">
            <w:pPr>
              <w:widowControl w:val="0"/>
              <w:jc w:val="center"/>
              <w:rPr>
                <w:rFonts w:cstheme="minorHAnsi"/>
                <w:b/>
                <w:bCs/>
                <w:color w:val="FFFFFF"/>
              </w:rPr>
            </w:pPr>
            <w:r w:rsidRPr="00EE4BE6">
              <w:rPr>
                <w:rFonts w:cstheme="minorHAnsi"/>
                <w:b/>
                <w:bCs/>
                <w:color w:val="FFFFFF"/>
              </w:rPr>
              <w:t>SLA Zahájení řešení</w:t>
            </w:r>
          </w:p>
        </w:tc>
      </w:tr>
      <w:tr w:rsidR="00DE5FCE" w:rsidRPr="00EE4BE6" w14:paraId="45607EFB" w14:textId="77777777" w:rsidTr="005E3AD2">
        <w:trPr>
          <w:trHeight w:val="1531"/>
        </w:trPr>
        <w:tc>
          <w:tcPr>
            <w:tcW w:w="1793" w:type="dxa"/>
            <w:shd w:val="clear" w:color="auto" w:fill="F2F2F2" w:themeFill="background1" w:themeFillShade="F2"/>
            <w:vAlign w:val="center"/>
            <w:hideMark/>
          </w:tcPr>
          <w:p w14:paraId="60040B3A" w14:textId="77777777" w:rsidR="00DE5FCE" w:rsidRPr="00EE4BE6" w:rsidRDefault="00DE5FCE" w:rsidP="005E3AD2">
            <w:pPr>
              <w:widowControl w:val="0"/>
              <w:jc w:val="center"/>
              <w:rPr>
                <w:rFonts w:cstheme="minorHAnsi"/>
                <w:color w:val="000000"/>
              </w:rPr>
            </w:pPr>
            <w:r w:rsidRPr="00EE4BE6">
              <w:rPr>
                <w:rFonts w:cstheme="minorHAnsi"/>
                <w:b/>
                <w:color w:val="000000"/>
              </w:rPr>
              <w:t>Konzultační požadavek</w:t>
            </w:r>
          </w:p>
        </w:tc>
        <w:tc>
          <w:tcPr>
            <w:tcW w:w="6707" w:type="dxa"/>
            <w:shd w:val="clear" w:color="auto" w:fill="F2F2F2" w:themeFill="background1" w:themeFillShade="F2"/>
            <w:vAlign w:val="center"/>
            <w:hideMark/>
          </w:tcPr>
          <w:p w14:paraId="162F9F0B" w14:textId="77777777" w:rsidR="00DE5FCE" w:rsidRPr="00EE4BE6" w:rsidRDefault="00DE5FCE" w:rsidP="005E3AD2">
            <w:pPr>
              <w:widowControl w:val="0"/>
              <w:rPr>
                <w:rFonts w:cstheme="minorHAnsi"/>
                <w:color w:val="000000"/>
              </w:rPr>
            </w:pPr>
            <w:r w:rsidRPr="00EE4BE6">
              <w:rPr>
                <w:rFonts w:cstheme="minorHAnsi"/>
                <w:color w:val="000000"/>
              </w:rPr>
              <w:t>Poradenské služby poskytované Pracovníky Poskytovatele k funkcionalitám, nebo Službám Prvků IT, které tvoří Informační systém Objednatele.</w:t>
            </w:r>
          </w:p>
        </w:tc>
        <w:tc>
          <w:tcPr>
            <w:tcW w:w="1985" w:type="dxa"/>
            <w:shd w:val="clear" w:color="auto" w:fill="F2F2F2" w:themeFill="background1" w:themeFillShade="F2"/>
            <w:vAlign w:val="center"/>
            <w:hideMark/>
          </w:tcPr>
          <w:p w14:paraId="3BF51CD9" w14:textId="77777777" w:rsidR="00DE5FCE" w:rsidRPr="00EE4BE6" w:rsidRDefault="00DE5FCE" w:rsidP="005E3AD2">
            <w:pPr>
              <w:widowControl w:val="0"/>
              <w:jc w:val="center"/>
              <w:rPr>
                <w:rFonts w:cstheme="minorHAnsi"/>
                <w:color w:val="000000"/>
              </w:rPr>
            </w:pPr>
            <w:r w:rsidRPr="00EE4BE6">
              <w:rPr>
                <w:rFonts w:cstheme="minorHAnsi"/>
                <w:color w:val="000000"/>
              </w:rPr>
              <w:t>Dohodou obou smluvních stran</w:t>
            </w:r>
          </w:p>
        </w:tc>
      </w:tr>
    </w:tbl>
    <w:p w14:paraId="21F44E55" w14:textId="77777777" w:rsidR="00DE5FCE" w:rsidRPr="00BC5E0A" w:rsidRDefault="00DE5FCE" w:rsidP="00BC5E0A">
      <w:pPr>
        <w:pStyle w:val="AC111Kapitola"/>
      </w:pPr>
      <w:r w:rsidRPr="00BC5E0A">
        <w:t xml:space="preserve">Vymezení Servisních služeb </w:t>
      </w:r>
    </w:p>
    <w:p w14:paraId="346DE2FA" w14:textId="77777777" w:rsidR="00DE5FCE" w:rsidRPr="00235DB6" w:rsidRDefault="00DE5FCE" w:rsidP="00235DB6">
      <w:pPr>
        <w:keepNext/>
        <w:keepLines/>
        <w:rPr>
          <w:rFonts w:cstheme="minorHAnsi"/>
          <w:kern w:val="28"/>
          <w:szCs w:val="20"/>
          <w:lang w:val="x-none" w:eastAsia="x-none"/>
        </w:rPr>
      </w:pPr>
      <w:r w:rsidRPr="00014C29">
        <w:rPr>
          <w:rFonts w:cstheme="minorHAnsi"/>
          <w:kern w:val="28"/>
          <w:szCs w:val="20"/>
          <w:lang w:val="x-none" w:eastAsia="x-none"/>
        </w:rPr>
        <w:t>Obsahem Servisních služeb není:</w:t>
      </w:r>
    </w:p>
    <w:p w14:paraId="76A97153" w14:textId="77777777" w:rsidR="00DE5FCE" w:rsidRPr="00EE4BE6" w:rsidRDefault="00DE5FCE" w:rsidP="00B842A7">
      <w:pPr>
        <w:pStyle w:val="Seznamsodrkami2"/>
      </w:pPr>
      <w:r w:rsidRPr="00EE4BE6">
        <w:t>zabezpečení dat na datových nosičích Objednatele, které jsou umístěné v lokalitě Objednatele, nebo u Třetích stran,</w:t>
      </w:r>
    </w:p>
    <w:p w14:paraId="5D6D7B8E" w14:textId="77777777" w:rsidR="00DE5FCE" w:rsidRPr="00EE4BE6" w:rsidRDefault="00DE5FCE" w:rsidP="00B842A7">
      <w:pPr>
        <w:pStyle w:val="Seznamsodrkami2"/>
      </w:pPr>
      <w:r w:rsidRPr="00EE4BE6">
        <w:t>podpora aplikací Třetích stran, nedodaných Poskytovatelem, pokud se smluvní strany výslovně nedohodly v konkrétním případě jinak,</w:t>
      </w:r>
    </w:p>
    <w:p w14:paraId="4C29E0E9" w14:textId="48322E75" w:rsidR="00DE5FCE" w:rsidRPr="00EE4BE6" w:rsidRDefault="00DE5FCE" w:rsidP="00B842A7">
      <w:pPr>
        <w:pStyle w:val="Seznamsodrkami2"/>
      </w:pPr>
      <w:r w:rsidRPr="00EE4BE6">
        <w:t xml:space="preserve">řešení stavů </w:t>
      </w:r>
      <w:r w:rsidR="00D3630B" w:rsidRPr="00EE4BE6">
        <w:t>vzniklých v</w:t>
      </w:r>
      <w:r w:rsidR="00D3630B">
        <w:t> </w:t>
      </w:r>
      <w:r w:rsidR="00D3630B" w:rsidRPr="00EE4BE6">
        <w:t>důsledku</w:t>
      </w:r>
      <w:r w:rsidR="00D3630B">
        <w:t xml:space="preserve"> Kybernetických</w:t>
      </w:r>
      <w:r w:rsidR="00D3630B" w:rsidRPr="00EE4BE6">
        <w:t xml:space="preserve"> bezpečnostních </w:t>
      </w:r>
      <w:r w:rsidR="00D3630B">
        <w:t>událostí (KBU) a Kybernetických bezpečnostních i</w:t>
      </w:r>
      <w:r w:rsidR="00D3630B" w:rsidRPr="00EE4BE6">
        <w:t>ncidentů</w:t>
      </w:r>
      <w:r w:rsidR="00D3630B">
        <w:t xml:space="preserve"> (KBI).</w:t>
      </w:r>
    </w:p>
    <w:p w14:paraId="7DA61AD0" w14:textId="77777777" w:rsidR="00DE5FCE" w:rsidRPr="00235DB6" w:rsidRDefault="00DE5FCE" w:rsidP="00B842A7">
      <w:pPr>
        <w:rPr>
          <w:rFonts w:cstheme="minorHAnsi"/>
          <w:kern w:val="28"/>
          <w:szCs w:val="20"/>
          <w:lang w:val="x-none" w:eastAsia="x-none"/>
        </w:rPr>
      </w:pPr>
      <w:r w:rsidRPr="00014C29">
        <w:rPr>
          <w:rFonts w:cstheme="minorHAnsi"/>
          <w:kern w:val="28"/>
          <w:szCs w:val="20"/>
          <w:lang w:val="x-none" w:eastAsia="x-none"/>
        </w:rPr>
        <w:t>Nefunkční a dlouhodobě neřešené testy Monitoringu, čekající na součinnost Objednatele, budou do tří (3) Pracovních dnů od upozornění automaticky vymazány.</w:t>
      </w:r>
    </w:p>
    <w:p w14:paraId="393F626A" w14:textId="77777777" w:rsidR="00DE5FCE" w:rsidRPr="00235DB6" w:rsidRDefault="00DE5FCE" w:rsidP="00B842A7">
      <w:pPr>
        <w:rPr>
          <w:rFonts w:cstheme="minorHAnsi"/>
          <w:kern w:val="28"/>
          <w:szCs w:val="20"/>
          <w:lang w:val="x-none" w:eastAsia="x-none"/>
        </w:rPr>
      </w:pPr>
      <w:r w:rsidRPr="00014C29">
        <w:rPr>
          <w:rFonts w:cstheme="minorHAnsi"/>
          <w:kern w:val="28"/>
          <w:szCs w:val="20"/>
          <w:lang w:val="x-none" w:eastAsia="x-none"/>
        </w:rPr>
        <w:t xml:space="preserve">V rámci řešení Požadavků postupuje Poskytovatel v souladu s licenčními ujednáními výrobců hardware i software a podle záručních podmínek zakoupené podpory výrobce (např. </w:t>
      </w:r>
      <w:proofErr w:type="spellStart"/>
      <w:r w:rsidRPr="00014C29">
        <w:rPr>
          <w:rFonts w:cstheme="minorHAnsi"/>
          <w:kern w:val="28"/>
          <w:szCs w:val="20"/>
          <w:lang w:val="x-none" w:eastAsia="x-none"/>
        </w:rPr>
        <w:t>maintenance</w:t>
      </w:r>
      <w:proofErr w:type="spellEnd"/>
      <w:r w:rsidRPr="00014C29">
        <w:rPr>
          <w:rFonts w:cstheme="minorHAnsi"/>
          <w:kern w:val="28"/>
          <w:szCs w:val="20"/>
          <w:lang w:val="x-none" w:eastAsia="x-none"/>
        </w:rPr>
        <w:t xml:space="preserve">, </w:t>
      </w:r>
      <w:proofErr w:type="spellStart"/>
      <w:r w:rsidRPr="00014C29">
        <w:rPr>
          <w:rFonts w:cstheme="minorHAnsi"/>
          <w:kern w:val="28"/>
          <w:szCs w:val="20"/>
          <w:lang w:val="x-none" w:eastAsia="x-none"/>
        </w:rPr>
        <w:t>carepack</w:t>
      </w:r>
      <w:proofErr w:type="spellEnd"/>
      <w:r w:rsidRPr="00014C29">
        <w:rPr>
          <w:rFonts w:cstheme="minorHAnsi"/>
          <w:kern w:val="28"/>
          <w:szCs w:val="20"/>
          <w:lang w:val="x-none" w:eastAsia="x-none"/>
        </w:rPr>
        <w:t>, support atd.).</w:t>
      </w:r>
    </w:p>
    <w:p w14:paraId="4FAF47BC" w14:textId="77777777" w:rsidR="00DE5FCE" w:rsidRPr="00235DB6" w:rsidRDefault="00DE5FCE" w:rsidP="00B842A7">
      <w:pPr>
        <w:rPr>
          <w:rFonts w:cstheme="minorHAnsi"/>
          <w:kern w:val="28"/>
          <w:szCs w:val="20"/>
          <w:lang w:val="x-none" w:eastAsia="x-none"/>
        </w:rPr>
      </w:pPr>
      <w:r w:rsidRPr="00014C29">
        <w:rPr>
          <w:rFonts w:cstheme="minorHAnsi"/>
          <w:kern w:val="28"/>
          <w:szCs w:val="20"/>
          <w:lang w:val="x-none" w:eastAsia="x-none"/>
        </w:rPr>
        <w:t>Na hardware a software, který již není podporován výrobcem, negarantuje Poskytovatel dostupnost podpory, dílů, dostupnost aktualizací firmware a nelze zaručit kompatibilitu s jinými prvky Informačního systému Objednatele.</w:t>
      </w:r>
    </w:p>
    <w:p w14:paraId="125FDF3A" w14:textId="77777777" w:rsidR="00DE5FCE" w:rsidRPr="00235DB6" w:rsidRDefault="00DE5FCE" w:rsidP="00B842A7">
      <w:pPr>
        <w:rPr>
          <w:rFonts w:cstheme="minorHAnsi"/>
          <w:kern w:val="28"/>
          <w:szCs w:val="20"/>
          <w:lang w:val="x-none" w:eastAsia="x-none"/>
        </w:rPr>
      </w:pPr>
      <w:r w:rsidRPr="00014C29">
        <w:rPr>
          <w:rFonts w:cstheme="minorHAnsi"/>
          <w:kern w:val="28"/>
          <w:szCs w:val="20"/>
          <w:lang w:val="x-none" w:eastAsia="x-none"/>
        </w:rPr>
        <w:t xml:space="preserve">Servisní služby nezahrnují náhradní díly, pokud není výslovně uvedeno jinak. Dodávka náhradních dílů probíhá na základě samostatných objednávek či na základě záručních oprav dle platných záručních podmínek výrobců, nebo Třetích stran. </w:t>
      </w:r>
    </w:p>
    <w:p w14:paraId="03036514" w14:textId="77777777" w:rsidR="00DE5FCE" w:rsidRPr="00235DB6" w:rsidRDefault="00DE5FCE" w:rsidP="00B842A7">
      <w:pPr>
        <w:rPr>
          <w:rFonts w:cstheme="minorHAnsi"/>
          <w:kern w:val="28"/>
          <w:szCs w:val="20"/>
          <w:lang w:val="x-none" w:eastAsia="x-none"/>
        </w:rPr>
      </w:pPr>
      <w:r w:rsidRPr="00014C29">
        <w:rPr>
          <w:rFonts w:cstheme="minorHAnsi"/>
          <w:kern w:val="28"/>
          <w:szCs w:val="20"/>
          <w:lang w:val="x-none" w:eastAsia="x-none"/>
        </w:rPr>
        <w:t>Podpora hardware je pouze do úrovně záruk zakoupených Objednatelem pro daný Prvek IT. U Prvků IT, kde není Poskytovatel zároveň autorizovaným servisním partnerem výrobce, je poskytována pouze součinnost k řešení Vady hardware.</w:t>
      </w:r>
    </w:p>
    <w:p w14:paraId="34495BCD" w14:textId="77777777" w:rsidR="00DE5FCE" w:rsidRDefault="00DE5FCE" w:rsidP="00B842A7">
      <w:pPr>
        <w:rPr>
          <w:rFonts w:cstheme="minorHAnsi"/>
          <w:kern w:val="28"/>
          <w:szCs w:val="20"/>
          <w:lang w:val="x-none" w:eastAsia="x-none"/>
        </w:rPr>
      </w:pPr>
      <w:r w:rsidRPr="00E043C0">
        <w:rPr>
          <w:rFonts w:cstheme="minorHAnsi"/>
          <w:kern w:val="28"/>
          <w:szCs w:val="20"/>
          <w:lang w:val="x-none" w:eastAsia="x-none"/>
        </w:rPr>
        <w:t xml:space="preserve">V rámci řešení některých </w:t>
      </w:r>
      <w:r w:rsidRPr="00235DB6">
        <w:rPr>
          <w:rFonts w:cstheme="minorHAnsi"/>
          <w:kern w:val="28"/>
          <w:szCs w:val="20"/>
          <w:lang w:val="x-none" w:eastAsia="x-none"/>
        </w:rPr>
        <w:t>P</w:t>
      </w:r>
      <w:r w:rsidRPr="00E043C0">
        <w:rPr>
          <w:rFonts w:cstheme="minorHAnsi"/>
          <w:kern w:val="28"/>
          <w:szCs w:val="20"/>
          <w:lang w:val="x-none" w:eastAsia="x-none"/>
        </w:rPr>
        <w:t xml:space="preserve">ožadavků může být zahájení řešení prodlouženo o dobu reakce a součinnost </w:t>
      </w:r>
      <w:r w:rsidRPr="00235DB6">
        <w:rPr>
          <w:rFonts w:cstheme="minorHAnsi"/>
          <w:kern w:val="28"/>
          <w:szCs w:val="20"/>
          <w:lang w:val="x-none" w:eastAsia="x-none"/>
        </w:rPr>
        <w:t>T</w:t>
      </w:r>
      <w:r w:rsidRPr="00E043C0">
        <w:rPr>
          <w:rFonts w:cstheme="minorHAnsi"/>
          <w:kern w:val="28"/>
          <w:szCs w:val="20"/>
          <w:lang w:val="x-none" w:eastAsia="x-none"/>
        </w:rPr>
        <w:t>řetí strany (např. výměna prvku v návaznosti na předplacené služby HW podpory daného výrobce, analýza logu, servisní podporu výrobce, vydání neveřejného opravného balíčku apod.).</w:t>
      </w:r>
    </w:p>
    <w:p w14:paraId="0930F59F" w14:textId="77777777" w:rsidR="00D3687B" w:rsidRDefault="00D3687B" w:rsidP="00B842A7">
      <w:pPr>
        <w:rPr>
          <w:rFonts w:cstheme="minorHAnsi"/>
          <w:kern w:val="28"/>
          <w:szCs w:val="20"/>
          <w:lang w:val="x-none" w:eastAsia="x-none"/>
        </w:rPr>
      </w:pPr>
    </w:p>
    <w:p w14:paraId="0C852904" w14:textId="77777777" w:rsidR="00D3687B" w:rsidRDefault="00D3687B" w:rsidP="00B842A7">
      <w:pPr>
        <w:rPr>
          <w:rFonts w:cstheme="minorHAnsi"/>
          <w:kern w:val="28"/>
          <w:szCs w:val="20"/>
          <w:lang w:val="x-none" w:eastAsia="x-none"/>
        </w:rPr>
      </w:pPr>
    </w:p>
    <w:p w14:paraId="215BFD70" w14:textId="77777777" w:rsidR="00D3687B" w:rsidRPr="00235DB6" w:rsidRDefault="00D3687B" w:rsidP="00B842A7">
      <w:pPr>
        <w:rPr>
          <w:rFonts w:cstheme="minorHAnsi"/>
          <w:kern w:val="28"/>
          <w:szCs w:val="20"/>
          <w:lang w:val="x-none" w:eastAsia="x-none"/>
        </w:rPr>
      </w:pPr>
    </w:p>
    <w:p w14:paraId="7D538F67" w14:textId="77777777" w:rsidR="00DE5FCE" w:rsidRPr="00B842A7" w:rsidRDefault="00DE5FCE" w:rsidP="00BC5E0A">
      <w:pPr>
        <w:pStyle w:val="AC111Kapitola"/>
      </w:pPr>
      <w:r w:rsidRPr="00B842A7">
        <w:lastRenderedPageBreak/>
        <w:t>Seznam Prvků IT</w:t>
      </w:r>
    </w:p>
    <w:p w14:paraId="09B161A6" w14:textId="77777777" w:rsidR="00DE5FCE" w:rsidRPr="00B842A7" w:rsidRDefault="00DE5FCE" w:rsidP="00B842A7">
      <w:pPr>
        <w:rPr>
          <w:rFonts w:cstheme="minorHAnsi"/>
          <w:kern w:val="28"/>
          <w:szCs w:val="20"/>
          <w:lang w:val="x-none" w:eastAsia="x-none"/>
        </w:rPr>
      </w:pPr>
      <w:r w:rsidRPr="00093F56">
        <w:rPr>
          <w:rFonts w:cstheme="minorHAnsi"/>
          <w:kern w:val="28"/>
          <w:szCs w:val="20"/>
          <w:lang w:val="x-none" w:eastAsia="x-none"/>
        </w:rPr>
        <w:t>Seznam podporovaných Prvků IT v rámci této Smlouvy, na které jsou poskytovány Servisní služby, na základě požadavků Objednatele.</w:t>
      </w:r>
    </w:p>
    <w:tbl>
      <w:tblPr>
        <w:tblW w:w="10632" w:type="dxa"/>
        <w:tblInd w:w="-289" w:type="dxa"/>
        <w:tblLayout w:type="fixed"/>
        <w:tblCellMar>
          <w:left w:w="70" w:type="dxa"/>
          <w:right w:w="70" w:type="dxa"/>
        </w:tblCellMar>
        <w:tblLook w:val="04A0" w:firstRow="1" w:lastRow="0" w:firstColumn="1" w:lastColumn="0" w:noHBand="0" w:noVBand="1"/>
      </w:tblPr>
      <w:tblGrid>
        <w:gridCol w:w="568"/>
        <w:gridCol w:w="1984"/>
        <w:gridCol w:w="1843"/>
        <w:gridCol w:w="992"/>
        <w:gridCol w:w="1418"/>
        <w:gridCol w:w="1276"/>
        <w:gridCol w:w="1275"/>
        <w:gridCol w:w="1276"/>
      </w:tblGrid>
      <w:tr w:rsidR="00DE5FCE" w:rsidRPr="00EE4BE6" w14:paraId="79C3BACF" w14:textId="77777777" w:rsidTr="00EF43ED">
        <w:trPr>
          <w:trHeight w:val="299"/>
        </w:trPr>
        <w:tc>
          <w:tcPr>
            <w:tcW w:w="2552" w:type="dxa"/>
            <w:gridSpan w:val="2"/>
            <w:tcBorders>
              <w:top w:val="single" w:sz="4" w:space="0" w:color="auto"/>
              <w:left w:val="single" w:sz="4" w:space="0" w:color="auto"/>
              <w:bottom w:val="single" w:sz="4" w:space="0" w:color="auto"/>
              <w:right w:val="single" w:sz="4" w:space="0" w:color="F2F2F2" w:themeColor="background1" w:themeShade="F2"/>
            </w:tcBorders>
            <w:shd w:val="clear" w:color="auto" w:fill="15185C" w:themeFill="text2"/>
            <w:noWrap/>
            <w:vAlign w:val="center"/>
            <w:hideMark/>
          </w:tcPr>
          <w:p w14:paraId="7DFDBDDF" w14:textId="77777777" w:rsidR="00DE5FCE" w:rsidRPr="00EE4BE6" w:rsidRDefault="00DE5FCE" w:rsidP="003A2BC7">
            <w:pPr>
              <w:jc w:val="center"/>
              <w:rPr>
                <w:rFonts w:cstheme="minorHAnsi"/>
                <w:b/>
                <w:bCs/>
                <w:color w:val="FFFFFF"/>
              </w:rPr>
            </w:pPr>
            <w:r w:rsidRPr="00EE4BE6">
              <w:rPr>
                <w:rFonts w:cstheme="minorHAnsi"/>
                <w:b/>
                <w:bCs/>
                <w:color w:val="FFFFFF"/>
              </w:rPr>
              <w:t>Kategorie Prvku IT</w:t>
            </w:r>
          </w:p>
        </w:tc>
        <w:tc>
          <w:tcPr>
            <w:tcW w:w="1843"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15185C" w:themeFill="text2"/>
            <w:vAlign w:val="center"/>
          </w:tcPr>
          <w:p w14:paraId="0A6A2201" w14:textId="77777777" w:rsidR="00DE5FCE" w:rsidRPr="00EE4BE6" w:rsidRDefault="00DE5FCE" w:rsidP="003A2BC7">
            <w:pPr>
              <w:jc w:val="center"/>
              <w:rPr>
                <w:rFonts w:cstheme="minorHAnsi"/>
                <w:b/>
                <w:bCs/>
                <w:color w:val="FFFFFF"/>
              </w:rPr>
            </w:pPr>
            <w:r w:rsidRPr="00EE4BE6">
              <w:rPr>
                <w:rFonts w:cstheme="minorHAnsi"/>
                <w:b/>
                <w:bCs/>
                <w:color w:val="FFFFFF"/>
              </w:rPr>
              <w:t>Popis Prvek IT</w:t>
            </w:r>
          </w:p>
        </w:tc>
        <w:tc>
          <w:tcPr>
            <w:tcW w:w="992"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15185C" w:themeFill="text2"/>
            <w:noWrap/>
            <w:vAlign w:val="center"/>
            <w:hideMark/>
          </w:tcPr>
          <w:p w14:paraId="24A73BEF" w14:textId="77777777" w:rsidR="00DE5FCE" w:rsidRPr="00EE4BE6" w:rsidRDefault="00DE5FCE" w:rsidP="003A2BC7">
            <w:pPr>
              <w:jc w:val="center"/>
              <w:rPr>
                <w:rFonts w:cstheme="minorHAnsi"/>
                <w:b/>
                <w:bCs/>
                <w:color w:val="FFFFFF"/>
              </w:rPr>
            </w:pPr>
            <w:r w:rsidRPr="00EE4BE6">
              <w:rPr>
                <w:rFonts w:cstheme="minorHAnsi"/>
                <w:b/>
                <w:bCs/>
                <w:color w:val="FFFFFF"/>
              </w:rPr>
              <w:t>Množství</w:t>
            </w:r>
          </w:p>
        </w:tc>
        <w:tc>
          <w:tcPr>
            <w:tcW w:w="1418"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15185C" w:themeFill="text2"/>
            <w:vAlign w:val="center"/>
          </w:tcPr>
          <w:p w14:paraId="3EB302CF" w14:textId="77777777" w:rsidR="00DE5FCE" w:rsidRPr="00EE4BE6" w:rsidRDefault="00DE5FCE" w:rsidP="003A2BC7">
            <w:pPr>
              <w:jc w:val="center"/>
              <w:rPr>
                <w:rFonts w:cstheme="minorHAnsi"/>
                <w:b/>
                <w:bCs/>
                <w:color w:val="FFFFFF"/>
              </w:rPr>
            </w:pPr>
            <w:r w:rsidRPr="00EE4BE6">
              <w:rPr>
                <w:rFonts w:cstheme="minorHAnsi"/>
                <w:b/>
                <w:bCs/>
                <w:color w:val="FFFFFF"/>
              </w:rPr>
              <w:t>Výrobní číslo (HW) / Síťový název (SW)</w:t>
            </w:r>
          </w:p>
        </w:tc>
        <w:tc>
          <w:tcPr>
            <w:tcW w:w="1276"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15185C" w:themeFill="text2"/>
            <w:vAlign w:val="center"/>
          </w:tcPr>
          <w:p w14:paraId="747FA7DF" w14:textId="77777777" w:rsidR="00DE5FCE" w:rsidRPr="00EE4BE6" w:rsidRDefault="00DE5FCE" w:rsidP="003A2BC7">
            <w:pPr>
              <w:jc w:val="center"/>
              <w:rPr>
                <w:rFonts w:cstheme="minorHAnsi"/>
                <w:b/>
                <w:bCs/>
                <w:color w:val="FFFFFF"/>
              </w:rPr>
            </w:pPr>
            <w:r w:rsidRPr="00EE4BE6">
              <w:rPr>
                <w:rFonts w:cstheme="minorHAnsi"/>
                <w:b/>
                <w:bCs/>
                <w:color w:val="FFFFFF"/>
              </w:rPr>
              <w:t>HW/SW Maintenance</w:t>
            </w:r>
          </w:p>
        </w:tc>
        <w:tc>
          <w:tcPr>
            <w:tcW w:w="1275"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15185C" w:themeFill="text2"/>
            <w:vAlign w:val="center"/>
          </w:tcPr>
          <w:p w14:paraId="2CEBFE14" w14:textId="441F4973" w:rsidR="00DE5FCE" w:rsidRPr="00EE4BE6" w:rsidRDefault="00DE5FCE" w:rsidP="0063614A">
            <w:pPr>
              <w:jc w:val="center"/>
              <w:rPr>
                <w:rFonts w:cstheme="minorHAnsi"/>
                <w:b/>
                <w:bCs/>
                <w:color w:val="FFFFFF"/>
              </w:rPr>
            </w:pPr>
            <w:r>
              <w:rPr>
                <w:rFonts w:cstheme="minorHAnsi"/>
                <w:b/>
                <w:bCs/>
                <w:color w:val="FFFFFF"/>
              </w:rPr>
              <w:t>Četnost</w:t>
            </w:r>
          </w:p>
        </w:tc>
        <w:tc>
          <w:tcPr>
            <w:tcW w:w="1276" w:type="dxa"/>
            <w:tcBorders>
              <w:top w:val="single" w:sz="4" w:space="0" w:color="auto"/>
              <w:left w:val="single" w:sz="4" w:space="0" w:color="F2F2F2" w:themeColor="background1" w:themeShade="F2"/>
              <w:bottom w:val="single" w:sz="4" w:space="0" w:color="auto"/>
              <w:right w:val="single" w:sz="4" w:space="0" w:color="auto"/>
            </w:tcBorders>
            <w:shd w:val="clear" w:color="auto" w:fill="15185C" w:themeFill="text2"/>
            <w:noWrap/>
            <w:vAlign w:val="center"/>
            <w:hideMark/>
          </w:tcPr>
          <w:p w14:paraId="747F10F1" w14:textId="77777777" w:rsidR="00DE5FCE" w:rsidRPr="000F4793" w:rsidRDefault="00DE5FCE" w:rsidP="003A2BC7">
            <w:pPr>
              <w:rPr>
                <w:rFonts w:cstheme="minorHAnsi"/>
                <w:b/>
                <w:bCs/>
                <w:color w:val="FFFFFF"/>
                <w:szCs w:val="20"/>
              </w:rPr>
            </w:pPr>
            <w:r w:rsidRPr="000F4793">
              <w:rPr>
                <w:rFonts w:cstheme="minorHAnsi"/>
                <w:b/>
                <w:bCs/>
                <w:color w:val="FFFFFF"/>
                <w:szCs w:val="20"/>
              </w:rPr>
              <w:t xml:space="preserve">Provozní režim </w:t>
            </w:r>
          </w:p>
          <w:p w14:paraId="49B9D8EC" w14:textId="77777777" w:rsidR="00DE5FCE" w:rsidRPr="00EE4BE6" w:rsidRDefault="00DE5FCE" w:rsidP="003A2BC7">
            <w:pPr>
              <w:jc w:val="center"/>
              <w:rPr>
                <w:rFonts w:cstheme="minorHAnsi"/>
                <w:b/>
                <w:bCs/>
                <w:color w:val="FFFFFF"/>
              </w:rPr>
            </w:pPr>
            <w:r w:rsidRPr="000F4793">
              <w:rPr>
                <w:rFonts w:cstheme="minorHAnsi"/>
                <w:b/>
                <w:bCs/>
                <w:color w:val="FFFFFF"/>
                <w:szCs w:val="20"/>
              </w:rPr>
              <w:t>Prvku IT</w:t>
            </w:r>
          </w:p>
        </w:tc>
      </w:tr>
      <w:tr w:rsidR="0063614A" w:rsidRPr="00EE4BE6" w14:paraId="4A4526C4" w14:textId="77777777" w:rsidTr="00465B92">
        <w:trPr>
          <w:trHeight w:val="299"/>
        </w:trPr>
        <w:tc>
          <w:tcPr>
            <w:tcW w:w="5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4E298AC" w14:textId="77777777" w:rsidR="0063614A" w:rsidRPr="00EE4BE6" w:rsidRDefault="0063614A" w:rsidP="003A2BC7">
            <w:pPr>
              <w:pStyle w:val="ACTabulkadoleva"/>
              <w:jc w:val="center"/>
              <w:rPr>
                <w:rFonts w:asciiTheme="minorHAnsi" w:hAnsiTheme="minorHAnsi" w:cstheme="minorHAnsi"/>
                <w:b/>
                <w:color w:val="000000"/>
              </w:rPr>
            </w:pPr>
            <w:r w:rsidRPr="00EE4BE6">
              <w:rPr>
                <w:rFonts w:asciiTheme="minorHAnsi" w:hAnsiTheme="minorHAnsi" w:cstheme="minorHAnsi"/>
                <w:b/>
                <w:color w:val="000000"/>
              </w:rPr>
              <w:t>Hardware</w:t>
            </w:r>
          </w:p>
        </w:tc>
        <w:tc>
          <w:tcPr>
            <w:tcW w:w="1984" w:type="dxa"/>
            <w:tcBorders>
              <w:top w:val="nil"/>
              <w:left w:val="nil"/>
              <w:bottom w:val="single" w:sz="4" w:space="0" w:color="auto"/>
              <w:right w:val="single" w:sz="4" w:space="0" w:color="auto"/>
            </w:tcBorders>
            <w:shd w:val="clear" w:color="auto" w:fill="auto"/>
            <w:noWrap/>
            <w:vAlign w:val="center"/>
            <w:hideMark/>
          </w:tcPr>
          <w:p w14:paraId="6407F9E4" w14:textId="77777777" w:rsidR="0063614A" w:rsidRPr="00EE4BE6" w:rsidRDefault="0063614A"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Záložní zdroje</w:t>
            </w:r>
          </w:p>
        </w:tc>
        <w:tc>
          <w:tcPr>
            <w:tcW w:w="1843" w:type="dxa"/>
            <w:tcBorders>
              <w:top w:val="nil"/>
              <w:left w:val="nil"/>
              <w:bottom w:val="single" w:sz="4" w:space="0" w:color="auto"/>
              <w:right w:val="single" w:sz="4" w:space="0" w:color="auto"/>
            </w:tcBorders>
            <w:vAlign w:val="center"/>
          </w:tcPr>
          <w:p w14:paraId="210A7FE3"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AD8FC0F" w14:textId="77777777" w:rsidR="0063614A" w:rsidRPr="00EE4BE6" w:rsidRDefault="0063614A" w:rsidP="003A2BC7">
            <w:pPr>
              <w:pStyle w:val="ACTabulkadoleva"/>
              <w:jc w:val="center"/>
              <w:rPr>
                <w:rFonts w:asciiTheme="minorHAnsi" w:hAnsiTheme="minorHAnsi" w:cstheme="minorHAnsi"/>
                <w:color w:val="000000"/>
                <w:sz w:val="16"/>
                <w:szCs w:val="16"/>
              </w:rPr>
            </w:pPr>
            <w:r w:rsidRPr="00EE4BE6">
              <w:rPr>
                <w:rFonts w:asciiTheme="minorHAnsi" w:hAnsiTheme="minorHAnsi" w:cstheme="minorHAnsi"/>
                <w:color w:val="000000"/>
                <w:sz w:val="16"/>
                <w:szCs w:val="16"/>
              </w:rPr>
              <w:t>ks</w:t>
            </w:r>
          </w:p>
        </w:tc>
        <w:tc>
          <w:tcPr>
            <w:tcW w:w="1418" w:type="dxa"/>
            <w:tcBorders>
              <w:top w:val="nil"/>
              <w:left w:val="nil"/>
              <w:bottom w:val="single" w:sz="4" w:space="0" w:color="auto"/>
              <w:right w:val="single" w:sz="4" w:space="0" w:color="auto"/>
            </w:tcBorders>
            <w:vAlign w:val="center"/>
          </w:tcPr>
          <w:p w14:paraId="614AA80F"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tcPr>
          <w:p w14:paraId="081E34C6"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5" w:type="dxa"/>
            <w:vMerge w:val="restart"/>
            <w:tcBorders>
              <w:top w:val="single" w:sz="4" w:space="0" w:color="auto"/>
              <w:left w:val="single" w:sz="4" w:space="0" w:color="auto"/>
              <w:right w:val="single" w:sz="4" w:space="0" w:color="auto"/>
            </w:tcBorders>
            <w:vAlign w:val="center"/>
          </w:tcPr>
          <w:p w14:paraId="09DB43EF" w14:textId="4B047F6F"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1x měsíčně</w:t>
            </w:r>
          </w:p>
        </w:tc>
        <w:tc>
          <w:tcPr>
            <w:tcW w:w="1276" w:type="dxa"/>
            <w:vMerge w:val="restart"/>
            <w:tcBorders>
              <w:top w:val="single" w:sz="4" w:space="0" w:color="auto"/>
              <w:left w:val="single" w:sz="4" w:space="0" w:color="auto"/>
              <w:right w:val="single" w:sz="4" w:space="0" w:color="auto"/>
            </w:tcBorders>
            <w:shd w:val="clear" w:color="auto" w:fill="auto"/>
            <w:noWrap/>
            <w:vAlign w:val="center"/>
          </w:tcPr>
          <w:p w14:paraId="3BC9DD8C" w14:textId="13E5C382" w:rsidR="0063614A" w:rsidRPr="00EE4BE6" w:rsidRDefault="0063614A" w:rsidP="003A2BC7">
            <w:pPr>
              <w:pStyle w:val="ACTabulkadoleva"/>
              <w:jc w:val="center"/>
              <w:rPr>
                <w:rFonts w:asciiTheme="minorHAnsi" w:hAnsiTheme="minorHAnsi" w:cstheme="minorHAnsi"/>
                <w:color w:val="000000"/>
                <w:sz w:val="16"/>
                <w:szCs w:val="16"/>
              </w:rPr>
            </w:pPr>
            <w:r w:rsidRPr="00656983">
              <w:rPr>
                <w:rFonts w:asciiTheme="minorHAnsi" w:hAnsiTheme="minorHAnsi" w:cstheme="minorHAnsi"/>
                <w:color w:val="000000"/>
                <w:sz w:val="16"/>
                <w:szCs w:val="16"/>
              </w:rPr>
              <w:t>Pravidelná kontrola</w:t>
            </w:r>
          </w:p>
        </w:tc>
      </w:tr>
      <w:tr w:rsidR="0063614A" w:rsidRPr="00EE4BE6" w14:paraId="1EBB0583" w14:textId="77777777" w:rsidTr="00443672">
        <w:trPr>
          <w:trHeight w:val="299"/>
        </w:trPr>
        <w:tc>
          <w:tcPr>
            <w:tcW w:w="568" w:type="dxa"/>
            <w:vMerge/>
            <w:tcBorders>
              <w:top w:val="nil"/>
              <w:left w:val="single" w:sz="4" w:space="0" w:color="auto"/>
              <w:bottom w:val="single" w:sz="4" w:space="0" w:color="auto"/>
              <w:right w:val="single" w:sz="4" w:space="0" w:color="auto"/>
            </w:tcBorders>
            <w:vAlign w:val="center"/>
            <w:hideMark/>
          </w:tcPr>
          <w:p w14:paraId="59ECFE0D" w14:textId="77777777" w:rsidR="0063614A" w:rsidRPr="00EE4BE6" w:rsidRDefault="0063614A" w:rsidP="003A2BC7">
            <w:pPr>
              <w:pStyle w:val="ACTabulkadoleva"/>
              <w:jc w:val="center"/>
              <w:rPr>
                <w:rFonts w:asciiTheme="minorHAnsi" w:hAnsiTheme="minorHAnsi" w:cstheme="minorHAnsi"/>
                <w:b/>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14:paraId="73DB122F" w14:textId="77777777" w:rsidR="0063614A" w:rsidRPr="00EE4BE6" w:rsidRDefault="0063614A"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Aktivní prvky LAN/SAN (vzdáleně spravovatelné)</w:t>
            </w:r>
          </w:p>
        </w:tc>
        <w:tc>
          <w:tcPr>
            <w:tcW w:w="1843" w:type="dxa"/>
            <w:tcBorders>
              <w:top w:val="nil"/>
              <w:left w:val="nil"/>
              <w:bottom w:val="single" w:sz="4" w:space="0" w:color="auto"/>
              <w:right w:val="single" w:sz="4" w:space="0" w:color="auto"/>
            </w:tcBorders>
            <w:vAlign w:val="center"/>
          </w:tcPr>
          <w:p w14:paraId="365590A2" w14:textId="6572ABB3" w:rsidR="0063614A" w:rsidRPr="00EE4BE6" w:rsidRDefault="0063614A" w:rsidP="003A2BC7">
            <w:pPr>
              <w:pStyle w:val="ACTabulkadoleva"/>
              <w:jc w:val="center"/>
              <w:rPr>
                <w:rFonts w:asciiTheme="minorHAnsi" w:hAnsiTheme="minorHAnsi" w:cstheme="minorHAnsi"/>
                <w:color w:val="000000"/>
                <w:sz w:val="16"/>
                <w:szCs w:val="16"/>
              </w:rPr>
            </w:pPr>
            <w:proofErr w:type="spellStart"/>
            <w:r>
              <w:rPr>
                <w:color w:val="000000"/>
                <w:sz w:val="16"/>
                <w:szCs w:val="16"/>
              </w:rPr>
              <w:t>Core</w:t>
            </w:r>
            <w:proofErr w:type="spellEnd"/>
            <w:r>
              <w:rPr>
                <w:color w:val="000000"/>
                <w:sz w:val="16"/>
                <w:szCs w:val="16"/>
              </w:rPr>
              <w:t xml:space="preserve"> switch HP</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B9A5E90" w14:textId="36FE3CCC"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2 </w:t>
            </w:r>
            <w:r w:rsidRPr="00EE4BE6">
              <w:rPr>
                <w:rFonts w:asciiTheme="minorHAnsi" w:hAnsiTheme="minorHAnsi" w:cstheme="minorHAnsi"/>
                <w:color w:val="000000"/>
                <w:sz w:val="16"/>
                <w:szCs w:val="16"/>
              </w:rPr>
              <w:t>ks</w:t>
            </w:r>
          </w:p>
        </w:tc>
        <w:tc>
          <w:tcPr>
            <w:tcW w:w="1418" w:type="dxa"/>
            <w:tcBorders>
              <w:top w:val="nil"/>
              <w:left w:val="nil"/>
              <w:bottom w:val="single" w:sz="4" w:space="0" w:color="auto"/>
              <w:right w:val="single" w:sz="4" w:space="0" w:color="auto"/>
            </w:tcBorders>
            <w:vAlign w:val="center"/>
          </w:tcPr>
          <w:p w14:paraId="3C2A6745"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vAlign w:val="center"/>
          </w:tcPr>
          <w:p w14:paraId="41C89B4E" w14:textId="43A85393"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Do 09/2025</w:t>
            </w:r>
          </w:p>
        </w:tc>
        <w:tc>
          <w:tcPr>
            <w:tcW w:w="1275" w:type="dxa"/>
            <w:vMerge/>
            <w:tcBorders>
              <w:left w:val="single" w:sz="4" w:space="0" w:color="auto"/>
              <w:right w:val="single" w:sz="4" w:space="0" w:color="auto"/>
            </w:tcBorders>
            <w:vAlign w:val="center"/>
          </w:tcPr>
          <w:p w14:paraId="47FAE5FD" w14:textId="4E44FE09"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vMerge/>
            <w:tcBorders>
              <w:left w:val="single" w:sz="4" w:space="0" w:color="auto"/>
              <w:right w:val="single" w:sz="4" w:space="0" w:color="auto"/>
            </w:tcBorders>
            <w:shd w:val="clear" w:color="auto" w:fill="auto"/>
            <w:noWrap/>
            <w:vAlign w:val="center"/>
          </w:tcPr>
          <w:p w14:paraId="7F55EEE7" w14:textId="77777777" w:rsidR="0063614A" w:rsidRPr="00EE4BE6" w:rsidRDefault="0063614A" w:rsidP="003A2BC7">
            <w:pPr>
              <w:pStyle w:val="ACTabulkadoleva"/>
              <w:jc w:val="center"/>
              <w:rPr>
                <w:rFonts w:asciiTheme="minorHAnsi" w:hAnsiTheme="minorHAnsi" w:cstheme="minorHAnsi"/>
                <w:color w:val="000000"/>
                <w:sz w:val="16"/>
                <w:szCs w:val="16"/>
              </w:rPr>
            </w:pPr>
          </w:p>
        </w:tc>
      </w:tr>
      <w:tr w:rsidR="0063614A" w:rsidRPr="00EE4BE6" w14:paraId="51DE1F62" w14:textId="77777777" w:rsidTr="00443672">
        <w:trPr>
          <w:trHeight w:val="299"/>
        </w:trPr>
        <w:tc>
          <w:tcPr>
            <w:tcW w:w="568" w:type="dxa"/>
            <w:vMerge/>
            <w:tcBorders>
              <w:top w:val="nil"/>
              <w:left w:val="single" w:sz="4" w:space="0" w:color="auto"/>
              <w:bottom w:val="single" w:sz="4" w:space="0" w:color="auto"/>
              <w:right w:val="single" w:sz="4" w:space="0" w:color="auto"/>
            </w:tcBorders>
            <w:vAlign w:val="center"/>
            <w:hideMark/>
          </w:tcPr>
          <w:p w14:paraId="07CF3428" w14:textId="77777777" w:rsidR="0063614A" w:rsidRPr="00EE4BE6" w:rsidRDefault="0063614A" w:rsidP="003A2BC7">
            <w:pPr>
              <w:pStyle w:val="ACTabulkadoleva"/>
              <w:jc w:val="center"/>
              <w:rPr>
                <w:rFonts w:asciiTheme="minorHAnsi" w:hAnsiTheme="minorHAnsi" w:cstheme="minorHAnsi"/>
                <w:b/>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14:paraId="33109389" w14:textId="77777777" w:rsidR="0063614A" w:rsidRPr="00EE4BE6" w:rsidRDefault="0063614A"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Ostatní aktivní prvky LAN/SAN a Access Pointy</w:t>
            </w:r>
          </w:p>
        </w:tc>
        <w:tc>
          <w:tcPr>
            <w:tcW w:w="1843" w:type="dxa"/>
            <w:tcBorders>
              <w:top w:val="nil"/>
              <w:left w:val="nil"/>
              <w:bottom w:val="single" w:sz="4" w:space="0" w:color="auto"/>
              <w:right w:val="single" w:sz="4" w:space="0" w:color="auto"/>
            </w:tcBorders>
            <w:vAlign w:val="center"/>
          </w:tcPr>
          <w:p w14:paraId="1DF8C0AB" w14:textId="36C426F4"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Access switch HP</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B04280D" w14:textId="1E172C0B"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2</w:t>
            </w:r>
            <w:r w:rsidRPr="00EE4BE6">
              <w:rPr>
                <w:rFonts w:asciiTheme="minorHAnsi" w:hAnsiTheme="minorHAnsi" w:cstheme="minorHAnsi"/>
                <w:color w:val="000000"/>
                <w:sz w:val="16"/>
                <w:szCs w:val="16"/>
              </w:rPr>
              <w:t>ks</w:t>
            </w:r>
          </w:p>
        </w:tc>
        <w:tc>
          <w:tcPr>
            <w:tcW w:w="1418" w:type="dxa"/>
            <w:tcBorders>
              <w:top w:val="nil"/>
              <w:left w:val="nil"/>
              <w:bottom w:val="single" w:sz="4" w:space="0" w:color="auto"/>
              <w:right w:val="single" w:sz="4" w:space="0" w:color="auto"/>
            </w:tcBorders>
            <w:vAlign w:val="center"/>
          </w:tcPr>
          <w:p w14:paraId="198162F3"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vAlign w:val="center"/>
          </w:tcPr>
          <w:p w14:paraId="13BDD13B" w14:textId="01A5E7BF" w:rsidR="0063614A" w:rsidRPr="00EE4BE6" w:rsidRDefault="00443672" w:rsidP="00443672">
            <w:pPr>
              <w:pStyle w:val="ACTabulkadoleva"/>
              <w:rPr>
                <w:rFonts w:asciiTheme="minorHAnsi" w:hAnsiTheme="minorHAnsi" w:cstheme="minorHAnsi"/>
                <w:color w:val="000000"/>
                <w:sz w:val="16"/>
                <w:szCs w:val="16"/>
              </w:rPr>
            </w:pPr>
            <w:r>
              <w:rPr>
                <w:rFonts w:asciiTheme="minorHAnsi" w:hAnsiTheme="minorHAnsi" w:cstheme="minorHAnsi"/>
                <w:color w:val="000000"/>
                <w:sz w:val="16"/>
                <w:szCs w:val="16"/>
              </w:rPr>
              <w:t>Do 09/2025</w:t>
            </w:r>
          </w:p>
        </w:tc>
        <w:tc>
          <w:tcPr>
            <w:tcW w:w="1275" w:type="dxa"/>
            <w:vMerge/>
            <w:tcBorders>
              <w:left w:val="single" w:sz="4" w:space="0" w:color="auto"/>
              <w:right w:val="single" w:sz="4" w:space="0" w:color="auto"/>
            </w:tcBorders>
            <w:vAlign w:val="center"/>
          </w:tcPr>
          <w:p w14:paraId="74108CD0" w14:textId="47D2767C"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vMerge/>
            <w:tcBorders>
              <w:left w:val="single" w:sz="4" w:space="0" w:color="auto"/>
              <w:right w:val="single" w:sz="4" w:space="0" w:color="auto"/>
            </w:tcBorders>
            <w:shd w:val="clear" w:color="auto" w:fill="auto"/>
            <w:noWrap/>
            <w:vAlign w:val="center"/>
          </w:tcPr>
          <w:p w14:paraId="39F6F33C" w14:textId="77777777" w:rsidR="0063614A" w:rsidRPr="00EE4BE6" w:rsidRDefault="0063614A" w:rsidP="003A2BC7">
            <w:pPr>
              <w:pStyle w:val="ACTabulkadoleva"/>
              <w:jc w:val="center"/>
              <w:rPr>
                <w:rFonts w:asciiTheme="minorHAnsi" w:hAnsiTheme="minorHAnsi" w:cstheme="minorHAnsi"/>
                <w:color w:val="000000"/>
                <w:sz w:val="16"/>
                <w:szCs w:val="16"/>
              </w:rPr>
            </w:pPr>
          </w:p>
        </w:tc>
      </w:tr>
      <w:tr w:rsidR="0063614A" w:rsidRPr="00EE4BE6" w14:paraId="59C70BDB" w14:textId="77777777" w:rsidTr="00443672">
        <w:trPr>
          <w:trHeight w:val="299"/>
        </w:trPr>
        <w:tc>
          <w:tcPr>
            <w:tcW w:w="568" w:type="dxa"/>
            <w:vMerge/>
            <w:tcBorders>
              <w:top w:val="nil"/>
              <w:left w:val="single" w:sz="4" w:space="0" w:color="auto"/>
              <w:bottom w:val="single" w:sz="4" w:space="0" w:color="auto"/>
              <w:right w:val="single" w:sz="4" w:space="0" w:color="auto"/>
            </w:tcBorders>
            <w:vAlign w:val="center"/>
            <w:hideMark/>
          </w:tcPr>
          <w:p w14:paraId="442BD1F8" w14:textId="77777777" w:rsidR="0063614A" w:rsidRPr="00EE4BE6" w:rsidRDefault="0063614A" w:rsidP="003A2BC7">
            <w:pPr>
              <w:pStyle w:val="ACTabulkadoleva"/>
              <w:jc w:val="center"/>
              <w:rPr>
                <w:rFonts w:asciiTheme="minorHAnsi" w:hAnsiTheme="minorHAnsi" w:cstheme="minorHAnsi"/>
                <w:b/>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14:paraId="6022F115" w14:textId="77777777" w:rsidR="0063614A" w:rsidRPr="00EE4BE6" w:rsidRDefault="0063614A"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 xml:space="preserve">Server </w:t>
            </w:r>
          </w:p>
        </w:tc>
        <w:tc>
          <w:tcPr>
            <w:tcW w:w="1843" w:type="dxa"/>
            <w:tcBorders>
              <w:top w:val="nil"/>
              <w:left w:val="nil"/>
              <w:bottom w:val="single" w:sz="4" w:space="0" w:color="auto"/>
              <w:right w:val="single" w:sz="4" w:space="0" w:color="auto"/>
            </w:tcBorders>
            <w:vAlign w:val="center"/>
          </w:tcPr>
          <w:p w14:paraId="3787923D" w14:textId="4728161E" w:rsidR="0063614A" w:rsidRPr="00EE4BE6" w:rsidRDefault="0063614A" w:rsidP="003A2BC7">
            <w:pPr>
              <w:pStyle w:val="ACTabulkadoleva"/>
              <w:jc w:val="center"/>
              <w:rPr>
                <w:rFonts w:asciiTheme="minorHAnsi" w:hAnsiTheme="minorHAnsi" w:cstheme="minorHAnsi"/>
                <w:color w:val="000000"/>
                <w:sz w:val="16"/>
                <w:szCs w:val="16"/>
              </w:rPr>
            </w:pPr>
            <w:r w:rsidRPr="00C97C79">
              <w:rPr>
                <w:rFonts w:asciiTheme="minorHAnsi" w:hAnsiTheme="minorHAnsi" w:cstheme="minorHAnsi"/>
                <w:color w:val="000000"/>
                <w:sz w:val="16"/>
                <w:szCs w:val="16"/>
              </w:rPr>
              <w:t>Server HP DL380G10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701FF4E" w14:textId="66260C58"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3 </w:t>
            </w:r>
            <w:r w:rsidRPr="00EE4BE6">
              <w:rPr>
                <w:rFonts w:asciiTheme="minorHAnsi" w:hAnsiTheme="minorHAnsi" w:cstheme="minorHAnsi"/>
                <w:color w:val="000000"/>
                <w:sz w:val="16"/>
                <w:szCs w:val="16"/>
              </w:rPr>
              <w:t>ks</w:t>
            </w:r>
          </w:p>
        </w:tc>
        <w:tc>
          <w:tcPr>
            <w:tcW w:w="1418" w:type="dxa"/>
            <w:tcBorders>
              <w:top w:val="nil"/>
              <w:left w:val="nil"/>
              <w:bottom w:val="single" w:sz="4" w:space="0" w:color="auto"/>
              <w:right w:val="single" w:sz="4" w:space="0" w:color="auto"/>
            </w:tcBorders>
            <w:vAlign w:val="center"/>
          </w:tcPr>
          <w:p w14:paraId="52AC48AC"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vAlign w:val="center"/>
          </w:tcPr>
          <w:p w14:paraId="366CD98F" w14:textId="114ED3A8"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Do 09/2025</w:t>
            </w:r>
          </w:p>
        </w:tc>
        <w:tc>
          <w:tcPr>
            <w:tcW w:w="1275" w:type="dxa"/>
            <w:vMerge/>
            <w:tcBorders>
              <w:left w:val="single" w:sz="4" w:space="0" w:color="auto"/>
              <w:right w:val="single" w:sz="4" w:space="0" w:color="auto"/>
            </w:tcBorders>
            <w:vAlign w:val="center"/>
          </w:tcPr>
          <w:p w14:paraId="08E30C15" w14:textId="71C2D5AF"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vMerge/>
            <w:tcBorders>
              <w:left w:val="single" w:sz="4" w:space="0" w:color="auto"/>
              <w:right w:val="single" w:sz="4" w:space="0" w:color="auto"/>
            </w:tcBorders>
            <w:shd w:val="clear" w:color="auto" w:fill="auto"/>
            <w:noWrap/>
          </w:tcPr>
          <w:p w14:paraId="09533FE6" w14:textId="77777777" w:rsidR="0063614A" w:rsidRPr="00EE4BE6" w:rsidRDefault="0063614A" w:rsidP="003A2BC7">
            <w:pPr>
              <w:pStyle w:val="ACTabulkadoleva"/>
              <w:jc w:val="center"/>
              <w:rPr>
                <w:rFonts w:asciiTheme="minorHAnsi" w:hAnsiTheme="minorHAnsi" w:cstheme="minorHAnsi"/>
                <w:color w:val="000000"/>
                <w:sz w:val="16"/>
                <w:szCs w:val="16"/>
              </w:rPr>
            </w:pPr>
          </w:p>
        </w:tc>
      </w:tr>
      <w:tr w:rsidR="0063614A" w:rsidRPr="00EE4BE6" w14:paraId="718F44FA" w14:textId="77777777" w:rsidTr="00443672">
        <w:trPr>
          <w:trHeight w:val="299"/>
        </w:trPr>
        <w:tc>
          <w:tcPr>
            <w:tcW w:w="568" w:type="dxa"/>
            <w:vMerge w:val="restart"/>
            <w:tcBorders>
              <w:top w:val="nil"/>
              <w:left w:val="single" w:sz="4" w:space="0" w:color="auto"/>
              <w:right w:val="single" w:sz="4" w:space="0" w:color="auto"/>
            </w:tcBorders>
            <w:shd w:val="clear" w:color="auto" w:fill="auto"/>
            <w:noWrap/>
            <w:textDirection w:val="btLr"/>
            <w:vAlign w:val="center"/>
            <w:hideMark/>
          </w:tcPr>
          <w:p w14:paraId="07168719" w14:textId="77777777" w:rsidR="0063614A" w:rsidRPr="00EE4BE6" w:rsidRDefault="0063614A" w:rsidP="003A2BC7">
            <w:pPr>
              <w:pStyle w:val="ACTabulkadoleva"/>
              <w:jc w:val="center"/>
              <w:rPr>
                <w:rFonts w:asciiTheme="minorHAnsi" w:hAnsiTheme="minorHAnsi" w:cstheme="minorHAnsi"/>
                <w:b/>
                <w:color w:val="000000"/>
              </w:rPr>
            </w:pPr>
            <w:r w:rsidRPr="00EE4BE6">
              <w:rPr>
                <w:rFonts w:asciiTheme="minorHAnsi" w:hAnsiTheme="minorHAnsi" w:cstheme="minorHAnsi"/>
                <w:b/>
                <w:color w:val="000000"/>
              </w:rPr>
              <w:t>Software</w:t>
            </w:r>
          </w:p>
        </w:tc>
        <w:tc>
          <w:tcPr>
            <w:tcW w:w="1984" w:type="dxa"/>
            <w:tcBorders>
              <w:top w:val="nil"/>
              <w:left w:val="nil"/>
              <w:bottom w:val="single" w:sz="4" w:space="0" w:color="auto"/>
              <w:right w:val="single" w:sz="4" w:space="0" w:color="auto"/>
            </w:tcBorders>
            <w:shd w:val="clear" w:color="auto" w:fill="auto"/>
            <w:noWrap/>
            <w:vAlign w:val="center"/>
            <w:hideMark/>
          </w:tcPr>
          <w:p w14:paraId="064977DE" w14:textId="77777777" w:rsidR="0063614A" w:rsidRPr="00EE4BE6" w:rsidRDefault="0063614A"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Serverová virtualizace</w:t>
            </w:r>
          </w:p>
        </w:tc>
        <w:tc>
          <w:tcPr>
            <w:tcW w:w="1843" w:type="dxa"/>
            <w:tcBorders>
              <w:top w:val="nil"/>
              <w:left w:val="nil"/>
              <w:bottom w:val="single" w:sz="4" w:space="0" w:color="auto"/>
              <w:right w:val="single" w:sz="4" w:space="0" w:color="auto"/>
            </w:tcBorders>
            <w:vAlign w:val="center"/>
          </w:tcPr>
          <w:p w14:paraId="4B883273" w14:textId="21990EE6" w:rsidR="0063614A" w:rsidRPr="00EE4BE6" w:rsidRDefault="0063614A" w:rsidP="003A2BC7">
            <w:pPr>
              <w:pStyle w:val="ACTabulkadoleva"/>
              <w:jc w:val="center"/>
              <w:rPr>
                <w:rFonts w:asciiTheme="minorHAnsi" w:hAnsiTheme="minorHAnsi" w:cstheme="minorHAnsi"/>
                <w:color w:val="000000"/>
                <w:sz w:val="16"/>
                <w:szCs w:val="16"/>
              </w:rPr>
            </w:pPr>
            <w:proofErr w:type="spellStart"/>
            <w:r>
              <w:rPr>
                <w:color w:val="000000"/>
                <w:sz w:val="16"/>
                <w:szCs w:val="16"/>
              </w:rPr>
              <w:t>Vmware</w:t>
            </w:r>
            <w:proofErr w:type="spellEnd"/>
            <w:r>
              <w:rPr>
                <w:color w:val="000000"/>
                <w:sz w:val="16"/>
                <w:szCs w:val="16"/>
              </w:rPr>
              <w:t xml:space="preserve"> </w:t>
            </w:r>
            <w:proofErr w:type="spellStart"/>
            <w:r>
              <w:rPr>
                <w:color w:val="000000"/>
                <w:sz w:val="16"/>
                <w:szCs w:val="16"/>
              </w:rPr>
              <w:t>Std</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3044576" w14:textId="119A20BD"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1 </w:t>
            </w:r>
            <w:r w:rsidRPr="00EE4BE6">
              <w:rPr>
                <w:rFonts w:asciiTheme="minorHAnsi" w:hAnsiTheme="minorHAnsi" w:cstheme="minorHAnsi"/>
                <w:color w:val="000000"/>
                <w:sz w:val="16"/>
                <w:szCs w:val="16"/>
              </w:rPr>
              <w:t>instance</w:t>
            </w:r>
          </w:p>
        </w:tc>
        <w:tc>
          <w:tcPr>
            <w:tcW w:w="1418" w:type="dxa"/>
            <w:tcBorders>
              <w:top w:val="nil"/>
              <w:left w:val="nil"/>
              <w:bottom w:val="single" w:sz="4" w:space="0" w:color="auto"/>
              <w:right w:val="single" w:sz="4" w:space="0" w:color="auto"/>
            </w:tcBorders>
            <w:vAlign w:val="center"/>
          </w:tcPr>
          <w:p w14:paraId="15E997FC"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vAlign w:val="center"/>
          </w:tcPr>
          <w:p w14:paraId="3D786967" w14:textId="1A1314A7"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Do 09/2025</w:t>
            </w:r>
          </w:p>
        </w:tc>
        <w:tc>
          <w:tcPr>
            <w:tcW w:w="1275" w:type="dxa"/>
            <w:vMerge w:val="restart"/>
            <w:tcBorders>
              <w:top w:val="single" w:sz="4" w:space="0" w:color="auto"/>
              <w:left w:val="single" w:sz="4" w:space="0" w:color="auto"/>
              <w:right w:val="single" w:sz="4" w:space="0" w:color="auto"/>
            </w:tcBorders>
            <w:vAlign w:val="center"/>
          </w:tcPr>
          <w:p w14:paraId="4F705980" w14:textId="677E5DD3"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1x měsíčně</w:t>
            </w:r>
          </w:p>
        </w:tc>
        <w:tc>
          <w:tcPr>
            <w:tcW w:w="1276" w:type="dxa"/>
            <w:vMerge w:val="restart"/>
            <w:tcBorders>
              <w:top w:val="single" w:sz="4" w:space="0" w:color="auto"/>
              <w:left w:val="single" w:sz="4" w:space="0" w:color="auto"/>
              <w:right w:val="single" w:sz="4" w:space="0" w:color="auto"/>
            </w:tcBorders>
            <w:shd w:val="clear" w:color="auto" w:fill="auto"/>
            <w:noWrap/>
            <w:vAlign w:val="center"/>
          </w:tcPr>
          <w:p w14:paraId="24266F79" w14:textId="2D9D4F90" w:rsidR="0063614A" w:rsidRPr="00EE4BE6" w:rsidRDefault="0063614A" w:rsidP="003A2BC7">
            <w:pPr>
              <w:pStyle w:val="ACTabulkadoleva"/>
              <w:jc w:val="center"/>
              <w:rPr>
                <w:rFonts w:asciiTheme="minorHAnsi" w:hAnsiTheme="minorHAnsi" w:cstheme="minorHAnsi"/>
                <w:color w:val="000000"/>
                <w:sz w:val="16"/>
                <w:szCs w:val="16"/>
              </w:rPr>
            </w:pPr>
            <w:r w:rsidRPr="00656983">
              <w:rPr>
                <w:rFonts w:asciiTheme="minorHAnsi" w:hAnsiTheme="minorHAnsi" w:cstheme="minorHAnsi"/>
                <w:color w:val="000000"/>
                <w:sz w:val="16"/>
                <w:szCs w:val="16"/>
              </w:rPr>
              <w:t>Pravidelná kontrola</w:t>
            </w:r>
          </w:p>
        </w:tc>
      </w:tr>
      <w:tr w:rsidR="0063614A" w:rsidRPr="00EE4BE6" w14:paraId="71D6517B" w14:textId="77777777" w:rsidTr="00443672">
        <w:trPr>
          <w:trHeight w:val="299"/>
        </w:trPr>
        <w:tc>
          <w:tcPr>
            <w:tcW w:w="568" w:type="dxa"/>
            <w:vMerge/>
            <w:tcBorders>
              <w:left w:val="single" w:sz="4" w:space="0" w:color="auto"/>
              <w:right w:val="single" w:sz="4" w:space="0" w:color="auto"/>
            </w:tcBorders>
            <w:vAlign w:val="center"/>
            <w:hideMark/>
          </w:tcPr>
          <w:p w14:paraId="1E6C9A81" w14:textId="77777777" w:rsidR="0063614A" w:rsidRPr="00EE4BE6" w:rsidRDefault="0063614A" w:rsidP="003A2BC7">
            <w:pPr>
              <w:rPr>
                <w:rFonts w:cstheme="minorHAns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14:paraId="47700AC0" w14:textId="77777777" w:rsidR="0063614A" w:rsidRPr="007D5C3D" w:rsidRDefault="0063614A" w:rsidP="003A2BC7">
            <w:pPr>
              <w:pStyle w:val="ACTabulkadoleva"/>
              <w:rPr>
                <w:rFonts w:asciiTheme="minorHAnsi" w:hAnsiTheme="minorHAnsi" w:cstheme="minorHAnsi"/>
                <w:color w:val="000000"/>
                <w:sz w:val="16"/>
                <w:szCs w:val="16"/>
              </w:rPr>
            </w:pPr>
            <w:r w:rsidRPr="007D5C3D">
              <w:rPr>
                <w:rFonts w:asciiTheme="minorHAnsi" w:hAnsiTheme="minorHAnsi" w:cstheme="minorHAnsi"/>
                <w:color w:val="000000"/>
                <w:sz w:val="16"/>
                <w:szCs w:val="16"/>
              </w:rPr>
              <w:t xml:space="preserve">Virtualizace diskového pole (HP VSA/Dell </w:t>
            </w:r>
            <w:proofErr w:type="spellStart"/>
            <w:r w:rsidRPr="007D5C3D">
              <w:rPr>
                <w:rFonts w:asciiTheme="minorHAnsi" w:hAnsiTheme="minorHAnsi" w:cstheme="minorHAnsi"/>
                <w:color w:val="000000"/>
                <w:sz w:val="16"/>
                <w:szCs w:val="16"/>
              </w:rPr>
              <w:t>ScaleIO</w:t>
            </w:r>
            <w:proofErr w:type="spellEnd"/>
            <w:r w:rsidRPr="007D5C3D">
              <w:rPr>
                <w:rFonts w:asciiTheme="minorHAnsi" w:hAnsiTheme="minorHAnsi" w:cstheme="minorHAnsi"/>
                <w:color w:val="000000"/>
                <w:sz w:val="16"/>
                <w:szCs w:val="16"/>
              </w:rPr>
              <w:t>/</w:t>
            </w:r>
            <w:proofErr w:type="spellStart"/>
            <w:r w:rsidRPr="007D5C3D">
              <w:rPr>
                <w:rFonts w:asciiTheme="minorHAnsi" w:hAnsiTheme="minorHAnsi" w:cstheme="minorHAnsi"/>
                <w:color w:val="000000"/>
                <w:sz w:val="16"/>
                <w:szCs w:val="16"/>
              </w:rPr>
              <w:t>VMware</w:t>
            </w:r>
            <w:proofErr w:type="spellEnd"/>
            <w:r w:rsidRPr="007D5C3D">
              <w:rPr>
                <w:rFonts w:asciiTheme="minorHAnsi" w:hAnsiTheme="minorHAnsi" w:cstheme="minorHAnsi"/>
                <w:color w:val="000000"/>
                <w:sz w:val="16"/>
                <w:szCs w:val="16"/>
              </w:rPr>
              <w:t xml:space="preserve"> </w:t>
            </w:r>
            <w:proofErr w:type="spellStart"/>
            <w:r w:rsidRPr="007D5C3D">
              <w:rPr>
                <w:rFonts w:asciiTheme="minorHAnsi" w:hAnsiTheme="minorHAnsi" w:cstheme="minorHAnsi"/>
                <w:color w:val="000000"/>
                <w:sz w:val="16"/>
                <w:szCs w:val="16"/>
              </w:rPr>
              <w:t>vSAN</w:t>
            </w:r>
            <w:proofErr w:type="spellEnd"/>
            <w:r w:rsidRPr="007D5C3D">
              <w:rPr>
                <w:rFonts w:asciiTheme="minorHAnsi" w:hAnsiTheme="minorHAnsi" w:cstheme="minorHAnsi"/>
                <w:color w:val="000000"/>
                <w:sz w:val="16"/>
                <w:szCs w:val="16"/>
              </w:rPr>
              <w:t>)</w:t>
            </w:r>
          </w:p>
        </w:tc>
        <w:tc>
          <w:tcPr>
            <w:tcW w:w="1843" w:type="dxa"/>
            <w:tcBorders>
              <w:top w:val="nil"/>
              <w:left w:val="nil"/>
              <w:bottom w:val="single" w:sz="4" w:space="0" w:color="auto"/>
              <w:right w:val="single" w:sz="4" w:space="0" w:color="auto"/>
            </w:tcBorders>
            <w:vAlign w:val="center"/>
          </w:tcPr>
          <w:p w14:paraId="305930F5" w14:textId="76715CE9" w:rsidR="0063614A" w:rsidRPr="00EE4BE6" w:rsidRDefault="0063614A" w:rsidP="003A2BC7">
            <w:pPr>
              <w:pStyle w:val="ACTabulkadoleva"/>
              <w:jc w:val="cente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Starwind</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8B7EC3C" w14:textId="23DF0A9A"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2 </w:t>
            </w:r>
            <w:r w:rsidRPr="00EE4BE6">
              <w:rPr>
                <w:rFonts w:asciiTheme="minorHAnsi" w:hAnsiTheme="minorHAnsi" w:cstheme="minorHAnsi"/>
                <w:color w:val="000000"/>
                <w:sz w:val="16"/>
                <w:szCs w:val="16"/>
              </w:rPr>
              <w:t>instance</w:t>
            </w:r>
          </w:p>
        </w:tc>
        <w:tc>
          <w:tcPr>
            <w:tcW w:w="1418" w:type="dxa"/>
            <w:tcBorders>
              <w:top w:val="nil"/>
              <w:left w:val="nil"/>
              <w:bottom w:val="single" w:sz="4" w:space="0" w:color="auto"/>
              <w:right w:val="single" w:sz="4" w:space="0" w:color="auto"/>
            </w:tcBorders>
            <w:vAlign w:val="center"/>
          </w:tcPr>
          <w:p w14:paraId="72EEB3B4"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vAlign w:val="center"/>
          </w:tcPr>
          <w:p w14:paraId="4A70EE89" w14:textId="690C125F"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Do 09/2025</w:t>
            </w:r>
          </w:p>
        </w:tc>
        <w:tc>
          <w:tcPr>
            <w:tcW w:w="1275" w:type="dxa"/>
            <w:vMerge/>
            <w:tcBorders>
              <w:left w:val="single" w:sz="4" w:space="0" w:color="auto"/>
              <w:right w:val="single" w:sz="4" w:space="0" w:color="auto"/>
            </w:tcBorders>
          </w:tcPr>
          <w:p w14:paraId="697BD835" w14:textId="19C734E5"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vMerge/>
            <w:tcBorders>
              <w:left w:val="single" w:sz="4" w:space="0" w:color="auto"/>
              <w:right w:val="single" w:sz="4" w:space="0" w:color="auto"/>
            </w:tcBorders>
            <w:shd w:val="clear" w:color="auto" w:fill="auto"/>
            <w:noWrap/>
          </w:tcPr>
          <w:p w14:paraId="4F224C4F" w14:textId="77777777" w:rsidR="0063614A" w:rsidRPr="00EE4BE6" w:rsidRDefault="0063614A" w:rsidP="003A2BC7">
            <w:pPr>
              <w:pStyle w:val="ACTabulkadoleva"/>
              <w:jc w:val="center"/>
              <w:rPr>
                <w:rFonts w:asciiTheme="minorHAnsi" w:hAnsiTheme="minorHAnsi" w:cstheme="minorHAnsi"/>
                <w:color w:val="000000"/>
                <w:sz w:val="16"/>
                <w:szCs w:val="16"/>
              </w:rPr>
            </w:pPr>
          </w:p>
        </w:tc>
      </w:tr>
      <w:tr w:rsidR="0063614A" w:rsidRPr="00EE4BE6" w14:paraId="2B4C5B70" w14:textId="77777777" w:rsidTr="00443672">
        <w:trPr>
          <w:trHeight w:val="299"/>
        </w:trPr>
        <w:tc>
          <w:tcPr>
            <w:tcW w:w="568" w:type="dxa"/>
            <w:vMerge/>
            <w:tcBorders>
              <w:left w:val="single" w:sz="4" w:space="0" w:color="auto"/>
              <w:right w:val="single" w:sz="4" w:space="0" w:color="auto"/>
            </w:tcBorders>
            <w:vAlign w:val="center"/>
          </w:tcPr>
          <w:p w14:paraId="4600D345" w14:textId="77777777" w:rsidR="0063614A" w:rsidRPr="00EE4BE6" w:rsidRDefault="0063614A" w:rsidP="003A2BC7">
            <w:pPr>
              <w:rPr>
                <w:rFonts w:cstheme="minorHAnsi"/>
                <w:color w:val="000000"/>
              </w:rPr>
            </w:pPr>
          </w:p>
        </w:tc>
        <w:tc>
          <w:tcPr>
            <w:tcW w:w="1984" w:type="dxa"/>
            <w:tcBorders>
              <w:top w:val="nil"/>
              <w:left w:val="nil"/>
              <w:bottom w:val="single" w:sz="4" w:space="0" w:color="auto"/>
              <w:right w:val="single" w:sz="4" w:space="0" w:color="auto"/>
            </w:tcBorders>
            <w:shd w:val="clear" w:color="auto" w:fill="auto"/>
            <w:noWrap/>
            <w:vAlign w:val="center"/>
          </w:tcPr>
          <w:p w14:paraId="28B5D403" w14:textId="77777777" w:rsidR="0063614A" w:rsidRPr="00EE4BE6" w:rsidRDefault="0063614A"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OS Windows server</w:t>
            </w:r>
          </w:p>
        </w:tc>
        <w:tc>
          <w:tcPr>
            <w:tcW w:w="1843" w:type="dxa"/>
            <w:tcBorders>
              <w:top w:val="nil"/>
              <w:left w:val="nil"/>
              <w:bottom w:val="single" w:sz="4" w:space="0" w:color="auto"/>
              <w:right w:val="single" w:sz="4" w:space="0" w:color="auto"/>
            </w:tcBorders>
            <w:vAlign w:val="center"/>
          </w:tcPr>
          <w:p w14:paraId="629337AD" w14:textId="61B83F2A" w:rsidR="0063614A" w:rsidRPr="00EE4BE6" w:rsidRDefault="0063614A" w:rsidP="003A2BC7">
            <w:pPr>
              <w:pStyle w:val="ACTabulkadoleva"/>
              <w:jc w:val="center"/>
              <w:rPr>
                <w:rFonts w:asciiTheme="minorHAnsi" w:hAnsiTheme="minorHAnsi" w:cstheme="minorHAnsi"/>
                <w:color w:val="000000"/>
                <w:sz w:val="16"/>
                <w:szCs w:val="16"/>
              </w:rPr>
            </w:pPr>
            <w:r>
              <w:rPr>
                <w:color w:val="000000"/>
                <w:sz w:val="16"/>
                <w:szCs w:val="16"/>
              </w:rPr>
              <w:t xml:space="preserve">MS </w:t>
            </w:r>
            <w:proofErr w:type="spellStart"/>
            <w:r>
              <w:rPr>
                <w:color w:val="000000"/>
                <w:sz w:val="16"/>
                <w:szCs w:val="16"/>
              </w:rPr>
              <w:t>WinSrv</w:t>
            </w:r>
            <w:proofErr w:type="spellEnd"/>
            <w:r>
              <w:rPr>
                <w:color w:val="000000"/>
                <w:sz w:val="16"/>
                <w:szCs w:val="16"/>
              </w:rPr>
              <w:t xml:space="preserve"> </w:t>
            </w:r>
            <w:proofErr w:type="spellStart"/>
            <w:r>
              <w:rPr>
                <w:color w:val="000000"/>
                <w:sz w:val="16"/>
                <w:szCs w:val="16"/>
              </w:rPr>
              <w:t>D</w:t>
            </w:r>
            <w:r w:rsidR="00EB0719">
              <w:rPr>
                <w:color w:val="000000"/>
                <w:sz w:val="16"/>
                <w:szCs w:val="16"/>
              </w:rPr>
              <w:t>ata</w:t>
            </w:r>
            <w:r>
              <w:rPr>
                <w:color w:val="000000"/>
                <w:sz w:val="16"/>
                <w:szCs w:val="16"/>
              </w:rPr>
              <w:t>C</w:t>
            </w:r>
            <w:r w:rsidR="00EB0719">
              <w:rPr>
                <w:color w:val="000000"/>
                <w:sz w:val="16"/>
                <w:szCs w:val="16"/>
              </w:rPr>
              <w:t>enter</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4CBD7B7" w14:textId="46B8F921"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3 i</w:t>
            </w:r>
            <w:r w:rsidRPr="00EE4BE6">
              <w:rPr>
                <w:rFonts w:asciiTheme="minorHAnsi" w:hAnsiTheme="minorHAnsi" w:cstheme="minorHAnsi"/>
                <w:color w:val="000000"/>
                <w:sz w:val="16"/>
                <w:szCs w:val="16"/>
              </w:rPr>
              <w:t>nstance</w:t>
            </w:r>
          </w:p>
        </w:tc>
        <w:tc>
          <w:tcPr>
            <w:tcW w:w="1418" w:type="dxa"/>
            <w:tcBorders>
              <w:top w:val="nil"/>
              <w:left w:val="nil"/>
              <w:bottom w:val="single" w:sz="4" w:space="0" w:color="auto"/>
              <w:right w:val="single" w:sz="4" w:space="0" w:color="auto"/>
            </w:tcBorders>
            <w:vAlign w:val="center"/>
          </w:tcPr>
          <w:p w14:paraId="5B1F6896"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vAlign w:val="center"/>
          </w:tcPr>
          <w:p w14:paraId="5EFC2BEA"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5" w:type="dxa"/>
            <w:vMerge/>
            <w:tcBorders>
              <w:left w:val="single" w:sz="4" w:space="0" w:color="auto"/>
              <w:right w:val="single" w:sz="4" w:space="0" w:color="auto"/>
            </w:tcBorders>
            <w:vAlign w:val="center"/>
          </w:tcPr>
          <w:p w14:paraId="0B2D9FA8" w14:textId="0A44F329"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vMerge/>
            <w:tcBorders>
              <w:left w:val="single" w:sz="4" w:space="0" w:color="auto"/>
              <w:right w:val="single" w:sz="4" w:space="0" w:color="auto"/>
            </w:tcBorders>
            <w:shd w:val="clear" w:color="auto" w:fill="auto"/>
            <w:noWrap/>
          </w:tcPr>
          <w:p w14:paraId="705295DE" w14:textId="77777777" w:rsidR="0063614A" w:rsidRPr="00EE4BE6" w:rsidRDefault="0063614A" w:rsidP="003A2BC7">
            <w:pPr>
              <w:pStyle w:val="ACTabulkadoleva"/>
              <w:jc w:val="center"/>
              <w:rPr>
                <w:rFonts w:asciiTheme="minorHAnsi" w:hAnsiTheme="minorHAnsi" w:cstheme="minorHAnsi"/>
                <w:color w:val="000000"/>
                <w:sz w:val="16"/>
                <w:szCs w:val="16"/>
              </w:rPr>
            </w:pPr>
          </w:p>
        </w:tc>
      </w:tr>
      <w:tr w:rsidR="0063614A" w:rsidRPr="00EE4BE6" w14:paraId="046B7A0B" w14:textId="77777777" w:rsidTr="00443672">
        <w:trPr>
          <w:trHeight w:val="299"/>
        </w:trPr>
        <w:tc>
          <w:tcPr>
            <w:tcW w:w="568" w:type="dxa"/>
            <w:vMerge/>
            <w:tcBorders>
              <w:left w:val="single" w:sz="4" w:space="0" w:color="auto"/>
              <w:right w:val="single" w:sz="4" w:space="0" w:color="auto"/>
            </w:tcBorders>
            <w:vAlign w:val="center"/>
          </w:tcPr>
          <w:p w14:paraId="2B5C9FD8" w14:textId="77777777" w:rsidR="0063614A" w:rsidRPr="00EE4BE6" w:rsidRDefault="0063614A" w:rsidP="003A2BC7">
            <w:pPr>
              <w:rPr>
                <w:rFonts w:cstheme="minorHAnsi"/>
                <w:color w:val="000000"/>
              </w:rPr>
            </w:pPr>
          </w:p>
        </w:tc>
        <w:tc>
          <w:tcPr>
            <w:tcW w:w="1984" w:type="dxa"/>
            <w:tcBorders>
              <w:top w:val="nil"/>
              <w:left w:val="nil"/>
              <w:bottom w:val="single" w:sz="4" w:space="0" w:color="auto"/>
              <w:right w:val="single" w:sz="4" w:space="0" w:color="auto"/>
            </w:tcBorders>
            <w:shd w:val="clear" w:color="auto" w:fill="auto"/>
            <w:noWrap/>
            <w:vAlign w:val="center"/>
          </w:tcPr>
          <w:p w14:paraId="1B6CF83D" w14:textId="77777777" w:rsidR="0063614A" w:rsidRPr="00EE4BE6" w:rsidRDefault="0063614A"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Zálohovací SW</w:t>
            </w:r>
          </w:p>
        </w:tc>
        <w:tc>
          <w:tcPr>
            <w:tcW w:w="1843" w:type="dxa"/>
            <w:tcBorders>
              <w:top w:val="nil"/>
              <w:left w:val="nil"/>
              <w:bottom w:val="single" w:sz="4" w:space="0" w:color="auto"/>
              <w:right w:val="single" w:sz="4" w:space="0" w:color="auto"/>
            </w:tcBorders>
            <w:vAlign w:val="center"/>
          </w:tcPr>
          <w:p w14:paraId="3E7BFCAD" w14:textId="12DDE164" w:rsidR="0063614A" w:rsidRPr="00992765" w:rsidRDefault="0063614A" w:rsidP="003A2BC7">
            <w:pPr>
              <w:pStyle w:val="ACTabulkadoleva"/>
              <w:jc w:val="cente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Veeam</w:t>
            </w:r>
            <w:proofErr w:type="spellEnd"/>
            <w:r>
              <w:rPr>
                <w:rFonts w:asciiTheme="minorHAnsi" w:hAnsiTheme="minorHAnsi" w:cstheme="minorHAnsi"/>
                <w:color w:val="000000"/>
                <w:sz w:val="16"/>
                <w:szCs w:val="16"/>
              </w:rPr>
              <w:t xml:space="preserve"> B</w:t>
            </w:r>
            <w:r>
              <w:rPr>
                <w:rFonts w:asciiTheme="minorHAnsi" w:hAnsiTheme="minorHAnsi" w:cstheme="minorHAnsi"/>
                <w:color w:val="000000"/>
                <w:sz w:val="16"/>
                <w:szCs w:val="16"/>
                <w:lang w:val="en-US"/>
              </w:rPr>
              <w:t>&amp;</w:t>
            </w:r>
            <w:r>
              <w:rPr>
                <w:rFonts w:asciiTheme="minorHAnsi" w:hAnsiTheme="minorHAnsi" w:cstheme="minorHAnsi"/>
                <w:color w:val="000000"/>
                <w:sz w:val="16"/>
                <w:szCs w:val="16"/>
              </w:rPr>
              <w:t xml:space="preserve">R </w:t>
            </w:r>
            <w:proofErr w:type="spellStart"/>
            <w:r>
              <w:rPr>
                <w:rFonts w:asciiTheme="minorHAnsi" w:hAnsiTheme="minorHAnsi" w:cstheme="minorHAnsi"/>
                <w:color w:val="000000"/>
                <w:sz w:val="16"/>
                <w:szCs w:val="16"/>
              </w:rPr>
              <w:t>Ent</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5993B63" w14:textId="125D90AC"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3 </w:t>
            </w:r>
            <w:r w:rsidRPr="00EE4BE6">
              <w:rPr>
                <w:rFonts w:asciiTheme="minorHAnsi" w:hAnsiTheme="minorHAnsi" w:cstheme="minorHAnsi"/>
                <w:color w:val="000000"/>
                <w:sz w:val="16"/>
                <w:szCs w:val="16"/>
              </w:rPr>
              <w:t>instance</w:t>
            </w:r>
          </w:p>
        </w:tc>
        <w:tc>
          <w:tcPr>
            <w:tcW w:w="1418" w:type="dxa"/>
            <w:tcBorders>
              <w:top w:val="nil"/>
              <w:left w:val="nil"/>
              <w:bottom w:val="single" w:sz="4" w:space="0" w:color="auto"/>
              <w:right w:val="single" w:sz="4" w:space="0" w:color="auto"/>
            </w:tcBorders>
            <w:vAlign w:val="center"/>
          </w:tcPr>
          <w:p w14:paraId="528803D4"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vAlign w:val="center"/>
          </w:tcPr>
          <w:p w14:paraId="4707C511" w14:textId="019B7370"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Do 09/2025</w:t>
            </w:r>
          </w:p>
        </w:tc>
        <w:tc>
          <w:tcPr>
            <w:tcW w:w="1275" w:type="dxa"/>
            <w:vMerge/>
            <w:tcBorders>
              <w:left w:val="single" w:sz="4" w:space="0" w:color="auto"/>
              <w:right w:val="single" w:sz="4" w:space="0" w:color="auto"/>
            </w:tcBorders>
          </w:tcPr>
          <w:p w14:paraId="101FE9FB" w14:textId="123127B1"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vMerge/>
            <w:tcBorders>
              <w:left w:val="single" w:sz="4" w:space="0" w:color="auto"/>
              <w:right w:val="single" w:sz="4" w:space="0" w:color="auto"/>
            </w:tcBorders>
            <w:shd w:val="clear" w:color="auto" w:fill="auto"/>
            <w:noWrap/>
          </w:tcPr>
          <w:p w14:paraId="335FFCA1" w14:textId="77777777" w:rsidR="0063614A" w:rsidRPr="00EE4BE6" w:rsidRDefault="0063614A" w:rsidP="003A2BC7">
            <w:pPr>
              <w:pStyle w:val="ACTabulkadoleva"/>
              <w:jc w:val="center"/>
              <w:rPr>
                <w:rFonts w:asciiTheme="minorHAnsi" w:hAnsiTheme="minorHAnsi" w:cstheme="minorHAnsi"/>
                <w:color w:val="000000"/>
                <w:sz w:val="16"/>
                <w:szCs w:val="16"/>
              </w:rPr>
            </w:pPr>
          </w:p>
        </w:tc>
      </w:tr>
      <w:tr w:rsidR="0063614A" w:rsidRPr="00EE4BE6" w14:paraId="74CEA517" w14:textId="77777777" w:rsidTr="00753D98">
        <w:trPr>
          <w:trHeight w:val="299"/>
        </w:trPr>
        <w:tc>
          <w:tcPr>
            <w:tcW w:w="568" w:type="dxa"/>
            <w:vMerge/>
            <w:tcBorders>
              <w:left w:val="single" w:sz="4" w:space="0" w:color="auto"/>
              <w:right w:val="single" w:sz="4" w:space="0" w:color="auto"/>
            </w:tcBorders>
            <w:vAlign w:val="center"/>
          </w:tcPr>
          <w:p w14:paraId="2A35AB66" w14:textId="77777777" w:rsidR="0063614A" w:rsidRPr="00EE4BE6" w:rsidRDefault="0063614A" w:rsidP="003A2BC7">
            <w:pPr>
              <w:rPr>
                <w:rFonts w:cstheme="minorHAnsi"/>
                <w:color w:val="000000"/>
              </w:rPr>
            </w:pPr>
          </w:p>
        </w:tc>
        <w:tc>
          <w:tcPr>
            <w:tcW w:w="1984" w:type="dxa"/>
            <w:tcBorders>
              <w:top w:val="nil"/>
              <w:left w:val="nil"/>
              <w:bottom w:val="single" w:sz="4" w:space="0" w:color="auto"/>
              <w:right w:val="single" w:sz="4" w:space="0" w:color="auto"/>
            </w:tcBorders>
            <w:shd w:val="clear" w:color="auto" w:fill="auto"/>
            <w:noWrap/>
            <w:vAlign w:val="center"/>
          </w:tcPr>
          <w:p w14:paraId="67FD32C2" w14:textId="77777777" w:rsidR="0063614A" w:rsidRPr="00EE4BE6" w:rsidRDefault="0063614A"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Databázový SW</w:t>
            </w:r>
          </w:p>
        </w:tc>
        <w:tc>
          <w:tcPr>
            <w:tcW w:w="1843" w:type="dxa"/>
            <w:tcBorders>
              <w:top w:val="nil"/>
              <w:left w:val="nil"/>
              <w:bottom w:val="single" w:sz="4" w:space="0" w:color="auto"/>
              <w:right w:val="single" w:sz="4" w:space="0" w:color="auto"/>
            </w:tcBorders>
            <w:vAlign w:val="center"/>
          </w:tcPr>
          <w:p w14:paraId="779119FC" w14:textId="0C1A7D0D"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MS SQL </w:t>
            </w:r>
            <w:proofErr w:type="spellStart"/>
            <w:r>
              <w:rPr>
                <w:rFonts w:asciiTheme="minorHAnsi" w:hAnsiTheme="minorHAnsi" w:cstheme="minorHAnsi"/>
                <w:color w:val="000000"/>
                <w:sz w:val="16"/>
                <w:szCs w:val="16"/>
              </w:rPr>
              <w:t>Std</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49ECCC3" w14:textId="1D40D008"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1 </w:t>
            </w:r>
            <w:r w:rsidRPr="00EE4BE6">
              <w:rPr>
                <w:rFonts w:asciiTheme="minorHAnsi" w:hAnsiTheme="minorHAnsi" w:cstheme="minorHAnsi"/>
                <w:color w:val="000000"/>
                <w:sz w:val="16"/>
                <w:szCs w:val="16"/>
              </w:rPr>
              <w:t>instance</w:t>
            </w:r>
          </w:p>
        </w:tc>
        <w:tc>
          <w:tcPr>
            <w:tcW w:w="1418" w:type="dxa"/>
            <w:tcBorders>
              <w:top w:val="nil"/>
              <w:left w:val="nil"/>
              <w:bottom w:val="single" w:sz="4" w:space="0" w:color="auto"/>
              <w:right w:val="single" w:sz="4" w:space="0" w:color="auto"/>
            </w:tcBorders>
            <w:vAlign w:val="center"/>
          </w:tcPr>
          <w:p w14:paraId="2B222431"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tcPr>
          <w:p w14:paraId="57D32CFD"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5" w:type="dxa"/>
            <w:vMerge/>
            <w:tcBorders>
              <w:left w:val="single" w:sz="4" w:space="0" w:color="auto"/>
              <w:right w:val="single" w:sz="4" w:space="0" w:color="auto"/>
            </w:tcBorders>
          </w:tcPr>
          <w:p w14:paraId="5B71C0CC" w14:textId="02CC62D5"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vMerge/>
            <w:tcBorders>
              <w:left w:val="single" w:sz="4" w:space="0" w:color="auto"/>
              <w:right w:val="single" w:sz="4" w:space="0" w:color="auto"/>
            </w:tcBorders>
            <w:shd w:val="clear" w:color="auto" w:fill="auto"/>
            <w:noWrap/>
          </w:tcPr>
          <w:p w14:paraId="35FE389D" w14:textId="77777777" w:rsidR="0063614A" w:rsidRPr="00EE4BE6" w:rsidRDefault="0063614A" w:rsidP="003A2BC7">
            <w:pPr>
              <w:pStyle w:val="ACTabulkadoleva"/>
              <w:jc w:val="center"/>
              <w:rPr>
                <w:rFonts w:asciiTheme="minorHAnsi" w:hAnsiTheme="minorHAnsi" w:cstheme="minorHAnsi"/>
                <w:color w:val="000000"/>
                <w:sz w:val="16"/>
                <w:szCs w:val="16"/>
              </w:rPr>
            </w:pPr>
          </w:p>
        </w:tc>
      </w:tr>
      <w:tr w:rsidR="0063614A" w:rsidRPr="00EE4BE6" w14:paraId="783D1807" w14:textId="77777777" w:rsidTr="00753D98">
        <w:trPr>
          <w:trHeight w:val="299"/>
        </w:trPr>
        <w:tc>
          <w:tcPr>
            <w:tcW w:w="568" w:type="dxa"/>
            <w:vMerge/>
            <w:tcBorders>
              <w:left w:val="single" w:sz="4" w:space="0" w:color="auto"/>
              <w:right w:val="single" w:sz="4" w:space="0" w:color="auto"/>
            </w:tcBorders>
            <w:vAlign w:val="center"/>
            <w:hideMark/>
          </w:tcPr>
          <w:p w14:paraId="27AFC0B0" w14:textId="77777777" w:rsidR="0063614A" w:rsidRPr="00EE4BE6" w:rsidRDefault="0063614A" w:rsidP="003A2BC7">
            <w:pPr>
              <w:rPr>
                <w:rFonts w:cstheme="minorHAns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14:paraId="1C7FE8EC" w14:textId="77777777" w:rsidR="0063614A" w:rsidRPr="00EE4BE6" w:rsidRDefault="0063614A"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Poštovní systém</w:t>
            </w:r>
          </w:p>
        </w:tc>
        <w:tc>
          <w:tcPr>
            <w:tcW w:w="1843" w:type="dxa"/>
            <w:tcBorders>
              <w:top w:val="nil"/>
              <w:left w:val="nil"/>
              <w:bottom w:val="single" w:sz="4" w:space="0" w:color="auto"/>
              <w:right w:val="single" w:sz="4" w:space="0" w:color="auto"/>
            </w:tcBorders>
            <w:vAlign w:val="center"/>
          </w:tcPr>
          <w:p w14:paraId="7217560F" w14:textId="29553061" w:rsidR="0063614A" w:rsidRPr="00EE4BE6" w:rsidRDefault="0063614A"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MS Exchange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44D83BA" w14:textId="0FACD541" w:rsidR="0063614A" w:rsidRPr="00EE4BE6" w:rsidRDefault="00C20BF8" w:rsidP="003A2BC7">
            <w:pPr>
              <w:pStyle w:val="ACTabulkadoleva"/>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1 </w:t>
            </w:r>
            <w:r w:rsidR="0063614A" w:rsidRPr="00EE4BE6">
              <w:rPr>
                <w:rFonts w:asciiTheme="minorHAnsi" w:hAnsiTheme="minorHAnsi" w:cstheme="minorHAnsi"/>
                <w:color w:val="000000"/>
                <w:sz w:val="16"/>
                <w:szCs w:val="16"/>
              </w:rPr>
              <w:t>instance</w:t>
            </w:r>
          </w:p>
        </w:tc>
        <w:tc>
          <w:tcPr>
            <w:tcW w:w="1418" w:type="dxa"/>
            <w:tcBorders>
              <w:top w:val="nil"/>
              <w:left w:val="nil"/>
              <w:bottom w:val="single" w:sz="4" w:space="0" w:color="auto"/>
              <w:right w:val="single" w:sz="4" w:space="0" w:color="auto"/>
            </w:tcBorders>
            <w:vAlign w:val="center"/>
          </w:tcPr>
          <w:p w14:paraId="2CC316DE"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tcBorders>
              <w:top w:val="nil"/>
              <w:left w:val="single" w:sz="4" w:space="0" w:color="auto"/>
              <w:bottom w:val="single" w:sz="4" w:space="0" w:color="auto"/>
              <w:right w:val="single" w:sz="4" w:space="0" w:color="auto"/>
            </w:tcBorders>
          </w:tcPr>
          <w:p w14:paraId="53510123" w14:textId="77777777" w:rsidR="0063614A" w:rsidRPr="00EE4BE6" w:rsidRDefault="0063614A" w:rsidP="003A2BC7">
            <w:pPr>
              <w:pStyle w:val="ACTabulkadoleva"/>
              <w:jc w:val="center"/>
              <w:rPr>
                <w:rFonts w:asciiTheme="minorHAnsi" w:hAnsiTheme="minorHAnsi" w:cstheme="minorHAnsi"/>
                <w:color w:val="000000"/>
                <w:sz w:val="16"/>
                <w:szCs w:val="16"/>
              </w:rPr>
            </w:pPr>
          </w:p>
        </w:tc>
        <w:tc>
          <w:tcPr>
            <w:tcW w:w="1275" w:type="dxa"/>
            <w:vMerge/>
            <w:tcBorders>
              <w:left w:val="single" w:sz="4" w:space="0" w:color="auto"/>
              <w:bottom w:val="single" w:sz="4" w:space="0" w:color="auto"/>
              <w:right w:val="single" w:sz="4" w:space="0" w:color="auto"/>
            </w:tcBorders>
          </w:tcPr>
          <w:p w14:paraId="65A58849" w14:textId="4F08D6F7" w:rsidR="0063614A" w:rsidRPr="00EE4BE6" w:rsidRDefault="0063614A" w:rsidP="003A2BC7">
            <w:pPr>
              <w:pStyle w:val="ACTabulkadoleva"/>
              <w:jc w:val="center"/>
              <w:rPr>
                <w:rFonts w:asciiTheme="minorHAnsi" w:hAnsiTheme="minorHAnsi" w:cstheme="minorHAnsi"/>
                <w:color w:val="000000"/>
                <w:sz w:val="16"/>
                <w:szCs w:val="16"/>
              </w:rPr>
            </w:pPr>
          </w:p>
        </w:tc>
        <w:tc>
          <w:tcPr>
            <w:tcW w:w="1276" w:type="dxa"/>
            <w:vMerge/>
            <w:tcBorders>
              <w:left w:val="single" w:sz="4" w:space="0" w:color="auto"/>
              <w:bottom w:val="single" w:sz="4" w:space="0" w:color="auto"/>
              <w:right w:val="single" w:sz="4" w:space="0" w:color="auto"/>
            </w:tcBorders>
            <w:shd w:val="clear" w:color="auto" w:fill="auto"/>
            <w:noWrap/>
          </w:tcPr>
          <w:p w14:paraId="1A6A39EE" w14:textId="77777777" w:rsidR="0063614A" w:rsidRPr="00EE4BE6" w:rsidRDefault="0063614A" w:rsidP="003A2BC7">
            <w:pPr>
              <w:pStyle w:val="ACTabulkadoleva"/>
              <w:jc w:val="center"/>
              <w:rPr>
                <w:rFonts w:asciiTheme="minorHAnsi" w:hAnsiTheme="minorHAnsi" w:cstheme="minorHAnsi"/>
                <w:color w:val="000000"/>
                <w:sz w:val="16"/>
                <w:szCs w:val="16"/>
              </w:rPr>
            </w:pPr>
          </w:p>
        </w:tc>
      </w:tr>
      <w:tr w:rsidR="00804F38" w:rsidRPr="00EE4BE6" w14:paraId="48CD43ED" w14:textId="77777777" w:rsidTr="00E74453">
        <w:trPr>
          <w:trHeight w:val="420"/>
        </w:trPr>
        <w:tc>
          <w:tcPr>
            <w:tcW w:w="568" w:type="dxa"/>
            <w:vMerge/>
            <w:tcBorders>
              <w:left w:val="single" w:sz="4" w:space="0" w:color="auto"/>
              <w:bottom w:val="single" w:sz="4" w:space="0" w:color="auto"/>
              <w:right w:val="single" w:sz="4" w:space="0" w:color="auto"/>
            </w:tcBorders>
            <w:vAlign w:val="center"/>
          </w:tcPr>
          <w:p w14:paraId="5ACFCA10" w14:textId="77777777" w:rsidR="00804F38" w:rsidRPr="00EE4BE6" w:rsidRDefault="00804F38" w:rsidP="003A2BC7">
            <w:pPr>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087BC06" w14:textId="77777777" w:rsidR="00804F38" w:rsidRPr="00EE4BE6" w:rsidRDefault="00804F38" w:rsidP="003A2BC7">
            <w:pPr>
              <w:pStyle w:val="ACTabulkadoleva"/>
              <w:rPr>
                <w:rFonts w:asciiTheme="minorHAnsi" w:hAnsiTheme="minorHAnsi" w:cstheme="minorHAnsi"/>
                <w:color w:val="000000"/>
                <w:sz w:val="16"/>
                <w:szCs w:val="16"/>
              </w:rPr>
            </w:pPr>
            <w:r w:rsidRPr="00EE4BE6">
              <w:rPr>
                <w:rFonts w:asciiTheme="minorHAnsi" w:hAnsiTheme="minorHAnsi" w:cstheme="minorHAnsi"/>
                <w:color w:val="000000"/>
                <w:sz w:val="16"/>
                <w:szCs w:val="16"/>
              </w:rPr>
              <w:t>Aplikační SW</w:t>
            </w:r>
          </w:p>
        </w:tc>
        <w:tc>
          <w:tcPr>
            <w:tcW w:w="1843" w:type="dxa"/>
            <w:tcBorders>
              <w:top w:val="single" w:sz="4" w:space="0" w:color="auto"/>
              <w:left w:val="nil"/>
              <w:bottom w:val="single" w:sz="4" w:space="0" w:color="auto"/>
              <w:right w:val="single" w:sz="4" w:space="0" w:color="auto"/>
            </w:tcBorders>
            <w:vAlign w:val="center"/>
          </w:tcPr>
          <w:p w14:paraId="224527D2" w14:textId="77777777" w:rsidR="00804F38" w:rsidRPr="00EE4BE6" w:rsidRDefault="00804F38" w:rsidP="003A2BC7">
            <w:pPr>
              <w:pStyle w:val="ACTabulkadoleva"/>
              <w:jc w:val="center"/>
              <w:rPr>
                <w:rFonts w:asciiTheme="minorHAnsi" w:hAnsiTheme="minorHAnsi" w:cstheme="minorHAns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55DA8" w14:textId="77777777" w:rsidR="00804F38" w:rsidRPr="00EE4BE6" w:rsidRDefault="00804F38" w:rsidP="003A2BC7">
            <w:pPr>
              <w:pStyle w:val="ACTabulkadoleva"/>
              <w:jc w:val="center"/>
              <w:rPr>
                <w:rFonts w:asciiTheme="minorHAnsi" w:hAnsiTheme="minorHAnsi" w:cstheme="minorHAnsi"/>
                <w:color w:val="000000"/>
                <w:sz w:val="16"/>
                <w:szCs w:val="16"/>
              </w:rPr>
            </w:pPr>
            <w:r w:rsidRPr="00EE4BE6">
              <w:rPr>
                <w:rFonts w:asciiTheme="minorHAnsi" w:hAnsiTheme="minorHAnsi" w:cstheme="minorHAnsi"/>
                <w:color w:val="000000"/>
                <w:sz w:val="16"/>
                <w:szCs w:val="16"/>
              </w:rPr>
              <w:t>instance</w:t>
            </w:r>
          </w:p>
        </w:tc>
        <w:tc>
          <w:tcPr>
            <w:tcW w:w="1418" w:type="dxa"/>
            <w:tcBorders>
              <w:top w:val="single" w:sz="4" w:space="0" w:color="auto"/>
              <w:left w:val="nil"/>
              <w:bottom w:val="single" w:sz="4" w:space="0" w:color="auto"/>
              <w:right w:val="single" w:sz="4" w:space="0" w:color="auto"/>
            </w:tcBorders>
            <w:vAlign w:val="center"/>
          </w:tcPr>
          <w:p w14:paraId="18B6E2FB" w14:textId="77777777" w:rsidR="00804F38" w:rsidRPr="00EE4BE6" w:rsidRDefault="00804F38" w:rsidP="003A2BC7">
            <w:pPr>
              <w:pStyle w:val="ACTabulkadoleva"/>
              <w:jc w:val="center"/>
              <w:rPr>
                <w:rFonts w:asciiTheme="minorHAnsi" w:hAnsiTheme="minorHAnsi" w:cstheme="minorHAnsi"/>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2E6EB5" w14:textId="77777777" w:rsidR="00804F38" w:rsidRPr="00EE4BE6" w:rsidRDefault="00804F38" w:rsidP="003A2BC7">
            <w:pPr>
              <w:pStyle w:val="ACTabulkadoleva"/>
              <w:jc w:val="center"/>
              <w:rPr>
                <w:rFonts w:asciiTheme="minorHAnsi" w:hAnsiTheme="minorHAnsi" w:cstheme="minorHAnsi"/>
                <w:color w:val="000000"/>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7F59E014" w14:textId="77777777" w:rsidR="00804F38" w:rsidRPr="00EE4BE6" w:rsidRDefault="00804F38" w:rsidP="003A2BC7">
            <w:pPr>
              <w:pStyle w:val="ACTabulkadoleva"/>
              <w:jc w:val="center"/>
              <w:rPr>
                <w:rFonts w:asciiTheme="minorHAnsi" w:hAnsiTheme="minorHAnsi" w:cstheme="minorHAnsi"/>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66A9" w14:textId="77777777" w:rsidR="00804F38" w:rsidRPr="00EE4BE6" w:rsidRDefault="00804F38" w:rsidP="003A2BC7">
            <w:pPr>
              <w:pStyle w:val="ACTabulkadoleva"/>
              <w:jc w:val="center"/>
              <w:rPr>
                <w:rFonts w:asciiTheme="minorHAnsi" w:hAnsiTheme="minorHAnsi" w:cstheme="minorHAnsi"/>
                <w:color w:val="000000"/>
                <w:sz w:val="16"/>
                <w:szCs w:val="16"/>
              </w:rPr>
            </w:pPr>
            <w:r w:rsidRPr="00EE4BE6">
              <w:rPr>
                <w:rFonts w:asciiTheme="minorHAnsi" w:hAnsiTheme="minorHAnsi" w:cstheme="minorHAnsi"/>
                <w:color w:val="000000"/>
                <w:sz w:val="16"/>
                <w:szCs w:val="16"/>
              </w:rPr>
              <w:t>Integrační podpora</w:t>
            </w:r>
          </w:p>
        </w:tc>
      </w:tr>
    </w:tbl>
    <w:p w14:paraId="595F564D" w14:textId="77777777" w:rsidR="00DE5FCE" w:rsidRPr="00804F38" w:rsidRDefault="00DE5FCE" w:rsidP="00804F38">
      <w:pPr>
        <w:rPr>
          <w:rFonts w:cstheme="minorHAnsi"/>
          <w:b/>
          <w:bCs/>
          <w:kern w:val="28"/>
          <w:szCs w:val="20"/>
          <w:lang w:val="x-none" w:eastAsia="x-none"/>
        </w:rPr>
      </w:pPr>
      <w:r w:rsidRPr="00804F38">
        <w:rPr>
          <w:rFonts w:cstheme="minorHAnsi"/>
          <w:b/>
          <w:bCs/>
          <w:kern w:val="28"/>
          <w:szCs w:val="20"/>
          <w:lang w:val="x-none" w:eastAsia="x-none"/>
        </w:rPr>
        <w:t>Provozní režimy:</w:t>
      </w:r>
    </w:p>
    <w:p w14:paraId="397E9B4B" w14:textId="77777777" w:rsidR="00DE5FCE" w:rsidRPr="00EE4BE6" w:rsidRDefault="00DE5FCE" w:rsidP="00804F38">
      <w:pPr>
        <w:pStyle w:val="Seznamsodrkami2"/>
      </w:pPr>
      <w:bookmarkStart w:id="25" w:name="_Hlk125360850"/>
      <w:r w:rsidRPr="00EE4BE6">
        <w:rPr>
          <w:b/>
        </w:rPr>
        <w:t>Provozní správa</w:t>
      </w:r>
      <w:r w:rsidRPr="00EE4BE6">
        <w:t xml:space="preserve"> – </w:t>
      </w:r>
      <w:r>
        <w:t>p</w:t>
      </w:r>
      <w:r w:rsidRPr="00EE4BE6">
        <w:t>ravideln</w:t>
      </w:r>
      <w:r>
        <w:t>á</w:t>
      </w:r>
      <w:r w:rsidRPr="00EE4BE6">
        <w:t xml:space="preserve"> kontrol</w:t>
      </w:r>
      <w:r>
        <w:t xml:space="preserve">a Prvků IT </w:t>
      </w:r>
      <w:r w:rsidRPr="00EE4BE6">
        <w:t>prostřednictvím Monitoringu, (a) nebo Vzdáleného připojení pracovníkem Poskytovatele</w:t>
      </w:r>
      <w:r>
        <w:t xml:space="preserve"> (</w:t>
      </w:r>
      <w:r w:rsidRPr="0049616C">
        <w:rPr>
          <w:bCs/>
          <w:i/>
          <w:iCs/>
        </w:rPr>
        <w:t>kontrola/profylaxe</w:t>
      </w:r>
      <w:r>
        <w:rPr>
          <w:bCs/>
          <w:i/>
          <w:iCs/>
        </w:rPr>
        <w:t>)</w:t>
      </w:r>
      <w:r w:rsidRPr="00EE4BE6">
        <w:t xml:space="preserve"> a údržb</w:t>
      </w:r>
      <w:r>
        <w:t>a</w:t>
      </w:r>
      <w:r w:rsidRPr="00EE4BE6">
        <w:t xml:space="preserve"> Prvku (ů) IT</w:t>
      </w:r>
      <w:r>
        <w:t xml:space="preserve"> (</w:t>
      </w:r>
      <w:r w:rsidRPr="0049616C">
        <w:rPr>
          <w:bCs/>
          <w:i/>
          <w:iCs/>
        </w:rPr>
        <w:t>aktualizace/update/</w:t>
      </w:r>
      <w:proofErr w:type="spellStart"/>
      <w:r w:rsidRPr="0049616C">
        <w:rPr>
          <w:bCs/>
          <w:i/>
          <w:iCs/>
        </w:rPr>
        <w:t>service</w:t>
      </w:r>
      <w:proofErr w:type="spellEnd"/>
      <w:r w:rsidRPr="0049616C">
        <w:rPr>
          <w:bCs/>
          <w:i/>
          <w:iCs/>
        </w:rPr>
        <w:t xml:space="preserve"> packy/patche dle definované četnosti viz tabulka výše</w:t>
      </w:r>
      <w:r>
        <w:rPr>
          <w:bCs/>
          <w:i/>
          <w:iCs/>
        </w:rPr>
        <w:t>)</w:t>
      </w:r>
      <w:r w:rsidRPr="00EE4BE6">
        <w:t>.</w:t>
      </w:r>
    </w:p>
    <w:p w14:paraId="4918657C" w14:textId="77777777" w:rsidR="00DE5FCE" w:rsidRDefault="00DE5FCE" w:rsidP="00804F38">
      <w:pPr>
        <w:pStyle w:val="Seznamsodrkami2"/>
      </w:pPr>
      <w:r w:rsidRPr="00EE4BE6">
        <w:rPr>
          <w:b/>
        </w:rPr>
        <w:t>Pravidelná kontrola</w:t>
      </w:r>
      <w:r w:rsidRPr="00EE4BE6">
        <w:t xml:space="preserve"> – základní úroveň servisní podpory Prvku (ů) IT prostřednictvím Monitoringu, (a) nebo Vzdáleného připojení pracovníkem Poskytovatele</w:t>
      </w:r>
      <w:r>
        <w:t xml:space="preserve"> (</w:t>
      </w:r>
      <w:r w:rsidRPr="0049616C">
        <w:rPr>
          <w:bCs/>
          <w:i/>
          <w:iCs/>
        </w:rPr>
        <w:t>kontrola/profylaxe</w:t>
      </w:r>
      <w:r>
        <w:rPr>
          <w:bCs/>
          <w:i/>
          <w:iCs/>
        </w:rPr>
        <w:t>)</w:t>
      </w:r>
      <w:r w:rsidRPr="00EE4BE6">
        <w:t>.</w:t>
      </w:r>
    </w:p>
    <w:bookmarkEnd w:id="25"/>
    <w:p w14:paraId="47FA2CB3" w14:textId="77777777" w:rsidR="00DE5FCE" w:rsidRPr="00B76E37" w:rsidRDefault="00DE5FCE" w:rsidP="00804F38">
      <w:pPr>
        <w:pStyle w:val="Seznamsodrkami2"/>
        <w:rPr>
          <w:b/>
        </w:rPr>
      </w:pPr>
      <w:r w:rsidRPr="00B76E37">
        <w:rPr>
          <w:b/>
        </w:rPr>
        <w:t xml:space="preserve">Monitoring </w:t>
      </w:r>
      <w:r w:rsidRPr="00B76E37">
        <w:rPr>
          <w:bCs/>
        </w:rPr>
        <w:t>– základní úroveň servisní podpory Prvku (ů) IT prostřednictvím Monitoringu.</w:t>
      </w:r>
    </w:p>
    <w:p w14:paraId="6391A305" w14:textId="77777777" w:rsidR="00DE5FCE" w:rsidRPr="008B76BF" w:rsidRDefault="00DE5FCE" w:rsidP="00804F38">
      <w:pPr>
        <w:pStyle w:val="Seznamsodrkami2"/>
      </w:pPr>
      <w:r w:rsidRPr="008B76BF">
        <w:rPr>
          <w:b/>
        </w:rPr>
        <w:t xml:space="preserve">Integrační podpora </w:t>
      </w:r>
      <w:r w:rsidRPr="008B76BF">
        <w:t>– poskytnutí součinnosti (</w:t>
      </w:r>
      <w:r w:rsidRPr="008B76BF">
        <w:rPr>
          <w:bCs/>
          <w:i/>
          <w:iCs/>
        </w:rPr>
        <w:t>předání informací Třetí straně a koordinace řešení</w:t>
      </w:r>
      <w:r w:rsidRPr="008B76BF">
        <w:t>) s dodavateli aplikací Třetích stran.</w:t>
      </w:r>
    </w:p>
    <w:p w14:paraId="6527E868" w14:textId="77777777" w:rsidR="00DE5FCE" w:rsidRPr="00EE4BE6" w:rsidRDefault="00DE5FCE" w:rsidP="00804F38">
      <w:pPr>
        <w:pStyle w:val="Seznamsodrkami2"/>
        <w:rPr>
          <w:b/>
        </w:rPr>
      </w:pPr>
      <w:r w:rsidRPr="00EE4BE6">
        <w:rPr>
          <w:b/>
        </w:rPr>
        <w:t>Reaktivní podpora – podpora</w:t>
      </w:r>
      <w:r w:rsidRPr="00EE4BE6">
        <w:t xml:space="preserve"> při řešení Incidentů.</w:t>
      </w:r>
    </w:p>
    <w:p w14:paraId="29AC881F" w14:textId="77777777" w:rsidR="00DE5FCE" w:rsidRPr="00804F38" w:rsidRDefault="00DE5FCE" w:rsidP="00804F38">
      <w:pPr>
        <w:rPr>
          <w:rFonts w:cstheme="minorHAnsi"/>
          <w:kern w:val="28"/>
          <w:szCs w:val="20"/>
          <w:lang w:val="x-none" w:eastAsia="x-none"/>
        </w:rPr>
      </w:pPr>
      <w:r w:rsidRPr="00093F56">
        <w:rPr>
          <w:rFonts w:cstheme="minorHAnsi"/>
          <w:kern w:val="28"/>
          <w:szCs w:val="20"/>
          <w:lang w:val="x-none" w:eastAsia="x-none"/>
        </w:rPr>
        <w:t>Na ostatní Prvky IT zde neuvedené, poskytne Poskytovatel součinnost pro řešení po předchozí dohodě s Objednatelem a bez garantované doby zahájení řešení.</w:t>
      </w:r>
    </w:p>
    <w:p w14:paraId="5AEEDF28" w14:textId="77777777" w:rsidR="00DE5FCE" w:rsidRPr="00804F38" w:rsidRDefault="00DE5FCE" w:rsidP="00804F38">
      <w:pPr>
        <w:rPr>
          <w:rFonts w:cstheme="minorHAnsi"/>
          <w:kern w:val="28"/>
          <w:szCs w:val="20"/>
          <w:lang w:val="x-none" w:eastAsia="x-none"/>
        </w:rPr>
      </w:pPr>
      <w:r w:rsidRPr="00093F56">
        <w:rPr>
          <w:rFonts w:cstheme="minorHAnsi"/>
          <w:kern w:val="28"/>
          <w:szCs w:val="20"/>
          <w:lang w:val="x-none" w:eastAsia="x-none"/>
        </w:rPr>
        <w:t xml:space="preserve">Aktuální seznam firemních certifikací naleznete na  </w:t>
      </w:r>
      <w:hyperlink r:id="rId19" w:history="1">
        <w:r w:rsidRPr="00093F56">
          <w:rPr>
            <w:rFonts w:cstheme="minorHAnsi"/>
            <w:kern w:val="28"/>
            <w:szCs w:val="20"/>
            <w:lang w:val="x-none" w:eastAsia="x-none"/>
          </w:rPr>
          <w:t>webových stránkách společnosti</w:t>
        </w:r>
      </w:hyperlink>
      <w:r w:rsidRPr="00093F56">
        <w:rPr>
          <w:rFonts w:cstheme="minorHAnsi"/>
          <w:kern w:val="28"/>
          <w:szCs w:val="20"/>
          <w:lang w:val="x-none" w:eastAsia="x-none"/>
        </w:rPr>
        <w:t>:</w:t>
      </w:r>
    </w:p>
    <w:p w14:paraId="18F3EFD4" w14:textId="754555AD" w:rsidR="00DE5FCE" w:rsidRPr="007F0675" w:rsidRDefault="002E0A3A" w:rsidP="00DE5FCE">
      <w:pPr>
        <w:pStyle w:val="ACOdstavec"/>
        <w:keepNext/>
        <w:spacing w:before="0" w:after="0"/>
        <w:rPr>
          <w:rStyle w:val="Hypertextovodkaz"/>
          <w:rFonts w:asciiTheme="minorHAnsi" w:hAnsiTheme="minorHAnsi" w:cstheme="minorHAnsi"/>
          <w:i/>
          <w:iCs/>
        </w:rPr>
      </w:pPr>
      <w:hyperlink r:id="rId20" w:history="1">
        <w:r w:rsidRPr="007F0675">
          <w:rPr>
            <w:rStyle w:val="Hypertextovodkaz"/>
            <w:rFonts w:asciiTheme="minorHAnsi" w:hAnsiTheme="minorHAnsi" w:cstheme="minorHAnsi"/>
            <w:i/>
            <w:iCs/>
          </w:rPr>
          <w:t>https://www.aricoma.com/cs/o-nas/partneri-certifikace</w:t>
        </w:r>
      </w:hyperlink>
    </w:p>
    <w:p w14:paraId="1638D99E" w14:textId="77777777" w:rsidR="00DE5FCE" w:rsidRPr="00EE4BE6" w:rsidRDefault="00DE5FCE" w:rsidP="00DE5FCE">
      <w:pPr>
        <w:shd w:val="clear" w:color="auto" w:fill="FFFFFF" w:themeFill="background1"/>
        <w:rPr>
          <w:rFonts w:cstheme="minorHAnsi"/>
        </w:rPr>
      </w:pPr>
      <w:r w:rsidRPr="00EE4BE6">
        <w:rPr>
          <w:rFonts w:cstheme="minorHAnsi"/>
        </w:rPr>
        <w:br w:type="page"/>
      </w:r>
    </w:p>
    <w:p w14:paraId="1E0143D0" w14:textId="77777777" w:rsidR="00DE5FCE" w:rsidRDefault="00DE5FCE" w:rsidP="0029470E">
      <w:pPr>
        <w:pStyle w:val="Nadpis1neslovan"/>
        <w:rPr>
          <w:color w:val="auto"/>
        </w:rPr>
      </w:pPr>
      <w:r w:rsidRPr="00297043">
        <w:rPr>
          <w:color w:val="auto"/>
        </w:rPr>
        <w:lastRenderedPageBreak/>
        <w:t>Příloha č. 3 – Kontaktní a Odpovědné osoby, provozovny</w:t>
      </w:r>
    </w:p>
    <w:p w14:paraId="31934BFE" w14:textId="77777777" w:rsidR="00DE5FCE" w:rsidRPr="004939B9" w:rsidRDefault="00DE5FCE" w:rsidP="004939B9">
      <w:pPr>
        <w:pStyle w:val="AC311Kapitola"/>
        <w:rPr>
          <w:color w:val="auto"/>
        </w:rPr>
      </w:pPr>
      <w:r w:rsidRPr="004939B9">
        <w:rPr>
          <w:color w:val="auto"/>
        </w:rPr>
        <w:t>Kontaktní osoby</w:t>
      </w:r>
    </w:p>
    <w:p w14:paraId="7AD72969" w14:textId="77777777" w:rsidR="00DE5FCE" w:rsidRPr="00EE4BE6" w:rsidRDefault="00DE5FCE" w:rsidP="00DE5FCE">
      <w:pPr>
        <w:keepNext/>
        <w:keepLines/>
        <w:spacing w:beforeLines="60" w:before="144" w:after="60"/>
        <w:outlineLvl w:val="2"/>
        <w:rPr>
          <w:rFonts w:cstheme="minorHAnsi"/>
          <w:iCs/>
          <w:kern w:val="28"/>
          <w:szCs w:val="20"/>
        </w:rPr>
      </w:pPr>
      <w:r w:rsidRPr="00EE4BE6">
        <w:rPr>
          <w:rFonts w:cstheme="minorHAnsi"/>
          <w:iCs/>
          <w:kern w:val="28"/>
          <w:szCs w:val="20"/>
        </w:rPr>
        <w:t>Pracovníci Objednatele pověření zadáváním Požadavků a Akceptací jejich řešení prostřednictvím Servis Desku Poskytovatele:</w:t>
      </w:r>
    </w:p>
    <w:p w14:paraId="17914422" w14:textId="489487DD" w:rsidR="00705374" w:rsidRDefault="00705374">
      <w:pPr>
        <w:spacing w:before="0" w:after="160" w:line="259" w:lineRule="auto"/>
        <w:rPr>
          <w:rFonts w:cstheme="minorHAnsi"/>
          <w:iCs/>
          <w:kern w:val="28"/>
          <w:szCs w:val="20"/>
        </w:rPr>
      </w:pPr>
      <w:r>
        <w:rPr>
          <w:rFonts w:cstheme="minorHAnsi"/>
          <w:iCs/>
          <w:kern w:val="28"/>
          <w:szCs w:val="20"/>
        </w:rPr>
        <w:br w:type="page"/>
      </w:r>
    </w:p>
    <w:p w14:paraId="07CA38F8" w14:textId="77777777" w:rsidR="00DE5FCE" w:rsidRPr="00804DCC" w:rsidRDefault="00DE5FCE" w:rsidP="00B91C2D">
      <w:pPr>
        <w:pStyle w:val="AC311Kapitola"/>
        <w:rPr>
          <w:color w:val="auto"/>
        </w:rPr>
      </w:pPr>
      <w:r w:rsidRPr="00804DCC">
        <w:rPr>
          <w:color w:val="auto"/>
        </w:rPr>
        <w:lastRenderedPageBreak/>
        <w:t>Odpovědné osoby</w:t>
      </w:r>
    </w:p>
    <w:p w14:paraId="73F8314C" w14:textId="77777777" w:rsidR="00DE5FCE" w:rsidRPr="00723024" w:rsidRDefault="00DE5FCE" w:rsidP="00DE5FCE">
      <w:pPr>
        <w:keepNext/>
        <w:keepLines/>
        <w:spacing w:beforeLines="60" w:before="144" w:after="60"/>
        <w:outlineLvl w:val="2"/>
        <w:rPr>
          <w:rFonts w:cstheme="minorHAnsi"/>
          <w:iCs/>
          <w:kern w:val="28"/>
          <w:szCs w:val="20"/>
        </w:rPr>
      </w:pPr>
      <w:r w:rsidRPr="00723024">
        <w:rPr>
          <w:rFonts w:cstheme="minorHAnsi"/>
          <w:iCs/>
          <w:kern w:val="28"/>
          <w:szCs w:val="20"/>
        </w:rPr>
        <w:t>Jsou pracovníci smluvních stran pověřeni jednáním jménem smluvních stran ve věcech plnění této Smlouvy.</w:t>
      </w:r>
    </w:p>
    <w:p w14:paraId="13881B16" w14:textId="77777777" w:rsidR="00DE5FCE" w:rsidRPr="00723024" w:rsidRDefault="00DE5FCE" w:rsidP="00DE5FCE">
      <w:pPr>
        <w:keepNext/>
        <w:keepLines/>
        <w:spacing w:beforeLines="60" w:before="144" w:after="60"/>
        <w:outlineLvl w:val="2"/>
        <w:rPr>
          <w:rFonts w:cstheme="minorHAnsi"/>
          <w:iCs/>
          <w:kern w:val="28"/>
          <w:szCs w:val="20"/>
        </w:rPr>
      </w:pPr>
      <w:r w:rsidRPr="00723024">
        <w:rPr>
          <w:rFonts w:cstheme="minorHAnsi"/>
          <w:iCs/>
          <w:kern w:val="28"/>
          <w:szCs w:val="20"/>
        </w:rPr>
        <w:t>Do působnosti Odpovědných osob patří:</w:t>
      </w:r>
    </w:p>
    <w:p w14:paraId="6783D2D0" w14:textId="77777777" w:rsidR="00DE5FCE" w:rsidRPr="00EE4BE6" w:rsidRDefault="00DE5FCE" w:rsidP="00804DCC">
      <w:pPr>
        <w:pStyle w:val="Seznamsodrkami2"/>
      </w:pPr>
      <w:r w:rsidRPr="00EE4BE6">
        <w:t>organizačně zabezpečovat veškeré činnosti související s plněním této Smlouvy,</w:t>
      </w:r>
    </w:p>
    <w:p w14:paraId="473B5BC4" w14:textId="77777777" w:rsidR="00DE5FCE" w:rsidRPr="00EE4BE6" w:rsidRDefault="00DE5FCE" w:rsidP="00804DCC">
      <w:pPr>
        <w:pStyle w:val="Seznamsodrkami2"/>
      </w:pPr>
      <w:r w:rsidRPr="00EE4BE6">
        <w:t>koordinovat součinnost smluvních stran,</w:t>
      </w:r>
    </w:p>
    <w:p w14:paraId="4B3C3EC0" w14:textId="77777777" w:rsidR="00DE5FCE" w:rsidRDefault="00DE5FCE" w:rsidP="00804DCC">
      <w:pPr>
        <w:pStyle w:val="Seznamsodrkami2"/>
      </w:pPr>
      <w:r w:rsidRPr="00EE4BE6">
        <w:t>informovat na vyžádání smluvní strany o postupu plnění této Smlouvy,</w:t>
      </w:r>
    </w:p>
    <w:p w14:paraId="61402FB4" w14:textId="77777777" w:rsidR="00DE5FCE" w:rsidRPr="00804DCC" w:rsidRDefault="00DE5FCE" w:rsidP="004411EC">
      <w:pPr>
        <w:keepLines/>
        <w:spacing w:beforeLines="60" w:before="144" w:after="60"/>
        <w:outlineLvl w:val="2"/>
        <w:rPr>
          <w:rFonts w:cstheme="minorHAnsi"/>
          <w:b/>
          <w:bCs/>
          <w:iCs/>
          <w:kern w:val="28"/>
          <w:szCs w:val="20"/>
        </w:rPr>
      </w:pPr>
      <w:r w:rsidRPr="00804DCC">
        <w:rPr>
          <w:rFonts w:cstheme="minorHAnsi"/>
          <w:b/>
          <w:bCs/>
          <w:iCs/>
          <w:kern w:val="28"/>
          <w:szCs w:val="20"/>
        </w:rPr>
        <w:t>Odpovědné osoby Objednatele:</w:t>
      </w:r>
    </w:p>
    <w:p w14:paraId="59A33B29" w14:textId="77777777" w:rsidR="00DE5FCE" w:rsidRDefault="00DE5FCE" w:rsidP="004411EC">
      <w:pPr>
        <w:rPr>
          <w:rFonts w:cstheme="minorHAnsi"/>
        </w:rPr>
      </w:pPr>
    </w:p>
    <w:p w14:paraId="17DA089B" w14:textId="77777777" w:rsidR="00705374" w:rsidRDefault="00705374" w:rsidP="004411EC">
      <w:pPr>
        <w:rPr>
          <w:rFonts w:cstheme="minorHAnsi"/>
        </w:rPr>
      </w:pPr>
    </w:p>
    <w:p w14:paraId="778C8588" w14:textId="77777777" w:rsidR="00705374" w:rsidRDefault="00705374" w:rsidP="004411EC">
      <w:pPr>
        <w:rPr>
          <w:rFonts w:cstheme="minorHAnsi"/>
        </w:rPr>
      </w:pPr>
    </w:p>
    <w:p w14:paraId="25EFAC55" w14:textId="77777777" w:rsidR="0007454F" w:rsidRPr="00EE4BE6" w:rsidRDefault="0007454F" w:rsidP="004411EC">
      <w:pPr>
        <w:rPr>
          <w:rFonts w:cstheme="minorHAnsi"/>
        </w:rPr>
      </w:pPr>
    </w:p>
    <w:p w14:paraId="662174DA" w14:textId="77777777" w:rsidR="00DE5FCE" w:rsidRDefault="00DE5FCE" w:rsidP="004411EC">
      <w:pPr>
        <w:keepLines/>
        <w:spacing w:beforeLines="60" w:before="144" w:after="60"/>
        <w:outlineLvl w:val="2"/>
        <w:rPr>
          <w:rFonts w:cstheme="minorHAnsi"/>
          <w:b/>
          <w:bCs/>
          <w:iCs/>
          <w:kern w:val="28"/>
          <w:szCs w:val="20"/>
        </w:rPr>
      </w:pPr>
      <w:r w:rsidRPr="0007454F">
        <w:rPr>
          <w:rFonts w:cstheme="minorHAnsi"/>
          <w:b/>
          <w:bCs/>
          <w:iCs/>
          <w:kern w:val="28"/>
          <w:szCs w:val="20"/>
        </w:rPr>
        <w:t>Odpovědné osoby Poskytovatele:</w:t>
      </w:r>
    </w:p>
    <w:p w14:paraId="225F8AEB" w14:textId="64EBAE69" w:rsidR="00705374" w:rsidRDefault="00705374">
      <w:pPr>
        <w:spacing w:before="0" w:after="160" w:line="259" w:lineRule="auto"/>
        <w:rPr>
          <w:rFonts w:cstheme="minorHAnsi"/>
          <w:b/>
          <w:bCs/>
          <w:iCs/>
          <w:kern w:val="28"/>
          <w:szCs w:val="20"/>
        </w:rPr>
      </w:pPr>
      <w:r>
        <w:rPr>
          <w:rFonts w:cstheme="minorHAnsi"/>
          <w:b/>
          <w:bCs/>
          <w:iCs/>
          <w:kern w:val="28"/>
          <w:szCs w:val="20"/>
        </w:rPr>
        <w:br w:type="page"/>
      </w:r>
    </w:p>
    <w:p w14:paraId="4536337A" w14:textId="77777777" w:rsidR="00DE5FCE" w:rsidRPr="0007454F" w:rsidRDefault="00DE5FCE" w:rsidP="00B91C2D">
      <w:pPr>
        <w:pStyle w:val="AC311Kapitola"/>
        <w:rPr>
          <w:color w:val="auto"/>
        </w:rPr>
      </w:pPr>
      <w:r w:rsidRPr="0007454F">
        <w:rPr>
          <w:color w:val="auto"/>
        </w:rPr>
        <w:lastRenderedPageBreak/>
        <w:t>Provozovny Objednatele</w:t>
      </w:r>
    </w:p>
    <w:p w14:paraId="4B61B30D" w14:textId="77777777" w:rsidR="00DE5FCE" w:rsidRPr="00BF673C" w:rsidRDefault="00DE5FCE" w:rsidP="0007454F">
      <w:pPr>
        <w:keepNext/>
        <w:keepLines/>
        <w:spacing w:beforeLines="60" w:before="144" w:after="60"/>
        <w:outlineLvl w:val="2"/>
        <w:rPr>
          <w:rFonts w:cstheme="minorHAnsi"/>
          <w:iCs/>
          <w:kern w:val="28"/>
          <w:szCs w:val="20"/>
        </w:rPr>
      </w:pPr>
      <w:r w:rsidRPr="00BF673C">
        <w:rPr>
          <w:rFonts w:cstheme="minorHAnsi"/>
          <w:iCs/>
          <w:kern w:val="28"/>
          <w:szCs w:val="20"/>
        </w:rPr>
        <w:t>Servisní služby budou poskytovány v následujících provozovnách Objednatele:</w:t>
      </w:r>
    </w:p>
    <w:sdt>
      <w:sdtPr>
        <w:id w:val="-1662463828"/>
      </w:sdtPr>
      <w:sdtEndPr/>
      <w:sdtContent>
        <w:p w14:paraId="25A57413" w14:textId="77777777" w:rsidR="00713C9A" w:rsidRDefault="00713C9A" w:rsidP="00713C9A">
          <w:pPr>
            <w:spacing w:before="60" w:after="60"/>
          </w:pPr>
          <w:r>
            <w:t>Městský úřad Bruntál</w:t>
          </w:r>
        </w:p>
      </w:sdtContent>
    </w:sdt>
    <w:p w14:paraId="4967934F" w14:textId="54E754B9" w:rsidR="00DE5FCE" w:rsidRPr="00AA2CEF" w:rsidRDefault="00DE5FCE" w:rsidP="006806E2">
      <w:pPr>
        <w:pStyle w:val="Nadpis1neslovan"/>
        <w:rPr>
          <w:color w:val="auto"/>
        </w:rPr>
      </w:pPr>
      <w:r w:rsidRPr="00AA2CEF">
        <w:rPr>
          <w:color w:val="auto"/>
        </w:rPr>
        <w:lastRenderedPageBreak/>
        <w:t>Příloha č. 4 – Cenová kalkulace</w:t>
      </w:r>
    </w:p>
    <w:p w14:paraId="258B227B" w14:textId="77777777" w:rsidR="00DE5FCE" w:rsidRPr="006806E2" w:rsidRDefault="00DE5FCE" w:rsidP="00DE5FCE">
      <w:pPr>
        <w:pStyle w:val="AC411Kapitola"/>
        <w:rPr>
          <w:rFonts w:eastAsiaTheme="majorEastAsia" w:cstheme="majorBidi"/>
          <w:color w:val="auto"/>
          <w:kern w:val="0"/>
          <w:sz w:val="26"/>
          <w:szCs w:val="26"/>
          <w:lang w:eastAsia="en-US"/>
        </w:rPr>
      </w:pPr>
      <w:r w:rsidRPr="006806E2">
        <w:rPr>
          <w:rFonts w:eastAsiaTheme="majorEastAsia" w:cstheme="majorBidi"/>
          <w:color w:val="auto"/>
          <w:kern w:val="0"/>
          <w:sz w:val="26"/>
          <w:szCs w:val="26"/>
          <w:lang w:eastAsia="en-US"/>
        </w:rPr>
        <w:t>Základní parametry Smlouvy</w:t>
      </w:r>
    </w:p>
    <w:tbl>
      <w:tblPr>
        <w:tblpPr w:leftFromText="141" w:rightFromText="141" w:vertAnchor="text" w:horzAnchor="margin" w:tblpY="123"/>
        <w:tblW w:w="10343" w:type="dxa"/>
        <w:tblCellMar>
          <w:left w:w="70" w:type="dxa"/>
          <w:right w:w="70" w:type="dxa"/>
        </w:tblCellMar>
        <w:tblLook w:val="04A0" w:firstRow="1" w:lastRow="0" w:firstColumn="1" w:lastColumn="0" w:noHBand="0" w:noVBand="1"/>
      </w:tblPr>
      <w:tblGrid>
        <w:gridCol w:w="2831"/>
        <w:gridCol w:w="3968"/>
        <w:gridCol w:w="3544"/>
      </w:tblGrid>
      <w:tr w:rsidR="00DE5FCE" w:rsidRPr="00C915FC" w14:paraId="7C8C3EE5" w14:textId="77777777" w:rsidTr="00EF43ED">
        <w:trPr>
          <w:trHeight w:val="510"/>
        </w:trPr>
        <w:tc>
          <w:tcPr>
            <w:tcW w:w="2831" w:type="dxa"/>
            <w:tcBorders>
              <w:top w:val="single" w:sz="4" w:space="0" w:color="auto"/>
              <w:left w:val="single" w:sz="4" w:space="0" w:color="auto"/>
              <w:bottom w:val="single" w:sz="4" w:space="0" w:color="F2F2F2" w:themeColor="background1" w:themeShade="F2"/>
              <w:right w:val="single" w:sz="4" w:space="0" w:color="auto"/>
            </w:tcBorders>
            <w:shd w:val="clear" w:color="auto" w:fill="15185C" w:themeFill="text2"/>
            <w:noWrap/>
            <w:vAlign w:val="center"/>
            <w:hideMark/>
          </w:tcPr>
          <w:p w14:paraId="65B687EC" w14:textId="77777777" w:rsidR="00DE5FCE" w:rsidRPr="008812A9" w:rsidRDefault="00DE5FCE" w:rsidP="008812A9">
            <w:pPr>
              <w:pStyle w:val="ACTabulkadoleva"/>
              <w:rPr>
                <w:rFonts w:asciiTheme="minorHAnsi" w:hAnsiTheme="minorHAnsi" w:cstheme="minorHAnsi"/>
                <w:b/>
                <w:color w:val="FFFFFF" w:themeColor="background1"/>
                <w:szCs w:val="22"/>
              </w:rPr>
            </w:pPr>
            <w:r w:rsidRPr="008812A9">
              <w:rPr>
                <w:rFonts w:asciiTheme="minorHAnsi" w:hAnsiTheme="minorHAnsi" w:cstheme="minorHAnsi"/>
                <w:b/>
                <w:color w:val="FFFFFF" w:themeColor="background1"/>
                <w:szCs w:val="22"/>
              </w:rPr>
              <w:t>Servisní kalendář:</w:t>
            </w:r>
          </w:p>
        </w:tc>
        <w:tc>
          <w:tcPr>
            <w:tcW w:w="7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894E44" w14:textId="77777777" w:rsidR="00DE5FCE" w:rsidRPr="006806E2" w:rsidRDefault="00DE5FCE" w:rsidP="008812A9">
            <w:pPr>
              <w:pStyle w:val="ACTabulkadoleva"/>
              <w:jc w:val="center"/>
              <w:rPr>
                <w:rFonts w:asciiTheme="minorHAnsi" w:hAnsiTheme="minorHAnsi" w:cstheme="minorHAnsi"/>
                <w:color w:val="000000"/>
                <w:sz w:val="20"/>
              </w:rPr>
            </w:pPr>
            <w:r w:rsidRPr="006806E2">
              <w:rPr>
                <w:rFonts w:asciiTheme="minorHAnsi" w:hAnsiTheme="minorHAnsi" w:cstheme="minorHAnsi"/>
                <w:color w:val="000000"/>
                <w:sz w:val="20"/>
              </w:rPr>
              <w:t>Pracovní dny, Po – Pá od 08:00 do 17:00 hodin</w:t>
            </w:r>
          </w:p>
        </w:tc>
      </w:tr>
      <w:tr w:rsidR="00DE5FCE" w:rsidRPr="00C915FC" w14:paraId="3E12EB25" w14:textId="77777777" w:rsidTr="00EF43ED">
        <w:trPr>
          <w:trHeight w:val="510"/>
        </w:trPr>
        <w:tc>
          <w:tcPr>
            <w:tcW w:w="2831" w:type="dxa"/>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15185C" w:themeFill="text2"/>
            <w:noWrap/>
            <w:vAlign w:val="center"/>
            <w:hideMark/>
          </w:tcPr>
          <w:p w14:paraId="2B55E03D" w14:textId="77777777" w:rsidR="00DE5FCE" w:rsidRPr="008812A9" w:rsidRDefault="00DE5FCE" w:rsidP="008812A9">
            <w:pPr>
              <w:pStyle w:val="ACTabulkadoleva"/>
              <w:rPr>
                <w:rFonts w:asciiTheme="minorHAnsi" w:hAnsiTheme="minorHAnsi" w:cstheme="minorHAnsi"/>
                <w:b/>
                <w:color w:val="FFFFFF" w:themeColor="background1"/>
                <w:szCs w:val="22"/>
              </w:rPr>
            </w:pPr>
            <w:r w:rsidRPr="008812A9">
              <w:rPr>
                <w:rFonts w:asciiTheme="minorHAnsi" w:hAnsiTheme="minorHAnsi" w:cstheme="minorHAnsi"/>
                <w:b/>
                <w:color w:val="FFFFFF" w:themeColor="background1"/>
                <w:szCs w:val="22"/>
              </w:rPr>
              <w:t>Fakturační období:</w:t>
            </w:r>
          </w:p>
        </w:tc>
        <w:tc>
          <w:tcPr>
            <w:tcW w:w="7512" w:type="dxa"/>
            <w:gridSpan w:val="2"/>
            <w:tcBorders>
              <w:top w:val="nil"/>
              <w:left w:val="nil"/>
              <w:bottom w:val="single" w:sz="4" w:space="0" w:color="auto"/>
              <w:right w:val="single" w:sz="4" w:space="0" w:color="auto"/>
            </w:tcBorders>
            <w:shd w:val="clear" w:color="auto" w:fill="auto"/>
            <w:noWrap/>
            <w:vAlign w:val="center"/>
            <w:hideMark/>
          </w:tcPr>
          <w:p w14:paraId="1888402E" w14:textId="77777777" w:rsidR="00DE5FCE" w:rsidRPr="006806E2" w:rsidRDefault="00DE5FCE" w:rsidP="008812A9">
            <w:pPr>
              <w:pStyle w:val="ACTabulkadoleva"/>
              <w:jc w:val="center"/>
              <w:rPr>
                <w:rFonts w:asciiTheme="minorHAnsi" w:hAnsiTheme="minorHAnsi" w:cstheme="minorHAnsi"/>
                <w:color w:val="000000"/>
                <w:sz w:val="20"/>
              </w:rPr>
            </w:pPr>
            <w:r w:rsidRPr="006806E2">
              <w:rPr>
                <w:rFonts w:asciiTheme="minorHAnsi" w:hAnsiTheme="minorHAnsi" w:cstheme="minorHAnsi"/>
                <w:color w:val="000000"/>
                <w:sz w:val="20"/>
              </w:rPr>
              <w:t>1 kalendářní měsíc</w:t>
            </w:r>
          </w:p>
        </w:tc>
      </w:tr>
      <w:tr w:rsidR="00DE5FCE" w:rsidRPr="00C915FC" w14:paraId="46616C28" w14:textId="77777777" w:rsidTr="00EF43ED">
        <w:trPr>
          <w:trHeight w:val="356"/>
        </w:trPr>
        <w:tc>
          <w:tcPr>
            <w:tcW w:w="2831" w:type="dxa"/>
            <w:tcBorders>
              <w:top w:val="single" w:sz="4" w:space="0" w:color="F2F2F2" w:themeColor="background1" w:themeShade="F2"/>
              <w:left w:val="single" w:sz="4" w:space="0" w:color="auto"/>
              <w:bottom w:val="single" w:sz="4" w:space="0" w:color="auto"/>
              <w:right w:val="single" w:sz="4" w:space="0" w:color="auto"/>
            </w:tcBorders>
            <w:shd w:val="clear" w:color="auto" w:fill="15185C" w:themeFill="text2"/>
            <w:noWrap/>
            <w:vAlign w:val="center"/>
          </w:tcPr>
          <w:p w14:paraId="76D3BA63" w14:textId="77777777" w:rsidR="00DE5FCE" w:rsidRPr="008812A9" w:rsidRDefault="00DE5FCE" w:rsidP="008812A9">
            <w:pPr>
              <w:pStyle w:val="ACTabulkadoleva"/>
              <w:rPr>
                <w:rFonts w:asciiTheme="minorHAnsi" w:hAnsiTheme="minorHAnsi" w:cstheme="minorHAnsi"/>
                <w:b/>
                <w:color w:val="FFFFFF" w:themeColor="background1"/>
                <w:szCs w:val="22"/>
              </w:rPr>
            </w:pPr>
            <w:bookmarkStart w:id="26" w:name="_Hlk123220691"/>
            <w:r w:rsidRPr="008812A9">
              <w:rPr>
                <w:rFonts w:asciiTheme="minorHAnsi" w:hAnsiTheme="minorHAnsi" w:cstheme="minorHAnsi"/>
                <w:b/>
                <w:color w:val="FFFFFF" w:themeColor="background1"/>
                <w:szCs w:val="22"/>
              </w:rPr>
              <w:t>Jednotková cena za bod</w:t>
            </w:r>
          </w:p>
        </w:tc>
        <w:tc>
          <w:tcPr>
            <w:tcW w:w="3968" w:type="dxa"/>
            <w:tcBorders>
              <w:top w:val="single" w:sz="4" w:space="0" w:color="auto"/>
              <w:left w:val="nil"/>
              <w:bottom w:val="single" w:sz="4" w:space="0" w:color="auto"/>
              <w:right w:val="single" w:sz="4" w:space="0" w:color="auto"/>
            </w:tcBorders>
            <w:shd w:val="clear" w:color="auto" w:fill="auto"/>
            <w:noWrap/>
            <w:vAlign w:val="center"/>
          </w:tcPr>
          <w:p w14:paraId="33A260E6" w14:textId="77777777" w:rsidR="00DE5FCE" w:rsidRPr="006806E2" w:rsidRDefault="00DE5FCE" w:rsidP="008812A9">
            <w:pPr>
              <w:pStyle w:val="ACTabulkadoleva"/>
              <w:jc w:val="center"/>
              <w:rPr>
                <w:rFonts w:asciiTheme="minorHAnsi" w:hAnsiTheme="minorHAnsi" w:cstheme="minorHAnsi"/>
                <w:color w:val="000000"/>
                <w:sz w:val="20"/>
              </w:rPr>
            </w:pPr>
            <w:r w:rsidRPr="006806E2">
              <w:rPr>
                <w:rFonts w:asciiTheme="minorHAnsi" w:hAnsiTheme="minorHAnsi" w:cstheme="minorHAnsi"/>
                <w:color w:val="000000"/>
                <w:sz w:val="20"/>
              </w:rPr>
              <w:t>Předplacený bod 100 Kč</w:t>
            </w:r>
          </w:p>
          <w:p w14:paraId="776C37FC" w14:textId="77777777" w:rsidR="00DE5FCE" w:rsidRPr="006806E2" w:rsidRDefault="00DE5FCE" w:rsidP="008812A9">
            <w:pPr>
              <w:pStyle w:val="ACTabulkadoleva"/>
              <w:jc w:val="center"/>
              <w:rPr>
                <w:rFonts w:asciiTheme="minorHAnsi" w:hAnsiTheme="minorHAnsi" w:cstheme="minorHAnsi"/>
                <w:color w:val="000000"/>
                <w:sz w:val="20"/>
              </w:rPr>
            </w:pPr>
            <w:r w:rsidRPr="006806E2">
              <w:rPr>
                <w:rFonts w:asciiTheme="minorHAnsi" w:hAnsiTheme="minorHAnsi" w:cstheme="minorHAnsi"/>
                <w:color w:val="000000"/>
                <w:sz w:val="20"/>
              </w:rPr>
              <w:t>v rámci paušálu (bez DPH)</w:t>
            </w:r>
          </w:p>
        </w:tc>
        <w:tc>
          <w:tcPr>
            <w:tcW w:w="3544" w:type="dxa"/>
            <w:tcBorders>
              <w:top w:val="single" w:sz="4" w:space="0" w:color="auto"/>
              <w:left w:val="nil"/>
              <w:bottom w:val="single" w:sz="4" w:space="0" w:color="auto"/>
              <w:right w:val="single" w:sz="4" w:space="0" w:color="auto"/>
            </w:tcBorders>
            <w:shd w:val="clear" w:color="auto" w:fill="auto"/>
            <w:vAlign w:val="center"/>
          </w:tcPr>
          <w:p w14:paraId="0DACB5FC" w14:textId="77777777" w:rsidR="00DE5FCE" w:rsidRPr="006806E2" w:rsidRDefault="00DE5FCE" w:rsidP="008812A9">
            <w:pPr>
              <w:pStyle w:val="ACTabulkadoleva"/>
              <w:jc w:val="center"/>
              <w:rPr>
                <w:rFonts w:asciiTheme="minorHAnsi" w:hAnsiTheme="minorHAnsi" w:cstheme="minorHAnsi"/>
                <w:color w:val="000000"/>
                <w:sz w:val="20"/>
              </w:rPr>
            </w:pPr>
            <w:r w:rsidRPr="006806E2">
              <w:rPr>
                <w:rFonts w:asciiTheme="minorHAnsi" w:hAnsiTheme="minorHAnsi" w:cstheme="minorHAnsi"/>
                <w:color w:val="000000"/>
                <w:sz w:val="20"/>
              </w:rPr>
              <w:t>Nepředplacený bod 120 Kč</w:t>
            </w:r>
          </w:p>
          <w:p w14:paraId="35CE4CB4" w14:textId="77777777" w:rsidR="00DE5FCE" w:rsidRPr="006806E2" w:rsidRDefault="00DE5FCE" w:rsidP="008812A9">
            <w:pPr>
              <w:pStyle w:val="ACTabulkadoleva"/>
              <w:jc w:val="center"/>
              <w:rPr>
                <w:rFonts w:asciiTheme="minorHAnsi" w:hAnsiTheme="minorHAnsi" w:cstheme="minorHAnsi"/>
                <w:color w:val="000000"/>
                <w:sz w:val="20"/>
              </w:rPr>
            </w:pPr>
            <w:r w:rsidRPr="006806E2">
              <w:rPr>
                <w:rFonts w:asciiTheme="minorHAnsi" w:hAnsiTheme="minorHAnsi" w:cstheme="minorHAnsi"/>
                <w:color w:val="000000"/>
                <w:sz w:val="20"/>
              </w:rPr>
              <w:t>nad rámec paušálu (bez DPH)</w:t>
            </w:r>
          </w:p>
        </w:tc>
      </w:tr>
    </w:tbl>
    <w:bookmarkEnd w:id="26"/>
    <w:p w14:paraId="227F2169" w14:textId="77777777" w:rsidR="00DE5FCE" w:rsidRPr="00C915FC" w:rsidRDefault="00DE5FCE" w:rsidP="00667AC9">
      <w:pPr>
        <w:keepNext/>
        <w:keepLines/>
        <w:spacing w:beforeLines="60" w:before="144" w:after="60"/>
        <w:outlineLvl w:val="2"/>
        <w:rPr>
          <w:rFonts w:cstheme="minorHAnsi"/>
          <w:iCs/>
          <w:kern w:val="28"/>
          <w:szCs w:val="20"/>
        </w:rPr>
      </w:pPr>
      <w:r w:rsidRPr="00C915FC">
        <w:rPr>
          <w:rFonts w:cstheme="minorHAnsi"/>
          <w:iCs/>
          <w:kern w:val="28"/>
          <w:szCs w:val="20"/>
        </w:rPr>
        <w:t>K níže uvedeným cenám bude účtována DPH v souladu s platným zákonem o dani z přidané hodnoty.</w:t>
      </w:r>
    </w:p>
    <w:p w14:paraId="02317BAF" w14:textId="77777777" w:rsidR="00DE5FCE" w:rsidRPr="002D676D" w:rsidRDefault="00DE5FCE" w:rsidP="00DE5FCE">
      <w:pPr>
        <w:pStyle w:val="AC411Kapitola"/>
        <w:rPr>
          <w:rFonts w:eastAsiaTheme="majorEastAsia" w:cstheme="majorBidi"/>
          <w:color w:val="auto"/>
          <w:kern w:val="0"/>
          <w:sz w:val="26"/>
          <w:szCs w:val="26"/>
          <w:lang w:eastAsia="en-US"/>
        </w:rPr>
      </w:pPr>
      <w:r w:rsidRPr="002D676D">
        <w:rPr>
          <w:rFonts w:eastAsiaTheme="majorEastAsia" w:cstheme="majorBidi"/>
          <w:color w:val="auto"/>
          <w:kern w:val="0"/>
          <w:sz w:val="26"/>
          <w:szCs w:val="26"/>
          <w:lang w:eastAsia="en-US"/>
        </w:rPr>
        <w:t>Servisní služby v rámci paušálu</w:t>
      </w:r>
    </w:p>
    <w:tbl>
      <w:tblPr>
        <w:tblW w:w="10288" w:type="dxa"/>
        <w:tblInd w:w="55" w:type="dxa"/>
        <w:tblCellMar>
          <w:left w:w="70" w:type="dxa"/>
          <w:right w:w="70" w:type="dxa"/>
        </w:tblCellMar>
        <w:tblLook w:val="04A0" w:firstRow="1" w:lastRow="0" w:firstColumn="1" w:lastColumn="0" w:noHBand="0" w:noVBand="1"/>
      </w:tblPr>
      <w:tblGrid>
        <w:gridCol w:w="8020"/>
        <w:gridCol w:w="2268"/>
      </w:tblGrid>
      <w:tr w:rsidR="00DE5FCE" w:rsidRPr="00C915FC" w14:paraId="0FF8A278" w14:textId="77777777" w:rsidTr="00EF43ED">
        <w:trPr>
          <w:trHeight w:val="680"/>
        </w:trPr>
        <w:tc>
          <w:tcPr>
            <w:tcW w:w="8020" w:type="dxa"/>
            <w:tcBorders>
              <w:top w:val="single" w:sz="4" w:space="0" w:color="auto"/>
              <w:left w:val="single" w:sz="4" w:space="0" w:color="auto"/>
              <w:bottom w:val="single" w:sz="4" w:space="0" w:color="auto"/>
              <w:right w:val="single" w:sz="4" w:space="0" w:color="F2F2F2" w:themeColor="background1" w:themeShade="F2"/>
            </w:tcBorders>
            <w:shd w:val="clear" w:color="auto" w:fill="15185C" w:themeFill="text2"/>
            <w:noWrap/>
            <w:vAlign w:val="center"/>
            <w:hideMark/>
          </w:tcPr>
          <w:p w14:paraId="3F62A770" w14:textId="77777777" w:rsidR="00DE5FCE" w:rsidRPr="00C915FC" w:rsidRDefault="00DE5FCE" w:rsidP="003A2BC7">
            <w:pPr>
              <w:pStyle w:val="ACTabulkadoleva"/>
              <w:rPr>
                <w:rFonts w:asciiTheme="minorHAnsi" w:hAnsiTheme="minorHAnsi" w:cstheme="minorHAnsi"/>
                <w:b/>
                <w:color w:val="FFFFFF" w:themeColor="background1"/>
              </w:rPr>
            </w:pPr>
            <w:r w:rsidRPr="00C915FC">
              <w:rPr>
                <w:rFonts w:asciiTheme="minorHAnsi" w:hAnsiTheme="minorHAnsi" w:cstheme="minorHAnsi"/>
                <w:b/>
                <w:color w:val="FFFFFF" w:themeColor="background1"/>
              </w:rPr>
              <w:t>Název Servisní služby</w:t>
            </w:r>
          </w:p>
        </w:tc>
        <w:tc>
          <w:tcPr>
            <w:tcW w:w="2268" w:type="dxa"/>
            <w:tcBorders>
              <w:top w:val="single" w:sz="4" w:space="0" w:color="auto"/>
              <w:left w:val="single" w:sz="4" w:space="0" w:color="F2F2F2" w:themeColor="background1" w:themeShade="F2"/>
              <w:bottom w:val="single" w:sz="4" w:space="0" w:color="auto"/>
              <w:right w:val="single" w:sz="4" w:space="0" w:color="auto"/>
            </w:tcBorders>
            <w:shd w:val="clear" w:color="auto" w:fill="15185C" w:themeFill="text2"/>
            <w:noWrap/>
            <w:vAlign w:val="center"/>
            <w:hideMark/>
          </w:tcPr>
          <w:p w14:paraId="46BE5CBD" w14:textId="77777777" w:rsidR="00DE5FCE" w:rsidRPr="00C915FC" w:rsidRDefault="00DE5FCE" w:rsidP="003A2BC7">
            <w:pPr>
              <w:pStyle w:val="ACTabulkadoleva"/>
              <w:jc w:val="center"/>
              <w:rPr>
                <w:rFonts w:asciiTheme="minorHAnsi" w:hAnsiTheme="minorHAnsi" w:cstheme="minorHAnsi"/>
                <w:b/>
                <w:color w:val="FFFFFF" w:themeColor="background1"/>
              </w:rPr>
            </w:pPr>
            <w:r w:rsidRPr="00C915FC">
              <w:rPr>
                <w:rFonts w:asciiTheme="minorHAnsi" w:hAnsiTheme="minorHAnsi" w:cstheme="minorHAnsi"/>
                <w:b/>
                <w:color w:val="FFFFFF" w:themeColor="background1"/>
              </w:rPr>
              <w:t>Cena bez DPH / fakturační období</w:t>
            </w:r>
          </w:p>
        </w:tc>
      </w:tr>
      <w:tr w:rsidR="00B13389" w:rsidRPr="008812A9" w14:paraId="4551E111" w14:textId="77777777" w:rsidTr="00876DAE">
        <w:trPr>
          <w:trHeight w:val="340"/>
        </w:trPr>
        <w:tc>
          <w:tcPr>
            <w:tcW w:w="8020" w:type="dxa"/>
            <w:tcBorders>
              <w:top w:val="nil"/>
              <w:left w:val="single" w:sz="4" w:space="0" w:color="auto"/>
              <w:bottom w:val="single" w:sz="4" w:space="0" w:color="auto"/>
              <w:right w:val="single" w:sz="4" w:space="0" w:color="auto"/>
            </w:tcBorders>
            <w:shd w:val="clear" w:color="auto" w:fill="auto"/>
            <w:noWrap/>
            <w:vAlign w:val="center"/>
            <w:hideMark/>
          </w:tcPr>
          <w:p w14:paraId="507D86F9" w14:textId="418105BD" w:rsidR="00B13389" w:rsidRPr="008812A9" w:rsidRDefault="00B13389" w:rsidP="003A2BC7">
            <w:pPr>
              <w:pStyle w:val="ACTabulkadoleva"/>
              <w:rPr>
                <w:rFonts w:asciiTheme="minorHAnsi" w:hAnsiTheme="minorHAnsi" w:cstheme="minorHAnsi"/>
                <w:color w:val="000000"/>
                <w:sz w:val="20"/>
              </w:rPr>
            </w:pPr>
            <w:r w:rsidRPr="006C3274">
              <w:rPr>
                <w:rFonts w:asciiTheme="minorHAnsi" w:hAnsiTheme="minorHAnsi" w:cstheme="minorHAnsi"/>
                <w:color w:val="000000"/>
                <w:sz w:val="20"/>
              </w:rPr>
              <w:t>Centrální kontaktní bod *</w:t>
            </w:r>
          </w:p>
        </w:tc>
        <w:tc>
          <w:tcPr>
            <w:tcW w:w="2268" w:type="dxa"/>
            <w:vMerge w:val="restart"/>
            <w:tcBorders>
              <w:top w:val="nil"/>
              <w:left w:val="nil"/>
              <w:right w:val="single" w:sz="4" w:space="0" w:color="auto"/>
            </w:tcBorders>
            <w:shd w:val="clear" w:color="auto" w:fill="auto"/>
            <w:noWrap/>
            <w:vAlign w:val="center"/>
          </w:tcPr>
          <w:p w14:paraId="7AAFCCD4" w14:textId="531957C2" w:rsidR="00B13389" w:rsidRPr="008812A9" w:rsidRDefault="00C85740" w:rsidP="003A2BC7">
            <w:pPr>
              <w:pStyle w:val="ACTabulkadoleva"/>
              <w:jc w:val="center"/>
              <w:rPr>
                <w:rFonts w:asciiTheme="minorHAnsi" w:hAnsiTheme="minorHAnsi" w:cstheme="minorHAnsi"/>
                <w:color w:val="000000"/>
                <w:sz w:val="20"/>
              </w:rPr>
            </w:pPr>
            <w:r>
              <w:rPr>
                <w:rFonts w:asciiTheme="minorHAnsi" w:hAnsiTheme="minorHAnsi" w:cstheme="minorHAnsi"/>
                <w:color w:val="000000"/>
                <w:sz w:val="20"/>
              </w:rPr>
              <w:t>16</w:t>
            </w:r>
            <w:r w:rsidR="00977FB6">
              <w:rPr>
                <w:rFonts w:asciiTheme="minorHAnsi" w:hAnsiTheme="minorHAnsi" w:cstheme="minorHAnsi"/>
                <w:color w:val="000000"/>
                <w:sz w:val="20"/>
              </w:rPr>
              <w:t> </w:t>
            </w:r>
            <w:r>
              <w:rPr>
                <w:rFonts w:asciiTheme="minorHAnsi" w:hAnsiTheme="minorHAnsi" w:cstheme="minorHAnsi"/>
                <w:color w:val="000000"/>
                <w:sz w:val="20"/>
              </w:rPr>
              <w:t>500</w:t>
            </w:r>
            <w:r w:rsidR="00977FB6">
              <w:rPr>
                <w:rFonts w:asciiTheme="minorHAnsi" w:hAnsiTheme="minorHAnsi" w:cstheme="minorHAnsi"/>
                <w:color w:val="000000"/>
                <w:sz w:val="20"/>
              </w:rPr>
              <w:t>,-</w:t>
            </w:r>
            <w:r>
              <w:rPr>
                <w:rFonts w:asciiTheme="minorHAnsi" w:hAnsiTheme="minorHAnsi" w:cstheme="minorHAnsi"/>
                <w:color w:val="000000"/>
                <w:sz w:val="20"/>
              </w:rPr>
              <w:t xml:space="preserve"> Kč</w:t>
            </w:r>
          </w:p>
        </w:tc>
      </w:tr>
      <w:tr w:rsidR="00B13389" w:rsidRPr="008812A9" w14:paraId="51902B2E" w14:textId="77777777" w:rsidTr="00876DAE">
        <w:trPr>
          <w:trHeight w:val="340"/>
        </w:trPr>
        <w:tc>
          <w:tcPr>
            <w:tcW w:w="8020" w:type="dxa"/>
            <w:tcBorders>
              <w:top w:val="nil"/>
              <w:left w:val="single" w:sz="4" w:space="0" w:color="auto"/>
              <w:bottom w:val="single" w:sz="4" w:space="0" w:color="auto"/>
              <w:right w:val="single" w:sz="4" w:space="0" w:color="auto"/>
            </w:tcBorders>
            <w:shd w:val="clear" w:color="auto" w:fill="auto"/>
            <w:noWrap/>
            <w:vAlign w:val="center"/>
          </w:tcPr>
          <w:p w14:paraId="71343359" w14:textId="77777777" w:rsidR="00B13389" w:rsidRPr="008812A9" w:rsidRDefault="00B13389" w:rsidP="00CF2625">
            <w:pPr>
              <w:pStyle w:val="ACTabulkadoleva"/>
              <w:rPr>
                <w:rFonts w:asciiTheme="minorHAnsi" w:hAnsiTheme="minorHAnsi" w:cstheme="minorHAnsi"/>
                <w:color w:val="000000"/>
                <w:sz w:val="20"/>
              </w:rPr>
            </w:pPr>
            <w:r w:rsidRPr="008812A9">
              <w:rPr>
                <w:rFonts w:asciiTheme="minorHAnsi" w:hAnsiTheme="minorHAnsi" w:cstheme="minorHAnsi"/>
                <w:color w:val="000000"/>
                <w:sz w:val="20"/>
              </w:rPr>
              <w:t>Garance reakce Poskytovatele na Incidenty pod SLA</w:t>
            </w:r>
          </w:p>
        </w:tc>
        <w:tc>
          <w:tcPr>
            <w:tcW w:w="2268" w:type="dxa"/>
            <w:vMerge/>
            <w:tcBorders>
              <w:left w:val="nil"/>
              <w:right w:val="single" w:sz="4" w:space="0" w:color="auto"/>
            </w:tcBorders>
            <w:shd w:val="clear" w:color="auto" w:fill="auto"/>
            <w:noWrap/>
            <w:vAlign w:val="center"/>
          </w:tcPr>
          <w:p w14:paraId="7AA2C5EE" w14:textId="3BE8AD9B" w:rsidR="00B13389" w:rsidRPr="008812A9" w:rsidRDefault="00B13389" w:rsidP="003A2BC7">
            <w:pPr>
              <w:pStyle w:val="ACTabulkadoleva"/>
              <w:jc w:val="center"/>
              <w:rPr>
                <w:rFonts w:asciiTheme="minorHAnsi" w:hAnsiTheme="minorHAnsi" w:cstheme="minorHAnsi"/>
                <w:color w:val="000000"/>
                <w:sz w:val="20"/>
              </w:rPr>
            </w:pPr>
          </w:p>
        </w:tc>
      </w:tr>
      <w:tr w:rsidR="00B13389" w:rsidRPr="008812A9" w14:paraId="5A6AB334" w14:textId="77777777" w:rsidTr="00876DAE">
        <w:trPr>
          <w:trHeight w:val="340"/>
        </w:trPr>
        <w:tc>
          <w:tcPr>
            <w:tcW w:w="8020" w:type="dxa"/>
            <w:tcBorders>
              <w:top w:val="nil"/>
              <w:left w:val="single" w:sz="4" w:space="0" w:color="auto"/>
              <w:bottom w:val="single" w:sz="4" w:space="0" w:color="auto"/>
              <w:right w:val="single" w:sz="4" w:space="0" w:color="auto"/>
            </w:tcBorders>
            <w:shd w:val="clear" w:color="auto" w:fill="auto"/>
            <w:noWrap/>
            <w:vAlign w:val="center"/>
            <w:hideMark/>
          </w:tcPr>
          <w:p w14:paraId="22D556F5" w14:textId="77777777" w:rsidR="00B13389" w:rsidRPr="008812A9" w:rsidRDefault="00B13389" w:rsidP="00CF2625">
            <w:pPr>
              <w:pStyle w:val="ACTabulkadoleva"/>
              <w:rPr>
                <w:rFonts w:asciiTheme="minorHAnsi" w:hAnsiTheme="minorHAnsi" w:cstheme="minorHAnsi"/>
                <w:color w:val="000000"/>
                <w:sz w:val="20"/>
              </w:rPr>
            </w:pPr>
            <w:r w:rsidRPr="008812A9">
              <w:rPr>
                <w:rFonts w:asciiTheme="minorHAnsi" w:hAnsiTheme="minorHAnsi" w:cstheme="minorHAnsi"/>
                <w:color w:val="000000"/>
                <w:sz w:val="20"/>
              </w:rPr>
              <w:t>Řízení a koordinace Servisních služeb</w:t>
            </w:r>
          </w:p>
        </w:tc>
        <w:tc>
          <w:tcPr>
            <w:tcW w:w="2268" w:type="dxa"/>
            <w:vMerge/>
            <w:tcBorders>
              <w:left w:val="nil"/>
              <w:right w:val="single" w:sz="4" w:space="0" w:color="auto"/>
            </w:tcBorders>
            <w:shd w:val="clear" w:color="auto" w:fill="auto"/>
            <w:noWrap/>
            <w:vAlign w:val="center"/>
          </w:tcPr>
          <w:p w14:paraId="6D75C746" w14:textId="2D9F9C98" w:rsidR="00B13389" w:rsidRPr="008812A9" w:rsidRDefault="00B13389" w:rsidP="003A2BC7">
            <w:pPr>
              <w:pStyle w:val="ACTabulkadoleva"/>
              <w:jc w:val="center"/>
              <w:rPr>
                <w:rFonts w:asciiTheme="minorHAnsi" w:hAnsiTheme="minorHAnsi" w:cstheme="minorHAnsi"/>
                <w:color w:val="000000"/>
                <w:sz w:val="20"/>
              </w:rPr>
            </w:pPr>
          </w:p>
        </w:tc>
      </w:tr>
      <w:tr w:rsidR="00B13389" w:rsidRPr="008812A9" w14:paraId="3B8C86AA" w14:textId="77777777" w:rsidTr="00876DAE">
        <w:trPr>
          <w:trHeight w:val="340"/>
        </w:trPr>
        <w:tc>
          <w:tcPr>
            <w:tcW w:w="8020" w:type="dxa"/>
            <w:tcBorders>
              <w:top w:val="nil"/>
              <w:left w:val="single" w:sz="4" w:space="0" w:color="auto"/>
              <w:bottom w:val="single" w:sz="4" w:space="0" w:color="auto"/>
              <w:right w:val="single" w:sz="4" w:space="0" w:color="auto"/>
            </w:tcBorders>
            <w:shd w:val="clear" w:color="auto" w:fill="auto"/>
            <w:noWrap/>
            <w:vAlign w:val="center"/>
            <w:hideMark/>
          </w:tcPr>
          <w:p w14:paraId="4A69A596" w14:textId="4BB9B578" w:rsidR="00B13389" w:rsidRPr="00F40E53" w:rsidRDefault="00B13389" w:rsidP="003A2BC7">
            <w:pPr>
              <w:pStyle w:val="ACTabulkadoleva"/>
              <w:rPr>
                <w:rFonts w:asciiTheme="minorHAnsi" w:hAnsiTheme="minorHAnsi" w:cstheme="minorHAnsi"/>
                <w:color w:val="000000"/>
                <w:sz w:val="20"/>
              </w:rPr>
            </w:pPr>
            <w:r w:rsidRPr="00F40E53">
              <w:rPr>
                <w:rFonts w:asciiTheme="minorHAnsi" w:hAnsiTheme="minorHAnsi" w:cstheme="minorHAnsi"/>
                <w:color w:val="000000"/>
                <w:sz w:val="20"/>
              </w:rPr>
              <w:t>Monitoring</w:t>
            </w:r>
            <w:r w:rsidR="00E43765">
              <w:rPr>
                <w:rFonts w:asciiTheme="minorHAnsi" w:hAnsiTheme="minorHAnsi" w:cstheme="minorHAnsi"/>
                <w:color w:val="000000"/>
                <w:sz w:val="20"/>
              </w:rPr>
              <w:t xml:space="preserve"> </w:t>
            </w:r>
            <w:proofErr w:type="spellStart"/>
            <w:r w:rsidRPr="00F40E53">
              <w:rPr>
                <w:rFonts w:asciiTheme="minorHAnsi" w:hAnsiTheme="minorHAnsi" w:cstheme="minorHAnsi"/>
                <w:color w:val="000000"/>
                <w:sz w:val="20"/>
              </w:rPr>
              <w:t>Zabbix</w:t>
            </w:r>
            <w:proofErr w:type="spellEnd"/>
            <w:r w:rsidR="00E43765">
              <w:t xml:space="preserve"> </w:t>
            </w:r>
            <w:r w:rsidR="00E43765" w:rsidRPr="00E43765">
              <w:rPr>
                <w:rFonts w:asciiTheme="minorHAnsi" w:hAnsiTheme="minorHAnsi" w:cstheme="minorHAnsi"/>
                <w:color w:val="000000"/>
                <w:sz w:val="20"/>
              </w:rPr>
              <w:t>do 50 zařízení (5000 sledovaných hodnot)</w:t>
            </w:r>
          </w:p>
        </w:tc>
        <w:tc>
          <w:tcPr>
            <w:tcW w:w="2268" w:type="dxa"/>
            <w:vMerge/>
            <w:tcBorders>
              <w:left w:val="nil"/>
              <w:right w:val="single" w:sz="4" w:space="0" w:color="auto"/>
            </w:tcBorders>
            <w:shd w:val="clear" w:color="auto" w:fill="auto"/>
            <w:noWrap/>
            <w:vAlign w:val="center"/>
          </w:tcPr>
          <w:p w14:paraId="52024136" w14:textId="03AFE383" w:rsidR="00B13389" w:rsidRPr="008812A9" w:rsidRDefault="00B13389" w:rsidP="003A2BC7">
            <w:pPr>
              <w:pStyle w:val="ACTabulkadoleva"/>
              <w:jc w:val="center"/>
              <w:rPr>
                <w:rFonts w:asciiTheme="minorHAnsi" w:hAnsiTheme="minorHAnsi" w:cstheme="minorHAnsi"/>
                <w:color w:val="000000"/>
                <w:sz w:val="20"/>
              </w:rPr>
            </w:pPr>
          </w:p>
        </w:tc>
      </w:tr>
      <w:tr w:rsidR="00B13389" w:rsidRPr="008812A9" w14:paraId="5EA5D6CC" w14:textId="77777777" w:rsidTr="00876DAE">
        <w:trPr>
          <w:trHeight w:val="340"/>
        </w:trPr>
        <w:tc>
          <w:tcPr>
            <w:tcW w:w="8020" w:type="dxa"/>
            <w:tcBorders>
              <w:top w:val="nil"/>
              <w:left w:val="single" w:sz="4" w:space="0" w:color="auto"/>
              <w:bottom w:val="single" w:sz="4" w:space="0" w:color="auto"/>
              <w:right w:val="single" w:sz="4" w:space="0" w:color="auto"/>
            </w:tcBorders>
            <w:shd w:val="clear" w:color="auto" w:fill="auto"/>
            <w:noWrap/>
            <w:vAlign w:val="center"/>
          </w:tcPr>
          <w:p w14:paraId="1916FDA1" w14:textId="050B08B9" w:rsidR="00B13389" w:rsidRPr="00E43765" w:rsidRDefault="00B13389" w:rsidP="003A2BC7">
            <w:pPr>
              <w:pStyle w:val="ACTabulkadoleva"/>
              <w:rPr>
                <w:rFonts w:asciiTheme="minorHAnsi" w:hAnsiTheme="minorHAnsi" w:cstheme="minorHAnsi"/>
                <w:color w:val="000000"/>
                <w:sz w:val="20"/>
              </w:rPr>
            </w:pPr>
            <w:r w:rsidRPr="00E43765">
              <w:rPr>
                <w:rFonts w:asciiTheme="minorHAnsi" w:hAnsiTheme="minorHAnsi" w:cstheme="minorHAnsi"/>
                <w:color w:val="000000"/>
                <w:sz w:val="20"/>
              </w:rPr>
              <w:t xml:space="preserve">Pravidelná kontrola Prvků IT </w:t>
            </w:r>
            <w:r w:rsidR="00D14254">
              <w:rPr>
                <w:rFonts w:asciiTheme="minorHAnsi" w:hAnsiTheme="minorHAnsi" w:cstheme="minorHAnsi"/>
                <w:color w:val="000000"/>
                <w:sz w:val="20"/>
              </w:rPr>
              <w:t>v rozsahu 3 hodiny</w:t>
            </w:r>
          </w:p>
        </w:tc>
        <w:tc>
          <w:tcPr>
            <w:tcW w:w="2268" w:type="dxa"/>
            <w:vMerge/>
            <w:tcBorders>
              <w:left w:val="nil"/>
              <w:bottom w:val="single" w:sz="4" w:space="0" w:color="auto"/>
              <w:right w:val="single" w:sz="4" w:space="0" w:color="auto"/>
            </w:tcBorders>
            <w:shd w:val="clear" w:color="auto" w:fill="auto"/>
            <w:noWrap/>
            <w:vAlign w:val="center"/>
          </w:tcPr>
          <w:p w14:paraId="220CC31C" w14:textId="77777777" w:rsidR="00B13389" w:rsidRPr="008812A9" w:rsidRDefault="00B13389" w:rsidP="003A2BC7">
            <w:pPr>
              <w:pStyle w:val="ACTabulkadoleva"/>
              <w:jc w:val="center"/>
              <w:rPr>
                <w:rFonts w:asciiTheme="minorHAnsi" w:hAnsiTheme="minorHAnsi" w:cstheme="minorHAnsi"/>
                <w:color w:val="000000"/>
                <w:sz w:val="20"/>
              </w:rPr>
            </w:pPr>
          </w:p>
        </w:tc>
      </w:tr>
      <w:tr w:rsidR="00DE5FCE" w:rsidRPr="00C915FC" w14:paraId="6EA6F19B" w14:textId="77777777" w:rsidTr="00DD7E8D">
        <w:trPr>
          <w:trHeight w:val="454"/>
        </w:trPr>
        <w:tc>
          <w:tcPr>
            <w:tcW w:w="8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2E30D8" w14:textId="77777777" w:rsidR="00DE5FCE" w:rsidRPr="00C915FC" w:rsidRDefault="00DE5FCE" w:rsidP="003A2BC7">
            <w:pPr>
              <w:pStyle w:val="ACTabulkadoleva"/>
              <w:rPr>
                <w:rFonts w:asciiTheme="minorHAnsi" w:hAnsiTheme="minorHAnsi" w:cstheme="minorHAnsi"/>
                <w:b/>
                <w:color w:val="000000"/>
              </w:rPr>
            </w:pPr>
            <w:r w:rsidRPr="00C915FC">
              <w:rPr>
                <w:rFonts w:asciiTheme="minorHAnsi" w:hAnsiTheme="minorHAnsi" w:cstheme="minorHAnsi"/>
                <w:b/>
                <w:color w:val="000000"/>
              </w:rPr>
              <w:t>CENA CELKEM</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14950D" w14:textId="77777777" w:rsidR="00DE5FCE" w:rsidRPr="00C915FC" w:rsidRDefault="00DE5FCE" w:rsidP="003A2BC7">
            <w:pPr>
              <w:pStyle w:val="ACTabulkadoleva"/>
              <w:jc w:val="center"/>
              <w:rPr>
                <w:rFonts w:asciiTheme="minorHAnsi" w:hAnsiTheme="minorHAnsi" w:cstheme="minorHAnsi"/>
                <w:b/>
                <w:color w:val="000000"/>
              </w:rPr>
            </w:pPr>
          </w:p>
        </w:tc>
      </w:tr>
      <w:tr w:rsidR="00DE5FCE" w:rsidRPr="000D4B52" w14:paraId="28D14A5D" w14:textId="77777777" w:rsidTr="00DD7E8D">
        <w:trPr>
          <w:trHeight w:val="340"/>
        </w:trPr>
        <w:tc>
          <w:tcPr>
            <w:tcW w:w="8020" w:type="dxa"/>
            <w:tcBorders>
              <w:top w:val="nil"/>
              <w:left w:val="single" w:sz="4" w:space="0" w:color="auto"/>
              <w:bottom w:val="single" w:sz="4" w:space="0" w:color="auto"/>
              <w:right w:val="single" w:sz="4" w:space="0" w:color="auto"/>
            </w:tcBorders>
            <w:shd w:val="clear" w:color="auto" w:fill="auto"/>
            <w:noWrap/>
            <w:vAlign w:val="center"/>
          </w:tcPr>
          <w:p w14:paraId="158FB801" w14:textId="54D0F9DB" w:rsidR="00DE5FCE" w:rsidRPr="000D4B52" w:rsidRDefault="00DE5FCE" w:rsidP="003A2BC7">
            <w:pPr>
              <w:pStyle w:val="ACTabulkadoleva"/>
              <w:rPr>
                <w:rFonts w:asciiTheme="minorHAnsi" w:hAnsiTheme="minorHAnsi" w:cstheme="minorHAnsi"/>
                <w:color w:val="000000"/>
                <w:sz w:val="20"/>
              </w:rPr>
            </w:pPr>
            <w:r w:rsidRPr="000D4B52">
              <w:rPr>
                <w:rFonts w:asciiTheme="minorHAnsi" w:hAnsiTheme="minorHAnsi" w:cstheme="minorHAnsi"/>
                <w:color w:val="000000"/>
                <w:sz w:val="20"/>
              </w:rPr>
              <w:t xml:space="preserve">Předplacený kredit bodů pro čerpání Požadavků </w:t>
            </w:r>
            <w:r w:rsidRPr="00273492">
              <w:rPr>
                <w:rFonts w:asciiTheme="minorHAnsi" w:hAnsiTheme="minorHAnsi" w:cstheme="minorHAnsi"/>
                <w:color w:val="000000"/>
                <w:sz w:val="20"/>
              </w:rPr>
              <w:t>(</w:t>
            </w:r>
            <w:r w:rsidR="003B4722" w:rsidRPr="00273492">
              <w:rPr>
                <w:rFonts w:asciiTheme="minorHAnsi" w:hAnsiTheme="minorHAnsi" w:cstheme="minorHAnsi"/>
                <w:color w:val="000000"/>
                <w:sz w:val="20"/>
              </w:rPr>
              <w:t>25</w:t>
            </w:r>
            <w:r w:rsidRPr="00273492">
              <w:rPr>
                <w:rFonts w:asciiTheme="minorHAnsi" w:hAnsiTheme="minorHAnsi" w:cstheme="minorHAnsi"/>
                <w:color w:val="000000"/>
                <w:sz w:val="20"/>
              </w:rPr>
              <w:t xml:space="preserve"> bodů</w:t>
            </w:r>
            <w:r w:rsidR="003B4722" w:rsidRPr="00273492">
              <w:rPr>
                <w:rFonts w:asciiTheme="minorHAnsi" w:hAnsiTheme="minorHAnsi" w:cstheme="minorHAnsi"/>
                <w:color w:val="000000"/>
                <w:sz w:val="20"/>
              </w:rPr>
              <w:t>)</w:t>
            </w:r>
          </w:p>
        </w:tc>
        <w:tc>
          <w:tcPr>
            <w:tcW w:w="2268" w:type="dxa"/>
            <w:tcBorders>
              <w:top w:val="nil"/>
              <w:left w:val="nil"/>
              <w:bottom w:val="single" w:sz="4" w:space="0" w:color="auto"/>
              <w:right w:val="single" w:sz="4" w:space="0" w:color="auto"/>
            </w:tcBorders>
            <w:shd w:val="clear" w:color="auto" w:fill="auto"/>
            <w:noWrap/>
            <w:vAlign w:val="center"/>
          </w:tcPr>
          <w:p w14:paraId="4592B908" w14:textId="2A4F4962" w:rsidR="00DE5FCE" w:rsidRPr="000D4B52" w:rsidRDefault="00273492" w:rsidP="003A2BC7">
            <w:pPr>
              <w:pStyle w:val="ACTabulkadoleva"/>
              <w:jc w:val="center"/>
              <w:rPr>
                <w:rFonts w:asciiTheme="minorHAnsi" w:hAnsiTheme="minorHAnsi" w:cstheme="minorHAnsi"/>
                <w:color w:val="000000"/>
                <w:sz w:val="20"/>
              </w:rPr>
            </w:pPr>
            <w:r>
              <w:rPr>
                <w:rFonts w:asciiTheme="minorHAnsi" w:hAnsiTheme="minorHAnsi" w:cstheme="minorHAnsi"/>
                <w:color w:val="000000"/>
                <w:sz w:val="20"/>
              </w:rPr>
              <w:t>2</w:t>
            </w:r>
            <w:r w:rsidR="00977FB6">
              <w:rPr>
                <w:rFonts w:asciiTheme="minorHAnsi" w:hAnsiTheme="minorHAnsi" w:cstheme="minorHAnsi"/>
                <w:color w:val="000000"/>
                <w:sz w:val="20"/>
              </w:rPr>
              <w:t> </w:t>
            </w:r>
            <w:r>
              <w:rPr>
                <w:rFonts w:asciiTheme="minorHAnsi" w:hAnsiTheme="minorHAnsi" w:cstheme="minorHAnsi"/>
                <w:color w:val="000000"/>
                <w:sz w:val="20"/>
              </w:rPr>
              <w:t>5</w:t>
            </w:r>
            <w:r w:rsidR="00DE5FCE" w:rsidRPr="000D4B52">
              <w:rPr>
                <w:rFonts w:asciiTheme="minorHAnsi" w:hAnsiTheme="minorHAnsi" w:cstheme="minorHAnsi"/>
                <w:color w:val="000000"/>
                <w:sz w:val="20"/>
              </w:rPr>
              <w:t>00</w:t>
            </w:r>
            <w:r w:rsidR="00977FB6">
              <w:rPr>
                <w:rFonts w:asciiTheme="minorHAnsi" w:hAnsiTheme="minorHAnsi" w:cstheme="minorHAnsi"/>
                <w:color w:val="000000"/>
                <w:sz w:val="20"/>
              </w:rPr>
              <w:t>,-</w:t>
            </w:r>
            <w:r w:rsidR="00DE5FCE" w:rsidRPr="000D4B52">
              <w:rPr>
                <w:rFonts w:asciiTheme="minorHAnsi" w:hAnsiTheme="minorHAnsi" w:cstheme="minorHAnsi"/>
                <w:color w:val="000000"/>
                <w:sz w:val="20"/>
              </w:rPr>
              <w:t xml:space="preserve"> Kč</w:t>
            </w:r>
          </w:p>
        </w:tc>
      </w:tr>
      <w:tr w:rsidR="00DE5FCE" w:rsidRPr="00C915FC" w14:paraId="3D55C3A7" w14:textId="77777777" w:rsidTr="00DD7E8D">
        <w:trPr>
          <w:trHeight w:val="680"/>
        </w:trPr>
        <w:tc>
          <w:tcPr>
            <w:tcW w:w="8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01E9F31" w14:textId="77777777" w:rsidR="00DE5FCE" w:rsidRPr="00C915FC" w:rsidRDefault="00DE5FCE" w:rsidP="003A2BC7">
            <w:pPr>
              <w:pStyle w:val="ACTabulkadoleva"/>
              <w:rPr>
                <w:rFonts w:asciiTheme="minorHAnsi" w:hAnsiTheme="minorHAnsi" w:cstheme="minorHAnsi"/>
                <w:b/>
                <w:color w:val="000000"/>
                <w:sz w:val="24"/>
              </w:rPr>
            </w:pPr>
            <w:r w:rsidRPr="00C915FC">
              <w:rPr>
                <w:rFonts w:asciiTheme="minorHAnsi" w:hAnsiTheme="minorHAnsi" w:cstheme="minorHAnsi"/>
                <w:b/>
                <w:color w:val="000000"/>
                <w:sz w:val="24"/>
              </w:rPr>
              <w:t xml:space="preserve">CENA CELKEM </w:t>
            </w:r>
          </w:p>
        </w:tc>
        <w:tc>
          <w:tcPr>
            <w:tcW w:w="2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1CDC044" w14:textId="21ACF6AA" w:rsidR="00DE5FCE" w:rsidRPr="00C915FC" w:rsidRDefault="00F545C3" w:rsidP="003A2BC7">
            <w:pPr>
              <w:pStyle w:val="ACTabulkadoleva"/>
              <w:jc w:val="center"/>
              <w:rPr>
                <w:rFonts w:asciiTheme="minorHAnsi" w:hAnsiTheme="minorHAnsi" w:cstheme="minorHAnsi"/>
                <w:b/>
                <w:color w:val="000000"/>
                <w:sz w:val="24"/>
                <w:szCs w:val="24"/>
              </w:rPr>
            </w:pPr>
            <w:r>
              <w:rPr>
                <w:rFonts w:asciiTheme="minorHAnsi" w:hAnsiTheme="minorHAnsi" w:cstheme="minorHAnsi"/>
                <w:b/>
                <w:color w:val="000000"/>
                <w:sz w:val="24"/>
                <w:szCs w:val="24"/>
              </w:rPr>
              <w:t>19</w:t>
            </w:r>
            <w:r w:rsidR="00977FB6">
              <w:rPr>
                <w:rFonts w:asciiTheme="minorHAnsi" w:hAnsiTheme="minorHAnsi" w:cstheme="minorHAnsi"/>
                <w:b/>
                <w:color w:val="000000"/>
                <w:sz w:val="24"/>
                <w:szCs w:val="24"/>
              </w:rPr>
              <w:t> </w:t>
            </w:r>
            <w:r>
              <w:rPr>
                <w:rFonts w:asciiTheme="minorHAnsi" w:hAnsiTheme="minorHAnsi" w:cstheme="minorHAnsi"/>
                <w:b/>
                <w:color w:val="000000"/>
                <w:sz w:val="24"/>
                <w:szCs w:val="24"/>
              </w:rPr>
              <w:t>000</w:t>
            </w:r>
            <w:r w:rsidR="00977FB6">
              <w:rPr>
                <w:rFonts w:asciiTheme="minorHAnsi" w:hAnsiTheme="minorHAnsi" w:cstheme="minorHAnsi"/>
                <w:b/>
                <w:color w:val="000000"/>
                <w:sz w:val="24"/>
                <w:szCs w:val="24"/>
              </w:rPr>
              <w:t>,-</w:t>
            </w:r>
            <w:r>
              <w:rPr>
                <w:rFonts w:asciiTheme="minorHAnsi" w:hAnsiTheme="minorHAnsi" w:cstheme="minorHAnsi"/>
                <w:b/>
                <w:color w:val="000000"/>
                <w:sz w:val="24"/>
                <w:szCs w:val="24"/>
              </w:rPr>
              <w:t xml:space="preserve"> Kč</w:t>
            </w:r>
          </w:p>
        </w:tc>
      </w:tr>
    </w:tbl>
    <w:p w14:paraId="1E3FA274" w14:textId="6F176A03" w:rsidR="00DE5FCE" w:rsidRPr="002D676D" w:rsidRDefault="00DE5FCE" w:rsidP="00DE5FCE">
      <w:pPr>
        <w:rPr>
          <w:rStyle w:val="Zdraznn"/>
        </w:rPr>
      </w:pPr>
      <w:r w:rsidRPr="00A24390">
        <w:rPr>
          <w:rStyle w:val="Zdraznn"/>
        </w:rPr>
        <w:t xml:space="preserve">* Cena Centrálního kontaktního bodu předpokládá zpracování maximálně </w:t>
      </w:r>
      <w:r w:rsidR="005A3D22" w:rsidRPr="00A24390">
        <w:rPr>
          <w:rStyle w:val="Zdraznn"/>
        </w:rPr>
        <w:t xml:space="preserve">50 </w:t>
      </w:r>
      <w:r w:rsidR="006153B0" w:rsidRPr="00A24390">
        <w:rPr>
          <w:rStyle w:val="Zdraznn"/>
        </w:rPr>
        <w:t>P</w:t>
      </w:r>
      <w:r w:rsidRPr="00A24390">
        <w:rPr>
          <w:rStyle w:val="Zdraznn"/>
        </w:rPr>
        <w:t>ožadavků evidovaných v elektronickém systému</w:t>
      </w:r>
      <w:r w:rsidRPr="002D676D">
        <w:rPr>
          <w:rStyle w:val="Zdraznn"/>
        </w:rPr>
        <w:t xml:space="preserve"> Poskytovatele. za </w:t>
      </w:r>
      <w:r w:rsidR="00DF5768">
        <w:rPr>
          <w:rStyle w:val="Zdraznn"/>
        </w:rPr>
        <w:t>12 (dvanáct</w:t>
      </w:r>
      <w:r w:rsidR="00236B9D">
        <w:rPr>
          <w:rStyle w:val="Zdraznn"/>
        </w:rPr>
        <w:t xml:space="preserve">) </w:t>
      </w:r>
      <w:r w:rsidRPr="002D676D">
        <w:rPr>
          <w:rStyle w:val="Zdraznn"/>
        </w:rPr>
        <w:t>kalendářní</w:t>
      </w:r>
      <w:r w:rsidR="00236B9D">
        <w:rPr>
          <w:rStyle w:val="Zdraznn"/>
        </w:rPr>
        <w:t>ch</w:t>
      </w:r>
      <w:r w:rsidRPr="002D676D">
        <w:rPr>
          <w:rStyle w:val="Zdraznn"/>
        </w:rPr>
        <w:t xml:space="preserve"> měsíc</w:t>
      </w:r>
      <w:r w:rsidR="00236B9D">
        <w:rPr>
          <w:rStyle w:val="Zdraznn"/>
        </w:rPr>
        <w:t>ů</w:t>
      </w:r>
      <w:r w:rsidRPr="002D676D">
        <w:rPr>
          <w:rStyle w:val="Zdraznn"/>
        </w:rPr>
        <w:t>.</w:t>
      </w:r>
    </w:p>
    <w:p w14:paraId="0A480C3E" w14:textId="77777777" w:rsidR="00DE5FCE" w:rsidRPr="002D676D" w:rsidRDefault="00DE5FCE" w:rsidP="00DE5FCE">
      <w:pPr>
        <w:pStyle w:val="AC411Kapitola"/>
        <w:rPr>
          <w:rFonts w:eastAsiaTheme="majorEastAsia" w:cstheme="majorBidi"/>
          <w:color w:val="auto"/>
          <w:kern w:val="0"/>
          <w:sz w:val="26"/>
          <w:szCs w:val="26"/>
          <w:lang w:eastAsia="en-US"/>
        </w:rPr>
      </w:pPr>
      <w:r w:rsidRPr="002D676D">
        <w:rPr>
          <w:rFonts w:eastAsiaTheme="majorEastAsia" w:cstheme="majorBidi"/>
          <w:color w:val="auto"/>
          <w:kern w:val="0"/>
          <w:sz w:val="26"/>
          <w:szCs w:val="26"/>
          <w:lang w:eastAsia="en-US"/>
        </w:rPr>
        <w:t>Jednotkové sazby pro Servisní služby nad rámec paušální platby</w:t>
      </w:r>
    </w:p>
    <w:tbl>
      <w:tblPr>
        <w:tblW w:w="1028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9"/>
        <w:gridCol w:w="1843"/>
        <w:gridCol w:w="2126"/>
      </w:tblGrid>
      <w:tr w:rsidR="00DE5FCE" w:rsidRPr="00C915FC" w14:paraId="0A235D9D" w14:textId="77777777" w:rsidTr="00EF43ED">
        <w:trPr>
          <w:trHeight w:val="680"/>
        </w:trPr>
        <w:tc>
          <w:tcPr>
            <w:tcW w:w="6319" w:type="dxa"/>
            <w:tcBorders>
              <w:right w:val="single" w:sz="4" w:space="0" w:color="F2F2F2" w:themeColor="background1" w:themeShade="F2"/>
            </w:tcBorders>
            <w:shd w:val="clear" w:color="auto" w:fill="15185C" w:themeFill="text2"/>
            <w:noWrap/>
            <w:vAlign w:val="center"/>
            <w:hideMark/>
          </w:tcPr>
          <w:p w14:paraId="6E2B5829" w14:textId="4462A42C" w:rsidR="00DE5FCE" w:rsidRPr="00C915FC" w:rsidRDefault="00DE5FCE" w:rsidP="003A2BC7">
            <w:pPr>
              <w:pStyle w:val="ACTabulkadoleva"/>
              <w:rPr>
                <w:rFonts w:asciiTheme="minorHAnsi" w:hAnsiTheme="minorHAnsi" w:cstheme="minorHAnsi"/>
                <w:b/>
                <w:color w:val="FFFFFF" w:themeColor="background1"/>
                <w:szCs w:val="22"/>
              </w:rPr>
            </w:pPr>
            <w:r w:rsidRPr="00C915FC">
              <w:rPr>
                <w:rFonts w:asciiTheme="minorHAnsi" w:hAnsiTheme="minorHAnsi" w:cstheme="minorHAnsi"/>
                <w:b/>
                <w:color w:val="FFFFFF" w:themeColor="background1"/>
              </w:rPr>
              <w:t xml:space="preserve">Typ požadavku </w:t>
            </w:r>
          </w:p>
        </w:tc>
        <w:tc>
          <w:tcPr>
            <w:tcW w:w="1843" w:type="dxa"/>
            <w:tcBorders>
              <w:left w:val="single" w:sz="4" w:space="0" w:color="F2F2F2" w:themeColor="background1" w:themeShade="F2"/>
              <w:right w:val="single" w:sz="4" w:space="0" w:color="F2F2F2" w:themeColor="background1" w:themeShade="F2"/>
            </w:tcBorders>
            <w:shd w:val="clear" w:color="auto" w:fill="15185C" w:themeFill="text2"/>
            <w:noWrap/>
            <w:vAlign w:val="center"/>
            <w:hideMark/>
          </w:tcPr>
          <w:p w14:paraId="0FE20725" w14:textId="77777777" w:rsidR="00DE5FCE" w:rsidRPr="00C915FC" w:rsidRDefault="00DE5FCE" w:rsidP="003A2BC7">
            <w:pPr>
              <w:pStyle w:val="ACTabulkadoleva"/>
              <w:jc w:val="center"/>
              <w:rPr>
                <w:rFonts w:asciiTheme="minorHAnsi" w:hAnsiTheme="minorHAnsi" w:cstheme="minorHAnsi"/>
                <w:b/>
                <w:color w:val="FFFFFF" w:themeColor="background1"/>
              </w:rPr>
            </w:pPr>
            <w:r w:rsidRPr="00C915FC">
              <w:rPr>
                <w:rFonts w:asciiTheme="minorHAnsi" w:hAnsiTheme="minorHAnsi" w:cstheme="minorHAnsi"/>
                <w:b/>
                <w:color w:val="FFFFFF" w:themeColor="background1"/>
              </w:rPr>
              <w:t>Hodnota</w:t>
            </w:r>
          </w:p>
          <w:p w14:paraId="6D38DFCB" w14:textId="77777777" w:rsidR="00DE5FCE" w:rsidRPr="00C915FC" w:rsidRDefault="00DE5FCE" w:rsidP="003A2BC7">
            <w:pPr>
              <w:pStyle w:val="ACTabulkadoleva"/>
              <w:jc w:val="center"/>
              <w:rPr>
                <w:rFonts w:asciiTheme="minorHAnsi" w:hAnsiTheme="minorHAnsi" w:cstheme="minorHAnsi"/>
                <w:b/>
                <w:color w:val="FFFFFF" w:themeColor="background1"/>
                <w:szCs w:val="22"/>
              </w:rPr>
            </w:pPr>
            <w:r w:rsidRPr="00C915FC">
              <w:rPr>
                <w:rFonts w:asciiTheme="minorHAnsi" w:hAnsiTheme="minorHAnsi" w:cstheme="minorHAnsi"/>
                <w:b/>
                <w:color w:val="FFFFFF" w:themeColor="background1"/>
              </w:rPr>
              <w:t xml:space="preserve"> (bez DPH)</w:t>
            </w:r>
          </w:p>
        </w:tc>
        <w:tc>
          <w:tcPr>
            <w:tcW w:w="2126" w:type="dxa"/>
            <w:tcBorders>
              <w:left w:val="single" w:sz="4" w:space="0" w:color="F2F2F2" w:themeColor="background1" w:themeShade="F2"/>
            </w:tcBorders>
            <w:shd w:val="clear" w:color="auto" w:fill="15185C" w:themeFill="text2"/>
            <w:noWrap/>
            <w:vAlign w:val="center"/>
            <w:hideMark/>
          </w:tcPr>
          <w:p w14:paraId="39EE6848" w14:textId="77777777" w:rsidR="00DE5FCE" w:rsidRPr="00C915FC" w:rsidRDefault="00DE5FCE" w:rsidP="003A2BC7">
            <w:pPr>
              <w:pStyle w:val="ACTabulkadoleva"/>
              <w:jc w:val="center"/>
              <w:rPr>
                <w:rFonts w:asciiTheme="minorHAnsi" w:hAnsiTheme="minorHAnsi" w:cstheme="minorHAnsi"/>
                <w:b/>
                <w:color w:val="FFFFFF" w:themeColor="background1"/>
                <w:szCs w:val="22"/>
              </w:rPr>
            </w:pPr>
            <w:r w:rsidRPr="00C915FC">
              <w:rPr>
                <w:rFonts w:asciiTheme="minorHAnsi" w:hAnsiTheme="minorHAnsi" w:cstheme="minorHAnsi"/>
                <w:b/>
                <w:color w:val="FFFFFF" w:themeColor="background1"/>
              </w:rPr>
              <w:t>Měrná jednotka</w:t>
            </w:r>
          </w:p>
        </w:tc>
      </w:tr>
      <w:tr w:rsidR="00DE5FCE" w:rsidRPr="00667AC9" w14:paraId="6BFE6F4A" w14:textId="77777777" w:rsidTr="00667AC9">
        <w:trPr>
          <w:trHeight w:val="340"/>
        </w:trPr>
        <w:tc>
          <w:tcPr>
            <w:tcW w:w="6319" w:type="dxa"/>
            <w:shd w:val="clear" w:color="auto" w:fill="auto"/>
            <w:noWrap/>
            <w:vAlign w:val="center"/>
          </w:tcPr>
          <w:p w14:paraId="586B7E9C" w14:textId="77777777" w:rsidR="00DE5FCE" w:rsidRPr="00667AC9" w:rsidRDefault="00DE5FCE" w:rsidP="003A2BC7">
            <w:pPr>
              <w:pStyle w:val="ACTabulkadoleva"/>
              <w:rPr>
                <w:rFonts w:asciiTheme="minorHAnsi" w:hAnsiTheme="minorHAnsi" w:cstheme="minorHAnsi"/>
                <w:color w:val="000000"/>
                <w:sz w:val="20"/>
                <w:lang w:val="en-US"/>
              </w:rPr>
            </w:pPr>
            <w:r w:rsidRPr="00667AC9">
              <w:rPr>
                <w:rFonts w:asciiTheme="minorHAnsi" w:hAnsiTheme="minorHAnsi" w:cstheme="minorHAnsi"/>
                <w:color w:val="000000"/>
                <w:sz w:val="20"/>
              </w:rPr>
              <w:t>Změnový požadavek ***</w:t>
            </w:r>
          </w:p>
        </w:tc>
        <w:tc>
          <w:tcPr>
            <w:tcW w:w="1843" w:type="dxa"/>
            <w:shd w:val="clear" w:color="auto" w:fill="auto"/>
            <w:noWrap/>
          </w:tcPr>
          <w:p w14:paraId="2EE51CE9"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17,5 bodů</w:t>
            </w:r>
          </w:p>
        </w:tc>
        <w:tc>
          <w:tcPr>
            <w:tcW w:w="2126" w:type="dxa"/>
            <w:shd w:val="clear" w:color="auto" w:fill="auto"/>
            <w:noWrap/>
            <w:vAlign w:val="center"/>
          </w:tcPr>
          <w:p w14:paraId="2692E240"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Člověkohodina</w:t>
            </w:r>
          </w:p>
        </w:tc>
      </w:tr>
      <w:tr w:rsidR="00DE5FCE" w:rsidRPr="00667AC9" w14:paraId="1EA8699F" w14:textId="77777777" w:rsidTr="00667AC9">
        <w:trPr>
          <w:trHeight w:val="340"/>
        </w:trPr>
        <w:tc>
          <w:tcPr>
            <w:tcW w:w="6319" w:type="dxa"/>
            <w:shd w:val="clear" w:color="auto" w:fill="auto"/>
            <w:noWrap/>
            <w:vAlign w:val="center"/>
          </w:tcPr>
          <w:p w14:paraId="1B005303" w14:textId="77777777" w:rsidR="00DE5FCE" w:rsidRPr="00667AC9" w:rsidRDefault="00DE5FCE" w:rsidP="003A2BC7">
            <w:pPr>
              <w:pStyle w:val="ACTabulkadoleva"/>
              <w:rPr>
                <w:rFonts w:asciiTheme="minorHAnsi" w:hAnsiTheme="minorHAnsi" w:cstheme="minorHAnsi"/>
                <w:color w:val="000000"/>
                <w:sz w:val="20"/>
              </w:rPr>
            </w:pPr>
            <w:r w:rsidRPr="00667AC9">
              <w:rPr>
                <w:rFonts w:asciiTheme="minorHAnsi" w:hAnsiTheme="minorHAnsi" w:cstheme="minorHAnsi"/>
                <w:color w:val="000000"/>
                <w:sz w:val="20"/>
              </w:rPr>
              <w:t>Konzultační požadavek ***</w:t>
            </w:r>
          </w:p>
        </w:tc>
        <w:tc>
          <w:tcPr>
            <w:tcW w:w="1843" w:type="dxa"/>
            <w:shd w:val="clear" w:color="auto" w:fill="auto"/>
            <w:noWrap/>
          </w:tcPr>
          <w:p w14:paraId="767D4791"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17,5 bodů</w:t>
            </w:r>
          </w:p>
        </w:tc>
        <w:tc>
          <w:tcPr>
            <w:tcW w:w="2126" w:type="dxa"/>
            <w:shd w:val="clear" w:color="auto" w:fill="auto"/>
            <w:noWrap/>
            <w:vAlign w:val="center"/>
          </w:tcPr>
          <w:p w14:paraId="3F2F8FB2"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Člověkohodina</w:t>
            </w:r>
          </w:p>
        </w:tc>
      </w:tr>
      <w:tr w:rsidR="00DE5FCE" w:rsidRPr="00667AC9" w14:paraId="68FB8D31" w14:textId="77777777" w:rsidTr="00667AC9">
        <w:trPr>
          <w:trHeight w:val="340"/>
        </w:trPr>
        <w:tc>
          <w:tcPr>
            <w:tcW w:w="6319" w:type="dxa"/>
            <w:shd w:val="clear" w:color="auto" w:fill="auto"/>
            <w:noWrap/>
            <w:vAlign w:val="center"/>
            <w:hideMark/>
          </w:tcPr>
          <w:p w14:paraId="5A8DC544" w14:textId="77777777" w:rsidR="00DE5FCE" w:rsidRPr="00667AC9" w:rsidRDefault="00DE5FCE" w:rsidP="003A2BC7">
            <w:pPr>
              <w:pStyle w:val="ACTabulkadoleva"/>
              <w:rPr>
                <w:rFonts w:asciiTheme="minorHAnsi" w:hAnsiTheme="minorHAnsi" w:cstheme="minorHAnsi"/>
                <w:color w:val="000000"/>
                <w:sz w:val="20"/>
              </w:rPr>
            </w:pPr>
            <w:r w:rsidRPr="00667AC9">
              <w:rPr>
                <w:rFonts w:asciiTheme="minorHAnsi" w:hAnsiTheme="minorHAnsi" w:cstheme="minorHAnsi"/>
                <w:sz w:val="20"/>
              </w:rPr>
              <w:t>Incident kategorie "A"</w:t>
            </w:r>
          </w:p>
        </w:tc>
        <w:tc>
          <w:tcPr>
            <w:tcW w:w="1843" w:type="dxa"/>
            <w:shd w:val="clear" w:color="auto" w:fill="auto"/>
            <w:noWrap/>
            <w:hideMark/>
          </w:tcPr>
          <w:p w14:paraId="0BD59540"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23 bodů</w:t>
            </w:r>
          </w:p>
        </w:tc>
        <w:tc>
          <w:tcPr>
            <w:tcW w:w="2126" w:type="dxa"/>
            <w:shd w:val="clear" w:color="auto" w:fill="auto"/>
            <w:noWrap/>
            <w:vAlign w:val="center"/>
            <w:hideMark/>
          </w:tcPr>
          <w:p w14:paraId="1BCB8009"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Člověkohodina</w:t>
            </w:r>
          </w:p>
        </w:tc>
      </w:tr>
      <w:tr w:rsidR="00DE5FCE" w:rsidRPr="00667AC9" w14:paraId="12781BD9" w14:textId="77777777" w:rsidTr="00667AC9">
        <w:trPr>
          <w:trHeight w:val="340"/>
        </w:trPr>
        <w:tc>
          <w:tcPr>
            <w:tcW w:w="6319" w:type="dxa"/>
            <w:shd w:val="clear" w:color="auto" w:fill="auto"/>
            <w:noWrap/>
            <w:vAlign w:val="center"/>
            <w:hideMark/>
          </w:tcPr>
          <w:p w14:paraId="15648C49" w14:textId="3EBDC407" w:rsidR="00DE5FCE" w:rsidRPr="00667AC9" w:rsidRDefault="00DE5FCE" w:rsidP="003A2BC7">
            <w:pPr>
              <w:pStyle w:val="ACTabulkadoleva"/>
              <w:rPr>
                <w:rFonts w:asciiTheme="minorHAnsi" w:hAnsiTheme="minorHAnsi" w:cstheme="minorHAnsi"/>
                <w:color w:val="000000"/>
                <w:sz w:val="20"/>
              </w:rPr>
            </w:pPr>
            <w:r w:rsidRPr="00667AC9">
              <w:rPr>
                <w:rFonts w:asciiTheme="minorHAnsi" w:hAnsiTheme="minorHAnsi" w:cstheme="minorHAnsi"/>
                <w:color w:val="000000"/>
                <w:sz w:val="20"/>
              </w:rPr>
              <w:t xml:space="preserve">Incident kategorie "B" </w:t>
            </w:r>
          </w:p>
        </w:tc>
        <w:tc>
          <w:tcPr>
            <w:tcW w:w="1843" w:type="dxa"/>
            <w:shd w:val="clear" w:color="auto" w:fill="auto"/>
            <w:noWrap/>
            <w:hideMark/>
          </w:tcPr>
          <w:p w14:paraId="4D668D2F"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19 bodů</w:t>
            </w:r>
          </w:p>
        </w:tc>
        <w:tc>
          <w:tcPr>
            <w:tcW w:w="2126" w:type="dxa"/>
            <w:shd w:val="clear" w:color="auto" w:fill="auto"/>
            <w:noWrap/>
            <w:vAlign w:val="center"/>
            <w:hideMark/>
          </w:tcPr>
          <w:p w14:paraId="7243148B"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Člověkohodina</w:t>
            </w:r>
          </w:p>
        </w:tc>
      </w:tr>
      <w:tr w:rsidR="00DE5FCE" w:rsidRPr="00667AC9" w14:paraId="57E02389" w14:textId="77777777" w:rsidTr="00667AC9">
        <w:trPr>
          <w:trHeight w:val="340"/>
        </w:trPr>
        <w:tc>
          <w:tcPr>
            <w:tcW w:w="6319" w:type="dxa"/>
            <w:shd w:val="clear" w:color="auto" w:fill="auto"/>
            <w:noWrap/>
            <w:vAlign w:val="center"/>
            <w:hideMark/>
          </w:tcPr>
          <w:p w14:paraId="24D11758" w14:textId="1116191D" w:rsidR="00DE5FCE" w:rsidRPr="00667AC9" w:rsidRDefault="00DE5FCE" w:rsidP="003A2BC7">
            <w:pPr>
              <w:pStyle w:val="ACTabulkadoleva"/>
              <w:rPr>
                <w:rFonts w:asciiTheme="minorHAnsi" w:hAnsiTheme="minorHAnsi" w:cstheme="minorHAnsi"/>
                <w:color w:val="000000"/>
                <w:sz w:val="20"/>
              </w:rPr>
            </w:pPr>
            <w:r w:rsidRPr="00667AC9">
              <w:rPr>
                <w:rFonts w:asciiTheme="minorHAnsi" w:hAnsiTheme="minorHAnsi" w:cstheme="minorHAnsi"/>
                <w:color w:val="000000"/>
                <w:sz w:val="20"/>
              </w:rPr>
              <w:t xml:space="preserve">Incident kategorie "C" </w:t>
            </w:r>
          </w:p>
        </w:tc>
        <w:tc>
          <w:tcPr>
            <w:tcW w:w="1843" w:type="dxa"/>
            <w:shd w:val="clear" w:color="auto" w:fill="auto"/>
            <w:noWrap/>
            <w:hideMark/>
          </w:tcPr>
          <w:p w14:paraId="047957B3"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15 bodů</w:t>
            </w:r>
          </w:p>
        </w:tc>
        <w:tc>
          <w:tcPr>
            <w:tcW w:w="2126" w:type="dxa"/>
            <w:shd w:val="clear" w:color="auto" w:fill="auto"/>
            <w:noWrap/>
            <w:vAlign w:val="center"/>
            <w:hideMark/>
          </w:tcPr>
          <w:p w14:paraId="3E262181"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Člověkohodina</w:t>
            </w:r>
          </w:p>
        </w:tc>
      </w:tr>
      <w:tr w:rsidR="00DE5FCE" w:rsidRPr="00667AC9" w14:paraId="4A17EB57" w14:textId="77777777" w:rsidTr="00667AC9">
        <w:trPr>
          <w:trHeight w:val="340"/>
        </w:trPr>
        <w:tc>
          <w:tcPr>
            <w:tcW w:w="6319" w:type="dxa"/>
            <w:shd w:val="clear" w:color="auto" w:fill="auto"/>
            <w:noWrap/>
            <w:vAlign w:val="center"/>
          </w:tcPr>
          <w:p w14:paraId="6CCA294E" w14:textId="1BAFA41F" w:rsidR="00DE5FCE" w:rsidRPr="00667AC9" w:rsidRDefault="00DE5FCE" w:rsidP="003A2BC7">
            <w:pPr>
              <w:pStyle w:val="ACTabulkadoleva"/>
              <w:rPr>
                <w:rFonts w:asciiTheme="minorHAnsi" w:hAnsiTheme="minorHAnsi" w:cstheme="minorHAnsi"/>
                <w:color w:val="000000"/>
                <w:sz w:val="20"/>
              </w:rPr>
            </w:pPr>
            <w:r w:rsidRPr="00667AC9">
              <w:rPr>
                <w:rFonts w:asciiTheme="minorHAnsi" w:hAnsiTheme="minorHAnsi" w:cstheme="minorHAnsi"/>
                <w:color w:val="000000"/>
                <w:sz w:val="20"/>
              </w:rPr>
              <w:t xml:space="preserve">Dopravné </w:t>
            </w:r>
          </w:p>
        </w:tc>
        <w:tc>
          <w:tcPr>
            <w:tcW w:w="1843" w:type="dxa"/>
            <w:shd w:val="clear" w:color="auto" w:fill="auto"/>
            <w:noWrap/>
            <w:vAlign w:val="center"/>
          </w:tcPr>
          <w:p w14:paraId="229F885A" w14:textId="44DDC0A2" w:rsidR="00DE5FCE" w:rsidRPr="00667AC9" w:rsidRDefault="001C0C7C" w:rsidP="003A2BC7">
            <w:pPr>
              <w:pStyle w:val="ACTabulkadoleva"/>
              <w:jc w:val="center"/>
              <w:rPr>
                <w:rFonts w:asciiTheme="minorHAnsi" w:hAnsiTheme="minorHAnsi" w:cstheme="minorHAnsi"/>
                <w:color w:val="000000"/>
                <w:sz w:val="20"/>
              </w:rPr>
            </w:pPr>
            <w:r>
              <w:rPr>
                <w:rFonts w:asciiTheme="minorHAnsi" w:hAnsiTheme="minorHAnsi" w:cstheme="minorHAnsi"/>
                <w:color w:val="000000" w:themeColor="text1"/>
                <w:sz w:val="20"/>
              </w:rPr>
              <w:t>7 bodů</w:t>
            </w:r>
          </w:p>
        </w:tc>
        <w:tc>
          <w:tcPr>
            <w:tcW w:w="2126" w:type="dxa"/>
            <w:shd w:val="clear" w:color="auto" w:fill="auto"/>
            <w:noWrap/>
            <w:vAlign w:val="center"/>
          </w:tcPr>
          <w:p w14:paraId="5D3EB7A4" w14:textId="3CEF3B83" w:rsidR="00DE5FCE" w:rsidRPr="00667AC9" w:rsidRDefault="001C0C7C" w:rsidP="003A2BC7">
            <w:pPr>
              <w:pStyle w:val="ACTabulkadoleva"/>
              <w:jc w:val="center"/>
              <w:rPr>
                <w:rFonts w:asciiTheme="minorHAnsi" w:hAnsiTheme="minorHAnsi" w:cstheme="minorHAnsi"/>
                <w:color w:val="000000"/>
                <w:sz w:val="20"/>
              </w:rPr>
            </w:pPr>
            <w:r>
              <w:rPr>
                <w:rFonts w:asciiTheme="minorHAnsi" w:hAnsiTheme="minorHAnsi" w:cstheme="minorHAnsi"/>
                <w:color w:val="000000"/>
                <w:sz w:val="20"/>
              </w:rPr>
              <w:t>Výjezd</w:t>
            </w:r>
          </w:p>
        </w:tc>
      </w:tr>
      <w:tr w:rsidR="00DE5FCE" w:rsidRPr="00667AC9" w14:paraId="09BCEA86" w14:textId="77777777" w:rsidTr="00667AC9">
        <w:trPr>
          <w:trHeight w:val="340"/>
        </w:trPr>
        <w:tc>
          <w:tcPr>
            <w:tcW w:w="6319" w:type="dxa"/>
            <w:shd w:val="clear" w:color="auto" w:fill="auto"/>
            <w:noWrap/>
            <w:vAlign w:val="center"/>
            <w:hideMark/>
          </w:tcPr>
          <w:p w14:paraId="12AC3D81" w14:textId="77777777" w:rsidR="00DE5FCE" w:rsidRPr="00667AC9" w:rsidRDefault="00DE5FCE" w:rsidP="003A2BC7">
            <w:pPr>
              <w:pStyle w:val="ACTabulkadoleva"/>
              <w:rPr>
                <w:rFonts w:asciiTheme="minorHAnsi" w:hAnsiTheme="minorHAnsi" w:cstheme="minorHAnsi"/>
                <w:color w:val="000000"/>
                <w:sz w:val="20"/>
              </w:rPr>
            </w:pPr>
            <w:r w:rsidRPr="00667AC9">
              <w:rPr>
                <w:rFonts w:asciiTheme="minorHAnsi" w:hAnsiTheme="minorHAnsi" w:cstheme="minorHAnsi"/>
                <w:color w:val="000000"/>
                <w:sz w:val="20"/>
              </w:rPr>
              <w:lastRenderedPageBreak/>
              <w:t>Příplatek za práci v mimopracovní dobu v PO-PÁ ****</w:t>
            </w:r>
          </w:p>
        </w:tc>
        <w:tc>
          <w:tcPr>
            <w:tcW w:w="1843" w:type="dxa"/>
            <w:shd w:val="clear" w:color="auto" w:fill="auto"/>
            <w:noWrap/>
            <w:vAlign w:val="center"/>
            <w:hideMark/>
          </w:tcPr>
          <w:p w14:paraId="74C0299E"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50 %</w:t>
            </w:r>
          </w:p>
        </w:tc>
        <w:tc>
          <w:tcPr>
            <w:tcW w:w="2126" w:type="dxa"/>
            <w:shd w:val="clear" w:color="auto" w:fill="auto"/>
            <w:noWrap/>
            <w:vAlign w:val="center"/>
            <w:hideMark/>
          </w:tcPr>
          <w:p w14:paraId="0B09959A"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Člověkohodina</w:t>
            </w:r>
          </w:p>
        </w:tc>
      </w:tr>
      <w:tr w:rsidR="00DE5FCE" w:rsidRPr="00667AC9" w14:paraId="32291134" w14:textId="77777777" w:rsidTr="00667AC9">
        <w:trPr>
          <w:trHeight w:val="340"/>
        </w:trPr>
        <w:tc>
          <w:tcPr>
            <w:tcW w:w="6319" w:type="dxa"/>
            <w:shd w:val="clear" w:color="auto" w:fill="auto"/>
            <w:noWrap/>
            <w:vAlign w:val="center"/>
          </w:tcPr>
          <w:p w14:paraId="2F7DC549" w14:textId="77777777" w:rsidR="00DE5FCE" w:rsidRPr="00667AC9" w:rsidRDefault="00DE5FCE" w:rsidP="003A2BC7">
            <w:pPr>
              <w:pStyle w:val="ACTabulkadoleva"/>
              <w:rPr>
                <w:rFonts w:asciiTheme="minorHAnsi" w:hAnsiTheme="minorHAnsi" w:cstheme="minorHAnsi"/>
                <w:color w:val="000000"/>
                <w:sz w:val="20"/>
              </w:rPr>
            </w:pPr>
            <w:r w:rsidRPr="00667AC9">
              <w:rPr>
                <w:rFonts w:asciiTheme="minorHAnsi" w:hAnsiTheme="minorHAnsi" w:cstheme="minorHAnsi"/>
                <w:color w:val="000000"/>
                <w:sz w:val="20"/>
              </w:rPr>
              <w:t>Příplatek za práci v mimopracovní dobu v SO-NE a Svátek ****</w:t>
            </w:r>
          </w:p>
        </w:tc>
        <w:tc>
          <w:tcPr>
            <w:tcW w:w="1843" w:type="dxa"/>
            <w:shd w:val="clear" w:color="auto" w:fill="auto"/>
            <w:noWrap/>
            <w:vAlign w:val="center"/>
          </w:tcPr>
          <w:p w14:paraId="07065A9D"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90 %</w:t>
            </w:r>
          </w:p>
        </w:tc>
        <w:tc>
          <w:tcPr>
            <w:tcW w:w="2126" w:type="dxa"/>
            <w:shd w:val="clear" w:color="auto" w:fill="auto"/>
            <w:noWrap/>
            <w:vAlign w:val="center"/>
          </w:tcPr>
          <w:p w14:paraId="19CEEB64" w14:textId="77777777" w:rsidR="00DE5FCE" w:rsidRPr="00667AC9" w:rsidRDefault="00DE5FCE" w:rsidP="003A2BC7">
            <w:pPr>
              <w:pStyle w:val="ACTabulkadoleva"/>
              <w:jc w:val="center"/>
              <w:rPr>
                <w:rFonts w:asciiTheme="minorHAnsi" w:hAnsiTheme="minorHAnsi" w:cstheme="minorHAnsi"/>
                <w:color w:val="000000"/>
                <w:sz w:val="20"/>
              </w:rPr>
            </w:pPr>
            <w:r w:rsidRPr="00667AC9">
              <w:rPr>
                <w:rFonts w:asciiTheme="minorHAnsi" w:hAnsiTheme="minorHAnsi" w:cstheme="minorHAnsi"/>
                <w:color w:val="000000"/>
                <w:sz w:val="20"/>
              </w:rPr>
              <w:t>Člověkohodina</w:t>
            </w:r>
          </w:p>
        </w:tc>
      </w:tr>
    </w:tbl>
    <w:p w14:paraId="114616E1" w14:textId="6E25F62C" w:rsidR="00391583" w:rsidRPr="00667AC9" w:rsidRDefault="00391583" w:rsidP="00667AC9">
      <w:pPr>
        <w:keepNext/>
        <w:keepLines/>
        <w:spacing w:beforeLines="60" w:before="144" w:after="60"/>
        <w:outlineLvl w:val="2"/>
        <w:rPr>
          <w:rFonts w:cstheme="minorHAnsi"/>
          <w:iCs/>
          <w:kern w:val="28"/>
          <w:szCs w:val="20"/>
        </w:rPr>
      </w:pPr>
    </w:p>
    <w:p w14:paraId="6DDF8009" w14:textId="32AD5206" w:rsidR="00353291" w:rsidRPr="003F6212" w:rsidRDefault="00353291" w:rsidP="00353291">
      <w:pPr>
        <w:rPr>
          <w:rStyle w:val="Zdraznn"/>
        </w:rPr>
      </w:pPr>
      <w:r w:rsidRPr="003F6212">
        <w:rPr>
          <w:rStyle w:val="Zdraznn"/>
        </w:rPr>
        <w:t>** Účtuje se dle skutečného počtu zpracovaných Požadavků (servisních zakázek), evidovaných v elektronickém systému Poskytovatele.</w:t>
      </w:r>
    </w:p>
    <w:p w14:paraId="5BDFC0DE" w14:textId="4E4611A6" w:rsidR="00DE5FCE" w:rsidRPr="003F2C26" w:rsidRDefault="00DE5FCE" w:rsidP="00DE5FCE">
      <w:pPr>
        <w:rPr>
          <w:rStyle w:val="Zdraznn"/>
        </w:rPr>
      </w:pPr>
      <w:r w:rsidRPr="00C915FC">
        <w:rPr>
          <w:rFonts w:cstheme="minorHAnsi"/>
          <w:i/>
          <w:color w:val="000000"/>
          <w:sz w:val="18"/>
          <w:szCs w:val="16"/>
          <w:lang w:val="en-US"/>
        </w:rPr>
        <w:t xml:space="preserve">*** </w:t>
      </w:r>
      <w:r w:rsidRPr="003F2C26">
        <w:rPr>
          <w:rStyle w:val="Zdraznn"/>
        </w:rPr>
        <w:t>Požadavky jsou standardně řešeny pouze v servisním kalendáři 9x5 (Po – Pá od 8:00 do 17:00 hodin)</w:t>
      </w:r>
    </w:p>
    <w:p w14:paraId="31F6F950" w14:textId="77777777" w:rsidR="00DE5FCE" w:rsidRPr="003F2C26" w:rsidRDefault="00DE5FCE" w:rsidP="00DE5FCE">
      <w:pPr>
        <w:rPr>
          <w:rStyle w:val="Zdraznn"/>
        </w:rPr>
      </w:pPr>
      <w:r w:rsidRPr="003F2C26">
        <w:rPr>
          <w:rStyle w:val="Zdraznn"/>
        </w:rPr>
        <w:t>**** Slouží pro případ, kdy řešení Incidentu si vyžaduje pokračování Plnění mimo Servisní kalendář daný touto Smlouvou. Musí být odsouhlaseno oběma smluvními stranami.</w:t>
      </w:r>
    </w:p>
    <w:p w14:paraId="6AC744C8" w14:textId="77777777" w:rsidR="00DE5FCE" w:rsidRPr="003F2C26" w:rsidRDefault="00DE5FCE" w:rsidP="003F2C26">
      <w:pPr>
        <w:keepNext/>
        <w:keepLines/>
        <w:spacing w:beforeLines="60" w:before="144" w:after="60"/>
        <w:outlineLvl w:val="2"/>
        <w:rPr>
          <w:rFonts w:cstheme="minorHAnsi"/>
          <w:iCs/>
          <w:kern w:val="28"/>
          <w:szCs w:val="20"/>
        </w:rPr>
      </w:pPr>
      <w:r w:rsidRPr="003F2C26">
        <w:rPr>
          <w:rFonts w:cstheme="minorHAnsi"/>
          <w:iCs/>
          <w:kern w:val="28"/>
          <w:szCs w:val="20"/>
        </w:rPr>
        <w:t>Při hodinových sazbách za práci u Objednatele se účtuje každá započatá půlhodina.</w:t>
      </w:r>
    </w:p>
    <w:p w14:paraId="79A69ADF" w14:textId="77777777" w:rsidR="00DE5FCE" w:rsidRPr="00C915FC" w:rsidRDefault="00DE5FCE" w:rsidP="00DE5FCE">
      <w:pPr>
        <w:rPr>
          <w:rFonts w:cstheme="minorHAnsi"/>
        </w:rPr>
      </w:pPr>
      <w:r w:rsidRPr="00C915FC">
        <w:rPr>
          <w:rFonts w:cstheme="minorHAnsi"/>
        </w:rPr>
        <w:br w:type="page"/>
      </w:r>
    </w:p>
    <w:p w14:paraId="079064B6" w14:textId="77777777" w:rsidR="00DE5FCE" w:rsidRPr="008F6279" w:rsidRDefault="00DE5FCE" w:rsidP="000D4B52">
      <w:pPr>
        <w:pStyle w:val="Nadpis1neslovan"/>
        <w:rPr>
          <w:color w:val="auto"/>
        </w:rPr>
      </w:pPr>
      <w:r w:rsidRPr="008F6279">
        <w:rPr>
          <w:color w:val="auto"/>
        </w:rPr>
        <w:lastRenderedPageBreak/>
        <w:t>Příloha č. 5 – Plná moc</w:t>
      </w:r>
    </w:p>
    <w:p w14:paraId="49744BCB" w14:textId="37F320DB" w:rsidR="00DE5FCE" w:rsidRPr="005C422D" w:rsidRDefault="00DE5FCE" w:rsidP="00DE5FCE">
      <w:pPr>
        <w:keepNext/>
        <w:keepLines/>
        <w:spacing w:beforeLines="60" w:before="144" w:after="60"/>
        <w:outlineLvl w:val="2"/>
        <w:rPr>
          <w:rFonts w:cstheme="minorHAnsi"/>
          <w:iCs/>
          <w:kern w:val="28"/>
          <w:szCs w:val="20"/>
        </w:rPr>
      </w:pPr>
    </w:p>
    <w:p w14:paraId="7DA3D6D3" w14:textId="77777777" w:rsidR="001A774F" w:rsidRPr="008F6279" w:rsidRDefault="001A774F" w:rsidP="00AE5C73">
      <w:pPr>
        <w:pStyle w:val="Nadpis1"/>
        <w:numPr>
          <w:ilvl w:val="0"/>
          <w:numId w:val="0"/>
        </w:numPr>
        <w:ind w:left="851" w:hanging="851"/>
        <w:rPr>
          <w:color w:val="auto"/>
        </w:rPr>
      </w:pPr>
      <w:bookmarkStart w:id="27" w:name="_Příloha_č._6"/>
      <w:bookmarkStart w:id="28" w:name="_Hlk155944001"/>
      <w:bookmarkEnd w:id="27"/>
      <w:r w:rsidRPr="008F6279">
        <w:rPr>
          <w:color w:val="auto"/>
        </w:rPr>
        <w:lastRenderedPageBreak/>
        <w:t>Příloha č. 6 – Zpracování osobních údajů</w:t>
      </w:r>
    </w:p>
    <w:p w14:paraId="117566AC" w14:textId="77777777" w:rsidR="001A774F" w:rsidRDefault="001A774F" w:rsidP="001A774F">
      <w:pPr>
        <w:pStyle w:val="ACNormln"/>
        <w:jc w:val="left"/>
        <w:outlineLvl w:val="0"/>
        <w:rPr>
          <w:rFonts w:asciiTheme="minorHAnsi" w:hAnsiTheme="minorHAnsi" w:cstheme="minorHAnsi"/>
          <w:b/>
          <w:kern w:val="28"/>
          <w:sz w:val="24"/>
          <w:szCs w:val="24"/>
        </w:rPr>
      </w:pPr>
      <w:r>
        <w:rPr>
          <w:rFonts w:asciiTheme="minorHAnsi" w:hAnsiTheme="minorHAnsi" w:cstheme="minorHAnsi"/>
          <w:b/>
          <w:bCs/>
          <w:sz w:val="24"/>
          <w:szCs w:val="24"/>
        </w:rPr>
        <w:t>6.1.</w:t>
      </w:r>
      <w:r w:rsidRPr="00DD31A8">
        <w:rPr>
          <w:rFonts w:asciiTheme="minorHAnsi" w:hAnsiTheme="minorHAnsi" w:cstheme="minorHAnsi"/>
          <w:sz w:val="24"/>
          <w:szCs w:val="24"/>
        </w:rPr>
        <w:tab/>
      </w:r>
      <w:r w:rsidRPr="00DD31A8">
        <w:rPr>
          <w:rFonts w:asciiTheme="minorHAnsi" w:hAnsiTheme="minorHAnsi" w:cstheme="minorHAnsi"/>
          <w:b/>
          <w:kern w:val="28"/>
          <w:sz w:val="24"/>
          <w:szCs w:val="24"/>
        </w:rPr>
        <w:t>Preambule</w:t>
      </w:r>
    </w:p>
    <w:p w14:paraId="5FF09E70" w14:textId="77777777" w:rsidR="001A774F" w:rsidRPr="00791D8E" w:rsidRDefault="001A774F">
      <w:pPr>
        <w:keepLines/>
        <w:numPr>
          <w:ilvl w:val="1"/>
          <w:numId w:val="13"/>
        </w:numPr>
        <w:spacing w:before="60" w:after="0" w:line="240" w:lineRule="auto"/>
        <w:jc w:val="both"/>
        <w:outlineLvl w:val="1"/>
        <w:rPr>
          <w:rFonts w:cstheme="minorHAnsi"/>
          <w:kern w:val="28"/>
          <w:szCs w:val="20"/>
          <w:lang w:val="x-none" w:eastAsia="x-none"/>
        </w:rPr>
      </w:pPr>
      <w:bookmarkStart w:id="29" w:name="OLE_LINK6"/>
      <w:r>
        <w:rPr>
          <w:rFonts w:cstheme="minorHAnsi"/>
          <w:kern w:val="28"/>
          <w:szCs w:val="20"/>
          <w:lang w:eastAsia="x-none"/>
        </w:rPr>
        <w:t xml:space="preserve">Smluvní strany konstatují, že při plnění smlouvy </w:t>
      </w:r>
      <w:r>
        <w:rPr>
          <w:rFonts w:cstheme="minorHAnsi"/>
          <w:kern w:val="28"/>
          <w:szCs w:val="20"/>
          <w:lang w:val="x-none" w:eastAsia="x-none"/>
        </w:rPr>
        <w:t>může docházet ke zpracování osobních údajů</w:t>
      </w:r>
      <w:r>
        <w:rPr>
          <w:rFonts w:cstheme="minorHAnsi"/>
          <w:kern w:val="28"/>
          <w:szCs w:val="20"/>
          <w:lang w:eastAsia="x-none"/>
        </w:rPr>
        <w:t xml:space="preserve"> náležejících Objednateli (dále jen „</w:t>
      </w:r>
      <w:r>
        <w:rPr>
          <w:rFonts w:cstheme="minorHAnsi"/>
          <w:b/>
          <w:bCs/>
          <w:kern w:val="28"/>
          <w:szCs w:val="20"/>
          <w:lang w:eastAsia="x-none"/>
        </w:rPr>
        <w:t>Osobní údaje</w:t>
      </w:r>
      <w:r>
        <w:rPr>
          <w:rFonts w:cstheme="minorHAnsi"/>
          <w:kern w:val="28"/>
          <w:szCs w:val="20"/>
          <w:lang w:eastAsia="x-none"/>
        </w:rPr>
        <w:t xml:space="preserve">”), které bude pro Objednatele provádět Poskytovatel. Poskytovatel bude </w:t>
      </w:r>
      <w:r w:rsidRPr="00791D8E">
        <w:rPr>
          <w:rFonts w:cstheme="minorHAnsi"/>
          <w:kern w:val="28"/>
          <w:szCs w:val="20"/>
          <w:lang w:eastAsia="x-none"/>
        </w:rPr>
        <w:t xml:space="preserve">v takovém případě v postavení zpracovatele osobních údajů a Objednatel bude v postavení správce osobních údajů. Objednatel bude proto nadále v této příloze označován jako </w:t>
      </w:r>
      <w:r w:rsidRPr="00791D8E">
        <w:rPr>
          <w:rFonts w:cstheme="minorHAnsi"/>
          <w:b/>
          <w:kern w:val="28"/>
          <w:szCs w:val="20"/>
          <w:lang w:eastAsia="x-none"/>
        </w:rPr>
        <w:t>Správce</w:t>
      </w:r>
      <w:r w:rsidRPr="00791D8E">
        <w:rPr>
          <w:rFonts w:cstheme="minorHAnsi"/>
          <w:kern w:val="28"/>
          <w:szCs w:val="20"/>
          <w:lang w:eastAsia="x-none"/>
        </w:rPr>
        <w:t xml:space="preserve"> a Poskytovatel jako </w:t>
      </w:r>
      <w:r w:rsidRPr="00791D8E">
        <w:rPr>
          <w:rFonts w:cstheme="minorHAnsi"/>
          <w:b/>
          <w:kern w:val="28"/>
          <w:szCs w:val="20"/>
          <w:lang w:eastAsia="x-none"/>
        </w:rPr>
        <w:t>Zpracovatel</w:t>
      </w:r>
      <w:r w:rsidRPr="00791D8E">
        <w:rPr>
          <w:rFonts w:cstheme="minorHAnsi"/>
          <w:kern w:val="28"/>
          <w:szCs w:val="20"/>
          <w:lang w:eastAsia="x-none"/>
        </w:rPr>
        <w:t>.</w:t>
      </w:r>
    </w:p>
    <w:p w14:paraId="1C6CD218" w14:textId="57064748" w:rsidR="00F123EB" w:rsidRPr="00791D8E" w:rsidRDefault="00791D8E">
      <w:pPr>
        <w:keepLines/>
        <w:numPr>
          <w:ilvl w:val="1"/>
          <w:numId w:val="13"/>
        </w:numPr>
        <w:spacing w:before="60" w:after="0" w:line="240" w:lineRule="auto"/>
        <w:jc w:val="both"/>
        <w:outlineLvl w:val="1"/>
        <w:rPr>
          <w:rFonts w:cstheme="minorHAnsi"/>
          <w:kern w:val="28"/>
          <w:szCs w:val="20"/>
          <w:lang w:val="x-none" w:eastAsia="x-none"/>
        </w:rPr>
      </w:pPr>
      <w:r w:rsidRPr="00791D8E">
        <w:t>Řádné poskytování Služeb zahrnuje mimo jiné i aktivity, při kterých může docházet ke zpracování osobních údajů náležících Správci (dále jen „</w:t>
      </w:r>
      <w:r w:rsidRPr="00791D8E">
        <w:rPr>
          <w:b/>
          <w:bCs/>
        </w:rPr>
        <w:t>Osobní údaje</w:t>
      </w:r>
      <w:r w:rsidRPr="00791D8E">
        <w:t>”), které bude pro Správce provádět Zpracovatel.</w:t>
      </w:r>
    </w:p>
    <w:p w14:paraId="2CFB133E" w14:textId="6FD368EA" w:rsidR="001A774F" w:rsidRDefault="001A774F" w:rsidP="00612803">
      <w:pPr>
        <w:keepLines/>
        <w:spacing w:before="60" w:after="0" w:line="240" w:lineRule="auto"/>
        <w:jc w:val="both"/>
        <w:outlineLvl w:val="1"/>
        <w:rPr>
          <w:rFonts w:cstheme="minorHAnsi"/>
          <w:kern w:val="28"/>
          <w:szCs w:val="20"/>
          <w:lang w:val="x-none" w:eastAsia="x-none"/>
        </w:rPr>
      </w:pPr>
      <w:r>
        <w:rPr>
          <w:rFonts w:cstheme="minorHAnsi"/>
          <w:kern w:val="28"/>
          <w:szCs w:val="20"/>
          <w:lang w:eastAsia="x-none"/>
        </w:rPr>
        <w:t xml:space="preserve">S ohledem na výše uvedené se smluvní strany ve smyslu Nařízení Evropského parlamentu a Rady (EU) </w:t>
      </w:r>
      <w:r>
        <w:rPr>
          <w:rFonts w:cstheme="minorHAnsi"/>
          <w:bCs/>
          <w:kern w:val="28"/>
          <w:szCs w:val="20"/>
          <w:lang w:eastAsia="x-none"/>
        </w:rPr>
        <w:t>2016/679, obecné nařízení o ochraně osobních údajů (dále jen „</w:t>
      </w:r>
      <w:r>
        <w:rPr>
          <w:rFonts w:cstheme="minorHAnsi"/>
          <w:b/>
          <w:bCs/>
          <w:kern w:val="28"/>
          <w:szCs w:val="20"/>
          <w:lang w:eastAsia="x-none"/>
        </w:rPr>
        <w:t>GDPR</w:t>
      </w:r>
      <w:r>
        <w:rPr>
          <w:rFonts w:cstheme="minorHAnsi"/>
          <w:bCs/>
          <w:kern w:val="28"/>
          <w:szCs w:val="20"/>
          <w:lang w:eastAsia="x-none"/>
        </w:rPr>
        <w:t>“) dohodly na následující úpravě vzájemných práv a povinností při zpracování Osobních údajů</w:t>
      </w:r>
      <w:r>
        <w:rPr>
          <w:rFonts w:cstheme="minorHAnsi"/>
          <w:kern w:val="28"/>
          <w:szCs w:val="20"/>
          <w:lang w:eastAsia="x-none"/>
        </w:rPr>
        <w:t>.</w:t>
      </w:r>
    </w:p>
    <w:p w14:paraId="348835EC" w14:textId="77777777" w:rsidR="005405AE" w:rsidRPr="004F61DA" w:rsidRDefault="001A774F" w:rsidP="005405AE">
      <w:pPr>
        <w:pStyle w:val="AC411Kapitola"/>
        <w:numPr>
          <w:ilvl w:val="0"/>
          <w:numId w:val="0"/>
        </w:numPr>
        <w:spacing w:after="120"/>
        <w:rPr>
          <w:bCs/>
        </w:rPr>
      </w:pPr>
      <w:bookmarkStart w:id="30" w:name="_Toc511988828"/>
      <w:bookmarkEnd w:id="29"/>
      <w:r w:rsidRPr="00C04657">
        <w:rPr>
          <w:bCs/>
          <w:color w:val="auto"/>
        </w:rPr>
        <w:t>6.2.</w:t>
      </w:r>
      <w:r w:rsidRPr="00C04657">
        <w:rPr>
          <w:bCs/>
          <w:color w:val="auto"/>
        </w:rPr>
        <w:tab/>
      </w:r>
      <w:bookmarkEnd w:id="30"/>
      <w:r w:rsidR="005405AE" w:rsidRPr="005405AE">
        <w:rPr>
          <w:bCs/>
          <w:color w:val="auto"/>
        </w:rPr>
        <w:t>Předmět přílohy</w:t>
      </w:r>
    </w:p>
    <w:p w14:paraId="68895E32" w14:textId="66534863" w:rsidR="005405AE" w:rsidRPr="000E70F6" w:rsidRDefault="000E70F6" w:rsidP="000E70F6">
      <w:pPr>
        <w:rPr>
          <w:b/>
          <w:bCs/>
          <w:iCs/>
          <w:caps/>
        </w:rPr>
      </w:pPr>
      <w:r>
        <w:t>6.2.1</w:t>
      </w:r>
      <w:r>
        <w:tab/>
      </w:r>
      <w:r w:rsidR="005405AE" w:rsidRPr="004F61DA">
        <w:t>Předmětem této přílohy je úprava vzájemných práv a povinností smluvních stran při zpracování Osobních údajů, se kterými Zpracovatel nakládá v souvislosti s poskytováním svých Služeb.</w:t>
      </w:r>
    </w:p>
    <w:p w14:paraId="78EF9E98" w14:textId="539EBD3E" w:rsidR="005405AE" w:rsidRPr="00E567C1" w:rsidRDefault="005405AE" w:rsidP="000E70F6">
      <w:pPr>
        <w:pStyle w:val="Odstavecseseznamem"/>
      </w:pPr>
      <w:r w:rsidRPr="00E567C1">
        <w:t>Zpracovatel se zavazuje zpracovávat Osobní údaje v souladu s požadavky této přílohy a v souladu s povinnostmi uloženými GDPR zpracovateli osobních údajů, zejména:</w:t>
      </w:r>
    </w:p>
    <w:p w14:paraId="1BA425C8" w14:textId="22BC6214" w:rsidR="005405AE" w:rsidRPr="00210DD7" w:rsidRDefault="005405AE">
      <w:pPr>
        <w:pStyle w:val="Odstavecseseznamem"/>
        <w:numPr>
          <w:ilvl w:val="3"/>
          <w:numId w:val="17"/>
        </w:numPr>
      </w:pPr>
      <w:r w:rsidRPr="00210DD7">
        <w:t>zpracovávat Osobní údaje pouze na základě doložených pokynů Správce;</w:t>
      </w:r>
    </w:p>
    <w:p w14:paraId="034A272D" w14:textId="77777777" w:rsidR="005405AE" w:rsidRDefault="005405AE">
      <w:pPr>
        <w:pStyle w:val="Odstavecseseznamem"/>
        <w:numPr>
          <w:ilvl w:val="3"/>
          <w:numId w:val="17"/>
        </w:numPr>
      </w:pPr>
      <w:r>
        <w:t>provést s přihlédnutím k povaze, rozsahu, kontextu a účelům zpracování technická a organizační opatření k zabezpečení Osobních údajů specifikovaná touto přílohou;</w:t>
      </w:r>
    </w:p>
    <w:p w14:paraId="4ECDA1B1" w14:textId="77777777" w:rsidR="005405AE" w:rsidRDefault="005405AE">
      <w:pPr>
        <w:pStyle w:val="Odstavecseseznamem"/>
        <w:numPr>
          <w:ilvl w:val="3"/>
          <w:numId w:val="17"/>
        </w:numPr>
      </w:pPr>
      <w:r>
        <w:t>být Správci nápomocen, pokud je to možné, při vyřizování žádostí o výkon práv subjektu údajů;</w:t>
      </w:r>
    </w:p>
    <w:p w14:paraId="41C0F3EC" w14:textId="77777777" w:rsidR="005405AE" w:rsidRDefault="005405AE">
      <w:pPr>
        <w:pStyle w:val="Odstavecseseznamem"/>
        <w:numPr>
          <w:ilvl w:val="3"/>
          <w:numId w:val="17"/>
        </w:numPr>
      </w:pPr>
      <w:r>
        <w:t>být Správci nápomocen v plnění povinností dle čl. 32 až 36 GDPR;</w:t>
      </w:r>
    </w:p>
    <w:p w14:paraId="225A6F71" w14:textId="77777777" w:rsidR="005405AE" w:rsidRPr="005405AE" w:rsidRDefault="005405AE">
      <w:pPr>
        <w:pStyle w:val="Odstavecseseznamem"/>
        <w:numPr>
          <w:ilvl w:val="3"/>
          <w:numId w:val="17"/>
        </w:numPr>
      </w:pPr>
      <w:r>
        <w:t xml:space="preserve">umožnit Správci audity, včetně inspekcí prováděných Správcem či jím pověřenou osobou a </w:t>
      </w:r>
      <w:r w:rsidRPr="005405AE">
        <w:t>poskytnout součinnost u těchto auditů.</w:t>
      </w:r>
    </w:p>
    <w:p w14:paraId="0271F934" w14:textId="77777777" w:rsidR="005405AE" w:rsidRDefault="005405AE">
      <w:pPr>
        <w:pStyle w:val="AC411Kapitola"/>
        <w:numPr>
          <w:ilvl w:val="1"/>
          <w:numId w:val="17"/>
        </w:numPr>
        <w:spacing w:after="120"/>
        <w:rPr>
          <w:bCs/>
          <w:color w:val="auto"/>
        </w:rPr>
      </w:pPr>
      <w:bookmarkStart w:id="31" w:name="_Ref385952525"/>
      <w:bookmarkStart w:id="32" w:name="_Ref477065728"/>
      <w:bookmarkStart w:id="33" w:name="_Ref4303353"/>
      <w:bookmarkStart w:id="34" w:name="_Toc511988829"/>
      <w:r w:rsidRPr="005405AE">
        <w:rPr>
          <w:bCs/>
          <w:color w:val="auto"/>
        </w:rPr>
        <w:t>P</w:t>
      </w:r>
      <w:bookmarkEnd w:id="31"/>
      <w:bookmarkEnd w:id="32"/>
      <w:bookmarkEnd w:id="33"/>
      <w:r w:rsidRPr="005405AE">
        <w:rPr>
          <w:bCs/>
          <w:color w:val="auto"/>
        </w:rPr>
        <w:t>odmínky zpracování</w:t>
      </w:r>
      <w:bookmarkEnd w:id="34"/>
      <w:r w:rsidRPr="005405AE">
        <w:rPr>
          <w:bCs/>
          <w:color w:val="auto"/>
        </w:rPr>
        <w:t xml:space="preserve"> Osobních údajů</w:t>
      </w:r>
    </w:p>
    <w:p w14:paraId="6971E760" w14:textId="1A3E7E18" w:rsidR="005405AE" w:rsidRPr="00C840EC" w:rsidRDefault="00DC5677" w:rsidP="00E925FE">
      <w:pPr>
        <w:spacing w:before="0" w:after="0"/>
      </w:pPr>
      <w:bookmarkStart w:id="35" w:name="_Ref166317001"/>
      <w:bookmarkStart w:id="36" w:name="_Ref167864105"/>
      <w:bookmarkStart w:id="37" w:name="_Ref170889849"/>
      <w:bookmarkStart w:id="38" w:name="_Ref437917000"/>
      <w:r>
        <w:t>6.3.1</w:t>
      </w:r>
      <w:r>
        <w:tab/>
      </w:r>
      <w:r w:rsidR="005405AE" w:rsidRPr="00C840EC">
        <w:t xml:space="preserve">Zpracovatel není oprávněn Osobní údaje zpracovávat pro žádné jiné </w:t>
      </w:r>
      <w:r w:rsidR="00634B69" w:rsidRPr="00C840EC">
        <w:t>účely</w:t>
      </w:r>
      <w:r w:rsidR="005405AE" w:rsidRPr="00C840EC">
        <w:t xml:space="preserve"> než pro účely poskytování Služeb.</w:t>
      </w:r>
    </w:p>
    <w:p w14:paraId="51C64384" w14:textId="02E3138B" w:rsidR="005405AE" w:rsidRPr="00C840EC" w:rsidRDefault="00331E73" w:rsidP="00E925FE">
      <w:pPr>
        <w:spacing w:before="0" w:after="0"/>
        <w:ind w:left="680" w:hanging="680"/>
      </w:pPr>
      <w:r>
        <w:t>6.3.2</w:t>
      </w:r>
      <w:r>
        <w:tab/>
      </w:r>
      <w:r w:rsidR="005405AE" w:rsidRPr="00C840EC">
        <w:t>Typ zpracovávaných Osobních údajů a kategorie subjektů údajů jsou stanoveny v </w:t>
      </w:r>
      <w:r w:rsidR="00A90CA0" w:rsidRPr="00C840EC">
        <w:t>bodu</w:t>
      </w:r>
      <w:r w:rsidR="005405AE" w:rsidRPr="00C840EC">
        <w:t xml:space="preserve"> 6</w:t>
      </w:r>
      <w:r w:rsidR="00A90CA0" w:rsidRPr="00C840EC">
        <w:t>.6</w:t>
      </w:r>
      <w:r w:rsidR="005405AE" w:rsidRPr="00C840EC">
        <w:t>. této přílohy.</w:t>
      </w:r>
    </w:p>
    <w:p w14:paraId="3E18F02D" w14:textId="75CBC165" w:rsidR="005405AE" w:rsidRPr="00C840EC" w:rsidRDefault="00331E73" w:rsidP="00E925FE">
      <w:pPr>
        <w:spacing w:before="0" w:after="0"/>
        <w:ind w:left="680" w:hanging="680"/>
      </w:pPr>
      <w:r>
        <w:t>6.3.3</w:t>
      </w:r>
      <w:r>
        <w:tab/>
      </w:r>
      <w:r w:rsidR="005405AE" w:rsidRPr="00C840EC">
        <w:t>Předmětem zpracování Osobních údajů na základě smlouvy a této přílohy nejsou zvláštní kategorie osobních údajů ve smyslu GDPR.</w:t>
      </w:r>
    </w:p>
    <w:p w14:paraId="5DC2C44A" w14:textId="151EC871" w:rsidR="005405AE" w:rsidRPr="00C840EC" w:rsidRDefault="00845440" w:rsidP="00E925FE">
      <w:pPr>
        <w:spacing w:before="0" w:after="0"/>
        <w:ind w:left="680" w:hanging="680"/>
      </w:pPr>
      <w:r>
        <w:t>6.3.4</w:t>
      </w:r>
      <w:r>
        <w:tab/>
      </w:r>
      <w:r w:rsidR="005405AE" w:rsidRPr="00C840EC">
        <w:t>Osobní údaje budou zpracovávány po dobu poskytování Služeb. Zánikem smlouvy nezanikají povinnosti Zpracovatele týkající se zabezpečení Osobních údajů až do okamžiku jejich protokolární úplné likvidace či protokolárnímu předání Správci nebo jinému pověřenému zpracovateli.</w:t>
      </w:r>
    </w:p>
    <w:p w14:paraId="13F131D6" w14:textId="4773E0A1" w:rsidR="005405AE" w:rsidRPr="00C840EC" w:rsidRDefault="005405AE">
      <w:pPr>
        <w:pStyle w:val="Odstavecseseznamem"/>
        <w:numPr>
          <w:ilvl w:val="2"/>
          <w:numId w:val="21"/>
        </w:numPr>
      </w:pPr>
      <w:r w:rsidRPr="00C840EC">
        <w:t>Smluvní strany se dohodly, že zpracování Osobních údajů je bezplatné. Tím není dotčen nárok Zpracovatele na odměnu za poskytování Služeb. Zpracovatel má nárok na náhradu nákladů, které Zpracovateli vznikly v souvislosti s plněním povinností dle této přílohy v případech, kdy Správce vyzval Zpracovatele:</w:t>
      </w:r>
    </w:p>
    <w:p w14:paraId="2711A840" w14:textId="4CD18990" w:rsidR="005405AE" w:rsidRDefault="005405AE">
      <w:pPr>
        <w:pStyle w:val="Odstavecseseznamem"/>
        <w:numPr>
          <w:ilvl w:val="3"/>
          <w:numId w:val="21"/>
        </w:numPr>
      </w:pPr>
      <w:r w:rsidRPr="00C840EC">
        <w:t>provést technické nebo organizační opatření nad rámec sjednaného zabezpečení Osobních</w:t>
      </w:r>
      <w:r>
        <w:t xml:space="preserve"> údajů, které specifikuje čl. </w:t>
      </w:r>
      <w:r w:rsidR="002040C8" w:rsidRPr="006505A3">
        <w:t>6.</w:t>
      </w:r>
      <w:r>
        <w:t>5.1 této přílohy;</w:t>
      </w:r>
    </w:p>
    <w:p w14:paraId="6B7059FE" w14:textId="77777777" w:rsidR="005405AE" w:rsidRDefault="005405AE">
      <w:pPr>
        <w:pStyle w:val="Odstavecseseznamem"/>
        <w:numPr>
          <w:ilvl w:val="3"/>
          <w:numId w:val="21"/>
        </w:numPr>
      </w:pPr>
      <w:r>
        <w:t>být nápomocen při vyřizování žádosti o výkon práv subjektu údajů;</w:t>
      </w:r>
    </w:p>
    <w:p w14:paraId="50394EB2" w14:textId="77777777" w:rsidR="005405AE" w:rsidRDefault="005405AE">
      <w:pPr>
        <w:pStyle w:val="Odstavecseseznamem"/>
        <w:numPr>
          <w:ilvl w:val="3"/>
          <w:numId w:val="21"/>
        </w:numPr>
      </w:pPr>
      <w:r>
        <w:t>být nápomocen v plnění některé z povinností dle čl. 32 až 36 GDPR;</w:t>
      </w:r>
    </w:p>
    <w:p w14:paraId="418CF262" w14:textId="77777777" w:rsidR="005405AE" w:rsidRDefault="005405AE">
      <w:pPr>
        <w:pStyle w:val="Odstavecseseznamem"/>
        <w:numPr>
          <w:ilvl w:val="3"/>
          <w:numId w:val="21"/>
        </w:numPr>
      </w:pPr>
      <w:r>
        <w:t>umožnit provedení auditu zpracování Osobních údajů a poskytnout součinnost u tohoto auditu.</w:t>
      </w:r>
    </w:p>
    <w:p w14:paraId="573B6CC5" w14:textId="77777777" w:rsidR="005405AE" w:rsidRPr="005405AE" w:rsidRDefault="005405AE">
      <w:pPr>
        <w:pStyle w:val="AC411Kapitola"/>
        <w:numPr>
          <w:ilvl w:val="1"/>
          <w:numId w:val="21"/>
        </w:numPr>
        <w:spacing w:after="120"/>
        <w:rPr>
          <w:bCs/>
          <w:color w:val="auto"/>
        </w:rPr>
      </w:pPr>
      <w:bookmarkStart w:id="39" w:name="_Ref167527056"/>
      <w:bookmarkStart w:id="40" w:name="_Toc511988830"/>
      <w:bookmarkStart w:id="41" w:name="_Ref4299721"/>
      <w:bookmarkStart w:id="42" w:name="OLE_LINK9"/>
      <w:bookmarkStart w:id="43" w:name="_Ref385957194"/>
      <w:bookmarkEnd w:id="35"/>
      <w:bookmarkEnd w:id="36"/>
      <w:bookmarkEnd w:id="37"/>
      <w:bookmarkEnd w:id="38"/>
      <w:r w:rsidRPr="005405AE">
        <w:rPr>
          <w:bCs/>
          <w:color w:val="auto"/>
        </w:rPr>
        <w:t xml:space="preserve">Povinnosti </w:t>
      </w:r>
      <w:bookmarkEnd w:id="39"/>
      <w:r w:rsidRPr="005405AE">
        <w:rPr>
          <w:bCs/>
          <w:color w:val="auto"/>
        </w:rPr>
        <w:t>smluvních stran</w:t>
      </w:r>
      <w:bookmarkEnd w:id="40"/>
    </w:p>
    <w:p w14:paraId="1DC8B33C" w14:textId="1FFADD3C" w:rsidR="005405AE" w:rsidRDefault="005405AE">
      <w:pPr>
        <w:pStyle w:val="Odstavecseseznamem"/>
        <w:numPr>
          <w:ilvl w:val="2"/>
          <w:numId w:val="22"/>
        </w:numPr>
      </w:pPr>
      <w:bookmarkStart w:id="44" w:name="_Ref170890249"/>
      <w:r>
        <w:t>Správce je</w:t>
      </w:r>
      <w:r w:rsidR="0062548D">
        <w:rPr>
          <w:lang w:val="cs-CZ"/>
        </w:rPr>
        <w:t xml:space="preserve"> při plnění této Smlouvy</w:t>
      </w:r>
      <w:r>
        <w:t xml:space="preserve"> povinen:</w:t>
      </w:r>
    </w:p>
    <w:p w14:paraId="3790CD54" w14:textId="4E28FDF5" w:rsidR="005405AE" w:rsidRDefault="005405AE">
      <w:pPr>
        <w:pStyle w:val="Odstavecseseznamem"/>
        <w:numPr>
          <w:ilvl w:val="3"/>
          <w:numId w:val="22"/>
        </w:numPr>
      </w:pPr>
      <w:r>
        <w:t>určit účely a prostředky zpracování Osobních údajů;</w:t>
      </w:r>
    </w:p>
    <w:p w14:paraId="4921E2C3" w14:textId="77777777" w:rsidR="005405AE" w:rsidRDefault="005405AE">
      <w:pPr>
        <w:pStyle w:val="Odstavecseseznamem"/>
        <w:numPr>
          <w:ilvl w:val="3"/>
          <w:numId w:val="22"/>
        </w:numPr>
      </w:pPr>
      <w:r>
        <w:t>zajistit, že Osobní údaje budou zpracovávány vždy v souladu s GDPR, že tyto údaje budou přesné a v případě potřeby aktualizované, přiměřené, relevantní a omezené na nezbytný rozsah ve vztahu k účelu, pro který jsou zpracovávány;</w:t>
      </w:r>
    </w:p>
    <w:p w14:paraId="3405251D" w14:textId="77777777" w:rsidR="005405AE" w:rsidRDefault="005405AE">
      <w:pPr>
        <w:pStyle w:val="Odstavecseseznamem"/>
        <w:numPr>
          <w:ilvl w:val="3"/>
          <w:numId w:val="22"/>
        </w:numPr>
      </w:pPr>
      <w:r>
        <w:t>poskytnout subjektům údajů stručným, transparentním, srozumitelným a snadno přístupným způsobem za použití jasných a jednoduchých jazykových prostředků veškeré informace o zpracování a učinit veškerá sdělení požadovaná GDPR.</w:t>
      </w:r>
    </w:p>
    <w:p w14:paraId="446D8DF2" w14:textId="35A739C4" w:rsidR="005405AE" w:rsidRDefault="005405AE">
      <w:pPr>
        <w:pStyle w:val="Odstavecseseznamem"/>
        <w:numPr>
          <w:ilvl w:val="2"/>
          <w:numId w:val="22"/>
        </w:numPr>
      </w:pPr>
      <w:r>
        <w:t xml:space="preserve">Zpracovatel je </w:t>
      </w:r>
      <w:r w:rsidR="0062548D">
        <w:rPr>
          <w:lang w:val="cs-CZ"/>
        </w:rPr>
        <w:t>při plnění této Smlouvy</w:t>
      </w:r>
      <w:r w:rsidR="0062548D">
        <w:t xml:space="preserve"> </w:t>
      </w:r>
      <w:r>
        <w:t>povinen:</w:t>
      </w:r>
    </w:p>
    <w:p w14:paraId="39EB5089" w14:textId="77777777" w:rsidR="005405AE" w:rsidRDefault="005405AE">
      <w:pPr>
        <w:pStyle w:val="Odstavecseseznamem"/>
        <w:numPr>
          <w:ilvl w:val="3"/>
          <w:numId w:val="22"/>
        </w:numPr>
      </w:pPr>
      <w:r>
        <w:lastRenderedPageBreak/>
        <w:t>zajistit, pokud zapojí do zpracování Osobních údajů dalšího zpracovatele, že tento další zpracovatel bude poskytovat dostatečné záruky, pokud jde o zavedení vhodných technických a organizačních opatření tak, aby zpracování splňovalo požadavky GDPR;</w:t>
      </w:r>
    </w:p>
    <w:p w14:paraId="137D6686" w14:textId="77777777" w:rsidR="005405AE" w:rsidRDefault="005405AE">
      <w:pPr>
        <w:pStyle w:val="Odstavecseseznamem"/>
        <w:numPr>
          <w:ilvl w:val="3"/>
          <w:numId w:val="22"/>
        </w:numPr>
      </w:pPr>
      <w:r>
        <w:t>zpracovávat Osobní údaje pouze na základě doložených pokynů Správce, včetně pokynů v otázkách předání Osobních údajů do třetí země nebo mezinárodní organizaci;</w:t>
      </w:r>
    </w:p>
    <w:p w14:paraId="4CD2D27C" w14:textId="77777777" w:rsidR="005405AE" w:rsidRDefault="005405AE">
      <w:pPr>
        <w:pStyle w:val="Odstavecseseznamem"/>
        <w:numPr>
          <w:ilvl w:val="3"/>
          <w:numId w:val="22"/>
        </w:numPr>
      </w:pPr>
      <w:r>
        <w:t>zohledňovat povahu zpracování Osobních údajů a být Správci nápomocen pro splnění jeho povinnosti reagovat na žádosti o výkon práv subjektů údajů, jakož i pro splnění dalších povinností ve smyslu GDPR;</w:t>
      </w:r>
    </w:p>
    <w:p w14:paraId="4EE1B48A" w14:textId="77777777" w:rsidR="005405AE" w:rsidRDefault="005405AE">
      <w:pPr>
        <w:pStyle w:val="Odstavecseseznamem"/>
        <w:numPr>
          <w:ilvl w:val="3"/>
          <w:numId w:val="22"/>
        </w:numPr>
      </w:pPr>
      <w:r>
        <w:t>zajistit, aby systémy pro automatizovaná zpracování Osobních údajů používaly pouze oprávněné osoby, které budou mít přístup pouze k osobním údajům odpovídajícím oprávnění těchto osob, a to na základě zvláštních uživatelských oprávnění zřízených výlučně pro tyto osoby;</w:t>
      </w:r>
    </w:p>
    <w:p w14:paraId="43D7F5A3" w14:textId="77777777" w:rsidR="005405AE" w:rsidRDefault="005405AE">
      <w:pPr>
        <w:pStyle w:val="Odstavecseseznamem"/>
        <w:numPr>
          <w:ilvl w:val="3"/>
          <w:numId w:val="22"/>
        </w:numPr>
      </w:pPr>
      <w:r>
        <w:t>zajistit, že jeho zaměstnanci budou zpracovávat Osobní údaje pouze za podmínek a v rozsahu stanoveném Zpracovatelem a odpovídajícím smlouvě a této příloze;</w:t>
      </w:r>
    </w:p>
    <w:p w14:paraId="4EF75072" w14:textId="77777777" w:rsidR="005405AE" w:rsidRDefault="005405AE">
      <w:pPr>
        <w:pStyle w:val="Odstavecseseznamem"/>
        <w:numPr>
          <w:ilvl w:val="3"/>
          <w:numId w:val="22"/>
        </w:numPr>
      </w:pPr>
      <w:r>
        <w:t>na žádost Správce umožnit provedení auditu zpracování Osobních údajů;</w:t>
      </w:r>
    </w:p>
    <w:p w14:paraId="00D60447" w14:textId="77777777" w:rsidR="005405AE" w:rsidRDefault="005405AE">
      <w:pPr>
        <w:pStyle w:val="Odstavecseseznamem"/>
        <w:numPr>
          <w:ilvl w:val="3"/>
          <w:numId w:val="22"/>
        </w:numPr>
      </w:pPr>
      <w:r>
        <w:t>po skončení smlouvy protokolárně zlikvidovat či protokolárně předat Správci nebo jinému pověřenému zpracovateli všechny Osobní údaje zpracovávané po dobu poskytování Služeb.</w:t>
      </w:r>
    </w:p>
    <w:p w14:paraId="2D6EC99F" w14:textId="05F62CB8" w:rsidR="005405AE" w:rsidRDefault="005405AE">
      <w:pPr>
        <w:pStyle w:val="Odstavecseseznamem"/>
        <w:numPr>
          <w:ilvl w:val="2"/>
          <w:numId w:val="22"/>
        </w:numPr>
      </w:pPr>
      <w:r w:rsidRPr="00985398">
        <w:t>Smluvní</w:t>
      </w:r>
      <w:r>
        <w:t xml:space="preserve"> strany jsou </w:t>
      </w:r>
      <w:r w:rsidR="0062548D">
        <w:rPr>
          <w:lang w:val="cs-CZ"/>
        </w:rPr>
        <w:t>při plnění této Smlouvy</w:t>
      </w:r>
      <w:r w:rsidR="0062548D">
        <w:t xml:space="preserve"> </w:t>
      </w:r>
      <w:r>
        <w:t>povinny:</w:t>
      </w:r>
    </w:p>
    <w:p w14:paraId="0E39AA97" w14:textId="77777777" w:rsidR="005405AE" w:rsidRDefault="005405AE">
      <w:pPr>
        <w:pStyle w:val="Odstavecseseznamem"/>
        <w:numPr>
          <w:ilvl w:val="3"/>
          <w:numId w:val="22"/>
        </w:numPr>
      </w:pPr>
      <w:r>
        <w:t>zavést technická a organizační opatření k zabezpečení Osobních údajů v souladu se specifikací dle čl. 5.1 této přílohy, aby zajistily a byly schopny doložit, že zpracování Osobních údajů je prováděno v souladu s GDPR;</w:t>
      </w:r>
    </w:p>
    <w:p w14:paraId="555208F5" w14:textId="77777777" w:rsidR="005405AE" w:rsidRDefault="005405AE">
      <w:pPr>
        <w:pStyle w:val="Odstavecseseznamem"/>
        <w:numPr>
          <w:ilvl w:val="3"/>
          <w:numId w:val="22"/>
        </w:numPr>
      </w:pPr>
      <w:r>
        <w:t>vést záznamy o činnostech zpracování Osobních údajů v rozsahu dle čl. 30 GDPR;</w:t>
      </w:r>
    </w:p>
    <w:p w14:paraId="472E73A3" w14:textId="77777777" w:rsidR="005405AE" w:rsidRDefault="005405AE">
      <w:pPr>
        <w:pStyle w:val="Odstavecseseznamem"/>
        <w:numPr>
          <w:ilvl w:val="3"/>
          <w:numId w:val="22"/>
        </w:numPr>
      </w:pPr>
      <w:r>
        <w:t>řádně ohlašovat a oznamovat případná porušení zabezpečení Osobních údajů způsobem dle čl. 33 a 34 GDPR a spolupracovat v nezbytném rozsahu s Úřadem pro ochranu osobních údajů;</w:t>
      </w:r>
    </w:p>
    <w:p w14:paraId="5C170117" w14:textId="77777777" w:rsidR="005405AE" w:rsidRDefault="005405AE">
      <w:pPr>
        <w:pStyle w:val="Odstavecseseznamem"/>
        <w:numPr>
          <w:ilvl w:val="3"/>
          <w:numId w:val="22"/>
        </w:numPr>
      </w:pPr>
      <w:r>
        <w:t>navzájem se informovat o všech okolnostech významných pro plnění předmětu této přílohy;</w:t>
      </w:r>
    </w:p>
    <w:p w14:paraId="7991B721" w14:textId="77777777" w:rsidR="005405AE" w:rsidRDefault="005405AE">
      <w:pPr>
        <w:pStyle w:val="Odstavecseseznamem"/>
        <w:numPr>
          <w:ilvl w:val="3"/>
          <w:numId w:val="22"/>
        </w:numPr>
      </w:pPr>
      <w:r>
        <w:t>zachovávat mlčenlivost o Osobních údajích a o bezpečnostních opatřeních, jejichž zveřejnění by ohrozilo zabezpečení Osobních údajů, a to i po skončení smlouvy;</w:t>
      </w:r>
    </w:p>
    <w:p w14:paraId="662B5CC7" w14:textId="77777777" w:rsidR="005405AE" w:rsidRDefault="005405AE">
      <w:pPr>
        <w:pStyle w:val="Odstavecseseznamem"/>
        <w:numPr>
          <w:ilvl w:val="3"/>
          <w:numId w:val="22"/>
        </w:numPr>
      </w:pPr>
      <w:r>
        <w:t>postupovat v souladu s dalšími požadavky GDPR, zejména dodržovat obecné zásady zpracování osobních údajů, plnit své informační povinnosti, nepředávat Osobní údaje třetím osobám bez potřebného oprávnění, respektovat práva subjektů údajů a poskytovat v této souvislosti nezbytnou součinnost;</w:t>
      </w:r>
    </w:p>
    <w:p w14:paraId="28933ECC" w14:textId="77777777" w:rsidR="005405AE" w:rsidRDefault="005405AE">
      <w:pPr>
        <w:pStyle w:val="Odstavecseseznamem"/>
        <w:numPr>
          <w:ilvl w:val="2"/>
          <w:numId w:val="22"/>
        </w:numPr>
      </w:pPr>
      <w:bookmarkStart w:id="45" w:name="_Ref483580489"/>
      <w:r>
        <w:t>Pokud by při zpracování Osobních údajů vznikla škoda, tak se bude nahrazovat se pouze skutečně vzniklá škoda. V rozsahu povoleném platnými právními předpisy nenese žádná ze smluvních stran odpovědnost za jakékoli nepřímé, nahodilé nebo následné škody nebo škody spočívající ve ztrátě ušlého zisku nebo výnosů nebo jiné finanční ztrátě, která by v příčinné souvislosti se zpracováním Osobních údajů mohla vzniknout.</w:t>
      </w:r>
    </w:p>
    <w:p w14:paraId="33DCDF4B" w14:textId="77777777" w:rsidR="005405AE" w:rsidRDefault="005405AE">
      <w:pPr>
        <w:pStyle w:val="Odstavecseseznamem"/>
        <w:numPr>
          <w:ilvl w:val="2"/>
          <w:numId w:val="22"/>
        </w:numPr>
      </w:pPr>
      <w:r>
        <w:t>Smluvní strany se dohodly, že celková výše náhrady škody z jedné škodní události nebo série vzájemně propojených škodných událostí, která by v příčinné souvislosti se zpracováním Osobních údajů mohla vzniknout, se limituje do částky 100.000,-Kč.</w:t>
      </w:r>
    </w:p>
    <w:p w14:paraId="3B6F0927" w14:textId="77777777" w:rsidR="005405AE" w:rsidRPr="005405AE" w:rsidRDefault="005405AE">
      <w:pPr>
        <w:pStyle w:val="AC411Kapitola"/>
        <w:numPr>
          <w:ilvl w:val="1"/>
          <w:numId w:val="21"/>
        </w:numPr>
        <w:spacing w:after="120"/>
        <w:rPr>
          <w:bCs/>
          <w:color w:val="auto"/>
        </w:rPr>
      </w:pPr>
      <w:bookmarkStart w:id="46" w:name="_Toc169518508"/>
      <w:bookmarkStart w:id="47" w:name="_Toc169518509"/>
      <w:bookmarkStart w:id="48" w:name="_Toc168992291"/>
      <w:bookmarkStart w:id="49" w:name="_Toc168992292"/>
      <w:bookmarkStart w:id="50" w:name="_Toc511988831"/>
      <w:bookmarkStart w:id="51" w:name="_Ref437853324"/>
      <w:bookmarkEnd w:id="41"/>
      <w:bookmarkEnd w:id="42"/>
      <w:bookmarkEnd w:id="43"/>
      <w:bookmarkEnd w:id="44"/>
      <w:bookmarkEnd w:id="45"/>
      <w:bookmarkEnd w:id="46"/>
      <w:bookmarkEnd w:id="47"/>
      <w:bookmarkEnd w:id="48"/>
      <w:bookmarkEnd w:id="49"/>
      <w:r w:rsidRPr="005405AE">
        <w:rPr>
          <w:bCs/>
          <w:color w:val="auto"/>
        </w:rPr>
        <w:t>Zabezpečení Osobních údajů</w:t>
      </w:r>
      <w:bookmarkEnd w:id="50"/>
    </w:p>
    <w:p w14:paraId="2DBEECE5" w14:textId="3EB71E9B" w:rsidR="005405AE" w:rsidRDefault="005405AE">
      <w:pPr>
        <w:pStyle w:val="Odstavecseseznamem"/>
        <w:numPr>
          <w:ilvl w:val="2"/>
          <w:numId w:val="24"/>
        </w:numPr>
      </w:pPr>
      <w:bookmarkStart w:id="52" w:name="_Ref167870231"/>
      <w:bookmarkStart w:id="53" w:name="_Ref170890429"/>
      <w:bookmarkStart w:id="54" w:name="_Ref477065751"/>
      <w:r>
        <w:t>Smluvní strany se dohodly, že ve smyslu čl. 32 GDPR a čl. 4.3.1 této přílohy provedou k zabezpečení Osobních údajů následující technická a organizační opatření:</w:t>
      </w:r>
    </w:p>
    <w:p w14:paraId="5AAABCCE" w14:textId="77777777" w:rsidR="008E385A" w:rsidRPr="008E385A" w:rsidRDefault="008E385A">
      <w:pPr>
        <w:pStyle w:val="Odstavecseseznamem"/>
        <w:numPr>
          <w:ilvl w:val="1"/>
          <w:numId w:val="22"/>
        </w:numPr>
        <w:rPr>
          <w:vanish/>
        </w:rPr>
      </w:pPr>
    </w:p>
    <w:p w14:paraId="78EFE9FB" w14:textId="77777777" w:rsidR="008E385A" w:rsidRPr="008E385A" w:rsidRDefault="008E385A">
      <w:pPr>
        <w:pStyle w:val="Odstavecseseznamem"/>
        <w:numPr>
          <w:ilvl w:val="2"/>
          <w:numId w:val="22"/>
        </w:numPr>
        <w:rPr>
          <w:vanish/>
        </w:rPr>
      </w:pPr>
    </w:p>
    <w:p w14:paraId="1092CADC" w14:textId="631A099E" w:rsidR="005405AE" w:rsidRDefault="005405AE">
      <w:pPr>
        <w:pStyle w:val="Odstavecseseznamem"/>
        <w:numPr>
          <w:ilvl w:val="3"/>
          <w:numId w:val="22"/>
        </w:numPr>
      </w:pPr>
      <w:r>
        <w:t>pověřit zpracováním Osobních údajů pouze své vybrané zaměstnance, které poučí o jejich povinnosti zachovávat mlčenlivost ohledně Osobních údajů, povinnosti znát a dodržovat předpisy zaměstnavatele k ochraně Osobních údajů a o dalších povinnostech vyplývajících z GDPR či jiných obecně závazných právních předpisů;</w:t>
      </w:r>
    </w:p>
    <w:p w14:paraId="6A7D2034" w14:textId="77777777" w:rsidR="005405AE" w:rsidRDefault="005405AE">
      <w:pPr>
        <w:pStyle w:val="Odstavecseseznamem"/>
        <w:numPr>
          <w:ilvl w:val="3"/>
          <w:numId w:val="22"/>
        </w:numPr>
      </w:pPr>
      <w:r>
        <w:t>používat odpovídající technické zařízení a programové vybavení způsobem, který v nejvyšší možné míře vyloučí neoprávněný nebo nahodilý přístup k Osobním údajům ze strany jiných osob, než pověřených osob smluvních stran;</w:t>
      </w:r>
    </w:p>
    <w:p w14:paraId="5D495344" w14:textId="77777777" w:rsidR="005405AE" w:rsidRDefault="005405AE">
      <w:pPr>
        <w:pStyle w:val="Odstavecseseznamem"/>
        <w:numPr>
          <w:ilvl w:val="3"/>
          <w:numId w:val="22"/>
        </w:numPr>
      </w:pPr>
      <w:r>
        <w:t>uchovávat Osobní údaje na místech s odpovídajícím zabezpečením, ať již se bude jednat o místa fyzická či virtuální;</w:t>
      </w:r>
    </w:p>
    <w:p w14:paraId="610C3284" w14:textId="77777777" w:rsidR="005405AE" w:rsidRPr="009D396B" w:rsidRDefault="005405AE">
      <w:pPr>
        <w:pStyle w:val="Odstavecseseznamem"/>
        <w:numPr>
          <w:ilvl w:val="3"/>
          <w:numId w:val="22"/>
        </w:numPr>
      </w:pPr>
      <w:r>
        <w:t xml:space="preserve">uchovávat Osobní údaje v elektronické podobě na zabezpečených serverech nebo na nosičích dat, ke </w:t>
      </w:r>
      <w:r w:rsidRPr="009D396B">
        <w:t>kterým budou mít přístup pouze pověřené osoby na základě přístupových kódů či hesel;</w:t>
      </w:r>
    </w:p>
    <w:p w14:paraId="2BFAD17D" w14:textId="77777777" w:rsidR="005405AE" w:rsidRPr="009D396B" w:rsidRDefault="005405AE">
      <w:pPr>
        <w:pStyle w:val="Odstavecseseznamem"/>
        <w:numPr>
          <w:ilvl w:val="3"/>
          <w:numId w:val="22"/>
        </w:numPr>
      </w:pPr>
      <w:r w:rsidRPr="009D396B">
        <w:t>zajistit dálkový přenos Osobních údajů buď pouze prostřednictvím veřejně nepřístupné sítě, nebo prostřednictvím zabezpečeného přenosu po veřejných sítích;</w:t>
      </w:r>
    </w:p>
    <w:p w14:paraId="50437297" w14:textId="24D8956F" w:rsidR="005405AE" w:rsidRPr="009D396B" w:rsidRDefault="005405AE">
      <w:pPr>
        <w:pStyle w:val="Odstavecseseznamem"/>
        <w:numPr>
          <w:ilvl w:val="3"/>
          <w:numId w:val="22"/>
        </w:numPr>
      </w:pPr>
      <w:r w:rsidRPr="009D396B">
        <w:t xml:space="preserve">zajistit, aby </w:t>
      </w:r>
      <w:r w:rsidR="008E1CD3" w:rsidRPr="009D396B">
        <w:t>osoby oprávněné k používání systémů pro automatizovaná zpracování Osobních údajů měly přístup pouze k Osobním údajům odpovídajícím oprávnění těchto osob, a to na základě zvláštních uživatelských oprávnění zřízených výlučně pro tyto osoby</w:t>
      </w:r>
      <w:r w:rsidRPr="009D396B">
        <w:t>;</w:t>
      </w:r>
    </w:p>
    <w:p w14:paraId="468FDDF3" w14:textId="48600769" w:rsidR="005405AE" w:rsidRPr="009D396B" w:rsidRDefault="00875C0F">
      <w:pPr>
        <w:pStyle w:val="Odstavecseseznamem"/>
        <w:numPr>
          <w:ilvl w:val="3"/>
          <w:numId w:val="22"/>
        </w:numPr>
      </w:pPr>
      <w:r w:rsidRPr="009D396B">
        <w:lastRenderedPageBreak/>
        <w:t>zajistit, že účty pro vzdálený přístup Zpracovatele k prostředkům Správce budou vytvářeny jmenovitě a jejich nastavení bude odpovídat obecným standardům zabezpečení. Zpracovatel se pak zavazuje, že tyto účty bude používat řádně a zabezpečí je proti ztrátě a jinému zneužití</w:t>
      </w:r>
      <w:r w:rsidR="005405AE" w:rsidRPr="009D396B">
        <w:t>.</w:t>
      </w:r>
    </w:p>
    <w:p w14:paraId="227A29C9" w14:textId="45DB9A07" w:rsidR="00875C0F" w:rsidRPr="009D396B" w:rsidRDefault="009D396B">
      <w:pPr>
        <w:pStyle w:val="Odstavecseseznamem"/>
        <w:numPr>
          <w:ilvl w:val="2"/>
          <w:numId w:val="24"/>
        </w:numPr>
      </w:pPr>
      <w:r w:rsidRPr="009D396B">
        <w:rPr>
          <w:iCs/>
        </w:rPr>
        <w:t>Správce se zavazuje pořizovat elektronické záznamy, které umožní určit a ověřit, kým a z jakého důvodu byly Osobní údaje zaznamenávány nebo jinak zpracovány, včetně zpracování Osobních údajů, která probíhají v jeho prostředí pomocí vzdáleného přístupu</w:t>
      </w:r>
      <w:r w:rsidRPr="009D396B">
        <w:rPr>
          <w:iCs/>
          <w:lang w:val="cs-CZ"/>
        </w:rPr>
        <w:t>.</w:t>
      </w:r>
    </w:p>
    <w:p w14:paraId="18429DFA" w14:textId="27091512" w:rsidR="005405AE" w:rsidRDefault="005405AE">
      <w:pPr>
        <w:pStyle w:val="Odstavecseseznamem"/>
        <w:numPr>
          <w:ilvl w:val="2"/>
          <w:numId w:val="24"/>
        </w:numPr>
      </w:pPr>
      <w:r>
        <w:t>Smluvní strany prohlašují, že technická a organizační opatření k zabezpečení Osobních údajů specifikovaná čl. 5.1 této přílohy považují za dostatečná pro zpracování Osobních údajů, jak je prováděno ke dni uzavření smlouvy. V případě, že v budoucnu nastane potřeba změn opatření k zabezpečení Osobních údajů, smluvní strany se dohodnou písemným dodatkem na jejich změně a náhradě nákladů vzniklých Zpracovateli provedením změn.</w:t>
      </w:r>
    </w:p>
    <w:p w14:paraId="4EB34C79" w14:textId="4B714A0B" w:rsidR="005405AE" w:rsidRDefault="005405AE">
      <w:pPr>
        <w:pStyle w:val="Odstavecseseznamem"/>
        <w:numPr>
          <w:ilvl w:val="2"/>
          <w:numId w:val="24"/>
        </w:numPr>
      </w:pPr>
      <w:r>
        <w:t xml:space="preserve">Pokud Zpracovatel zapojí ve smyslu čl. </w:t>
      </w:r>
      <w:r w:rsidR="00685F3E">
        <w:rPr>
          <w:lang w:val="cs-CZ"/>
        </w:rPr>
        <w:t>6.</w:t>
      </w:r>
      <w:r>
        <w:t>4.</w:t>
      </w:r>
      <w:r w:rsidR="00685F3E">
        <w:rPr>
          <w:lang w:val="cs-CZ"/>
        </w:rPr>
        <w:t>2</w:t>
      </w:r>
      <w:r>
        <w:t>.1 této přílohy dalšího zpracovatele, aby provedl určité činnosti zpracování, musí být tomuto dalšímu zpracovateli uloženy na základě smlouvy stejné povinnosti na zabezpečení Osobních údajů, jaké jsou uvedeny v této příloze.</w:t>
      </w:r>
    </w:p>
    <w:p w14:paraId="4F8990D4" w14:textId="77777777" w:rsidR="005405AE" w:rsidRPr="005405AE" w:rsidRDefault="005405AE">
      <w:pPr>
        <w:pStyle w:val="AC411Kapitola"/>
        <w:numPr>
          <w:ilvl w:val="1"/>
          <w:numId w:val="24"/>
        </w:numPr>
        <w:spacing w:after="120"/>
        <w:rPr>
          <w:bCs/>
          <w:color w:val="auto"/>
        </w:rPr>
      </w:pPr>
      <w:bookmarkStart w:id="55" w:name="_Ref167881191"/>
      <w:bookmarkStart w:id="56" w:name="_Toc511988834"/>
      <w:bookmarkEnd w:id="51"/>
      <w:bookmarkEnd w:id="52"/>
      <w:bookmarkEnd w:id="53"/>
      <w:bookmarkEnd w:id="54"/>
      <w:r w:rsidRPr="005405AE">
        <w:rPr>
          <w:bCs/>
          <w:color w:val="auto"/>
        </w:rPr>
        <w:t xml:space="preserve">Typ zpracovávaných Osobních údajů a kategorie subjektů údajů </w:t>
      </w:r>
    </w:p>
    <w:bookmarkEnd w:id="55"/>
    <w:bookmarkEnd w:id="56"/>
    <w:p w14:paraId="2C1AA3CB" w14:textId="77777777" w:rsidR="005405AE" w:rsidRDefault="005405AE" w:rsidP="005405AE">
      <w:pPr>
        <w:rPr>
          <w:rFonts w:cstheme="minorHAnsi"/>
        </w:rPr>
      </w:pPr>
    </w:p>
    <w:p w14:paraId="150A734C" w14:textId="1AB2CFDE" w:rsidR="005405AE" w:rsidRPr="00396D46" w:rsidRDefault="005405AE">
      <w:pPr>
        <w:pStyle w:val="Odstavecseseznamem"/>
        <w:numPr>
          <w:ilvl w:val="2"/>
          <w:numId w:val="23"/>
        </w:numPr>
      </w:pPr>
      <w:bookmarkStart w:id="57" w:name="_Ref393989597"/>
      <w:r w:rsidRPr="00396D46">
        <w:t>Za účelem plnění předmětu Smlouvy může Zhotovitel Osobní údaje v nezbytném rozsahu získávat, shromažďovat, zaznamenávat, uspořádat je, prohlížet, jakož s nimi vykonávat i další operace, které jsou nezbytné k plnění předmětu Smlouvy.</w:t>
      </w:r>
    </w:p>
    <w:bookmarkEnd w:id="57"/>
    <w:p w14:paraId="4CF5E833" w14:textId="2D8F1494" w:rsidR="005405AE" w:rsidRPr="00396D46" w:rsidRDefault="005405AE">
      <w:pPr>
        <w:pStyle w:val="Odstavecseseznamem"/>
        <w:numPr>
          <w:ilvl w:val="2"/>
          <w:numId w:val="23"/>
        </w:numPr>
      </w:pPr>
      <w:r w:rsidRPr="00396D46">
        <w:t xml:space="preserve">Zhotovitel bude dle této Přílohy č. </w:t>
      </w:r>
      <w:r w:rsidR="00810C00" w:rsidRPr="000F2365">
        <w:rPr>
          <w:lang w:val="cs-CZ"/>
        </w:rPr>
        <w:t>6</w:t>
      </w:r>
      <w:r w:rsidRPr="00396D46">
        <w:t xml:space="preserve"> [Ochrana Osobních údajů] zpracovávat zejména následující kategorie Osobních údajů Subjektů údajů:</w:t>
      </w:r>
    </w:p>
    <w:p w14:paraId="10D9D235" w14:textId="77777777" w:rsidR="005405AE" w:rsidRPr="00810C00" w:rsidRDefault="005405AE">
      <w:pPr>
        <w:pStyle w:val="Claneka"/>
        <w:widowControl/>
        <w:numPr>
          <w:ilvl w:val="0"/>
          <w:numId w:val="18"/>
        </w:numPr>
        <w:rPr>
          <w:rFonts w:asciiTheme="minorHAnsi" w:hAnsiTheme="minorHAnsi" w:cstheme="minorHAnsi"/>
          <w:sz w:val="20"/>
          <w:szCs w:val="20"/>
        </w:rPr>
      </w:pPr>
      <w:r w:rsidRPr="00810C00">
        <w:rPr>
          <w:rFonts w:asciiTheme="minorHAnsi" w:hAnsiTheme="minorHAnsi" w:cstheme="minorHAnsi"/>
          <w:sz w:val="20"/>
          <w:szCs w:val="20"/>
        </w:rPr>
        <w:t>jméno a příjmení;</w:t>
      </w:r>
    </w:p>
    <w:p w14:paraId="0F620164" w14:textId="77777777" w:rsidR="005405AE" w:rsidRPr="00810C00" w:rsidRDefault="005405AE">
      <w:pPr>
        <w:pStyle w:val="Claneka"/>
        <w:widowControl/>
        <w:numPr>
          <w:ilvl w:val="0"/>
          <w:numId w:val="18"/>
        </w:numPr>
        <w:rPr>
          <w:rFonts w:asciiTheme="minorHAnsi" w:hAnsiTheme="minorHAnsi" w:cstheme="minorHAnsi"/>
          <w:sz w:val="20"/>
          <w:szCs w:val="20"/>
        </w:rPr>
      </w:pPr>
      <w:r w:rsidRPr="00810C00">
        <w:rPr>
          <w:rFonts w:asciiTheme="minorHAnsi" w:hAnsiTheme="minorHAnsi" w:cstheme="minorHAnsi"/>
          <w:sz w:val="20"/>
          <w:szCs w:val="20"/>
        </w:rPr>
        <w:t>kontaktní adresa;</w:t>
      </w:r>
    </w:p>
    <w:p w14:paraId="3DDC0D67" w14:textId="77777777" w:rsidR="005405AE" w:rsidRPr="00810C00" w:rsidRDefault="005405AE">
      <w:pPr>
        <w:pStyle w:val="Claneka"/>
        <w:widowControl/>
        <w:numPr>
          <w:ilvl w:val="0"/>
          <w:numId w:val="18"/>
        </w:numPr>
        <w:rPr>
          <w:rFonts w:asciiTheme="minorHAnsi" w:hAnsiTheme="minorHAnsi" w:cstheme="minorHAnsi"/>
          <w:sz w:val="20"/>
          <w:szCs w:val="20"/>
        </w:rPr>
      </w:pPr>
      <w:r w:rsidRPr="00810C00">
        <w:rPr>
          <w:rFonts w:asciiTheme="minorHAnsi" w:hAnsiTheme="minorHAnsi" w:cstheme="minorHAnsi"/>
          <w:sz w:val="20"/>
          <w:szCs w:val="20"/>
        </w:rPr>
        <w:t>email a telefonní číslo;</w:t>
      </w:r>
    </w:p>
    <w:p w14:paraId="3DFB0B79" w14:textId="77777777" w:rsidR="005405AE" w:rsidRPr="00810C00" w:rsidRDefault="005405AE">
      <w:pPr>
        <w:pStyle w:val="Claneka"/>
        <w:widowControl/>
        <w:numPr>
          <w:ilvl w:val="0"/>
          <w:numId w:val="18"/>
        </w:numPr>
        <w:rPr>
          <w:rFonts w:asciiTheme="minorHAnsi" w:hAnsiTheme="minorHAnsi" w:cstheme="minorHAnsi"/>
          <w:sz w:val="20"/>
          <w:szCs w:val="20"/>
        </w:rPr>
      </w:pPr>
      <w:r w:rsidRPr="00810C00">
        <w:rPr>
          <w:rFonts w:asciiTheme="minorHAnsi" w:hAnsiTheme="minorHAnsi" w:cstheme="minorHAnsi"/>
          <w:sz w:val="20"/>
          <w:szCs w:val="20"/>
        </w:rPr>
        <w:t>pracovní zařazení a středisko;</w:t>
      </w:r>
    </w:p>
    <w:p w14:paraId="62F3FFBD" w14:textId="77777777" w:rsidR="005405AE" w:rsidRPr="00810C00" w:rsidRDefault="005405AE">
      <w:pPr>
        <w:pStyle w:val="Claneka"/>
        <w:widowControl/>
        <w:numPr>
          <w:ilvl w:val="0"/>
          <w:numId w:val="18"/>
        </w:numPr>
        <w:rPr>
          <w:rFonts w:asciiTheme="minorHAnsi" w:hAnsiTheme="minorHAnsi" w:cstheme="minorHAnsi"/>
          <w:sz w:val="20"/>
          <w:szCs w:val="20"/>
        </w:rPr>
      </w:pPr>
      <w:r w:rsidRPr="00810C00">
        <w:rPr>
          <w:rFonts w:asciiTheme="minorHAnsi" w:hAnsiTheme="minorHAnsi" w:cstheme="minorHAnsi"/>
          <w:sz w:val="20"/>
          <w:szCs w:val="20"/>
        </w:rPr>
        <w:t>funkci (název pozice) v dotčeném systému;</w:t>
      </w:r>
    </w:p>
    <w:p w14:paraId="45A6ED3F" w14:textId="77777777" w:rsidR="005405AE" w:rsidRPr="00810C00" w:rsidRDefault="005405AE">
      <w:pPr>
        <w:pStyle w:val="Claneka"/>
        <w:widowControl/>
        <w:numPr>
          <w:ilvl w:val="0"/>
          <w:numId w:val="18"/>
        </w:numPr>
        <w:rPr>
          <w:rFonts w:asciiTheme="minorHAnsi" w:hAnsiTheme="minorHAnsi" w:cstheme="minorHAnsi"/>
          <w:sz w:val="20"/>
          <w:szCs w:val="20"/>
        </w:rPr>
      </w:pPr>
      <w:r w:rsidRPr="00810C00">
        <w:rPr>
          <w:rFonts w:asciiTheme="minorHAnsi" w:hAnsiTheme="minorHAnsi" w:cstheme="minorHAnsi"/>
          <w:sz w:val="20"/>
          <w:szCs w:val="20"/>
        </w:rPr>
        <w:t>další údaje dostupné v Systému v souladu s platnými právními předpisy;</w:t>
      </w:r>
    </w:p>
    <w:p w14:paraId="2FE85FD5" w14:textId="77777777" w:rsidR="005405AE" w:rsidRPr="00810C00" w:rsidRDefault="005405AE">
      <w:pPr>
        <w:pStyle w:val="Claneka"/>
        <w:widowControl/>
        <w:numPr>
          <w:ilvl w:val="0"/>
          <w:numId w:val="18"/>
        </w:numPr>
        <w:rPr>
          <w:rFonts w:asciiTheme="minorHAnsi" w:hAnsiTheme="minorHAnsi" w:cstheme="minorHAnsi"/>
          <w:sz w:val="20"/>
          <w:szCs w:val="20"/>
        </w:rPr>
      </w:pPr>
      <w:r w:rsidRPr="00810C00">
        <w:rPr>
          <w:rFonts w:asciiTheme="minorHAnsi" w:hAnsiTheme="minorHAnsi" w:cstheme="minorHAnsi"/>
          <w:sz w:val="20"/>
          <w:szCs w:val="20"/>
        </w:rPr>
        <w:t>další informace zveřejňované (zpřístupněné veřejnosti) v souladu s platnými právními předpisy.</w:t>
      </w:r>
    </w:p>
    <w:p w14:paraId="00B12EF9" w14:textId="76BAE4E8" w:rsidR="005405AE" w:rsidRPr="00396D46" w:rsidRDefault="005405AE">
      <w:pPr>
        <w:pStyle w:val="Odstavecseseznamem"/>
        <w:numPr>
          <w:ilvl w:val="2"/>
          <w:numId w:val="23"/>
        </w:numPr>
      </w:pPr>
      <w:r w:rsidRPr="00396D46">
        <w:t>V případě, že Objednatel Zhotoviteli poskytne nebo Zhotoviteli budou jinak v souvislosti s plněním předmětu Smlouvy zpřístupněny i jiné Osobní údaje Subjektů údajů nebo Zhotoviteli budou poskytnuty Osobní údaje jiných subjektů údajů, musí Zhotovitel zpracovávat a chránit i tyto Osobní údaje v souladu s požadavky vyplývajícími z (i) Nařízení, (</w:t>
      </w:r>
      <w:proofErr w:type="spellStart"/>
      <w:r w:rsidRPr="00396D46">
        <w:t>ii</w:t>
      </w:r>
      <w:proofErr w:type="spellEnd"/>
      <w:r w:rsidRPr="00396D46">
        <w:t>) ze Zákona o zpracování OÚ a (</w:t>
      </w:r>
      <w:proofErr w:type="spellStart"/>
      <w:r w:rsidRPr="00396D46">
        <w:t>iii</w:t>
      </w:r>
      <w:proofErr w:type="spellEnd"/>
      <w:r w:rsidRPr="00396D46">
        <w:t xml:space="preserve">) z této Přílohy č. </w:t>
      </w:r>
      <w:r w:rsidR="00810C00">
        <w:rPr>
          <w:lang w:val="cs-CZ"/>
        </w:rPr>
        <w:t>6</w:t>
      </w:r>
      <w:r w:rsidRPr="00396D46">
        <w:t xml:space="preserve"> [Ochrana Osobních údajů].</w:t>
      </w:r>
    </w:p>
    <w:p w14:paraId="2863A99A" w14:textId="77777777" w:rsidR="005405AE" w:rsidRPr="00396D46" w:rsidRDefault="005405AE">
      <w:pPr>
        <w:pStyle w:val="Odstavecseseznamem"/>
        <w:numPr>
          <w:ilvl w:val="2"/>
          <w:numId w:val="23"/>
        </w:numPr>
      </w:pPr>
      <w:r w:rsidRPr="00396D46">
        <w:t>Osobní údaje Subjektů údajů bude Zhotovitel zpracovávat nejdéle po dobu trvání Smlouvy.</w:t>
      </w:r>
      <w:bookmarkEnd w:id="0"/>
      <w:bookmarkEnd w:id="28"/>
    </w:p>
    <w:sectPr w:rsidR="005405AE" w:rsidRPr="00396D46" w:rsidSect="004E61D0">
      <w:headerReference w:type="default" r:id="rId21"/>
      <w:footerReference w:type="default" r:id="rId22"/>
      <w:pgSz w:w="11906" w:h="16838"/>
      <w:pgMar w:top="1701" w:right="765" w:bottom="1418" w:left="765"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60C87" w14:textId="77777777" w:rsidR="00DA54E1" w:rsidRDefault="00DA54E1" w:rsidP="000809E0">
      <w:pPr>
        <w:spacing w:after="0" w:line="240" w:lineRule="auto"/>
      </w:pPr>
      <w:r>
        <w:separator/>
      </w:r>
    </w:p>
  </w:endnote>
  <w:endnote w:type="continuationSeparator" w:id="0">
    <w:p w14:paraId="17E4578E" w14:textId="77777777" w:rsidR="00DA54E1" w:rsidRDefault="00DA54E1" w:rsidP="0008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single" w:sz="8" w:space="0" w:color="15185C" w:themeColor="text2"/>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9524"/>
      <w:gridCol w:w="850"/>
    </w:tblGrid>
    <w:tr w:rsidR="008B6BDF" w14:paraId="18A1C1FA" w14:textId="77777777" w:rsidTr="00573DF1">
      <w:tc>
        <w:tcPr>
          <w:tcW w:w="9524" w:type="dxa"/>
        </w:tcPr>
        <w:p w14:paraId="76259AAA" w14:textId="20DDDACC" w:rsidR="008B6BDF" w:rsidRDefault="00EC5A67" w:rsidP="008B6BDF">
          <w:pPr>
            <w:pStyle w:val="Zpat"/>
          </w:pPr>
          <w:r>
            <w:t xml:space="preserve">Smlouva o poskytování Servisních Služeb </w:t>
          </w:r>
        </w:p>
      </w:tc>
      <w:tc>
        <w:tcPr>
          <w:tcW w:w="850" w:type="dxa"/>
        </w:tcPr>
        <w:p w14:paraId="1BAB6080" w14:textId="714609F1" w:rsidR="008B6BDF" w:rsidRPr="0018015B" w:rsidRDefault="008B6BDF" w:rsidP="008B6BDF">
          <w:pPr>
            <w:pStyle w:val="Zpat"/>
            <w:jc w:val="right"/>
            <w:rPr>
              <w:rStyle w:val="slostrnky"/>
            </w:rPr>
          </w:pPr>
          <w:r w:rsidRPr="0018015B">
            <w:rPr>
              <w:rStyle w:val="slostrnky"/>
            </w:rPr>
            <w:fldChar w:fldCharType="begin"/>
          </w:r>
          <w:r w:rsidRPr="0018015B">
            <w:rPr>
              <w:rStyle w:val="slostrnky"/>
            </w:rPr>
            <w:instrText>PAGE   \* MERGEFORMAT</w:instrText>
          </w:r>
          <w:r w:rsidRPr="0018015B">
            <w:rPr>
              <w:rStyle w:val="slostrnky"/>
            </w:rPr>
            <w:fldChar w:fldCharType="separate"/>
          </w:r>
          <w:r w:rsidR="004C709D">
            <w:rPr>
              <w:rStyle w:val="slostrnky"/>
              <w:noProof/>
            </w:rPr>
            <w:t>6</w:t>
          </w:r>
          <w:r w:rsidRPr="0018015B">
            <w:rPr>
              <w:rStyle w:val="slostrnky"/>
            </w:rPr>
            <w:fldChar w:fldCharType="end"/>
          </w:r>
        </w:p>
      </w:tc>
    </w:tr>
  </w:tbl>
  <w:p w14:paraId="109B657F" w14:textId="77777777" w:rsidR="008B6BDF" w:rsidRPr="00FF179C" w:rsidRDefault="008B6BDF" w:rsidP="008B6BD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05E76" w14:textId="77777777" w:rsidR="00DA54E1" w:rsidRDefault="00DA54E1" w:rsidP="000809E0">
      <w:pPr>
        <w:spacing w:after="0" w:line="240" w:lineRule="auto"/>
      </w:pPr>
      <w:r>
        <w:separator/>
      </w:r>
    </w:p>
  </w:footnote>
  <w:footnote w:type="continuationSeparator" w:id="0">
    <w:p w14:paraId="6D8CE94A" w14:textId="77777777" w:rsidR="00DA54E1" w:rsidRDefault="00DA54E1" w:rsidP="00080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single" w:sz="8" w:space="0" w:color="15185C" w:themeColor="text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1"/>
      <w:gridCol w:w="8164"/>
    </w:tblGrid>
    <w:tr w:rsidR="00C11F21" w14:paraId="398CA391" w14:textId="77777777" w:rsidTr="009E1397">
      <w:trPr>
        <w:trHeight w:val="493"/>
      </w:trPr>
      <w:tc>
        <w:tcPr>
          <w:tcW w:w="2211" w:type="dxa"/>
        </w:tcPr>
        <w:p w14:paraId="3020A1AD" w14:textId="384B057C" w:rsidR="00C11F21" w:rsidRDefault="00C11F21" w:rsidP="00C11F21">
          <w:pPr>
            <w:pStyle w:val="Zhlav"/>
          </w:pPr>
        </w:p>
      </w:tc>
      <w:tc>
        <w:tcPr>
          <w:tcW w:w="8164" w:type="dxa"/>
        </w:tcPr>
        <w:p w14:paraId="6EE7469B" w14:textId="4F9C94C9" w:rsidR="00C11F21" w:rsidRDefault="00615765" w:rsidP="00C42861">
          <w:pPr>
            <w:pStyle w:val="Dvrn"/>
          </w:pPr>
          <w:r>
            <w:rPr>
              <w:noProof/>
              <w:lang w:eastAsia="cs-CZ"/>
            </w:rPr>
            <w:drawing>
              <wp:inline distT="0" distB="0" distL="0" distR="0" wp14:anchorId="4504D091" wp14:editId="64C21394">
                <wp:extent cx="896400" cy="126254"/>
                <wp:effectExtent l="0" t="0" r="0" b="7620"/>
                <wp:docPr id="1481274922" name="Logo Aricoma blue rgb 15185c.svgGrafický objekt 148127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74922" name="Logo Aricoma blue rgb 15185c.svgGrafický objekt 148127492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96400" cy="126254"/>
                        </a:xfrm>
                        <a:prstGeom prst="rect">
                          <a:avLst/>
                        </a:prstGeom>
                      </pic:spPr>
                    </pic:pic>
                  </a:graphicData>
                </a:graphic>
              </wp:inline>
            </w:drawing>
          </w:r>
        </w:p>
      </w:tc>
    </w:tr>
  </w:tbl>
  <w:p w14:paraId="636BC3DF" w14:textId="77777777" w:rsidR="00C11F21" w:rsidRPr="009B0C42" w:rsidRDefault="00937CE8" w:rsidP="00C11F21">
    <w:pPr>
      <w:pStyle w:val="Zhlav"/>
    </w:pPr>
    <w:r>
      <w:rPr>
        <w:noProof/>
        <w:lang w:eastAsia="cs-CZ"/>
      </w:rPr>
      <mc:AlternateContent>
        <mc:Choice Requires="wps">
          <w:drawing>
            <wp:anchor distT="0" distB="0" distL="114300" distR="114300" simplePos="0" relativeHeight="251824382" behindDoc="0" locked="0" layoutInCell="1" allowOverlap="1" wp14:anchorId="3AD1CD1F" wp14:editId="1DB6FD0C">
              <wp:simplePos x="0" y="0"/>
              <wp:positionH relativeFrom="page">
                <wp:posOffset>7075170</wp:posOffset>
              </wp:positionH>
              <wp:positionV relativeFrom="page">
                <wp:posOffset>0</wp:posOffset>
              </wp:positionV>
              <wp:extent cx="0" cy="10692000"/>
              <wp:effectExtent l="0" t="0" r="38100" b="33655"/>
              <wp:wrapNone/>
              <wp:docPr id="1199111506" name="P okraj 1,35 cm x 19,6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27DD38" id="P okraj 1,35 cm x 19,65 cm" o:spid="_x0000_s1026" style="position:absolute;z-index:25182438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57.1pt,0" to="557.1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" strokecolor="red" strokeweight=".5pt">
              <v:stroke joinstyle="miter"/>
              <w10:wrap anchorx="page" anchory="page"/>
            </v:line>
          </w:pict>
        </mc:Fallback>
      </mc:AlternateContent>
    </w:r>
    <w:r>
      <w:rPr>
        <w:noProof/>
        <w:lang w:eastAsia="cs-CZ"/>
      </w:rPr>
      <mc:AlternateContent>
        <mc:Choice Requires="wps">
          <w:drawing>
            <wp:anchor distT="0" distB="0" distL="114300" distR="114300" simplePos="0" relativeHeight="251824895" behindDoc="0" locked="0" layoutInCell="1" allowOverlap="1" wp14:anchorId="10168696" wp14:editId="4B35D812">
              <wp:simplePos x="0" y="0"/>
              <wp:positionH relativeFrom="page">
                <wp:posOffset>485775</wp:posOffset>
              </wp:positionH>
              <wp:positionV relativeFrom="page">
                <wp:posOffset>0</wp:posOffset>
              </wp:positionV>
              <wp:extent cx="0" cy="10692000"/>
              <wp:effectExtent l="0" t="0" r="38100" b="33655"/>
              <wp:wrapNone/>
              <wp:docPr id="993838822" name="L okraj 1,3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4552EF" id="L okraj 1,35 cm" o:spid="_x0000_s1026" style="position:absolute;z-index:251824895;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8.25pt,0" to="38.2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" strokecolor="red" strokeweight=".5pt">
              <v:stroke joinstyle="miter"/>
              <w10:wrap anchorx="page" anchory="page"/>
            </v:line>
          </w:pict>
        </mc:Fallback>
      </mc:AlternateContent>
    </w:r>
    <w:r w:rsidR="00C11F21">
      <w:rPr>
        <w:noProof/>
        <w:lang w:eastAsia="cs-CZ"/>
      </w:rPr>
      <mc:AlternateContent>
        <mc:Choice Requires="wps">
          <w:drawing>
            <wp:anchor distT="0" distB="0" distL="114300" distR="114300" simplePos="0" relativeHeight="251816703" behindDoc="0" locked="0" layoutInCell="1" allowOverlap="1" wp14:anchorId="6BAF117D" wp14:editId="363ED847">
              <wp:simplePos x="0" y="0"/>
              <wp:positionH relativeFrom="page">
                <wp:posOffset>0</wp:posOffset>
              </wp:positionH>
              <wp:positionV relativeFrom="page">
                <wp:posOffset>788670</wp:posOffset>
              </wp:positionV>
              <wp:extent cx="7560000" cy="0"/>
              <wp:effectExtent l="0" t="0" r="0" b="0"/>
              <wp:wrapNone/>
              <wp:docPr id="461838817" name="Záhlaví linka y 2,19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754759" id="Záhlaví linka y 2,19 cm" o:spid="_x0000_s1026" style="position:absolute;z-index:251816703;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62.1pt" to="595.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" strokecolor="red"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6B22BBE"/>
    <w:lvl w:ilvl="0">
      <w:start w:val="1"/>
      <w:numFmt w:val="decimal"/>
      <w:pStyle w:val="slovanseznam2"/>
      <w:lvlText w:val="%1."/>
      <w:lvlJc w:val="left"/>
      <w:pPr>
        <w:tabs>
          <w:tab w:val="num" w:pos="851"/>
        </w:tabs>
        <w:ind w:left="851" w:hanging="426"/>
      </w:pPr>
      <w:rPr>
        <w:rFonts w:hint="default"/>
      </w:rPr>
    </w:lvl>
  </w:abstractNum>
  <w:abstractNum w:abstractNumId="1" w15:restartNumberingAfterBreak="0">
    <w:nsid w:val="124400C4"/>
    <w:multiLevelType w:val="hybridMultilevel"/>
    <w:tmpl w:val="40AED354"/>
    <w:lvl w:ilvl="0" w:tplc="C96A88DC">
      <w:start w:val="1"/>
      <w:numFmt w:val="bullet"/>
      <w:lvlText w:val=""/>
      <w:lvlJc w:val="left"/>
      <w:pPr>
        <w:ind w:left="720" w:hanging="360"/>
      </w:pPr>
      <w:rPr>
        <w:rFonts w:ascii="Symbol" w:hAnsi="Symbol"/>
      </w:rPr>
    </w:lvl>
    <w:lvl w:ilvl="1" w:tplc="E34453AC">
      <w:start w:val="1"/>
      <w:numFmt w:val="bullet"/>
      <w:lvlText w:val=""/>
      <w:lvlJc w:val="left"/>
      <w:pPr>
        <w:ind w:left="720" w:hanging="360"/>
      </w:pPr>
      <w:rPr>
        <w:rFonts w:ascii="Symbol" w:hAnsi="Symbol"/>
      </w:rPr>
    </w:lvl>
    <w:lvl w:ilvl="2" w:tplc="86FAB3F4">
      <w:start w:val="1"/>
      <w:numFmt w:val="bullet"/>
      <w:lvlText w:val=""/>
      <w:lvlJc w:val="left"/>
      <w:pPr>
        <w:ind w:left="720" w:hanging="360"/>
      </w:pPr>
      <w:rPr>
        <w:rFonts w:ascii="Symbol" w:hAnsi="Symbol"/>
      </w:rPr>
    </w:lvl>
    <w:lvl w:ilvl="3" w:tplc="40A0CD1C">
      <w:start w:val="1"/>
      <w:numFmt w:val="bullet"/>
      <w:lvlText w:val=""/>
      <w:lvlJc w:val="left"/>
      <w:pPr>
        <w:ind w:left="720" w:hanging="360"/>
      </w:pPr>
      <w:rPr>
        <w:rFonts w:ascii="Symbol" w:hAnsi="Symbol"/>
      </w:rPr>
    </w:lvl>
    <w:lvl w:ilvl="4" w:tplc="55482F7E">
      <w:start w:val="1"/>
      <w:numFmt w:val="bullet"/>
      <w:lvlText w:val=""/>
      <w:lvlJc w:val="left"/>
      <w:pPr>
        <w:ind w:left="720" w:hanging="360"/>
      </w:pPr>
      <w:rPr>
        <w:rFonts w:ascii="Symbol" w:hAnsi="Symbol"/>
      </w:rPr>
    </w:lvl>
    <w:lvl w:ilvl="5" w:tplc="7B4ED3AE">
      <w:start w:val="1"/>
      <w:numFmt w:val="bullet"/>
      <w:lvlText w:val=""/>
      <w:lvlJc w:val="left"/>
      <w:pPr>
        <w:ind w:left="720" w:hanging="360"/>
      </w:pPr>
      <w:rPr>
        <w:rFonts w:ascii="Symbol" w:hAnsi="Symbol"/>
      </w:rPr>
    </w:lvl>
    <w:lvl w:ilvl="6" w:tplc="572CC2C8">
      <w:start w:val="1"/>
      <w:numFmt w:val="bullet"/>
      <w:lvlText w:val=""/>
      <w:lvlJc w:val="left"/>
      <w:pPr>
        <w:ind w:left="720" w:hanging="360"/>
      </w:pPr>
      <w:rPr>
        <w:rFonts w:ascii="Symbol" w:hAnsi="Symbol"/>
      </w:rPr>
    </w:lvl>
    <w:lvl w:ilvl="7" w:tplc="0046BC7E">
      <w:start w:val="1"/>
      <w:numFmt w:val="bullet"/>
      <w:lvlText w:val=""/>
      <w:lvlJc w:val="left"/>
      <w:pPr>
        <w:ind w:left="720" w:hanging="360"/>
      </w:pPr>
      <w:rPr>
        <w:rFonts w:ascii="Symbol" w:hAnsi="Symbol"/>
      </w:rPr>
    </w:lvl>
    <w:lvl w:ilvl="8" w:tplc="DBAC0484">
      <w:start w:val="1"/>
      <w:numFmt w:val="bullet"/>
      <w:lvlText w:val=""/>
      <w:lvlJc w:val="left"/>
      <w:pPr>
        <w:ind w:left="720" w:hanging="360"/>
      </w:pPr>
      <w:rPr>
        <w:rFonts w:ascii="Symbol" w:hAnsi="Symbol"/>
      </w:rPr>
    </w:lvl>
  </w:abstractNum>
  <w:abstractNum w:abstractNumId="2" w15:restartNumberingAfterBreak="0">
    <w:nsid w:val="1268496A"/>
    <w:multiLevelType w:val="multilevel"/>
    <w:tmpl w:val="341ED7AA"/>
    <w:lvl w:ilvl="0">
      <w:start w:val="6"/>
      <w:numFmt w:val="decimal"/>
      <w:lvlText w:val="%1"/>
      <w:lvlJc w:val="left"/>
      <w:pPr>
        <w:ind w:left="612" w:hanging="612"/>
      </w:pPr>
      <w:rPr>
        <w:rFonts w:hint="default"/>
      </w:rPr>
    </w:lvl>
    <w:lvl w:ilvl="1">
      <w:start w:val="2"/>
      <w:numFmt w:val="decimal"/>
      <w:lvlText w:val="%1.%2"/>
      <w:lvlJc w:val="left"/>
      <w:pPr>
        <w:ind w:left="680" w:hanging="680"/>
      </w:pPr>
      <w:rPr>
        <w:rFonts w:hint="default"/>
      </w:rPr>
    </w:lvl>
    <w:lvl w:ilvl="2">
      <w:start w:val="2"/>
      <w:numFmt w:val="decimal"/>
      <w:pStyle w:val="Odstavecseseznamem"/>
      <w:lvlText w:val="%1.%2.%3"/>
      <w:lvlJc w:val="left"/>
      <w:pPr>
        <w:ind w:left="680" w:hanging="680"/>
      </w:pPr>
      <w:rPr>
        <w:rFonts w:hint="default"/>
      </w:rPr>
    </w:lvl>
    <w:lvl w:ilvl="3">
      <w:start w:val="1"/>
      <w:numFmt w:val="decimal"/>
      <w:lvlText w:val="%1.%2.%3.%4"/>
      <w:lvlJc w:val="left"/>
      <w:pPr>
        <w:ind w:left="851" w:hanging="284"/>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160" w:hanging="1440"/>
      </w:pPr>
      <w:rPr>
        <w:rFonts w:hint="default"/>
      </w:rPr>
    </w:lvl>
  </w:abstractNum>
  <w:abstractNum w:abstractNumId="3" w15:restartNumberingAfterBreak="0">
    <w:nsid w:val="178174B1"/>
    <w:multiLevelType w:val="hybridMultilevel"/>
    <w:tmpl w:val="EDFEEE02"/>
    <w:lvl w:ilvl="0" w:tplc="60CC0A3C">
      <w:start w:val="1"/>
      <w:numFmt w:val="bullet"/>
      <w:lvlText w:val=""/>
      <w:lvlJc w:val="left"/>
      <w:pPr>
        <w:ind w:left="720" w:hanging="360"/>
      </w:pPr>
      <w:rPr>
        <w:rFonts w:ascii="Symbol" w:hAnsi="Symbol"/>
      </w:rPr>
    </w:lvl>
    <w:lvl w:ilvl="1" w:tplc="180E3240">
      <w:start w:val="1"/>
      <w:numFmt w:val="bullet"/>
      <w:lvlText w:val=""/>
      <w:lvlJc w:val="left"/>
      <w:pPr>
        <w:ind w:left="720" w:hanging="360"/>
      </w:pPr>
      <w:rPr>
        <w:rFonts w:ascii="Symbol" w:hAnsi="Symbol"/>
      </w:rPr>
    </w:lvl>
    <w:lvl w:ilvl="2" w:tplc="47329C74">
      <w:start w:val="1"/>
      <w:numFmt w:val="bullet"/>
      <w:lvlText w:val=""/>
      <w:lvlJc w:val="left"/>
      <w:pPr>
        <w:ind w:left="720" w:hanging="360"/>
      </w:pPr>
      <w:rPr>
        <w:rFonts w:ascii="Symbol" w:hAnsi="Symbol"/>
      </w:rPr>
    </w:lvl>
    <w:lvl w:ilvl="3" w:tplc="9D28A0E8">
      <w:start w:val="1"/>
      <w:numFmt w:val="bullet"/>
      <w:lvlText w:val=""/>
      <w:lvlJc w:val="left"/>
      <w:pPr>
        <w:ind w:left="720" w:hanging="360"/>
      </w:pPr>
      <w:rPr>
        <w:rFonts w:ascii="Symbol" w:hAnsi="Symbol"/>
      </w:rPr>
    </w:lvl>
    <w:lvl w:ilvl="4" w:tplc="89C48AFE">
      <w:start w:val="1"/>
      <w:numFmt w:val="bullet"/>
      <w:lvlText w:val=""/>
      <w:lvlJc w:val="left"/>
      <w:pPr>
        <w:ind w:left="720" w:hanging="360"/>
      </w:pPr>
      <w:rPr>
        <w:rFonts w:ascii="Symbol" w:hAnsi="Symbol"/>
      </w:rPr>
    </w:lvl>
    <w:lvl w:ilvl="5" w:tplc="D2081948">
      <w:start w:val="1"/>
      <w:numFmt w:val="bullet"/>
      <w:lvlText w:val=""/>
      <w:lvlJc w:val="left"/>
      <w:pPr>
        <w:ind w:left="720" w:hanging="360"/>
      </w:pPr>
      <w:rPr>
        <w:rFonts w:ascii="Symbol" w:hAnsi="Symbol"/>
      </w:rPr>
    </w:lvl>
    <w:lvl w:ilvl="6" w:tplc="67D6FF96">
      <w:start w:val="1"/>
      <w:numFmt w:val="bullet"/>
      <w:lvlText w:val=""/>
      <w:lvlJc w:val="left"/>
      <w:pPr>
        <w:ind w:left="720" w:hanging="360"/>
      </w:pPr>
      <w:rPr>
        <w:rFonts w:ascii="Symbol" w:hAnsi="Symbol"/>
      </w:rPr>
    </w:lvl>
    <w:lvl w:ilvl="7" w:tplc="EC52C03C">
      <w:start w:val="1"/>
      <w:numFmt w:val="bullet"/>
      <w:lvlText w:val=""/>
      <w:lvlJc w:val="left"/>
      <w:pPr>
        <w:ind w:left="720" w:hanging="360"/>
      </w:pPr>
      <w:rPr>
        <w:rFonts w:ascii="Symbol" w:hAnsi="Symbol"/>
      </w:rPr>
    </w:lvl>
    <w:lvl w:ilvl="8" w:tplc="2FA648BC">
      <w:start w:val="1"/>
      <w:numFmt w:val="bullet"/>
      <w:lvlText w:val=""/>
      <w:lvlJc w:val="left"/>
      <w:pPr>
        <w:ind w:left="720" w:hanging="360"/>
      </w:pPr>
      <w:rPr>
        <w:rFonts w:ascii="Symbol" w:hAnsi="Symbol"/>
      </w:rPr>
    </w:lvl>
  </w:abstractNum>
  <w:abstractNum w:abstractNumId="4" w15:restartNumberingAfterBreak="0">
    <w:nsid w:val="198B18E9"/>
    <w:multiLevelType w:val="multilevel"/>
    <w:tmpl w:val="2346BD86"/>
    <w:lvl w:ilvl="0">
      <w:start w:val="2"/>
      <w:numFmt w:val="decimal"/>
      <w:lvlText w:val="%1"/>
      <w:lvlJc w:val="left"/>
      <w:pPr>
        <w:ind w:left="567" w:hanging="567"/>
      </w:pPr>
      <w:rPr>
        <w:rFonts w:hint="default"/>
        <w:b/>
      </w:rPr>
    </w:lvl>
    <w:lvl w:ilvl="1">
      <w:start w:val="1"/>
      <w:numFmt w:val="none"/>
      <w:lvlText w:val="6.1"/>
      <w:lvlJc w:val="left"/>
      <w:pPr>
        <w:ind w:left="567" w:hanging="567"/>
      </w:pPr>
      <w:rPr>
        <w:rFonts w:hint="default"/>
      </w:rPr>
    </w:lvl>
    <w:lvl w:ilvl="2">
      <w:start w:val="1"/>
      <w:numFmt w:val="decimal"/>
      <w:lvlText w:val="%2%1..%3"/>
      <w:lvlJc w:val="right"/>
      <w:pPr>
        <w:ind w:left="567" w:hanging="567"/>
      </w:pPr>
      <w:rPr>
        <w:rFonts w:hint="default"/>
      </w:rPr>
    </w:lvl>
    <w:lvl w:ilvl="3">
      <w:start w:val="3"/>
      <w:numFmt w:val="decimal"/>
      <w:lvlText w:val="%4."/>
      <w:lvlJc w:val="left"/>
      <w:pPr>
        <w:ind w:left="567" w:hanging="567"/>
      </w:pPr>
      <w:rPr>
        <w:rFonts w:hint="default"/>
      </w:rPr>
    </w:lvl>
    <w:lvl w:ilvl="4">
      <w:start w:val="1"/>
      <w:numFmt w:val="decimal"/>
      <w:pStyle w:val="AC311Kapitola"/>
      <w:lvlText w:val="%4.%5."/>
      <w:lvlJc w:val="left"/>
      <w:pPr>
        <w:ind w:left="567" w:hanging="567"/>
      </w:pPr>
      <w:rPr>
        <w:rFonts w:hint="default"/>
        <w:color w:val="auto"/>
      </w:rPr>
    </w:lvl>
    <w:lvl w:ilvl="5">
      <w:start w:val="1"/>
      <w:numFmt w:val="decimal"/>
      <w:lvlText w:val="%6.%5"/>
      <w:lvlJc w:val="right"/>
      <w:pPr>
        <w:ind w:left="567" w:hanging="567"/>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D0D2C25"/>
    <w:multiLevelType w:val="multilevel"/>
    <w:tmpl w:val="E1B81638"/>
    <w:styleLink w:val="Aktulnseznam1"/>
    <w:lvl w:ilvl="0">
      <w:start w:val="4"/>
      <w:numFmt w:val="decimal"/>
      <w:lvlText w:val="%1"/>
      <w:lvlJc w:val="left"/>
      <w:pPr>
        <w:ind w:left="567" w:hanging="567"/>
      </w:pPr>
      <w:rPr>
        <w:rFonts w:hint="default"/>
        <w:b/>
        <w:bCs w:val="0"/>
      </w:rPr>
    </w:lvl>
    <w:lvl w:ilvl="1">
      <w:start w:val="1"/>
      <w:numFmt w:val="decimal"/>
      <w:lvlText w:val="%1.%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DCF37E2"/>
    <w:multiLevelType w:val="hybridMultilevel"/>
    <w:tmpl w:val="54DA92C0"/>
    <w:lvl w:ilvl="0" w:tplc="0E1EE0A8">
      <w:start w:val="1"/>
      <w:numFmt w:val="bullet"/>
      <w:pStyle w:val="Odrky"/>
      <w:lvlText w:val=""/>
      <w:lvlJc w:val="left"/>
      <w:pPr>
        <w:tabs>
          <w:tab w:val="num" w:pos="284"/>
        </w:tabs>
        <w:ind w:left="284" w:hanging="284"/>
      </w:pPr>
      <w:rPr>
        <w:rFonts w:ascii="Symbol" w:hAnsi="Symbol" w:hint="default"/>
      </w:rPr>
    </w:lvl>
    <w:lvl w:ilvl="1" w:tplc="04050003">
      <w:start w:val="1"/>
      <w:numFmt w:val="bullet"/>
      <w:lvlText w:val="o"/>
      <w:lvlJc w:val="left"/>
      <w:pPr>
        <w:tabs>
          <w:tab w:val="num" w:pos="523"/>
        </w:tabs>
        <w:ind w:left="523" w:hanging="360"/>
      </w:pPr>
      <w:rPr>
        <w:rFonts w:ascii="Courier New" w:hAnsi="Courier New" w:cs="Courier New" w:hint="default"/>
      </w:rPr>
    </w:lvl>
    <w:lvl w:ilvl="2" w:tplc="04050005">
      <w:start w:val="1"/>
      <w:numFmt w:val="bullet"/>
      <w:lvlText w:val=""/>
      <w:lvlJc w:val="left"/>
      <w:pPr>
        <w:tabs>
          <w:tab w:val="num" w:pos="1423"/>
        </w:tabs>
        <w:ind w:left="1423" w:hanging="360"/>
      </w:pPr>
      <w:rPr>
        <w:rFonts w:ascii="Wingdings" w:hAnsi="Wingdings" w:hint="default"/>
      </w:rPr>
    </w:lvl>
    <w:lvl w:ilvl="3" w:tplc="04050001" w:tentative="1">
      <w:start w:val="1"/>
      <w:numFmt w:val="bullet"/>
      <w:lvlText w:val=""/>
      <w:lvlJc w:val="left"/>
      <w:pPr>
        <w:tabs>
          <w:tab w:val="num" w:pos="2143"/>
        </w:tabs>
        <w:ind w:left="2143" w:hanging="360"/>
      </w:pPr>
      <w:rPr>
        <w:rFonts w:ascii="Symbol" w:hAnsi="Symbol" w:hint="default"/>
      </w:rPr>
    </w:lvl>
    <w:lvl w:ilvl="4" w:tplc="04050003" w:tentative="1">
      <w:start w:val="1"/>
      <w:numFmt w:val="bullet"/>
      <w:lvlText w:val="o"/>
      <w:lvlJc w:val="left"/>
      <w:pPr>
        <w:tabs>
          <w:tab w:val="num" w:pos="2863"/>
        </w:tabs>
        <w:ind w:left="2863" w:hanging="360"/>
      </w:pPr>
      <w:rPr>
        <w:rFonts w:ascii="Courier New" w:hAnsi="Courier New" w:cs="Courier New" w:hint="default"/>
      </w:rPr>
    </w:lvl>
    <w:lvl w:ilvl="5" w:tplc="04050005" w:tentative="1">
      <w:start w:val="1"/>
      <w:numFmt w:val="bullet"/>
      <w:lvlText w:val=""/>
      <w:lvlJc w:val="left"/>
      <w:pPr>
        <w:tabs>
          <w:tab w:val="num" w:pos="3583"/>
        </w:tabs>
        <w:ind w:left="3583" w:hanging="360"/>
      </w:pPr>
      <w:rPr>
        <w:rFonts w:ascii="Wingdings" w:hAnsi="Wingdings" w:hint="default"/>
      </w:rPr>
    </w:lvl>
    <w:lvl w:ilvl="6" w:tplc="04050001" w:tentative="1">
      <w:start w:val="1"/>
      <w:numFmt w:val="bullet"/>
      <w:lvlText w:val=""/>
      <w:lvlJc w:val="left"/>
      <w:pPr>
        <w:tabs>
          <w:tab w:val="num" w:pos="4303"/>
        </w:tabs>
        <w:ind w:left="4303" w:hanging="360"/>
      </w:pPr>
      <w:rPr>
        <w:rFonts w:ascii="Symbol" w:hAnsi="Symbol" w:hint="default"/>
      </w:rPr>
    </w:lvl>
    <w:lvl w:ilvl="7" w:tplc="04050003" w:tentative="1">
      <w:start w:val="1"/>
      <w:numFmt w:val="bullet"/>
      <w:lvlText w:val="o"/>
      <w:lvlJc w:val="left"/>
      <w:pPr>
        <w:tabs>
          <w:tab w:val="num" w:pos="5023"/>
        </w:tabs>
        <w:ind w:left="5023" w:hanging="360"/>
      </w:pPr>
      <w:rPr>
        <w:rFonts w:ascii="Courier New" w:hAnsi="Courier New" w:cs="Courier New" w:hint="default"/>
      </w:rPr>
    </w:lvl>
    <w:lvl w:ilvl="8" w:tplc="04050005" w:tentative="1">
      <w:start w:val="1"/>
      <w:numFmt w:val="bullet"/>
      <w:lvlText w:val=""/>
      <w:lvlJc w:val="left"/>
      <w:pPr>
        <w:tabs>
          <w:tab w:val="num" w:pos="5743"/>
        </w:tabs>
        <w:ind w:left="5743" w:hanging="360"/>
      </w:pPr>
      <w:rPr>
        <w:rFonts w:ascii="Wingdings" w:hAnsi="Wingdings" w:hint="default"/>
      </w:rPr>
    </w:lvl>
  </w:abstractNum>
  <w:abstractNum w:abstractNumId="7" w15:restartNumberingAfterBreak="0">
    <w:nsid w:val="20341513"/>
    <w:multiLevelType w:val="multilevel"/>
    <w:tmpl w:val="084CB1D0"/>
    <w:lvl w:ilvl="0">
      <w:start w:val="4"/>
      <w:numFmt w:val="decimal"/>
      <w:pStyle w:val="AC41Kapitola"/>
      <w:lvlText w:val="%1"/>
      <w:lvlJc w:val="left"/>
      <w:pPr>
        <w:ind w:left="567" w:hanging="567"/>
      </w:pPr>
      <w:rPr>
        <w:rFonts w:hint="default"/>
        <w:b/>
        <w:bCs w:val="0"/>
      </w:rPr>
    </w:lvl>
    <w:lvl w:ilvl="1">
      <w:start w:val="1"/>
      <w:numFmt w:val="decimal"/>
      <w:pStyle w:val="AC411Kapitola"/>
      <w:lvlText w:val="%1.%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none"/>
      <w:lvlText w:val="6.1"/>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227659E"/>
    <w:multiLevelType w:val="multilevel"/>
    <w:tmpl w:val="567C5A26"/>
    <w:lvl w:ilvl="0">
      <w:start w:val="1"/>
      <w:numFmt w:val="decimal"/>
      <w:lvlText w:val="%1."/>
      <w:lvlJc w:val="left"/>
      <w:pPr>
        <w:tabs>
          <w:tab w:val="num" w:pos="708"/>
        </w:tabs>
        <w:ind w:left="708" w:hanging="708"/>
      </w:pPr>
    </w:lvl>
    <w:lvl w:ilvl="1">
      <w:start w:val="1"/>
      <w:numFmt w:val="upperLetter"/>
      <w:lvlText w:val="(%2)"/>
      <w:lvlJc w:val="left"/>
      <w:pPr>
        <w:tabs>
          <w:tab w:val="num" w:pos="567"/>
        </w:tabs>
        <w:ind w:left="567" w:hanging="567"/>
      </w:pPr>
      <w:rPr>
        <w:rFonts w:cs="Times New Roman"/>
      </w:rPr>
    </w:lvl>
    <w:lvl w:ilvl="2">
      <w:start w:val="1"/>
      <w:numFmt w:val="decimal"/>
      <w:lvlText w:val="%1.%2.%3."/>
      <w:lvlJc w:val="left"/>
      <w:pPr>
        <w:tabs>
          <w:tab w:val="num" w:pos="567"/>
        </w:tabs>
        <w:ind w:left="1021" w:hanging="737"/>
      </w:pPr>
      <w:rPr>
        <w:i w:val="0"/>
        <w:sz w:val="22"/>
      </w:rPr>
    </w:lvl>
    <w:lvl w:ilvl="3">
      <w:start w:val="1"/>
      <w:numFmt w:val="decimal"/>
      <w:lvlText w:val="%1.%2.%3.%4."/>
      <w:lvlJc w:val="left"/>
      <w:pPr>
        <w:tabs>
          <w:tab w:val="num" w:pos="624"/>
        </w:tabs>
        <w:ind w:left="907" w:hanging="567"/>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9" w15:restartNumberingAfterBreak="0">
    <w:nsid w:val="252C3557"/>
    <w:multiLevelType w:val="multilevel"/>
    <w:tmpl w:val="0982266A"/>
    <w:lvl w:ilvl="0">
      <w:start w:val="1"/>
      <w:numFmt w:val="decimal"/>
      <w:pStyle w:val="slovanseznam"/>
      <w:lvlText w:val="%1."/>
      <w:lvlJc w:val="left"/>
      <w:pPr>
        <w:tabs>
          <w:tab w:val="num" w:pos="425"/>
        </w:tabs>
        <w:ind w:left="425" w:hanging="425"/>
      </w:pPr>
      <w:rPr>
        <w:rFonts w:hint="default"/>
      </w:rPr>
    </w:lvl>
    <w:lvl w:ilvl="1">
      <w:start w:val="1"/>
      <w:numFmt w:val="decimal"/>
      <w:lvlText w:val="%2."/>
      <w:lvlJc w:val="left"/>
      <w:pPr>
        <w:tabs>
          <w:tab w:val="num" w:pos="850"/>
        </w:tabs>
        <w:ind w:left="850" w:hanging="425"/>
      </w:pPr>
      <w:rPr>
        <w:rFonts w:hint="default"/>
      </w:rPr>
    </w:lvl>
    <w:lvl w:ilvl="2">
      <w:start w:val="1"/>
      <w:numFmt w:val="decimal"/>
      <w:pStyle w:val="slovanseznam3"/>
      <w:lvlText w:val="%3."/>
      <w:lvlJc w:val="left"/>
      <w:pPr>
        <w:tabs>
          <w:tab w:val="num" w:pos="1275"/>
        </w:tabs>
        <w:ind w:left="1275" w:hanging="425"/>
      </w:pPr>
      <w:rPr>
        <w:rFonts w:hint="default"/>
      </w:rPr>
    </w:lvl>
    <w:lvl w:ilvl="3">
      <w:start w:val="1"/>
      <w:numFmt w:val="decimal"/>
      <w:pStyle w:val="slovanseznam4"/>
      <w:lvlText w:val="%4."/>
      <w:lvlJc w:val="left"/>
      <w:pPr>
        <w:tabs>
          <w:tab w:val="num" w:pos="1700"/>
        </w:tabs>
        <w:ind w:left="1700" w:hanging="425"/>
      </w:pPr>
      <w:rPr>
        <w:rFonts w:hint="default"/>
      </w:rPr>
    </w:lvl>
    <w:lvl w:ilvl="4">
      <w:start w:val="1"/>
      <w:numFmt w:val="decimal"/>
      <w:pStyle w:val="slovanseznam5"/>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decimal"/>
      <w:lvlText w:val="%8."/>
      <w:lvlJc w:val="left"/>
      <w:pPr>
        <w:tabs>
          <w:tab w:val="num" w:pos="3400"/>
        </w:tabs>
        <w:ind w:left="3400" w:hanging="425"/>
      </w:pPr>
      <w:rPr>
        <w:rFonts w:hint="default"/>
      </w:rPr>
    </w:lvl>
    <w:lvl w:ilvl="8">
      <w:start w:val="1"/>
      <w:numFmt w:val="decimal"/>
      <w:lvlText w:val="%9."/>
      <w:lvlJc w:val="left"/>
      <w:pPr>
        <w:tabs>
          <w:tab w:val="num" w:pos="3825"/>
        </w:tabs>
        <w:ind w:left="3825" w:hanging="425"/>
      </w:pPr>
      <w:rPr>
        <w:rFonts w:hint="default"/>
      </w:rPr>
    </w:lvl>
  </w:abstractNum>
  <w:abstractNum w:abstractNumId="10" w15:restartNumberingAfterBreak="0">
    <w:nsid w:val="29B821B8"/>
    <w:multiLevelType w:val="multilevel"/>
    <w:tmpl w:val="61708F4E"/>
    <w:lvl w:ilvl="0">
      <w:start w:val="1"/>
      <w:numFmt w:val="decimal"/>
      <w:lvlText w:val="%1."/>
      <w:lvlJc w:val="left"/>
      <w:pPr>
        <w:tabs>
          <w:tab w:val="num" w:pos="360"/>
        </w:tabs>
        <w:ind w:left="360" w:hanging="360"/>
      </w:pPr>
      <w:rPr>
        <w:rFonts w:hint="default"/>
        <w:sz w:val="28"/>
        <w:szCs w:val="28"/>
      </w:rPr>
    </w:lvl>
    <w:lvl w:ilvl="1">
      <w:start w:val="1"/>
      <w:numFmt w:val="decimal"/>
      <w:pStyle w:val="AC-11Nadpis"/>
      <w:lvlText w:val="%1.%2."/>
      <w:lvlJc w:val="left"/>
      <w:pPr>
        <w:tabs>
          <w:tab w:val="num" w:pos="357"/>
        </w:tabs>
        <w:ind w:left="357" w:hanging="357"/>
      </w:pPr>
      <w:rPr>
        <w:rFonts w:hint="default"/>
        <w:b/>
        <w:sz w:val="24"/>
        <w:szCs w:val="24"/>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1800"/>
        </w:tabs>
        <w:ind w:left="1728" w:hanging="648"/>
      </w:pPr>
      <w:rPr>
        <w:rFonts w:hint="default"/>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A135F27"/>
    <w:multiLevelType w:val="multilevel"/>
    <w:tmpl w:val="73D2B0A0"/>
    <w:lvl w:ilvl="0">
      <w:start w:val="1"/>
      <w:numFmt w:val="bullet"/>
      <w:pStyle w:val="ACOdrky"/>
      <w:suff w:val="space"/>
      <w:lvlText w:val="/"/>
      <w:lvlJc w:val="left"/>
      <w:pPr>
        <w:ind w:left="454" w:hanging="454"/>
      </w:pPr>
      <w:rPr>
        <w:rFonts w:ascii="Calibri" w:hAnsi="Calibri" w:hint="default"/>
        <w:color w:val="EE3123"/>
      </w:rPr>
    </w:lvl>
    <w:lvl w:ilvl="1">
      <w:start w:val="1"/>
      <w:numFmt w:val="bullet"/>
      <w:lvlText w:val=""/>
      <w:lvlJc w:val="left"/>
      <w:pPr>
        <w:ind w:left="680" w:hanging="226"/>
      </w:pPr>
      <w:rPr>
        <w:rFonts w:ascii="Symbol" w:hAnsi="Symbol" w:hint="default"/>
        <w:color w:val="000000" w:themeColor="text1"/>
      </w:rPr>
    </w:lvl>
    <w:lvl w:ilvl="2">
      <w:start w:val="1"/>
      <w:numFmt w:val="bullet"/>
      <w:lvlText w:val=""/>
      <w:lvlJc w:val="left"/>
      <w:pPr>
        <w:ind w:left="1134" w:hanging="227"/>
      </w:pPr>
      <w:rPr>
        <w:rFonts w:ascii="Symbol" w:hAnsi="Symbol" w:hint="default"/>
        <w:color w:val="auto"/>
      </w:rPr>
    </w:lvl>
    <w:lvl w:ilvl="3">
      <w:start w:val="1"/>
      <w:numFmt w:val="bullet"/>
      <w:lvlText w:val="o"/>
      <w:lvlJc w:val="left"/>
      <w:pPr>
        <w:ind w:left="1588" w:hanging="227"/>
      </w:pPr>
      <w:rPr>
        <w:rFonts w:ascii="Courier New" w:hAnsi="Courier New" w:hint="default"/>
      </w:rPr>
    </w:lvl>
    <w:lvl w:ilvl="4">
      <w:start w:val="1"/>
      <w:numFmt w:val="bullet"/>
      <w:lvlText w:val=""/>
      <w:lvlJc w:val="left"/>
      <w:pPr>
        <w:ind w:left="2268" w:hanging="454"/>
      </w:pPr>
      <w:rPr>
        <w:rFonts w:ascii="Wingdings" w:hAnsi="Wingdings" w:hint="default"/>
        <w:color w:val="auto"/>
      </w:rPr>
    </w:lvl>
    <w:lvl w:ilvl="5">
      <w:start w:val="1"/>
      <w:numFmt w:val="bullet"/>
      <w:lvlText w:val=""/>
      <w:lvlJc w:val="left"/>
      <w:pPr>
        <w:ind w:left="2722" w:hanging="454"/>
      </w:pPr>
      <w:rPr>
        <w:rFonts w:ascii="Symbol" w:hAnsi="Symbol" w:hint="default"/>
        <w:color w:val="000000" w:themeColor="text1"/>
      </w:rPr>
    </w:lvl>
    <w:lvl w:ilvl="6">
      <w:start w:val="1"/>
      <w:numFmt w:val="bullet"/>
      <w:lvlText w:val="o"/>
      <w:lvlJc w:val="left"/>
      <w:pPr>
        <w:ind w:left="3175" w:hanging="453"/>
      </w:pPr>
      <w:rPr>
        <w:rFonts w:ascii="Courier New" w:hAnsi="Courier New" w:hint="default"/>
      </w:rPr>
    </w:lvl>
    <w:lvl w:ilvl="7">
      <w:start w:val="1"/>
      <w:numFmt w:val="bullet"/>
      <w:lvlText w:val=""/>
      <w:lvlJc w:val="left"/>
      <w:pPr>
        <w:ind w:left="3629" w:hanging="454"/>
      </w:pPr>
      <w:rPr>
        <w:rFonts w:ascii="Wingdings" w:hAnsi="Wingdings" w:hint="default"/>
      </w:rPr>
    </w:lvl>
    <w:lvl w:ilvl="8">
      <w:start w:val="1"/>
      <w:numFmt w:val="bullet"/>
      <w:lvlText w:val=""/>
      <w:lvlJc w:val="left"/>
      <w:pPr>
        <w:ind w:left="4082" w:hanging="453"/>
      </w:pPr>
      <w:rPr>
        <w:rFonts w:ascii="Symbol" w:hAnsi="Symbol" w:hint="default"/>
        <w:color w:val="auto"/>
      </w:rPr>
    </w:lvl>
  </w:abstractNum>
  <w:abstractNum w:abstractNumId="12" w15:restartNumberingAfterBreak="0">
    <w:nsid w:val="2B2979F4"/>
    <w:multiLevelType w:val="multilevel"/>
    <w:tmpl w:val="AEFC7BA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C272C0"/>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16B222D"/>
    <w:multiLevelType w:val="hybridMultilevel"/>
    <w:tmpl w:val="7CE85634"/>
    <w:lvl w:ilvl="0" w:tplc="82268A14">
      <w:start w:val="1"/>
      <w:numFmt w:val="bullet"/>
      <w:lvlText w:val=""/>
      <w:lvlJc w:val="left"/>
      <w:pPr>
        <w:ind w:left="720" w:hanging="360"/>
      </w:pPr>
      <w:rPr>
        <w:rFonts w:ascii="Symbol" w:hAnsi="Symbol"/>
      </w:rPr>
    </w:lvl>
    <w:lvl w:ilvl="1" w:tplc="A336D04A">
      <w:start w:val="1"/>
      <w:numFmt w:val="bullet"/>
      <w:lvlText w:val=""/>
      <w:lvlJc w:val="left"/>
      <w:pPr>
        <w:ind w:left="720" w:hanging="360"/>
      </w:pPr>
      <w:rPr>
        <w:rFonts w:ascii="Symbol" w:hAnsi="Symbol"/>
      </w:rPr>
    </w:lvl>
    <w:lvl w:ilvl="2" w:tplc="2F7AB448">
      <w:start w:val="1"/>
      <w:numFmt w:val="bullet"/>
      <w:lvlText w:val=""/>
      <w:lvlJc w:val="left"/>
      <w:pPr>
        <w:ind w:left="720" w:hanging="360"/>
      </w:pPr>
      <w:rPr>
        <w:rFonts w:ascii="Symbol" w:hAnsi="Symbol"/>
      </w:rPr>
    </w:lvl>
    <w:lvl w:ilvl="3" w:tplc="AAC28810">
      <w:start w:val="1"/>
      <w:numFmt w:val="bullet"/>
      <w:lvlText w:val=""/>
      <w:lvlJc w:val="left"/>
      <w:pPr>
        <w:ind w:left="720" w:hanging="360"/>
      </w:pPr>
      <w:rPr>
        <w:rFonts w:ascii="Symbol" w:hAnsi="Symbol"/>
      </w:rPr>
    </w:lvl>
    <w:lvl w:ilvl="4" w:tplc="532E7322">
      <w:start w:val="1"/>
      <w:numFmt w:val="bullet"/>
      <w:lvlText w:val=""/>
      <w:lvlJc w:val="left"/>
      <w:pPr>
        <w:ind w:left="720" w:hanging="360"/>
      </w:pPr>
      <w:rPr>
        <w:rFonts w:ascii="Symbol" w:hAnsi="Symbol"/>
      </w:rPr>
    </w:lvl>
    <w:lvl w:ilvl="5" w:tplc="5CC8FE78">
      <w:start w:val="1"/>
      <w:numFmt w:val="bullet"/>
      <w:lvlText w:val=""/>
      <w:lvlJc w:val="left"/>
      <w:pPr>
        <w:ind w:left="720" w:hanging="360"/>
      </w:pPr>
      <w:rPr>
        <w:rFonts w:ascii="Symbol" w:hAnsi="Symbol"/>
      </w:rPr>
    </w:lvl>
    <w:lvl w:ilvl="6" w:tplc="D07EF398">
      <w:start w:val="1"/>
      <w:numFmt w:val="bullet"/>
      <w:lvlText w:val=""/>
      <w:lvlJc w:val="left"/>
      <w:pPr>
        <w:ind w:left="720" w:hanging="360"/>
      </w:pPr>
      <w:rPr>
        <w:rFonts w:ascii="Symbol" w:hAnsi="Symbol"/>
      </w:rPr>
    </w:lvl>
    <w:lvl w:ilvl="7" w:tplc="9A5EA452">
      <w:start w:val="1"/>
      <w:numFmt w:val="bullet"/>
      <w:lvlText w:val=""/>
      <w:lvlJc w:val="left"/>
      <w:pPr>
        <w:ind w:left="720" w:hanging="360"/>
      </w:pPr>
      <w:rPr>
        <w:rFonts w:ascii="Symbol" w:hAnsi="Symbol"/>
      </w:rPr>
    </w:lvl>
    <w:lvl w:ilvl="8" w:tplc="538ECF04">
      <w:start w:val="1"/>
      <w:numFmt w:val="bullet"/>
      <w:lvlText w:val=""/>
      <w:lvlJc w:val="left"/>
      <w:pPr>
        <w:ind w:left="720" w:hanging="360"/>
      </w:pPr>
      <w:rPr>
        <w:rFonts w:ascii="Symbol" w:hAnsi="Symbol"/>
      </w:rPr>
    </w:lvl>
  </w:abstractNum>
  <w:abstractNum w:abstractNumId="15" w15:restartNumberingAfterBreak="0">
    <w:nsid w:val="31A77E66"/>
    <w:multiLevelType w:val="hybridMultilevel"/>
    <w:tmpl w:val="43544C96"/>
    <w:lvl w:ilvl="0" w:tplc="36D63E06">
      <w:start w:val="1"/>
      <w:numFmt w:val="bullet"/>
      <w:lvlText w:val=""/>
      <w:lvlJc w:val="left"/>
      <w:pPr>
        <w:ind w:left="794" w:hanging="434"/>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38887A6A"/>
    <w:multiLevelType w:val="hybridMultilevel"/>
    <w:tmpl w:val="A3E4F0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B6972F4"/>
    <w:multiLevelType w:val="multilevel"/>
    <w:tmpl w:val="909C3F66"/>
    <w:lvl w:ilvl="0">
      <w:start w:val="6"/>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03" w:hanging="436"/>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117E8C"/>
    <w:multiLevelType w:val="hybridMultilevel"/>
    <w:tmpl w:val="C6961DF4"/>
    <w:lvl w:ilvl="0" w:tplc="5982380E">
      <w:start w:val="1"/>
      <w:numFmt w:val="bullet"/>
      <w:pStyle w:val="CVOdrky"/>
      <w:lvlText w:val=""/>
      <w:lvlJc w:val="left"/>
      <w:pPr>
        <w:tabs>
          <w:tab w:val="num" w:pos="142"/>
        </w:tabs>
        <w:ind w:left="142" w:hanging="142"/>
      </w:pPr>
      <w:rPr>
        <w:rFonts w:ascii="Wingdings 2" w:hAnsi="Wingdings 2" w:hint="default"/>
        <w:color w:val="15185C" w:themeColor="text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5824A43"/>
    <w:multiLevelType w:val="multilevel"/>
    <w:tmpl w:val="83827380"/>
    <w:lvl w:ilvl="0">
      <w:start w:val="6"/>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0621E4"/>
    <w:multiLevelType w:val="multilevel"/>
    <w:tmpl w:val="6652EA54"/>
    <w:lvl w:ilvl="0">
      <w:start w:val="2"/>
      <w:numFmt w:val="decimal"/>
      <w:pStyle w:val="AC11Kapitola"/>
      <w:lvlText w:val="%1"/>
      <w:lvlJc w:val="left"/>
      <w:pPr>
        <w:ind w:left="567" w:hanging="567"/>
      </w:pPr>
      <w:rPr>
        <w:rFonts w:hint="default"/>
        <w:b/>
      </w:rPr>
    </w:lvl>
    <w:lvl w:ilvl="1">
      <w:start w:val="1"/>
      <w:numFmt w:val="decimal"/>
      <w:pStyle w:val="AC111Kapitola"/>
      <w:lvlText w:val="%1.%2"/>
      <w:lvlJc w:val="left"/>
      <w:pPr>
        <w:ind w:left="567" w:hanging="567"/>
      </w:pPr>
      <w:rPr>
        <w:color w:val="auto"/>
      </w:rPr>
    </w:lvl>
    <w:lvl w:ilvl="2">
      <w:start w:val="1"/>
      <w:numFmt w:val="decimal"/>
      <w:pStyle w:val="AC1111Kapitola"/>
      <w:lvlText w:val="%1.%2.%3"/>
      <w:lvlJc w:val="left"/>
      <w:pPr>
        <w:ind w:left="851" w:hanging="851"/>
      </w:pPr>
      <w:rPr>
        <w:rFonts w:hint="default"/>
      </w:rPr>
    </w:lvl>
    <w:lvl w:ilvl="3">
      <w:start w:val="3"/>
      <w:numFmt w:val="decimal"/>
      <w:pStyle w:val="AC31Kapitola"/>
      <w:lvlText w:val="%4."/>
      <w:lvlJc w:val="left"/>
      <w:pPr>
        <w:ind w:left="567" w:hanging="567"/>
      </w:pPr>
      <w:rPr>
        <w:rFonts w:hint="default"/>
      </w:rPr>
    </w:lvl>
    <w:lvl w:ilvl="4">
      <w:start w:val="1"/>
      <w:numFmt w:val="decimal"/>
      <w:pStyle w:val="AC41Kapitola0"/>
      <w:lvlText w:val="%5"/>
      <w:lvlJc w:val="left"/>
      <w:pPr>
        <w:ind w:left="567" w:hanging="567"/>
      </w:pPr>
      <w:rPr>
        <w:rFonts w:hint="default"/>
      </w:rPr>
    </w:lvl>
    <w:lvl w:ilvl="5">
      <w:start w:val="1"/>
      <w:numFmt w:val="decimal"/>
      <w:lvlText w:val="%5.%6."/>
      <w:lvlJc w:val="left"/>
      <w:pPr>
        <w:ind w:left="567" w:hanging="567"/>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1F5A39"/>
    <w:multiLevelType w:val="hybridMultilevel"/>
    <w:tmpl w:val="F0163786"/>
    <w:lvl w:ilvl="0" w:tplc="767E2EE6">
      <w:start w:val="1"/>
      <w:numFmt w:val="bullet"/>
      <w:lvlText w:val=""/>
      <w:lvlJc w:val="left"/>
      <w:pPr>
        <w:ind w:left="720" w:hanging="360"/>
      </w:pPr>
      <w:rPr>
        <w:rFonts w:ascii="Symbol" w:hAnsi="Symbol"/>
      </w:rPr>
    </w:lvl>
    <w:lvl w:ilvl="1" w:tplc="9D229CE2">
      <w:start w:val="1"/>
      <w:numFmt w:val="bullet"/>
      <w:lvlText w:val=""/>
      <w:lvlJc w:val="left"/>
      <w:pPr>
        <w:ind w:left="720" w:hanging="360"/>
      </w:pPr>
      <w:rPr>
        <w:rFonts w:ascii="Symbol" w:hAnsi="Symbol"/>
      </w:rPr>
    </w:lvl>
    <w:lvl w:ilvl="2" w:tplc="F252FEB6">
      <w:start w:val="1"/>
      <w:numFmt w:val="bullet"/>
      <w:lvlText w:val=""/>
      <w:lvlJc w:val="left"/>
      <w:pPr>
        <w:ind w:left="720" w:hanging="360"/>
      </w:pPr>
      <w:rPr>
        <w:rFonts w:ascii="Symbol" w:hAnsi="Symbol"/>
      </w:rPr>
    </w:lvl>
    <w:lvl w:ilvl="3" w:tplc="35AEBCA8">
      <w:start w:val="1"/>
      <w:numFmt w:val="bullet"/>
      <w:lvlText w:val=""/>
      <w:lvlJc w:val="left"/>
      <w:pPr>
        <w:ind w:left="720" w:hanging="360"/>
      </w:pPr>
      <w:rPr>
        <w:rFonts w:ascii="Symbol" w:hAnsi="Symbol"/>
      </w:rPr>
    </w:lvl>
    <w:lvl w:ilvl="4" w:tplc="FB86CCAC">
      <w:start w:val="1"/>
      <w:numFmt w:val="bullet"/>
      <w:lvlText w:val=""/>
      <w:lvlJc w:val="left"/>
      <w:pPr>
        <w:ind w:left="720" w:hanging="360"/>
      </w:pPr>
      <w:rPr>
        <w:rFonts w:ascii="Symbol" w:hAnsi="Symbol"/>
      </w:rPr>
    </w:lvl>
    <w:lvl w:ilvl="5" w:tplc="6C46494E">
      <w:start w:val="1"/>
      <w:numFmt w:val="bullet"/>
      <w:lvlText w:val=""/>
      <w:lvlJc w:val="left"/>
      <w:pPr>
        <w:ind w:left="720" w:hanging="360"/>
      </w:pPr>
      <w:rPr>
        <w:rFonts w:ascii="Symbol" w:hAnsi="Symbol"/>
      </w:rPr>
    </w:lvl>
    <w:lvl w:ilvl="6" w:tplc="9060221C">
      <w:start w:val="1"/>
      <w:numFmt w:val="bullet"/>
      <w:lvlText w:val=""/>
      <w:lvlJc w:val="left"/>
      <w:pPr>
        <w:ind w:left="720" w:hanging="360"/>
      </w:pPr>
      <w:rPr>
        <w:rFonts w:ascii="Symbol" w:hAnsi="Symbol"/>
      </w:rPr>
    </w:lvl>
    <w:lvl w:ilvl="7" w:tplc="DAF443D6">
      <w:start w:val="1"/>
      <w:numFmt w:val="bullet"/>
      <w:lvlText w:val=""/>
      <w:lvlJc w:val="left"/>
      <w:pPr>
        <w:ind w:left="720" w:hanging="360"/>
      </w:pPr>
      <w:rPr>
        <w:rFonts w:ascii="Symbol" w:hAnsi="Symbol"/>
      </w:rPr>
    </w:lvl>
    <w:lvl w:ilvl="8" w:tplc="D8B63ABA">
      <w:start w:val="1"/>
      <w:numFmt w:val="bullet"/>
      <w:lvlText w:val=""/>
      <w:lvlJc w:val="left"/>
      <w:pPr>
        <w:ind w:left="720" w:hanging="360"/>
      </w:pPr>
      <w:rPr>
        <w:rFonts w:ascii="Symbol" w:hAnsi="Symbol"/>
      </w:rPr>
    </w:lvl>
  </w:abstractNum>
  <w:abstractNum w:abstractNumId="22" w15:restartNumberingAfterBreak="0">
    <w:nsid w:val="58114905"/>
    <w:multiLevelType w:val="multilevel"/>
    <w:tmpl w:val="05561A28"/>
    <w:lvl w:ilvl="0">
      <w:start w:val="6"/>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6A92D52"/>
    <w:multiLevelType w:val="multilevel"/>
    <w:tmpl w:val="EB20D556"/>
    <w:lvl w:ilvl="0">
      <w:start w:val="1"/>
      <w:numFmt w:val="decimal"/>
      <w:pStyle w:val="ACNadpis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CNadpis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CNadpis3"/>
      <w:lvlText w:val="%1.%2.%3."/>
      <w:lvlJc w:val="left"/>
      <w:pPr>
        <w:ind w:left="121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4DE37C2"/>
    <w:multiLevelType w:val="multilevel"/>
    <w:tmpl w:val="3B5C88F6"/>
    <w:lvl w:ilvl="0">
      <w:start w:val="1"/>
      <w:numFmt w:val="bullet"/>
      <w:pStyle w:val="Seznamsodrkami"/>
      <w:lvlText w:val=""/>
      <w:lvlJc w:val="left"/>
      <w:pPr>
        <w:tabs>
          <w:tab w:val="num" w:pos="425"/>
        </w:tabs>
        <w:ind w:left="425" w:hanging="425"/>
      </w:pPr>
      <w:rPr>
        <w:rFonts w:ascii="Symbol" w:hAnsi="Symbol" w:hint="default"/>
        <w:color w:val="15185C" w:themeColor="text2"/>
      </w:rPr>
    </w:lvl>
    <w:lvl w:ilvl="1">
      <w:start w:val="1"/>
      <w:numFmt w:val="bullet"/>
      <w:pStyle w:val="Seznamsodrkami2"/>
      <w:lvlText w:val=""/>
      <w:lvlJc w:val="left"/>
      <w:pPr>
        <w:tabs>
          <w:tab w:val="num" w:pos="850"/>
        </w:tabs>
        <w:ind w:left="850" w:hanging="425"/>
      </w:pPr>
      <w:rPr>
        <w:rFonts w:ascii="Wingdings 2" w:hAnsi="Wingdings 2" w:hint="default"/>
        <w:color w:val="15185C" w:themeColor="text2"/>
      </w:rPr>
    </w:lvl>
    <w:lvl w:ilvl="2">
      <w:start w:val="1"/>
      <w:numFmt w:val="bullet"/>
      <w:pStyle w:val="Seznamsodrkami3"/>
      <w:lvlText w:val=""/>
      <w:lvlJc w:val="left"/>
      <w:pPr>
        <w:tabs>
          <w:tab w:val="num" w:pos="1275"/>
        </w:tabs>
        <w:ind w:left="1275" w:hanging="425"/>
      </w:pPr>
      <w:rPr>
        <w:rFonts w:ascii="Wingdings 2" w:hAnsi="Wingdings 2" w:hint="default"/>
        <w:color w:val="15185C" w:themeColor="text2"/>
      </w:rPr>
    </w:lvl>
    <w:lvl w:ilvl="3">
      <w:start w:val="1"/>
      <w:numFmt w:val="bullet"/>
      <w:pStyle w:val="Seznamsodrkami4"/>
      <w:lvlText w:val=""/>
      <w:lvlJc w:val="left"/>
      <w:pPr>
        <w:tabs>
          <w:tab w:val="num" w:pos="1700"/>
        </w:tabs>
        <w:ind w:left="1700" w:hanging="425"/>
      </w:pPr>
      <w:rPr>
        <w:rFonts w:ascii="Wingdings 2" w:hAnsi="Wingdings 2" w:hint="default"/>
        <w:color w:val="15185C" w:themeColor="text2"/>
      </w:rPr>
    </w:lvl>
    <w:lvl w:ilvl="4">
      <w:start w:val="1"/>
      <w:numFmt w:val="bullet"/>
      <w:pStyle w:val="Seznamsodrkami5"/>
      <w:lvlText w:val=""/>
      <w:lvlJc w:val="left"/>
      <w:pPr>
        <w:tabs>
          <w:tab w:val="num" w:pos="2125"/>
        </w:tabs>
        <w:ind w:left="2125" w:hanging="425"/>
      </w:pPr>
      <w:rPr>
        <w:rFonts w:ascii="Wingdings 2" w:hAnsi="Wingdings 2" w:hint="default"/>
        <w:color w:val="15185C" w:themeColor="text2"/>
      </w:rPr>
    </w:lvl>
    <w:lvl w:ilvl="5">
      <w:start w:val="1"/>
      <w:numFmt w:val="bullet"/>
      <w:lvlText w:val=""/>
      <w:lvlJc w:val="left"/>
      <w:pPr>
        <w:tabs>
          <w:tab w:val="num" w:pos="2550"/>
        </w:tabs>
        <w:ind w:left="2550" w:hanging="425"/>
      </w:pPr>
      <w:rPr>
        <w:rFonts w:ascii="Wingdings 2" w:hAnsi="Wingdings 2" w:hint="default"/>
        <w:color w:val="15185C" w:themeColor="text2"/>
      </w:rPr>
    </w:lvl>
    <w:lvl w:ilvl="6">
      <w:start w:val="1"/>
      <w:numFmt w:val="bullet"/>
      <w:lvlText w:val=""/>
      <w:lvlJc w:val="left"/>
      <w:pPr>
        <w:tabs>
          <w:tab w:val="num" w:pos="2975"/>
        </w:tabs>
        <w:ind w:left="2975" w:hanging="425"/>
      </w:pPr>
      <w:rPr>
        <w:rFonts w:ascii="Wingdings 2" w:hAnsi="Wingdings 2" w:hint="default"/>
        <w:color w:val="15185C" w:themeColor="text2"/>
      </w:rPr>
    </w:lvl>
    <w:lvl w:ilvl="7">
      <w:start w:val="1"/>
      <w:numFmt w:val="bullet"/>
      <w:lvlText w:val=""/>
      <w:lvlJc w:val="left"/>
      <w:pPr>
        <w:tabs>
          <w:tab w:val="num" w:pos="3400"/>
        </w:tabs>
        <w:ind w:left="3400" w:hanging="425"/>
      </w:pPr>
      <w:rPr>
        <w:rFonts w:ascii="Wingdings 2" w:hAnsi="Wingdings 2" w:hint="default"/>
        <w:color w:val="15185C" w:themeColor="text2"/>
      </w:rPr>
    </w:lvl>
    <w:lvl w:ilvl="8">
      <w:start w:val="1"/>
      <w:numFmt w:val="bullet"/>
      <w:lvlText w:val=""/>
      <w:lvlJc w:val="left"/>
      <w:pPr>
        <w:tabs>
          <w:tab w:val="num" w:pos="3825"/>
        </w:tabs>
        <w:ind w:left="3825" w:hanging="425"/>
      </w:pPr>
      <w:rPr>
        <w:rFonts w:ascii="Wingdings 2" w:hAnsi="Wingdings 2" w:hint="default"/>
        <w:color w:val="15185C" w:themeColor="text2"/>
      </w:rPr>
    </w:lvl>
  </w:abstractNum>
  <w:abstractNum w:abstractNumId="25" w15:restartNumberingAfterBreak="0">
    <w:nsid w:val="757C72B4"/>
    <w:multiLevelType w:val="multilevel"/>
    <w:tmpl w:val="C6706194"/>
    <w:lvl w:ilvl="0">
      <w:start w:val="1"/>
      <w:numFmt w:val="decimal"/>
      <w:pStyle w:val="Nadpis1"/>
      <w:lvlText w:val="%1."/>
      <w:lvlJc w:val="left"/>
      <w:pPr>
        <w:tabs>
          <w:tab w:val="num" w:pos="851"/>
        </w:tabs>
        <w:ind w:left="851" w:hanging="851"/>
      </w:pPr>
      <w:rPr>
        <w:rFonts w:hint="default"/>
      </w:rPr>
    </w:lvl>
    <w:lvl w:ilvl="1">
      <w:start w:val="1"/>
      <w:numFmt w:val="decimal"/>
      <w:lvlRestart w:val="0"/>
      <w:lvlText w:val="6.%2"/>
      <w:lvlJc w:val="left"/>
      <w:pPr>
        <w:tabs>
          <w:tab w:val="num" w:pos="851"/>
        </w:tabs>
        <w:ind w:left="851" w:hanging="851"/>
      </w:pPr>
      <w:rPr>
        <w:rFonts w:hint="default"/>
        <w:color w:val="auto"/>
      </w:rPr>
    </w:lvl>
    <w:lvl w:ilvl="2">
      <w:start w:val="1"/>
      <w:numFmt w:val="decimal"/>
      <w:pStyle w:val="Nadpis2"/>
      <w:lvlText w:val="%1.%2.%3"/>
      <w:lvlJc w:val="left"/>
      <w:pPr>
        <w:tabs>
          <w:tab w:val="num" w:pos="851"/>
        </w:tabs>
        <w:ind w:left="851" w:hanging="851"/>
      </w:pPr>
      <w:rPr>
        <w:rFonts w:hint="default"/>
      </w:rPr>
    </w:lvl>
    <w:lvl w:ilvl="3">
      <w:start w:val="1"/>
      <w:numFmt w:val="decimal"/>
      <w:pStyle w:val="Nadpis4"/>
      <w:lvlText w:val="%1.%2.%3.%4"/>
      <w:lvlJc w:val="left"/>
      <w:pPr>
        <w:tabs>
          <w:tab w:val="num" w:pos="851"/>
        </w:tabs>
        <w:ind w:left="851" w:hanging="851"/>
      </w:pPr>
      <w:rPr>
        <w:rFonts w:hint="default"/>
      </w:rPr>
    </w:lvl>
    <w:lvl w:ilvl="4">
      <w:start w:val="1"/>
      <w:numFmt w:val="decimal"/>
      <w:pStyle w:val="Nadpis5"/>
      <w:lvlText w:val="%1.%2.%3.%4.%5"/>
      <w:lvlJc w:val="left"/>
      <w:pPr>
        <w:tabs>
          <w:tab w:val="num" w:pos="1134"/>
        </w:tabs>
        <w:ind w:left="1134" w:hanging="1134"/>
      </w:pPr>
      <w:rPr>
        <w:rFonts w:hint="default"/>
      </w:rPr>
    </w:lvl>
    <w:lvl w:ilvl="5">
      <w:start w:val="1"/>
      <w:numFmt w:val="decimal"/>
      <w:pStyle w:val="Nadpis6"/>
      <w:lvlText w:val="%1.%2.%3.%4.%5.%6"/>
      <w:lvlJc w:val="left"/>
      <w:pPr>
        <w:tabs>
          <w:tab w:val="num" w:pos="1276"/>
        </w:tabs>
        <w:ind w:left="1276" w:hanging="1276"/>
      </w:pPr>
      <w:rPr>
        <w:rFonts w:hint="default"/>
      </w:rPr>
    </w:lvl>
    <w:lvl w:ilvl="6">
      <w:start w:val="1"/>
      <w:numFmt w:val="decimal"/>
      <w:pStyle w:val="Nadpis7"/>
      <w:lvlText w:val="%1.%2.%3.%4.%5.%6.%7"/>
      <w:lvlJc w:val="left"/>
      <w:pPr>
        <w:tabs>
          <w:tab w:val="num" w:pos="1418"/>
        </w:tabs>
        <w:ind w:left="1418" w:hanging="1418"/>
      </w:pPr>
      <w:rPr>
        <w:rFonts w:hint="default"/>
      </w:rPr>
    </w:lvl>
    <w:lvl w:ilvl="7">
      <w:start w:val="1"/>
      <w:numFmt w:val="decimal"/>
      <w:pStyle w:val="Nadpis8"/>
      <w:lvlText w:val="%1.%2.%3.%4.%5.%6.%7.%8"/>
      <w:lvlJc w:val="left"/>
      <w:pPr>
        <w:tabs>
          <w:tab w:val="num" w:pos="1559"/>
        </w:tabs>
        <w:ind w:left="1559" w:hanging="1559"/>
      </w:pPr>
      <w:rPr>
        <w:rFonts w:hint="default"/>
      </w:rPr>
    </w:lvl>
    <w:lvl w:ilvl="8">
      <w:start w:val="1"/>
      <w:numFmt w:val="decimal"/>
      <w:pStyle w:val="Nadpis9"/>
      <w:lvlText w:val="%1.%2.%3.%4.%5.%6.%7.%8.%9"/>
      <w:lvlJc w:val="left"/>
      <w:pPr>
        <w:tabs>
          <w:tab w:val="num" w:pos="1701"/>
        </w:tabs>
        <w:ind w:left="1701" w:hanging="1701"/>
      </w:pPr>
      <w:rPr>
        <w:rFonts w:hint="default"/>
      </w:rPr>
    </w:lvl>
  </w:abstractNum>
  <w:abstractNum w:abstractNumId="26" w15:restartNumberingAfterBreak="0">
    <w:nsid w:val="765E4974"/>
    <w:multiLevelType w:val="multilevel"/>
    <w:tmpl w:val="92927342"/>
    <w:lvl w:ilvl="0">
      <w:start w:val="1"/>
      <w:numFmt w:val="upperLetter"/>
      <w:pStyle w:val="Seznam"/>
      <w:lvlText w:val="%1)"/>
      <w:lvlJc w:val="left"/>
      <w:pPr>
        <w:tabs>
          <w:tab w:val="num" w:pos="425"/>
        </w:tabs>
        <w:ind w:left="425" w:hanging="425"/>
      </w:pPr>
      <w:rPr>
        <w:rFonts w:hint="default"/>
      </w:rPr>
    </w:lvl>
    <w:lvl w:ilvl="1">
      <w:start w:val="1"/>
      <w:numFmt w:val="upperLetter"/>
      <w:pStyle w:val="Seznam2"/>
      <w:lvlText w:val="%2)"/>
      <w:lvlJc w:val="left"/>
      <w:pPr>
        <w:tabs>
          <w:tab w:val="num" w:pos="850"/>
        </w:tabs>
        <w:ind w:left="850" w:hanging="425"/>
      </w:pPr>
      <w:rPr>
        <w:rFonts w:hint="default"/>
      </w:rPr>
    </w:lvl>
    <w:lvl w:ilvl="2">
      <w:start w:val="1"/>
      <w:numFmt w:val="upperLetter"/>
      <w:pStyle w:val="Seznam3"/>
      <w:lvlText w:val="%3)"/>
      <w:lvlJc w:val="left"/>
      <w:pPr>
        <w:tabs>
          <w:tab w:val="num" w:pos="1275"/>
        </w:tabs>
        <w:ind w:left="1275" w:hanging="425"/>
      </w:pPr>
      <w:rPr>
        <w:rFonts w:hint="default"/>
      </w:rPr>
    </w:lvl>
    <w:lvl w:ilvl="3">
      <w:start w:val="1"/>
      <w:numFmt w:val="upperLetter"/>
      <w:pStyle w:val="Seznam4"/>
      <w:lvlText w:val="%4)"/>
      <w:lvlJc w:val="left"/>
      <w:pPr>
        <w:tabs>
          <w:tab w:val="num" w:pos="1700"/>
        </w:tabs>
        <w:ind w:left="1700" w:hanging="425"/>
      </w:pPr>
      <w:rPr>
        <w:rFonts w:hint="default"/>
      </w:rPr>
    </w:lvl>
    <w:lvl w:ilvl="4">
      <w:start w:val="1"/>
      <w:numFmt w:val="upperLetter"/>
      <w:pStyle w:val="Seznam5"/>
      <w:lvlText w:val="%5)"/>
      <w:lvlJc w:val="left"/>
      <w:pPr>
        <w:tabs>
          <w:tab w:val="num" w:pos="2125"/>
        </w:tabs>
        <w:ind w:left="2125" w:hanging="425"/>
      </w:pPr>
      <w:rPr>
        <w:rFonts w:hint="default"/>
      </w:rPr>
    </w:lvl>
    <w:lvl w:ilvl="5">
      <w:start w:val="1"/>
      <w:numFmt w:val="upperLetter"/>
      <w:lvlText w:val="%6)"/>
      <w:lvlJc w:val="left"/>
      <w:pPr>
        <w:tabs>
          <w:tab w:val="num" w:pos="2550"/>
        </w:tabs>
        <w:ind w:left="2550" w:hanging="425"/>
      </w:pPr>
      <w:rPr>
        <w:rFonts w:hint="default"/>
      </w:rPr>
    </w:lvl>
    <w:lvl w:ilvl="6">
      <w:start w:val="1"/>
      <w:numFmt w:val="upperLetter"/>
      <w:lvlText w:val="%7)"/>
      <w:lvlJc w:val="left"/>
      <w:pPr>
        <w:tabs>
          <w:tab w:val="num" w:pos="2975"/>
        </w:tabs>
        <w:ind w:left="2975" w:hanging="425"/>
      </w:pPr>
      <w:rPr>
        <w:rFonts w:hint="default"/>
      </w:rPr>
    </w:lvl>
    <w:lvl w:ilvl="7">
      <w:start w:val="1"/>
      <w:numFmt w:val="upperLetter"/>
      <w:lvlText w:val="%8)"/>
      <w:lvlJc w:val="left"/>
      <w:pPr>
        <w:tabs>
          <w:tab w:val="num" w:pos="3400"/>
        </w:tabs>
        <w:ind w:left="3400" w:hanging="425"/>
      </w:pPr>
      <w:rPr>
        <w:rFonts w:hint="default"/>
      </w:rPr>
    </w:lvl>
    <w:lvl w:ilvl="8">
      <w:start w:val="1"/>
      <w:numFmt w:val="upperLetter"/>
      <w:lvlText w:val="%9)"/>
      <w:lvlJc w:val="left"/>
      <w:pPr>
        <w:tabs>
          <w:tab w:val="num" w:pos="3825"/>
        </w:tabs>
        <w:ind w:left="3825" w:hanging="425"/>
      </w:pPr>
      <w:rPr>
        <w:rFonts w:hint="default"/>
      </w:rPr>
    </w:lvl>
  </w:abstractNum>
  <w:num w:numId="1" w16cid:durableId="198662039">
    <w:abstractNumId w:val="18"/>
  </w:num>
  <w:num w:numId="2" w16cid:durableId="1115054897">
    <w:abstractNumId w:val="0"/>
  </w:num>
  <w:num w:numId="3" w16cid:durableId="116532589">
    <w:abstractNumId w:val="9"/>
  </w:num>
  <w:num w:numId="4" w16cid:durableId="495726716">
    <w:abstractNumId w:val="26"/>
  </w:num>
  <w:num w:numId="5" w16cid:durableId="1810122165">
    <w:abstractNumId w:val="24"/>
  </w:num>
  <w:num w:numId="6" w16cid:durableId="727993948">
    <w:abstractNumId w:val="23"/>
  </w:num>
  <w:num w:numId="7" w16cid:durableId="1083137787">
    <w:abstractNumId w:val="14"/>
  </w:num>
  <w:num w:numId="8" w16cid:durableId="775829168">
    <w:abstractNumId w:val="10"/>
  </w:num>
  <w:num w:numId="9" w16cid:durableId="847133143">
    <w:abstractNumId w:val="11"/>
  </w:num>
  <w:num w:numId="10" w16cid:durableId="2062822144">
    <w:abstractNumId w:val="6"/>
  </w:num>
  <w:num w:numId="11" w16cid:durableId="1800604478">
    <w:abstractNumId w:val="16"/>
  </w:num>
  <w:num w:numId="12" w16cid:durableId="1765304044">
    <w:abstractNumId w:val="20"/>
  </w:num>
  <w:num w:numId="13" w16cid:durableId="12282269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0389475">
    <w:abstractNumId w:val="7"/>
  </w:num>
  <w:num w:numId="15" w16cid:durableId="812481314">
    <w:abstractNumId w:val="5"/>
  </w:num>
  <w:num w:numId="16" w16cid:durableId="1871338652">
    <w:abstractNumId w:val="4"/>
  </w:num>
  <w:num w:numId="17" w16cid:durableId="60301052">
    <w:abstractNumId w:val="2"/>
  </w:num>
  <w:num w:numId="18" w16cid:durableId="1942640887">
    <w:abstractNumId w:val="15"/>
  </w:num>
  <w:num w:numId="19" w16cid:durableId="1846941704">
    <w:abstractNumId w:val="13"/>
  </w:num>
  <w:num w:numId="20" w16cid:durableId="260141060">
    <w:abstractNumId w:val="25"/>
  </w:num>
  <w:num w:numId="21" w16cid:durableId="193428854">
    <w:abstractNumId w:val="17"/>
  </w:num>
  <w:num w:numId="22" w16cid:durableId="1923102058">
    <w:abstractNumId w:val="12"/>
  </w:num>
  <w:num w:numId="23" w16cid:durableId="1199509704">
    <w:abstractNumId w:val="19"/>
  </w:num>
  <w:num w:numId="24" w16cid:durableId="1571572079">
    <w:abstractNumId w:val="22"/>
  </w:num>
  <w:num w:numId="25" w16cid:durableId="705644512">
    <w:abstractNumId w:val="21"/>
  </w:num>
  <w:num w:numId="26" w16cid:durableId="980232390">
    <w:abstractNumId w:val="1"/>
  </w:num>
  <w:num w:numId="27" w16cid:durableId="14800740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DED"/>
    <w:rsid w:val="00002CA1"/>
    <w:rsid w:val="00011E62"/>
    <w:rsid w:val="0001523D"/>
    <w:rsid w:val="00015CDC"/>
    <w:rsid w:val="00016B0B"/>
    <w:rsid w:val="000225CE"/>
    <w:rsid w:val="00027B33"/>
    <w:rsid w:val="00032D9D"/>
    <w:rsid w:val="00040FA6"/>
    <w:rsid w:val="0004382D"/>
    <w:rsid w:val="0004531C"/>
    <w:rsid w:val="0005178E"/>
    <w:rsid w:val="000532AE"/>
    <w:rsid w:val="00053ABB"/>
    <w:rsid w:val="00056FAF"/>
    <w:rsid w:val="0005709E"/>
    <w:rsid w:val="000570DF"/>
    <w:rsid w:val="00072554"/>
    <w:rsid w:val="0007454F"/>
    <w:rsid w:val="000809E0"/>
    <w:rsid w:val="00083444"/>
    <w:rsid w:val="00084712"/>
    <w:rsid w:val="00085A7B"/>
    <w:rsid w:val="00090BB7"/>
    <w:rsid w:val="00095997"/>
    <w:rsid w:val="000A0569"/>
    <w:rsid w:val="000A23A0"/>
    <w:rsid w:val="000A5657"/>
    <w:rsid w:val="000B4941"/>
    <w:rsid w:val="000C05F5"/>
    <w:rsid w:val="000D4B52"/>
    <w:rsid w:val="000D5890"/>
    <w:rsid w:val="000D66FB"/>
    <w:rsid w:val="000E2B7E"/>
    <w:rsid w:val="000E4BBE"/>
    <w:rsid w:val="000E5FF0"/>
    <w:rsid w:val="000E70F6"/>
    <w:rsid w:val="000F13AD"/>
    <w:rsid w:val="000F2365"/>
    <w:rsid w:val="00100072"/>
    <w:rsid w:val="001115A6"/>
    <w:rsid w:val="00115DA9"/>
    <w:rsid w:val="001219C4"/>
    <w:rsid w:val="00122134"/>
    <w:rsid w:val="00124CB9"/>
    <w:rsid w:val="001279B6"/>
    <w:rsid w:val="00137F40"/>
    <w:rsid w:val="00141FB2"/>
    <w:rsid w:val="0014251C"/>
    <w:rsid w:val="00145747"/>
    <w:rsid w:val="00154895"/>
    <w:rsid w:val="0015517C"/>
    <w:rsid w:val="0015759F"/>
    <w:rsid w:val="00162808"/>
    <w:rsid w:val="0018015B"/>
    <w:rsid w:val="001853F1"/>
    <w:rsid w:val="00186733"/>
    <w:rsid w:val="00186CFC"/>
    <w:rsid w:val="0019316A"/>
    <w:rsid w:val="00196681"/>
    <w:rsid w:val="00196EEA"/>
    <w:rsid w:val="00197ACB"/>
    <w:rsid w:val="001A08BD"/>
    <w:rsid w:val="001A774F"/>
    <w:rsid w:val="001B0937"/>
    <w:rsid w:val="001B132B"/>
    <w:rsid w:val="001B1F1C"/>
    <w:rsid w:val="001C0C7C"/>
    <w:rsid w:val="001C3DD5"/>
    <w:rsid w:val="001C6840"/>
    <w:rsid w:val="001C7B4D"/>
    <w:rsid w:val="001D48C6"/>
    <w:rsid w:val="001D7CFD"/>
    <w:rsid w:val="001E5408"/>
    <w:rsid w:val="001E7861"/>
    <w:rsid w:val="001F1276"/>
    <w:rsid w:val="001F6F0D"/>
    <w:rsid w:val="001F7663"/>
    <w:rsid w:val="0020148E"/>
    <w:rsid w:val="002014A9"/>
    <w:rsid w:val="002040C8"/>
    <w:rsid w:val="00204AC3"/>
    <w:rsid w:val="00205D09"/>
    <w:rsid w:val="00211EDC"/>
    <w:rsid w:val="002172FB"/>
    <w:rsid w:val="0022398B"/>
    <w:rsid w:val="00232339"/>
    <w:rsid w:val="002347EE"/>
    <w:rsid w:val="002348F9"/>
    <w:rsid w:val="00235DB6"/>
    <w:rsid w:val="00236B21"/>
    <w:rsid w:val="00236B9D"/>
    <w:rsid w:val="00237BF6"/>
    <w:rsid w:val="002413AD"/>
    <w:rsid w:val="00242663"/>
    <w:rsid w:val="00243721"/>
    <w:rsid w:val="00251327"/>
    <w:rsid w:val="002621E3"/>
    <w:rsid w:val="00266C84"/>
    <w:rsid w:val="00271F00"/>
    <w:rsid w:val="00273492"/>
    <w:rsid w:val="002741D8"/>
    <w:rsid w:val="002741FF"/>
    <w:rsid w:val="00274D1C"/>
    <w:rsid w:val="00274D8E"/>
    <w:rsid w:val="002777A6"/>
    <w:rsid w:val="0028114F"/>
    <w:rsid w:val="00283C69"/>
    <w:rsid w:val="00283DD0"/>
    <w:rsid w:val="00284908"/>
    <w:rsid w:val="002849BD"/>
    <w:rsid w:val="00284DF1"/>
    <w:rsid w:val="00287727"/>
    <w:rsid w:val="00292999"/>
    <w:rsid w:val="00293B8F"/>
    <w:rsid w:val="0029468F"/>
    <w:rsid w:val="0029470E"/>
    <w:rsid w:val="00297043"/>
    <w:rsid w:val="002A13BD"/>
    <w:rsid w:val="002A15D3"/>
    <w:rsid w:val="002A2B6C"/>
    <w:rsid w:val="002A2BFB"/>
    <w:rsid w:val="002A5940"/>
    <w:rsid w:val="002B30A6"/>
    <w:rsid w:val="002B49B7"/>
    <w:rsid w:val="002C6017"/>
    <w:rsid w:val="002C7ABF"/>
    <w:rsid w:val="002D1C16"/>
    <w:rsid w:val="002D1C3C"/>
    <w:rsid w:val="002D676D"/>
    <w:rsid w:val="002E0A3A"/>
    <w:rsid w:val="002E139A"/>
    <w:rsid w:val="002E4EB3"/>
    <w:rsid w:val="002E584F"/>
    <w:rsid w:val="002F0A82"/>
    <w:rsid w:val="002F3DEE"/>
    <w:rsid w:val="002F4512"/>
    <w:rsid w:val="003001BC"/>
    <w:rsid w:val="00302361"/>
    <w:rsid w:val="0030267B"/>
    <w:rsid w:val="00303103"/>
    <w:rsid w:val="00303361"/>
    <w:rsid w:val="003038F1"/>
    <w:rsid w:val="003108C9"/>
    <w:rsid w:val="00310FA1"/>
    <w:rsid w:val="00312813"/>
    <w:rsid w:val="00312E4C"/>
    <w:rsid w:val="00316D50"/>
    <w:rsid w:val="00323375"/>
    <w:rsid w:val="00323389"/>
    <w:rsid w:val="00326BBD"/>
    <w:rsid w:val="00326BDE"/>
    <w:rsid w:val="00331E73"/>
    <w:rsid w:val="00332568"/>
    <w:rsid w:val="00337EC3"/>
    <w:rsid w:val="00341926"/>
    <w:rsid w:val="00350DC3"/>
    <w:rsid w:val="00352F1F"/>
    <w:rsid w:val="00353291"/>
    <w:rsid w:val="00361E82"/>
    <w:rsid w:val="003627F5"/>
    <w:rsid w:val="00362AC4"/>
    <w:rsid w:val="0036342A"/>
    <w:rsid w:val="0037568C"/>
    <w:rsid w:val="0038075D"/>
    <w:rsid w:val="00390C54"/>
    <w:rsid w:val="00391583"/>
    <w:rsid w:val="00392A5E"/>
    <w:rsid w:val="003A731F"/>
    <w:rsid w:val="003A7E19"/>
    <w:rsid w:val="003B19A2"/>
    <w:rsid w:val="003B3365"/>
    <w:rsid w:val="003B4722"/>
    <w:rsid w:val="003B4969"/>
    <w:rsid w:val="003D27F6"/>
    <w:rsid w:val="003E115A"/>
    <w:rsid w:val="003E1BD7"/>
    <w:rsid w:val="003E3D9A"/>
    <w:rsid w:val="003E5CAF"/>
    <w:rsid w:val="003F2C26"/>
    <w:rsid w:val="003F6212"/>
    <w:rsid w:val="003F7E15"/>
    <w:rsid w:val="004016A3"/>
    <w:rsid w:val="00402ED0"/>
    <w:rsid w:val="004070E4"/>
    <w:rsid w:val="00407C53"/>
    <w:rsid w:val="00411997"/>
    <w:rsid w:val="00424A2A"/>
    <w:rsid w:val="0042565B"/>
    <w:rsid w:val="00427BBF"/>
    <w:rsid w:val="00440AFB"/>
    <w:rsid w:val="004411EC"/>
    <w:rsid w:val="00442CD4"/>
    <w:rsid w:val="00443672"/>
    <w:rsid w:val="0044493E"/>
    <w:rsid w:val="00452490"/>
    <w:rsid w:val="00453E3A"/>
    <w:rsid w:val="00465B92"/>
    <w:rsid w:val="0047118A"/>
    <w:rsid w:val="004729C1"/>
    <w:rsid w:val="00472D6D"/>
    <w:rsid w:val="00473583"/>
    <w:rsid w:val="00474264"/>
    <w:rsid w:val="00475562"/>
    <w:rsid w:val="004771D2"/>
    <w:rsid w:val="004777FC"/>
    <w:rsid w:val="004778FE"/>
    <w:rsid w:val="0048188C"/>
    <w:rsid w:val="004820F6"/>
    <w:rsid w:val="004825FD"/>
    <w:rsid w:val="00485657"/>
    <w:rsid w:val="004867BF"/>
    <w:rsid w:val="00486C54"/>
    <w:rsid w:val="00491E2D"/>
    <w:rsid w:val="004939B9"/>
    <w:rsid w:val="00493FA2"/>
    <w:rsid w:val="0049402E"/>
    <w:rsid w:val="004C04C0"/>
    <w:rsid w:val="004C1711"/>
    <w:rsid w:val="004C68CD"/>
    <w:rsid w:val="004C709D"/>
    <w:rsid w:val="004D1BF0"/>
    <w:rsid w:val="004D5A86"/>
    <w:rsid w:val="004E22EA"/>
    <w:rsid w:val="004E5BF9"/>
    <w:rsid w:val="004E61D0"/>
    <w:rsid w:val="004F682B"/>
    <w:rsid w:val="004F7B02"/>
    <w:rsid w:val="005023A4"/>
    <w:rsid w:val="00505E28"/>
    <w:rsid w:val="00506D7B"/>
    <w:rsid w:val="005104AF"/>
    <w:rsid w:val="00513028"/>
    <w:rsid w:val="00514010"/>
    <w:rsid w:val="00515853"/>
    <w:rsid w:val="005163EF"/>
    <w:rsid w:val="00520FE0"/>
    <w:rsid w:val="00532187"/>
    <w:rsid w:val="00537921"/>
    <w:rsid w:val="005405AE"/>
    <w:rsid w:val="005464B2"/>
    <w:rsid w:val="00551039"/>
    <w:rsid w:val="005551B8"/>
    <w:rsid w:val="00555357"/>
    <w:rsid w:val="005572AB"/>
    <w:rsid w:val="00563E48"/>
    <w:rsid w:val="005663F2"/>
    <w:rsid w:val="00570D53"/>
    <w:rsid w:val="0057355D"/>
    <w:rsid w:val="005826D4"/>
    <w:rsid w:val="005835C3"/>
    <w:rsid w:val="005869B1"/>
    <w:rsid w:val="00590608"/>
    <w:rsid w:val="005908D3"/>
    <w:rsid w:val="00590D5E"/>
    <w:rsid w:val="005938B1"/>
    <w:rsid w:val="00595AB4"/>
    <w:rsid w:val="0059697F"/>
    <w:rsid w:val="00597031"/>
    <w:rsid w:val="005A0F3A"/>
    <w:rsid w:val="005A114B"/>
    <w:rsid w:val="005A21E0"/>
    <w:rsid w:val="005A3901"/>
    <w:rsid w:val="005A3D22"/>
    <w:rsid w:val="005A76AE"/>
    <w:rsid w:val="005B12C8"/>
    <w:rsid w:val="005B2725"/>
    <w:rsid w:val="005B3F77"/>
    <w:rsid w:val="005B50D3"/>
    <w:rsid w:val="005C3805"/>
    <w:rsid w:val="005C38FD"/>
    <w:rsid w:val="005C5189"/>
    <w:rsid w:val="005D158B"/>
    <w:rsid w:val="005D4DFA"/>
    <w:rsid w:val="005D57C1"/>
    <w:rsid w:val="005D6CD7"/>
    <w:rsid w:val="005E29CC"/>
    <w:rsid w:val="005E2A5B"/>
    <w:rsid w:val="005E3AD2"/>
    <w:rsid w:val="005E4ECC"/>
    <w:rsid w:val="005F445E"/>
    <w:rsid w:val="005F4D66"/>
    <w:rsid w:val="006049A9"/>
    <w:rsid w:val="00606470"/>
    <w:rsid w:val="00610104"/>
    <w:rsid w:val="0061043F"/>
    <w:rsid w:val="00612803"/>
    <w:rsid w:val="006153B0"/>
    <w:rsid w:val="00615765"/>
    <w:rsid w:val="00615B44"/>
    <w:rsid w:val="00623A97"/>
    <w:rsid w:val="00623A9C"/>
    <w:rsid w:val="0062548D"/>
    <w:rsid w:val="00634B69"/>
    <w:rsid w:val="00635543"/>
    <w:rsid w:val="0063614A"/>
    <w:rsid w:val="00644771"/>
    <w:rsid w:val="006505A3"/>
    <w:rsid w:val="0065396A"/>
    <w:rsid w:val="00656983"/>
    <w:rsid w:val="0066161D"/>
    <w:rsid w:val="00667AC9"/>
    <w:rsid w:val="0067319A"/>
    <w:rsid w:val="006755A8"/>
    <w:rsid w:val="006806E2"/>
    <w:rsid w:val="00681E96"/>
    <w:rsid w:val="00685F3E"/>
    <w:rsid w:val="0068796B"/>
    <w:rsid w:val="00690475"/>
    <w:rsid w:val="00695DAD"/>
    <w:rsid w:val="006A3F2D"/>
    <w:rsid w:val="006A75AC"/>
    <w:rsid w:val="006B4973"/>
    <w:rsid w:val="006C1366"/>
    <w:rsid w:val="006C3274"/>
    <w:rsid w:val="006C4C64"/>
    <w:rsid w:val="006C58A1"/>
    <w:rsid w:val="006D551E"/>
    <w:rsid w:val="006E0D54"/>
    <w:rsid w:val="006E3947"/>
    <w:rsid w:val="006E42BC"/>
    <w:rsid w:val="006F1805"/>
    <w:rsid w:val="006F2444"/>
    <w:rsid w:val="00702E1F"/>
    <w:rsid w:val="0070494A"/>
    <w:rsid w:val="00705374"/>
    <w:rsid w:val="00707C93"/>
    <w:rsid w:val="00710BB7"/>
    <w:rsid w:val="00713C9A"/>
    <w:rsid w:val="007173E0"/>
    <w:rsid w:val="007274BA"/>
    <w:rsid w:val="00735EE7"/>
    <w:rsid w:val="00737182"/>
    <w:rsid w:val="00752C82"/>
    <w:rsid w:val="00754DF5"/>
    <w:rsid w:val="00757D6D"/>
    <w:rsid w:val="00762CE7"/>
    <w:rsid w:val="007703F7"/>
    <w:rsid w:val="00774FDD"/>
    <w:rsid w:val="00781FD2"/>
    <w:rsid w:val="00784DD2"/>
    <w:rsid w:val="007915B4"/>
    <w:rsid w:val="00791936"/>
    <w:rsid w:val="007919E8"/>
    <w:rsid w:val="00791D8E"/>
    <w:rsid w:val="007A03F5"/>
    <w:rsid w:val="007A1631"/>
    <w:rsid w:val="007A1B49"/>
    <w:rsid w:val="007A3AE7"/>
    <w:rsid w:val="007A3FBF"/>
    <w:rsid w:val="007A4863"/>
    <w:rsid w:val="007A56CB"/>
    <w:rsid w:val="007C4A9C"/>
    <w:rsid w:val="007C4C50"/>
    <w:rsid w:val="007D38D6"/>
    <w:rsid w:val="007D583D"/>
    <w:rsid w:val="007D66EA"/>
    <w:rsid w:val="007D7936"/>
    <w:rsid w:val="007E0E74"/>
    <w:rsid w:val="007E1B65"/>
    <w:rsid w:val="007E1D7B"/>
    <w:rsid w:val="007E27CA"/>
    <w:rsid w:val="007E75F0"/>
    <w:rsid w:val="007F0675"/>
    <w:rsid w:val="007F0D57"/>
    <w:rsid w:val="007F5EB9"/>
    <w:rsid w:val="00801024"/>
    <w:rsid w:val="008014CF"/>
    <w:rsid w:val="00802D61"/>
    <w:rsid w:val="00804DCC"/>
    <w:rsid w:val="00804F38"/>
    <w:rsid w:val="008075F7"/>
    <w:rsid w:val="00810C00"/>
    <w:rsid w:val="00817284"/>
    <w:rsid w:val="0082452F"/>
    <w:rsid w:val="00826BD1"/>
    <w:rsid w:val="00834D68"/>
    <w:rsid w:val="00835526"/>
    <w:rsid w:val="00840252"/>
    <w:rsid w:val="008403EA"/>
    <w:rsid w:val="008442D7"/>
    <w:rsid w:val="00844679"/>
    <w:rsid w:val="00845440"/>
    <w:rsid w:val="00851D12"/>
    <w:rsid w:val="00853E04"/>
    <w:rsid w:val="00854159"/>
    <w:rsid w:val="0085558A"/>
    <w:rsid w:val="00860DAB"/>
    <w:rsid w:val="00867B3F"/>
    <w:rsid w:val="00875C0F"/>
    <w:rsid w:val="00876E4E"/>
    <w:rsid w:val="008812A9"/>
    <w:rsid w:val="0088256A"/>
    <w:rsid w:val="00882A0D"/>
    <w:rsid w:val="00885596"/>
    <w:rsid w:val="008869ED"/>
    <w:rsid w:val="00887E11"/>
    <w:rsid w:val="00894CA3"/>
    <w:rsid w:val="008953F3"/>
    <w:rsid w:val="008B058D"/>
    <w:rsid w:val="008B18C4"/>
    <w:rsid w:val="008B27CA"/>
    <w:rsid w:val="008B6BDF"/>
    <w:rsid w:val="008B76BF"/>
    <w:rsid w:val="008D071F"/>
    <w:rsid w:val="008D116E"/>
    <w:rsid w:val="008D71AE"/>
    <w:rsid w:val="008E1A6B"/>
    <w:rsid w:val="008E1CD3"/>
    <w:rsid w:val="008E385A"/>
    <w:rsid w:val="008E6C81"/>
    <w:rsid w:val="008F0010"/>
    <w:rsid w:val="008F09DC"/>
    <w:rsid w:val="008F0E4E"/>
    <w:rsid w:val="008F1252"/>
    <w:rsid w:val="008F6279"/>
    <w:rsid w:val="008F67D7"/>
    <w:rsid w:val="00904494"/>
    <w:rsid w:val="00904DA7"/>
    <w:rsid w:val="00905A6C"/>
    <w:rsid w:val="009064FF"/>
    <w:rsid w:val="009079AB"/>
    <w:rsid w:val="00912210"/>
    <w:rsid w:val="009175AD"/>
    <w:rsid w:val="00925AA2"/>
    <w:rsid w:val="00931F51"/>
    <w:rsid w:val="0093417D"/>
    <w:rsid w:val="00937CE8"/>
    <w:rsid w:val="009406B0"/>
    <w:rsid w:val="0096025F"/>
    <w:rsid w:val="00965B79"/>
    <w:rsid w:val="00965D59"/>
    <w:rsid w:val="00966D86"/>
    <w:rsid w:val="0097718B"/>
    <w:rsid w:val="00977FB6"/>
    <w:rsid w:val="00992765"/>
    <w:rsid w:val="00995655"/>
    <w:rsid w:val="009A251E"/>
    <w:rsid w:val="009A4115"/>
    <w:rsid w:val="009A48A4"/>
    <w:rsid w:val="009B0451"/>
    <w:rsid w:val="009B0C42"/>
    <w:rsid w:val="009B0D08"/>
    <w:rsid w:val="009B3F78"/>
    <w:rsid w:val="009C2589"/>
    <w:rsid w:val="009C3894"/>
    <w:rsid w:val="009C5EF7"/>
    <w:rsid w:val="009C61C3"/>
    <w:rsid w:val="009C716A"/>
    <w:rsid w:val="009D0041"/>
    <w:rsid w:val="009D396B"/>
    <w:rsid w:val="009D62EE"/>
    <w:rsid w:val="009E2FD8"/>
    <w:rsid w:val="009F0D79"/>
    <w:rsid w:val="009F7710"/>
    <w:rsid w:val="00A00C73"/>
    <w:rsid w:val="00A038B6"/>
    <w:rsid w:val="00A114C9"/>
    <w:rsid w:val="00A159CA"/>
    <w:rsid w:val="00A15F14"/>
    <w:rsid w:val="00A24390"/>
    <w:rsid w:val="00A2444D"/>
    <w:rsid w:val="00A2458B"/>
    <w:rsid w:val="00A2508C"/>
    <w:rsid w:val="00A26801"/>
    <w:rsid w:val="00A305E6"/>
    <w:rsid w:val="00A36EAF"/>
    <w:rsid w:val="00A45A86"/>
    <w:rsid w:val="00A50C53"/>
    <w:rsid w:val="00A51053"/>
    <w:rsid w:val="00A51DC4"/>
    <w:rsid w:val="00A530C0"/>
    <w:rsid w:val="00A57DD2"/>
    <w:rsid w:val="00A6371E"/>
    <w:rsid w:val="00A64A3E"/>
    <w:rsid w:val="00A7207C"/>
    <w:rsid w:val="00A75CCA"/>
    <w:rsid w:val="00A837E6"/>
    <w:rsid w:val="00A90CA0"/>
    <w:rsid w:val="00A94245"/>
    <w:rsid w:val="00AA057D"/>
    <w:rsid w:val="00AA21BB"/>
    <w:rsid w:val="00AA2B3E"/>
    <w:rsid w:val="00AA2CEF"/>
    <w:rsid w:val="00AA3DDA"/>
    <w:rsid w:val="00AA43C2"/>
    <w:rsid w:val="00AA54D0"/>
    <w:rsid w:val="00AB0D96"/>
    <w:rsid w:val="00AB2CAC"/>
    <w:rsid w:val="00AB6B78"/>
    <w:rsid w:val="00AB6C7F"/>
    <w:rsid w:val="00AC305A"/>
    <w:rsid w:val="00AC48EB"/>
    <w:rsid w:val="00AC56DB"/>
    <w:rsid w:val="00AC7471"/>
    <w:rsid w:val="00AC7AA2"/>
    <w:rsid w:val="00AE1197"/>
    <w:rsid w:val="00AE42E7"/>
    <w:rsid w:val="00AE5C73"/>
    <w:rsid w:val="00AF126C"/>
    <w:rsid w:val="00B03D6B"/>
    <w:rsid w:val="00B12595"/>
    <w:rsid w:val="00B12CDE"/>
    <w:rsid w:val="00B13389"/>
    <w:rsid w:val="00B155D0"/>
    <w:rsid w:val="00B1653C"/>
    <w:rsid w:val="00B16F50"/>
    <w:rsid w:val="00B21622"/>
    <w:rsid w:val="00B22E04"/>
    <w:rsid w:val="00B230D8"/>
    <w:rsid w:val="00B24577"/>
    <w:rsid w:val="00B2621D"/>
    <w:rsid w:val="00B2672C"/>
    <w:rsid w:val="00B269BD"/>
    <w:rsid w:val="00B317C7"/>
    <w:rsid w:val="00B36F48"/>
    <w:rsid w:val="00B521F6"/>
    <w:rsid w:val="00B54EA9"/>
    <w:rsid w:val="00B552E7"/>
    <w:rsid w:val="00B553E3"/>
    <w:rsid w:val="00B57B83"/>
    <w:rsid w:val="00B57F1B"/>
    <w:rsid w:val="00B60831"/>
    <w:rsid w:val="00B61693"/>
    <w:rsid w:val="00B73271"/>
    <w:rsid w:val="00B75032"/>
    <w:rsid w:val="00B7607F"/>
    <w:rsid w:val="00B77C95"/>
    <w:rsid w:val="00B8061E"/>
    <w:rsid w:val="00B8367D"/>
    <w:rsid w:val="00B83EA2"/>
    <w:rsid w:val="00B842A7"/>
    <w:rsid w:val="00B87BC5"/>
    <w:rsid w:val="00B91C2D"/>
    <w:rsid w:val="00B9567B"/>
    <w:rsid w:val="00B975FA"/>
    <w:rsid w:val="00BA0B3F"/>
    <w:rsid w:val="00BA1E27"/>
    <w:rsid w:val="00BA74DD"/>
    <w:rsid w:val="00BB1FD2"/>
    <w:rsid w:val="00BB34E9"/>
    <w:rsid w:val="00BB5DED"/>
    <w:rsid w:val="00BC5E0A"/>
    <w:rsid w:val="00BC7A7C"/>
    <w:rsid w:val="00BD02C3"/>
    <w:rsid w:val="00BD294B"/>
    <w:rsid w:val="00BD4D6D"/>
    <w:rsid w:val="00BE322D"/>
    <w:rsid w:val="00BE6F04"/>
    <w:rsid w:val="00BF25BE"/>
    <w:rsid w:val="00BF2C14"/>
    <w:rsid w:val="00C00889"/>
    <w:rsid w:val="00C029DC"/>
    <w:rsid w:val="00C04657"/>
    <w:rsid w:val="00C1031C"/>
    <w:rsid w:val="00C11F21"/>
    <w:rsid w:val="00C16620"/>
    <w:rsid w:val="00C20BF8"/>
    <w:rsid w:val="00C22005"/>
    <w:rsid w:val="00C26341"/>
    <w:rsid w:val="00C2721A"/>
    <w:rsid w:val="00C27CCA"/>
    <w:rsid w:val="00C27F26"/>
    <w:rsid w:val="00C32F92"/>
    <w:rsid w:val="00C33ABD"/>
    <w:rsid w:val="00C33F1C"/>
    <w:rsid w:val="00C42861"/>
    <w:rsid w:val="00C43FDC"/>
    <w:rsid w:val="00C46C02"/>
    <w:rsid w:val="00C50EE4"/>
    <w:rsid w:val="00C510BE"/>
    <w:rsid w:val="00C525F0"/>
    <w:rsid w:val="00C63E66"/>
    <w:rsid w:val="00C70356"/>
    <w:rsid w:val="00C76019"/>
    <w:rsid w:val="00C802AB"/>
    <w:rsid w:val="00C80CB6"/>
    <w:rsid w:val="00C80FB3"/>
    <w:rsid w:val="00C840EC"/>
    <w:rsid w:val="00C85740"/>
    <w:rsid w:val="00C87401"/>
    <w:rsid w:val="00C915FC"/>
    <w:rsid w:val="00C93DAE"/>
    <w:rsid w:val="00C941FE"/>
    <w:rsid w:val="00C97C79"/>
    <w:rsid w:val="00CA0C91"/>
    <w:rsid w:val="00CA2871"/>
    <w:rsid w:val="00CA4F9F"/>
    <w:rsid w:val="00CA71A5"/>
    <w:rsid w:val="00CB26F8"/>
    <w:rsid w:val="00CB2D06"/>
    <w:rsid w:val="00CB2DA6"/>
    <w:rsid w:val="00CB4410"/>
    <w:rsid w:val="00CC304E"/>
    <w:rsid w:val="00CC3DD4"/>
    <w:rsid w:val="00CC4955"/>
    <w:rsid w:val="00CD587B"/>
    <w:rsid w:val="00CE5C50"/>
    <w:rsid w:val="00CF2625"/>
    <w:rsid w:val="00CF4593"/>
    <w:rsid w:val="00CF718B"/>
    <w:rsid w:val="00D03281"/>
    <w:rsid w:val="00D07D01"/>
    <w:rsid w:val="00D14254"/>
    <w:rsid w:val="00D21B4D"/>
    <w:rsid w:val="00D2767E"/>
    <w:rsid w:val="00D30FAC"/>
    <w:rsid w:val="00D31D6D"/>
    <w:rsid w:val="00D3630B"/>
    <w:rsid w:val="00D3687B"/>
    <w:rsid w:val="00D5443C"/>
    <w:rsid w:val="00D55A66"/>
    <w:rsid w:val="00D63E56"/>
    <w:rsid w:val="00D73553"/>
    <w:rsid w:val="00D76281"/>
    <w:rsid w:val="00D81C29"/>
    <w:rsid w:val="00D87859"/>
    <w:rsid w:val="00D878B5"/>
    <w:rsid w:val="00D90032"/>
    <w:rsid w:val="00D92F1A"/>
    <w:rsid w:val="00DA41E4"/>
    <w:rsid w:val="00DA54E1"/>
    <w:rsid w:val="00DB5434"/>
    <w:rsid w:val="00DB59C5"/>
    <w:rsid w:val="00DB64B4"/>
    <w:rsid w:val="00DB7848"/>
    <w:rsid w:val="00DC3D0D"/>
    <w:rsid w:val="00DC3E3B"/>
    <w:rsid w:val="00DC5677"/>
    <w:rsid w:val="00DC66C2"/>
    <w:rsid w:val="00DD05A2"/>
    <w:rsid w:val="00DD4667"/>
    <w:rsid w:val="00DD7E8D"/>
    <w:rsid w:val="00DE0767"/>
    <w:rsid w:val="00DE3A35"/>
    <w:rsid w:val="00DE5C65"/>
    <w:rsid w:val="00DE5FCE"/>
    <w:rsid w:val="00DE6AD3"/>
    <w:rsid w:val="00DE7E4F"/>
    <w:rsid w:val="00DF0D3D"/>
    <w:rsid w:val="00DF5768"/>
    <w:rsid w:val="00E01EA7"/>
    <w:rsid w:val="00E025DF"/>
    <w:rsid w:val="00E060C3"/>
    <w:rsid w:val="00E12FC7"/>
    <w:rsid w:val="00E16728"/>
    <w:rsid w:val="00E36BDF"/>
    <w:rsid w:val="00E41E5E"/>
    <w:rsid w:val="00E43765"/>
    <w:rsid w:val="00E508B4"/>
    <w:rsid w:val="00E51418"/>
    <w:rsid w:val="00E606F5"/>
    <w:rsid w:val="00E62307"/>
    <w:rsid w:val="00E64934"/>
    <w:rsid w:val="00E82B70"/>
    <w:rsid w:val="00E925FE"/>
    <w:rsid w:val="00E928E8"/>
    <w:rsid w:val="00E93F3D"/>
    <w:rsid w:val="00EA5FB9"/>
    <w:rsid w:val="00EB0719"/>
    <w:rsid w:val="00EB479C"/>
    <w:rsid w:val="00EB7E08"/>
    <w:rsid w:val="00EC3786"/>
    <w:rsid w:val="00EC5A67"/>
    <w:rsid w:val="00ED33B4"/>
    <w:rsid w:val="00EE1B0F"/>
    <w:rsid w:val="00EE388C"/>
    <w:rsid w:val="00EF43ED"/>
    <w:rsid w:val="00EF6FB2"/>
    <w:rsid w:val="00EF7028"/>
    <w:rsid w:val="00F10DED"/>
    <w:rsid w:val="00F116D3"/>
    <w:rsid w:val="00F123EB"/>
    <w:rsid w:val="00F128C6"/>
    <w:rsid w:val="00F2303A"/>
    <w:rsid w:val="00F252E9"/>
    <w:rsid w:val="00F27B66"/>
    <w:rsid w:val="00F40E53"/>
    <w:rsid w:val="00F42269"/>
    <w:rsid w:val="00F4365C"/>
    <w:rsid w:val="00F43E1E"/>
    <w:rsid w:val="00F45EC0"/>
    <w:rsid w:val="00F470E9"/>
    <w:rsid w:val="00F50FC2"/>
    <w:rsid w:val="00F52B9C"/>
    <w:rsid w:val="00F545C3"/>
    <w:rsid w:val="00F57731"/>
    <w:rsid w:val="00F57F02"/>
    <w:rsid w:val="00F74D29"/>
    <w:rsid w:val="00F77369"/>
    <w:rsid w:val="00F77419"/>
    <w:rsid w:val="00F80306"/>
    <w:rsid w:val="00F8313F"/>
    <w:rsid w:val="00F862CA"/>
    <w:rsid w:val="00FA5B81"/>
    <w:rsid w:val="00FB6514"/>
    <w:rsid w:val="00FC2C52"/>
    <w:rsid w:val="00FC5C76"/>
    <w:rsid w:val="00FC7C72"/>
    <w:rsid w:val="00FD024C"/>
    <w:rsid w:val="00FD2955"/>
    <w:rsid w:val="00FD301A"/>
    <w:rsid w:val="00FD430A"/>
    <w:rsid w:val="00FE0465"/>
    <w:rsid w:val="00FE0E9F"/>
    <w:rsid w:val="00FF00E8"/>
    <w:rsid w:val="00FF179C"/>
    <w:rsid w:val="00FF20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2B390"/>
  <w15:chartTrackingRefBased/>
  <w15:docId w15:val="{DEBA5986-A05C-4592-9118-593A05F81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8" w:unhideWhenUsed="1" w:qFormat="1"/>
    <w:lsdException w:name="table of figures" w:semiHidden="1" w:unhideWhenUsed="1"/>
    <w:lsdException w:name="envelope address" w:uiPriority="38"/>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qFormat="1"/>
    <w:lsdException w:name="List Bullet" w:uiPriority="10" w:qFormat="1"/>
    <w:lsdException w:name="List Number" w:uiPriority="0" w:qFormat="1"/>
    <w:lsdException w:name="List 2" w:uiPriority="17" w:qFormat="1"/>
    <w:lsdException w:name="List 3" w:uiPriority="17" w:qFormat="1"/>
    <w:lsdException w:name="List 4" w:uiPriority="17" w:qFormat="1"/>
    <w:lsdException w:name="List 5" w:uiPriority="17" w:qFormat="1"/>
    <w:lsdException w:name="List Bullet 2" w:uiPriority="11" w:qFormat="1"/>
    <w:lsdException w:name="List Bullet 3" w:uiPriority="11" w:qFormat="1"/>
    <w:lsdException w:name="List Bullet 4" w:uiPriority="11" w:qFormat="1"/>
    <w:lsdException w:name="List Bullet 5" w:uiPriority="11" w:qFormat="1"/>
    <w:lsdException w:name="List Number 2" w:uiPriority="13" w:qFormat="1"/>
    <w:lsdException w:name="List Number 3" w:uiPriority="13" w:qFormat="1"/>
    <w:lsdException w:name="List Number 4" w:uiPriority="13"/>
    <w:lsdException w:name="List Number 5" w:uiPriority="13"/>
    <w:lsdException w:name="Title" w:uiPriority="0" w:qFormat="1"/>
    <w:lsdException w:name="Closing"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uiPriority="14" w:qFormat="1"/>
    <w:lsdException w:name="List Continue 2" w:uiPriority="15" w:qFormat="1"/>
    <w:lsdException w:name="List Continue 3" w:uiPriority="15" w:qFormat="1"/>
    <w:lsdException w:name="List Continue 4" w:uiPriority="15" w:qFormat="1"/>
    <w:lsdException w:name="List Continue 5" w:uiPriority="15" w:qFormat="1"/>
    <w:lsdException w:name="Message Header" w:semiHidden="1" w:unhideWhenUsed="1"/>
    <w:lsdException w:name="Subtitle" w:uiPriority="11" w:qFormat="1"/>
    <w:lsdException w:name="Salutation" w:semiHidden="1" w:unhideWhenUsed="1"/>
    <w:lsdException w:name="Date" w:uiPriority="38"/>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5" w:qFormat="1"/>
    <w:lsdException w:name="Emphasis" w:uiPriority="23"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8" w:unhideWhenUsed="1" w:qFormat="1"/>
    <w:lsdException w:name="Intense Quote" w:semiHidden="1" w:uiPriority="38"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5" w:unhideWhenUsed="1" w:qFormat="1"/>
    <w:lsdException w:name="Intense Emphasis" w:uiPriority="27" w:qFormat="1"/>
    <w:lsdException w:name="Subtle Reference" w:semiHidden="1" w:uiPriority="38" w:unhideWhenUsed="1" w:qFormat="1"/>
    <w:lsdException w:name="Intense Reference" w:semiHidden="1" w:uiPriority="38" w:unhideWhenUsed="1" w:qFormat="1"/>
    <w:lsdException w:name="Book Title" w:semiHidden="1" w:uiPriority="38" w:unhideWhenUsed="1" w:qFormat="1"/>
    <w:lsdException w:name="Bibliography" w:semiHidden="1" w:uiPriority="38"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53291"/>
    <w:pPr>
      <w:spacing w:before="120" w:after="120" w:line="240" w:lineRule="atLeast"/>
    </w:pPr>
    <w:rPr>
      <w:sz w:val="20"/>
    </w:rPr>
  </w:style>
  <w:style w:type="paragraph" w:styleId="Nadpis1">
    <w:name w:val="heading 1"/>
    <w:aliases w:val="AC Příloha,_Nadpis 1,Hoofdstukkop,Section Heading,H1,h1,Základní kapitola,Článek,ASAPHeading 1,Kapitola,section,1,Nadpis 1T,V_Head1,Záhlaví 1,Char Char,Char Char Char Char Char,Char Char Char Char Char Char Char Char,Char Char Char Char Char Ch"/>
    <w:basedOn w:val="Normln"/>
    <w:next w:val="Normln"/>
    <w:link w:val="Nadpis1Char"/>
    <w:qFormat/>
    <w:rsid w:val="005835C3"/>
    <w:pPr>
      <w:keepNext/>
      <w:keepLines/>
      <w:pageBreakBefore/>
      <w:numPr>
        <w:numId w:val="20"/>
      </w:numPr>
      <w:spacing w:after="360"/>
      <w:outlineLvl w:val="0"/>
    </w:pPr>
    <w:rPr>
      <w:rFonts w:asciiTheme="majorHAnsi" w:eastAsiaTheme="majorEastAsia" w:hAnsiTheme="majorHAnsi" w:cstheme="majorBidi"/>
      <w:b/>
      <w:color w:val="8D7D54" w:themeColor="background2"/>
      <w:sz w:val="30"/>
      <w:szCs w:val="32"/>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V_Head2,H2,h"/>
    <w:basedOn w:val="Normln"/>
    <w:next w:val="Normln"/>
    <w:link w:val="Nadpis2Char"/>
    <w:qFormat/>
    <w:rsid w:val="002741D8"/>
    <w:pPr>
      <w:keepNext/>
      <w:keepLines/>
      <w:numPr>
        <w:ilvl w:val="2"/>
        <w:numId w:val="20"/>
      </w:numPr>
      <w:spacing w:before="360"/>
      <w:outlineLvl w:val="1"/>
    </w:pPr>
    <w:rPr>
      <w:rFonts w:asciiTheme="majorHAnsi" w:eastAsiaTheme="majorEastAsia" w:hAnsiTheme="majorHAnsi" w:cstheme="majorBidi"/>
      <w:b/>
      <w:color w:val="15185C" w:themeColor="text2"/>
      <w:sz w:val="26"/>
      <w:szCs w:val="26"/>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Pod"/>
    <w:basedOn w:val="Normln"/>
    <w:next w:val="Normln"/>
    <w:link w:val="Nadpis3Char"/>
    <w:uiPriority w:val="4"/>
    <w:qFormat/>
    <w:rsid w:val="002741D8"/>
    <w:pPr>
      <w:keepNext/>
      <w:keepLines/>
      <w:spacing w:before="360" w:after="60"/>
      <w:outlineLvl w:val="2"/>
    </w:pPr>
    <w:rPr>
      <w:rFonts w:asciiTheme="majorHAnsi" w:eastAsiaTheme="majorEastAsia" w:hAnsiTheme="majorHAnsi" w:cstheme="majorBidi"/>
      <w:b/>
      <w:color w:val="15185C" w:themeColor="text2"/>
      <w:sz w:val="22"/>
      <w:szCs w:val="24"/>
    </w:rPr>
  </w:style>
  <w:style w:type="paragraph" w:styleId="Nadpis4">
    <w:name w:val="heading 4"/>
    <w:aliases w:val="Odstavec 1,Odstavec 11,Odstavec 12,Odstavec 13,Odstavec 14,Podkapitola3,Aufgabe,V_Head4,Odstavec 111,Odstavec 121,Odstavec 131,Odstavec 15,Odstavec 141,Odstavec 16,Odstavec 112,Odstavec 122,Odstavec 132,Odstavec 142,Odstavec 17,Odstavec 18"/>
    <w:basedOn w:val="Normln"/>
    <w:next w:val="Normln"/>
    <w:link w:val="Nadpis4Char"/>
    <w:qFormat/>
    <w:rsid w:val="005835C3"/>
    <w:pPr>
      <w:keepNext/>
      <w:keepLines/>
      <w:numPr>
        <w:ilvl w:val="3"/>
        <w:numId w:val="20"/>
      </w:numPr>
      <w:spacing w:before="240"/>
      <w:outlineLvl w:val="3"/>
    </w:pPr>
    <w:rPr>
      <w:rFonts w:asciiTheme="majorHAnsi" w:eastAsiaTheme="majorEastAsia" w:hAnsiTheme="majorHAnsi" w:cstheme="majorBidi"/>
      <w:b/>
      <w:iCs/>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
    <w:basedOn w:val="Normln"/>
    <w:next w:val="Normln"/>
    <w:link w:val="Nadpis5Char"/>
    <w:qFormat/>
    <w:rsid w:val="005835C3"/>
    <w:pPr>
      <w:keepNext/>
      <w:keepLines/>
      <w:numPr>
        <w:ilvl w:val="4"/>
        <w:numId w:val="20"/>
      </w:numPr>
      <w:spacing w:before="240"/>
      <w:outlineLvl w:val="4"/>
    </w:pPr>
    <w:rPr>
      <w:rFonts w:asciiTheme="majorHAnsi" w:eastAsiaTheme="majorEastAsia" w:hAnsiTheme="majorHAnsi" w:cstheme="majorBidi"/>
      <w:b/>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link w:val="Nadpis6Char"/>
    <w:qFormat/>
    <w:rsid w:val="005835C3"/>
    <w:pPr>
      <w:keepNext/>
      <w:keepLines/>
      <w:numPr>
        <w:ilvl w:val="5"/>
        <w:numId w:val="20"/>
      </w:numPr>
      <w:spacing w:before="240" w:after="0"/>
      <w:outlineLvl w:val="5"/>
    </w:pPr>
    <w:rPr>
      <w:rFonts w:asciiTheme="majorHAnsi" w:eastAsiaTheme="majorEastAsia" w:hAnsiTheme="majorHAnsi" w:cstheme="majorBidi"/>
      <w:b/>
    </w:rPr>
  </w:style>
  <w:style w:type="paragraph" w:styleId="Nadpis7">
    <w:name w:val="heading 7"/>
    <w:basedOn w:val="Normln"/>
    <w:next w:val="Normln"/>
    <w:link w:val="Nadpis7Char"/>
    <w:qFormat/>
    <w:rsid w:val="005835C3"/>
    <w:pPr>
      <w:keepNext/>
      <w:keepLines/>
      <w:numPr>
        <w:ilvl w:val="6"/>
        <w:numId w:val="20"/>
      </w:numPr>
      <w:spacing w:before="240" w:after="0"/>
      <w:outlineLvl w:val="6"/>
    </w:pPr>
    <w:rPr>
      <w:rFonts w:asciiTheme="majorHAnsi" w:eastAsiaTheme="majorEastAsia" w:hAnsiTheme="majorHAnsi" w:cstheme="majorBidi"/>
      <w:b/>
      <w:iCs/>
    </w:rPr>
  </w:style>
  <w:style w:type="paragraph" w:styleId="Nadpis8">
    <w:name w:val="heading 8"/>
    <w:basedOn w:val="Normln"/>
    <w:next w:val="Normln"/>
    <w:link w:val="Nadpis8Char"/>
    <w:qFormat/>
    <w:rsid w:val="005835C3"/>
    <w:pPr>
      <w:keepNext/>
      <w:keepLines/>
      <w:numPr>
        <w:ilvl w:val="7"/>
        <w:numId w:val="20"/>
      </w:numPr>
      <w:spacing w:before="240" w:after="0"/>
      <w:outlineLvl w:val="7"/>
    </w:pPr>
    <w:rPr>
      <w:rFonts w:asciiTheme="majorHAnsi" w:eastAsiaTheme="majorEastAsia" w:hAnsiTheme="majorHAnsi" w:cstheme="majorBidi"/>
      <w:b/>
      <w:szCs w:val="21"/>
    </w:rPr>
  </w:style>
  <w:style w:type="paragraph" w:styleId="Nadpis9">
    <w:name w:val="heading 9"/>
    <w:basedOn w:val="Normln"/>
    <w:next w:val="Normln"/>
    <w:link w:val="Nadpis9Char"/>
    <w:qFormat/>
    <w:rsid w:val="005835C3"/>
    <w:pPr>
      <w:keepNext/>
      <w:keepLines/>
      <w:numPr>
        <w:ilvl w:val="8"/>
        <w:numId w:val="20"/>
      </w:numPr>
      <w:spacing w:before="240" w:after="0"/>
      <w:outlineLvl w:val="8"/>
    </w:pPr>
    <w:rPr>
      <w:rFonts w:asciiTheme="majorHAnsi" w:eastAsiaTheme="majorEastAsia" w:hAnsiTheme="majorHAnsi" w:cstheme="majorBidi"/>
      <w:b/>
      <w:iCs/>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5835C3"/>
    <w:pPr>
      <w:spacing w:after="0" w:line="240" w:lineRule="atLeast"/>
    </w:pPr>
    <w:rPr>
      <w:sz w:val="20"/>
    </w:rPr>
  </w:style>
  <w:style w:type="character" w:customStyle="1" w:styleId="Nadpis1Char">
    <w:name w:val="Nadpis 1 Char"/>
    <w:aliases w:val="AC Příloha Char,_Nadpis 1 Char,Hoofdstukkop Char,Section Heading Char,H1 Char,h1 Char,Základní kapitola Char,Článek Char,ASAPHeading 1 Char,Kapitola Char,section Char,1 Char,Nadpis 1T Char,V_Head1 Char,Záhlaví 1 Char,Char Char Char"/>
    <w:basedOn w:val="Standardnpsmoodstavce"/>
    <w:link w:val="Nadpis1"/>
    <w:rsid w:val="005835C3"/>
    <w:rPr>
      <w:rFonts w:asciiTheme="majorHAnsi" w:eastAsiaTheme="majorEastAsia" w:hAnsiTheme="majorHAnsi" w:cstheme="majorBidi"/>
      <w:b/>
      <w:color w:val="8D7D54" w:themeColor="background2"/>
      <w:sz w:val="30"/>
      <w:szCs w:val="32"/>
    </w:r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V_Head2 Char"/>
    <w:basedOn w:val="Standardnpsmoodstavce"/>
    <w:link w:val="Nadpis2"/>
    <w:rsid w:val="002741D8"/>
    <w:rPr>
      <w:rFonts w:asciiTheme="majorHAnsi" w:eastAsiaTheme="majorEastAsia" w:hAnsiTheme="majorHAnsi" w:cstheme="majorBidi"/>
      <w:b/>
      <w:color w:val="15185C" w:themeColor="text2"/>
      <w:sz w:val="26"/>
      <w:szCs w:val="26"/>
    </w:rPr>
  </w:style>
  <w:style w:type="paragraph" w:styleId="Nzev">
    <w:name w:val="Title"/>
    <w:basedOn w:val="Normln"/>
    <w:link w:val="NzevChar"/>
    <w:qFormat/>
    <w:rsid w:val="005835C3"/>
    <w:pPr>
      <w:spacing w:after="300" w:line="240" w:lineRule="auto"/>
      <w:contextualSpacing/>
    </w:pPr>
    <w:rPr>
      <w:rFonts w:asciiTheme="majorHAnsi" w:eastAsiaTheme="majorEastAsia" w:hAnsiTheme="majorHAnsi" w:cstheme="majorBidi"/>
      <w:b/>
      <w:noProof/>
      <w:color w:val="FFFFFF" w:themeColor="background1"/>
      <w:spacing w:val="-10"/>
      <w:kern w:val="28"/>
      <w:sz w:val="90"/>
      <w:szCs w:val="56"/>
    </w:rPr>
  </w:style>
  <w:style w:type="character" w:customStyle="1" w:styleId="NzevChar">
    <w:name w:val="Název Char"/>
    <w:basedOn w:val="Standardnpsmoodstavce"/>
    <w:link w:val="Nzev"/>
    <w:rsid w:val="005835C3"/>
    <w:rPr>
      <w:rFonts w:asciiTheme="majorHAnsi" w:eastAsiaTheme="majorEastAsia" w:hAnsiTheme="majorHAnsi" w:cstheme="majorBidi"/>
      <w:b/>
      <w:noProof/>
      <w:color w:val="FFFFFF" w:themeColor="background1"/>
      <w:spacing w:val="-10"/>
      <w:kern w:val="28"/>
      <w:sz w:val="90"/>
      <w:szCs w:val="56"/>
    </w:rPr>
  </w:style>
  <w:style w:type="paragraph" w:styleId="Podnadpis">
    <w:name w:val="Subtitle"/>
    <w:basedOn w:val="Normln"/>
    <w:link w:val="PodnadpisChar"/>
    <w:uiPriority w:val="20"/>
    <w:qFormat/>
    <w:rsid w:val="005835C3"/>
    <w:pPr>
      <w:numPr>
        <w:ilvl w:val="1"/>
      </w:numPr>
      <w:spacing w:before="240"/>
      <w:contextualSpacing/>
    </w:pPr>
    <w:rPr>
      <w:rFonts w:asciiTheme="majorHAnsi" w:eastAsiaTheme="minorEastAsia" w:hAnsiTheme="majorHAnsi"/>
      <w:b/>
      <w:color w:val="8D7D54" w:themeColor="background2"/>
      <w:spacing w:val="15"/>
      <w:sz w:val="40"/>
    </w:rPr>
  </w:style>
  <w:style w:type="character" w:customStyle="1" w:styleId="PodnadpisChar">
    <w:name w:val="Podnadpis Char"/>
    <w:basedOn w:val="Standardnpsmoodstavce"/>
    <w:link w:val="Podnadpis"/>
    <w:uiPriority w:val="20"/>
    <w:rsid w:val="005835C3"/>
    <w:rPr>
      <w:rFonts w:asciiTheme="majorHAnsi" w:eastAsiaTheme="minorEastAsia" w:hAnsiTheme="majorHAnsi"/>
      <w:b/>
      <w:color w:val="8D7D54" w:themeColor="background2"/>
      <w:spacing w:val="15"/>
      <w:sz w:val="40"/>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
    <w:uiPriority w:val="4"/>
    <w:rsid w:val="002741D8"/>
    <w:rPr>
      <w:rFonts w:asciiTheme="majorHAnsi" w:eastAsiaTheme="majorEastAsia" w:hAnsiTheme="majorHAnsi" w:cstheme="majorBidi"/>
      <w:b/>
      <w:color w:val="15185C" w:themeColor="text2"/>
      <w:szCs w:val="24"/>
    </w:rPr>
  </w:style>
  <w:style w:type="paragraph" w:styleId="Zhlav">
    <w:name w:val="header"/>
    <w:basedOn w:val="Normln"/>
    <w:link w:val="ZhlavChar"/>
    <w:uiPriority w:val="38"/>
    <w:unhideWhenUsed/>
    <w:rsid w:val="005835C3"/>
    <w:pPr>
      <w:spacing w:after="0" w:line="240" w:lineRule="auto"/>
    </w:pPr>
    <w:rPr>
      <w:sz w:val="14"/>
    </w:rPr>
  </w:style>
  <w:style w:type="character" w:customStyle="1" w:styleId="ZhlavChar">
    <w:name w:val="Záhlaví Char"/>
    <w:basedOn w:val="Standardnpsmoodstavce"/>
    <w:link w:val="Zhlav"/>
    <w:uiPriority w:val="38"/>
    <w:rsid w:val="005835C3"/>
    <w:rPr>
      <w:sz w:val="14"/>
    </w:rPr>
  </w:style>
  <w:style w:type="paragraph" w:styleId="Zpat">
    <w:name w:val="footer"/>
    <w:basedOn w:val="Normln"/>
    <w:link w:val="ZpatChar"/>
    <w:unhideWhenUsed/>
    <w:rsid w:val="005835C3"/>
    <w:pPr>
      <w:spacing w:after="0" w:line="144" w:lineRule="atLeast"/>
    </w:pPr>
    <w:rPr>
      <w:color w:val="15185C" w:themeColor="text2"/>
      <w:sz w:val="14"/>
    </w:rPr>
  </w:style>
  <w:style w:type="character" w:customStyle="1" w:styleId="ZpatChar">
    <w:name w:val="Zápatí Char"/>
    <w:basedOn w:val="Standardnpsmoodstavce"/>
    <w:link w:val="Zpat"/>
    <w:rsid w:val="005835C3"/>
    <w:rPr>
      <w:color w:val="15185C" w:themeColor="text2"/>
      <w:sz w:val="14"/>
    </w:rPr>
  </w:style>
  <w:style w:type="character" w:customStyle="1" w:styleId="Nadpis4Char">
    <w:name w:val="Nadpis 4 Char"/>
    <w:aliases w:val="Odstavec 1 Char,Odstavec 11 Char,Odstavec 12 Char,Odstavec 13 Char,Odstavec 14 Char,Podkapitola3 Char,Aufgabe Char,V_Head4 Char,Odstavec 111 Char,Odstavec 121 Char,Odstavec 131 Char,Odstavec 15 Char,Odstavec 141 Char,Odstavec 16 Char"/>
    <w:basedOn w:val="Standardnpsmoodstavce"/>
    <w:link w:val="Nadpis4"/>
    <w:rsid w:val="005835C3"/>
    <w:rPr>
      <w:rFonts w:asciiTheme="majorHAnsi" w:eastAsiaTheme="majorEastAsia" w:hAnsiTheme="majorHAnsi" w:cstheme="majorBidi"/>
      <w:b/>
      <w:iCs/>
      <w:sz w:val="20"/>
    </w:rPr>
  </w:style>
  <w:style w:type="paragraph" w:styleId="Adresanaoblku">
    <w:name w:val="envelope address"/>
    <w:basedOn w:val="Normln"/>
    <w:uiPriority w:val="38"/>
    <w:unhideWhenUsed/>
    <w:rsid w:val="005835C3"/>
    <w:pPr>
      <w:spacing w:after="0"/>
      <w:contextualSpacing/>
    </w:pPr>
    <w:rPr>
      <w:rFonts w:asciiTheme="majorHAnsi" w:eastAsiaTheme="majorEastAsia" w:hAnsiTheme="majorHAnsi" w:cstheme="majorBidi"/>
      <w:szCs w:val="24"/>
    </w:rPr>
  </w:style>
  <w:style w:type="paragraph" w:styleId="Datum">
    <w:name w:val="Date"/>
    <w:basedOn w:val="Normln"/>
    <w:next w:val="Normln"/>
    <w:link w:val="DatumChar"/>
    <w:uiPriority w:val="38"/>
    <w:unhideWhenUsed/>
    <w:rsid w:val="005835C3"/>
    <w:pPr>
      <w:spacing w:before="300" w:after="300"/>
    </w:pPr>
    <w:rPr>
      <w:rFonts w:asciiTheme="majorHAnsi" w:hAnsiTheme="majorHAnsi"/>
      <w:noProof/>
      <w:color w:val="8D7D54" w:themeColor="background2"/>
      <w:sz w:val="24"/>
    </w:rPr>
  </w:style>
  <w:style w:type="character" w:customStyle="1" w:styleId="DatumChar">
    <w:name w:val="Datum Char"/>
    <w:basedOn w:val="Standardnpsmoodstavce"/>
    <w:link w:val="Datum"/>
    <w:uiPriority w:val="38"/>
    <w:rsid w:val="005835C3"/>
    <w:rPr>
      <w:rFonts w:asciiTheme="majorHAnsi" w:hAnsiTheme="majorHAnsi"/>
      <w:noProof/>
      <w:color w:val="8D7D54" w:themeColor="background2"/>
      <w:sz w:val="24"/>
    </w:rPr>
  </w:style>
  <w:style w:type="paragraph" w:styleId="Seznamsodrkami">
    <w:name w:val="List Bullet"/>
    <w:basedOn w:val="Normln"/>
    <w:uiPriority w:val="7"/>
    <w:qFormat/>
    <w:rsid w:val="005835C3"/>
    <w:pPr>
      <w:numPr>
        <w:numId w:val="5"/>
      </w:numPr>
    </w:pPr>
    <w:rPr>
      <w:noProof/>
    </w:rPr>
  </w:style>
  <w:style w:type="paragraph" w:styleId="Seznamsodrkami2">
    <w:name w:val="List Bullet 2"/>
    <w:basedOn w:val="Normln"/>
    <w:uiPriority w:val="8"/>
    <w:qFormat/>
    <w:rsid w:val="005835C3"/>
    <w:pPr>
      <w:numPr>
        <w:ilvl w:val="1"/>
        <w:numId w:val="5"/>
      </w:numPr>
    </w:pPr>
  </w:style>
  <w:style w:type="paragraph" w:styleId="Seznamsodrkami3">
    <w:name w:val="List Bullet 3"/>
    <w:basedOn w:val="Normln"/>
    <w:uiPriority w:val="8"/>
    <w:qFormat/>
    <w:rsid w:val="005835C3"/>
    <w:pPr>
      <w:numPr>
        <w:ilvl w:val="2"/>
        <w:numId w:val="5"/>
      </w:numPr>
    </w:pPr>
  </w:style>
  <w:style w:type="paragraph" w:styleId="slovanseznam">
    <w:name w:val="List Number"/>
    <w:basedOn w:val="Normln"/>
    <w:qFormat/>
    <w:rsid w:val="005835C3"/>
    <w:pPr>
      <w:numPr>
        <w:numId w:val="3"/>
      </w:numPr>
    </w:pPr>
    <w:rPr>
      <w:noProof/>
    </w:rPr>
  </w:style>
  <w:style w:type="paragraph" w:styleId="slovanseznam2">
    <w:name w:val="List Number 2"/>
    <w:basedOn w:val="Normln"/>
    <w:uiPriority w:val="10"/>
    <w:qFormat/>
    <w:rsid w:val="005835C3"/>
    <w:pPr>
      <w:numPr>
        <w:numId w:val="2"/>
      </w:numPr>
    </w:pPr>
    <w:rPr>
      <w:noProof/>
    </w:rPr>
  </w:style>
  <w:style w:type="paragraph" w:styleId="slovanseznam3">
    <w:name w:val="List Number 3"/>
    <w:basedOn w:val="Normln"/>
    <w:uiPriority w:val="10"/>
    <w:qFormat/>
    <w:rsid w:val="005835C3"/>
    <w:pPr>
      <w:numPr>
        <w:ilvl w:val="2"/>
        <w:numId w:val="3"/>
      </w:numPr>
    </w:pPr>
    <w:rPr>
      <w:noProof/>
    </w:rPr>
  </w:style>
  <w:style w:type="paragraph" w:styleId="Pokraovnseznamu">
    <w:name w:val="List Continue"/>
    <w:basedOn w:val="Normln"/>
    <w:uiPriority w:val="11"/>
    <w:qFormat/>
    <w:rsid w:val="005835C3"/>
    <w:pPr>
      <w:ind w:left="425"/>
    </w:pPr>
  </w:style>
  <w:style w:type="paragraph" w:styleId="Pokraovnseznamu2">
    <w:name w:val="List Continue 2"/>
    <w:basedOn w:val="Normln"/>
    <w:uiPriority w:val="12"/>
    <w:qFormat/>
    <w:rsid w:val="005835C3"/>
    <w:pPr>
      <w:ind w:left="851"/>
    </w:pPr>
  </w:style>
  <w:style w:type="paragraph" w:styleId="Pokraovnseznamu3">
    <w:name w:val="List Continue 3"/>
    <w:basedOn w:val="Normln"/>
    <w:uiPriority w:val="12"/>
    <w:qFormat/>
    <w:rsid w:val="005835C3"/>
    <w:pPr>
      <w:ind w:left="1276"/>
    </w:pPr>
  </w:style>
  <w:style w:type="paragraph" w:styleId="Obsah1">
    <w:name w:val="toc 1"/>
    <w:basedOn w:val="Normln"/>
    <w:next w:val="Normln"/>
    <w:link w:val="Obsah1Char"/>
    <w:unhideWhenUsed/>
    <w:rsid w:val="005835C3"/>
    <w:pPr>
      <w:tabs>
        <w:tab w:val="left" w:pos="567"/>
        <w:tab w:val="right" w:leader="dot" w:pos="10376"/>
      </w:tabs>
      <w:spacing w:before="240" w:after="60"/>
      <w:ind w:left="567" w:hanging="567"/>
    </w:pPr>
    <w:rPr>
      <w:rFonts w:asciiTheme="majorHAnsi" w:hAnsiTheme="majorHAnsi"/>
      <w:b/>
      <w:noProof/>
      <w:color w:val="15185C" w:themeColor="text2"/>
      <w:spacing w:val="3"/>
      <w:sz w:val="24"/>
    </w:rPr>
  </w:style>
  <w:style w:type="paragraph" w:styleId="Obsah2">
    <w:name w:val="toc 2"/>
    <w:basedOn w:val="Normln"/>
    <w:next w:val="Normln"/>
    <w:unhideWhenUsed/>
    <w:rsid w:val="005835C3"/>
    <w:pPr>
      <w:tabs>
        <w:tab w:val="left" w:pos="567"/>
        <w:tab w:val="right" w:leader="dot" w:pos="10376"/>
      </w:tabs>
      <w:spacing w:before="60" w:after="60"/>
      <w:ind w:left="567" w:hanging="567"/>
    </w:pPr>
    <w:rPr>
      <w:noProof/>
    </w:rPr>
  </w:style>
  <w:style w:type="paragraph" w:styleId="Obsah3">
    <w:name w:val="toc 3"/>
    <w:basedOn w:val="Normln"/>
    <w:next w:val="Normln"/>
    <w:unhideWhenUsed/>
    <w:rsid w:val="005835C3"/>
    <w:pPr>
      <w:tabs>
        <w:tab w:val="left" w:pos="1276"/>
        <w:tab w:val="right" w:leader="dot" w:pos="10376"/>
      </w:tabs>
      <w:spacing w:before="60" w:after="60"/>
      <w:ind w:left="1276" w:hanging="709"/>
    </w:pPr>
    <w:rPr>
      <w:noProof/>
    </w:rPr>
  </w:style>
  <w:style w:type="paragraph" w:styleId="Obsah4">
    <w:name w:val="toc 4"/>
    <w:basedOn w:val="Normln"/>
    <w:next w:val="Normln"/>
    <w:semiHidden/>
    <w:unhideWhenUsed/>
    <w:rsid w:val="005835C3"/>
    <w:pPr>
      <w:spacing w:after="100"/>
      <w:ind w:left="600"/>
    </w:pPr>
  </w:style>
  <w:style w:type="paragraph" w:styleId="Obsah5">
    <w:name w:val="toc 5"/>
    <w:basedOn w:val="Normln"/>
    <w:next w:val="Normln"/>
    <w:uiPriority w:val="39"/>
    <w:semiHidden/>
    <w:unhideWhenUsed/>
    <w:rsid w:val="005835C3"/>
    <w:pPr>
      <w:spacing w:after="100"/>
      <w:ind w:left="800"/>
    </w:pPr>
  </w:style>
  <w:style w:type="paragraph" w:styleId="Obsah6">
    <w:name w:val="toc 6"/>
    <w:basedOn w:val="Normln"/>
    <w:next w:val="Normln"/>
    <w:uiPriority w:val="39"/>
    <w:semiHidden/>
    <w:unhideWhenUsed/>
    <w:rsid w:val="005835C3"/>
    <w:pPr>
      <w:spacing w:after="100"/>
      <w:ind w:left="1000"/>
    </w:pPr>
  </w:style>
  <w:style w:type="paragraph" w:styleId="Obsah7">
    <w:name w:val="toc 7"/>
    <w:basedOn w:val="Normln"/>
    <w:next w:val="Normln"/>
    <w:uiPriority w:val="39"/>
    <w:semiHidden/>
    <w:unhideWhenUsed/>
    <w:rsid w:val="005835C3"/>
    <w:pPr>
      <w:spacing w:after="100"/>
      <w:ind w:left="1200"/>
    </w:pPr>
  </w:style>
  <w:style w:type="paragraph" w:styleId="Obsah8">
    <w:name w:val="toc 8"/>
    <w:basedOn w:val="Normln"/>
    <w:next w:val="Normln"/>
    <w:uiPriority w:val="39"/>
    <w:semiHidden/>
    <w:unhideWhenUsed/>
    <w:rsid w:val="005835C3"/>
    <w:pPr>
      <w:spacing w:after="100"/>
      <w:ind w:left="1400"/>
    </w:pPr>
  </w:style>
  <w:style w:type="paragraph" w:styleId="Obsah9">
    <w:name w:val="toc 9"/>
    <w:basedOn w:val="Normln"/>
    <w:next w:val="Normln"/>
    <w:uiPriority w:val="39"/>
    <w:semiHidden/>
    <w:unhideWhenUsed/>
    <w:rsid w:val="005835C3"/>
    <w:pPr>
      <w:spacing w:after="100"/>
      <w:ind w:left="1600"/>
    </w:p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Odstavec 27 Char,Odstavec 215 Char"/>
    <w:basedOn w:val="Standardnpsmoodstavce"/>
    <w:link w:val="Nadpis5"/>
    <w:rsid w:val="005835C3"/>
    <w:rPr>
      <w:rFonts w:asciiTheme="majorHAnsi" w:eastAsiaTheme="majorEastAsia" w:hAnsiTheme="majorHAnsi" w:cstheme="majorBidi"/>
      <w:b/>
      <w:sz w:val="20"/>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rsid w:val="005835C3"/>
    <w:rPr>
      <w:rFonts w:asciiTheme="majorHAnsi" w:eastAsiaTheme="majorEastAsia" w:hAnsiTheme="majorHAnsi" w:cstheme="majorBidi"/>
      <w:b/>
      <w:sz w:val="20"/>
    </w:rPr>
  </w:style>
  <w:style w:type="character" w:customStyle="1" w:styleId="Nadpis7Char">
    <w:name w:val="Nadpis 7 Char"/>
    <w:basedOn w:val="Standardnpsmoodstavce"/>
    <w:link w:val="Nadpis7"/>
    <w:rsid w:val="005835C3"/>
    <w:rPr>
      <w:rFonts w:asciiTheme="majorHAnsi" w:eastAsiaTheme="majorEastAsia" w:hAnsiTheme="majorHAnsi" w:cstheme="majorBidi"/>
      <w:b/>
      <w:iCs/>
      <w:sz w:val="20"/>
    </w:rPr>
  </w:style>
  <w:style w:type="character" w:customStyle="1" w:styleId="Nadpis8Char">
    <w:name w:val="Nadpis 8 Char"/>
    <w:basedOn w:val="Standardnpsmoodstavce"/>
    <w:link w:val="Nadpis8"/>
    <w:rsid w:val="005835C3"/>
    <w:rPr>
      <w:rFonts w:asciiTheme="majorHAnsi" w:eastAsiaTheme="majorEastAsia" w:hAnsiTheme="majorHAnsi" w:cstheme="majorBidi"/>
      <w:b/>
      <w:sz w:val="20"/>
      <w:szCs w:val="21"/>
    </w:rPr>
  </w:style>
  <w:style w:type="character" w:customStyle="1" w:styleId="Nadpis9Char">
    <w:name w:val="Nadpis 9 Char"/>
    <w:basedOn w:val="Standardnpsmoodstavce"/>
    <w:link w:val="Nadpis9"/>
    <w:rsid w:val="005835C3"/>
    <w:rPr>
      <w:rFonts w:asciiTheme="majorHAnsi" w:eastAsiaTheme="majorEastAsia" w:hAnsiTheme="majorHAnsi" w:cstheme="majorBidi"/>
      <w:b/>
      <w:iCs/>
      <w:sz w:val="20"/>
      <w:szCs w:val="21"/>
    </w:rPr>
  </w:style>
  <w:style w:type="paragraph" w:customStyle="1" w:styleId="Nadpis1neslovan">
    <w:name w:val="Nadpis 1 nečíslovaný"/>
    <w:basedOn w:val="Nadpis1"/>
    <w:next w:val="Normln"/>
    <w:link w:val="Nadpis1neslovanChar"/>
    <w:uiPriority w:val="16"/>
    <w:qFormat/>
    <w:rsid w:val="005835C3"/>
    <w:pPr>
      <w:numPr>
        <w:numId w:val="0"/>
      </w:numPr>
    </w:pPr>
  </w:style>
  <w:style w:type="paragraph" w:customStyle="1" w:styleId="Nadpis2neslovan">
    <w:name w:val="Nadpis 2 nečíslovaný"/>
    <w:basedOn w:val="Nadpis2"/>
    <w:next w:val="Normln"/>
    <w:link w:val="Nadpis2neslovanChar"/>
    <w:uiPriority w:val="16"/>
    <w:qFormat/>
    <w:rsid w:val="005835C3"/>
    <w:pPr>
      <w:numPr>
        <w:ilvl w:val="0"/>
        <w:numId w:val="0"/>
      </w:numPr>
    </w:pPr>
  </w:style>
  <w:style w:type="character" w:customStyle="1" w:styleId="Nadpis1neslovanChar">
    <w:name w:val="Nadpis 1 nečíslovaný Char"/>
    <w:basedOn w:val="Nadpis1Char"/>
    <w:link w:val="Nadpis1neslovan"/>
    <w:uiPriority w:val="16"/>
    <w:rsid w:val="005835C3"/>
    <w:rPr>
      <w:rFonts w:asciiTheme="majorHAnsi" w:eastAsiaTheme="majorEastAsia" w:hAnsiTheme="majorHAnsi" w:cstheme="majorBidi"/>
      <w:b/>
      <w:color w:val="8D7D54" w:themeColor="background2"/>
      <w:sz w:val="30"/>
      <w:szCs w:val="32"/>
    </w:rPr>
  </w:style>
  <w:style w:type="paragraph" w:customStyle="1" w:styleId="Nadpis3neslovan">
    <w:name w:val="Nadpis 3 nečíslovaný"/>
    <w:basedOn w:val="Nadpis3"/>
    <w:next w:val="Normln"/>
    <w:link w:val="Nadpis3neslovanChar"/>
    <w:uiPriority w:val="16"/>
    <w:qFormat/>
    <w:rsid w:val="005835C3"/>
  </w:style>
  <w:style w:type="character" w:customStyle="1" w:styleId="Nadpis2neslovanChar">
    <w:name w:val="Nadpis 2 nečíslovaný Char"/>
    <w:basedOn w:val="Nadpis2Char"/>
    <w:link w:val="Nadpis2neslovan"/>
    <w:uiPriority w:val="16"/>
    <w:rsid w:val="005835C3"/>
    <w:rPr>
      <w:rFonts w:asciiTheme="majorHAnsi" w:eastAsiaTheme="majorEastAsia" w:hAnsiTheme="majorHAnsi" w:cstheme="majorBidi"/>
      <w:b/>
      <w:color w:val="15185C" w:themeColor="text2"/>
      <w:sz w:val="30"/>
      <w:szCs w:val="26"/>
    </w:rPr>
  </w:style>
  <w:style w:type="paragraph" w:customStyle="1" w:styleId="Nadpis4neslovan">
    <w:name w:val="Nadpis 4 nečíslovaný"/>
    <w:basedOn w:val="Nadpis4"/>
    <w:next w:val="Normln"/>
    <w:link w:val="Nadpis4neslovanChar"/>
    <w:uiPriority w:val="16"/>
    <w:qFormat/>
    <w:rsid w:val="005835C3"/>
    <w:pPr>
      <w:numPr>
        <w:ilvl w:val="0"/>
        <w:numId w:val="0"/>
      </w:numPr>
    </w:pPr>
  </w:style>
  <w:style w:type="character" w:customStyle="1" w:styleId="Nadpis3neslovanChar">
    <w:name w:val="Nadpis 3 nečíslovaný Char"/>
    <w:basedOn w:val="Nadpis3Char"/>
    <w:link w:val="Nadpis3neslovan"/>
    <w:uiPriority w:val="16"/>
    <w:rsid w:val="005835C3"/>
    <w:rPr>
      <w:rFonts w:asciiTheme="majorHAnsi" w:eastAsiaTheme="majorEastAsia" w:hAnsiTheme="majorHAnsi" w:cstheme="majorBidi"/>
      <w:b/>
      <w:color w:val="8D7D54" w:themeColor="background2"/>
      <w:sz w:val="24"/>
      <w:szCs w:val="24"/>
    </w:rPr>
  </w:style>
  <w:style w:type="paragraph" w:customStyle="1" w:styleId="Nadpis5neslovan">
    <w:name w:val="Nadpis 5 nečíslovaný"/>
    <w:basedOn w:val="Nadpis5"/>
    <w:next w:val="Normln"/>
    <w:link w:val="Nadpis5neslovanChar"/>
    <w:uiPriority w:val="16"/>
    <w:qFormat/>
    <w:rsid w:val="005835C3"/>
    <w:pPr>
      <w:numPr>
        <w:ilvl w:val="0"/>
        <w:numId w:val="0"/>
      </w:numPr>
    </w:pPr>
  </w:style>
  <w:style w:type="character" w:customStyle="1" w:styleId="Nadpis4neslovanChar">
    <w:name w:val="Nadpis 4 nečíslovaný Char"/>
    <w:basedOn w:val="Nadpis4Char"/>
    <w:link w:val="Nadpis4neslovan"/>
    <w:uiPriority w:val="16"/>
    <w:rsid w:val="005835C3"/>
    <w:rPr>
      <w:rFonts w:asciiTheme="majorHAnsi" w:eastAsiaTheme="majorEastAsia" w:hAnsiTheme="majorHAnsi" w:cstheme="majorBidi"/>
      <w:b/>
      <w:iCs/>
      <w:sz w:val="20"/>
    </w:rPr>
  </w:style>
  <w:style w:type="paragraph" w:customStyle="1" w:styleId="Nadpis1neslovannenvobsahu">
    <w:name w:val="Nadpis 1 nečíslovaný (není v obsahu)"/>
    <w:basedOn w:val="Nadpis1neslovan"/>
    <w:next w:val="Normln"/>
    <w:link w:val="Nadpis1neslovannenvobsahuChar"/>
    <w:uiPriority w:val="17"/>
    <w:qFormat/>
    <w:rsid w:val="005835C3"/>
    <w:pPr>
      <w:outlineLvl w:val="9"/>
    </w:pPr>
  </w:style>
  <w:style w:type="character" w:customStyle="1" w:styleId="Nadpis5neslovanChar">
    <w:name w:val="Nadpis 5 nečíslovaný Char"/>
    <w:basedOn w:val="Nadpis5Char"/>
    <w:link w:val="Nadpis5neslovan"/>
    <w:uiPriority w:val="16"/>
    <w:rsid w:val="005835C3"/>
    <w:rPr>
      <w:rFonts w:asciiTheme="majorHAnsi" w:eastAsiaTheme="majorEastAsia" w:hAnsiTheme="majorHAnsi" w:cstheme="majorBidi"/>
      <w:b/>
      <w:sz w:val="20"/>
    </w:rPr>
  </w:style>
  <w:style w:type="paragraph" w:customStyle="1" w:styleId="Nadpis2neslovannenvobsahu">
    <w:name w:val="Nadpis 2 nečíslovaný (není v obsahu)"/>
    <w:basedOn w:val="Nadpis2neslovan"/>
    <w:next w:val="Normln"/>
    <w:link w:val="Nadpis2neslovannenvobsahuChar"/>
    <w:uiPriority w:val="18"/>
    <w:qFormat/>
    <w:rsid w:val="005835C3"/>
    <w:pPr>
      <w:outlineLvl w:val="9"/>
    </w:pPr>
  </w:style>
  <w:style w:type="character" w:customStyle="1" w:styleId="Nadpis1neslovannenvobsahuChar">
    <w:name w:val="Nadpis 1 nečíslovaný (není v obsahu) Char"/>
    <w:basedOn w:val="Nadpis1neslovanChar"/>
    <w:link w:val="Nadpis1neslovannenvobsahu"/>
    <w:uiPriority w:val="17"/>
    <w:rsid w:val="005835C3"/>
    <w:rPr>
      <w:rFonts w:asciiTheme="majorHAnsi" w:eastAsiaTheme="majorEastAsia" w:hAnsiTheme="majorHAnsi" w:cstheme="majorBidi"/>
      <w:b/>
      <w:color w:val="8D7D54" w:themeColor="background2"/>
      <w:sz w:val="30"/>
      <w:szCs w:val="32"/>
    </w:rPr>
  </w:style>
  <w:style w:type="paragraph" w:customStyle="1" w:styleId="Nadpis3neslovannenvobsahu">
    <w:name w:val="Nadpis 3 nečíslovaný (není v obsahu)"/>
    <w:basedOn w:val="Nadpis3neslovan"/>
    <w:next w:val="Normln"/>
    <w:link w:val="Nadpis3neslovannenvobsahuChar"/>
    <w:uiPriority w:val="18"/>
    <w:qFormat/>
    <w:rsid w:val="005835C3"/>
    <w:pPr>
      <w:outlineLvl w:val="9"/>
    </w:pPr>
  </w:style>
  <w:style w:type="character" w:customStyle="1" w:styleId="Nadpis2neslovannenvobsahuChar">
    <w:name w:val="Nadpis 2 nečíslovaný (není v obsahu) Char"/>
    <w:basedOn w:val="Nadpis2neslovanChar"/>
    <w:link w:val="Nadpis2neslovannenvobsahu"/>
    <w:uiPriority w:val="18"/>
    <w:rsid w:val="005835C3"/>
    <w:rPr>
      <w:rFonts w:asciiTheme="majorHAnsi" w:eastAsiaTheme="majorEastAsia" w:hAnsiTheme="majorHAnsi" w:cstheme="majorBidi"/>
      <w:b/>
      <w:color w:val="15185C" w:themeColor="text2"/>
      <w:sz w:val="30"/>
      <w:szCs w:val="26"/>
    </w:rPr>
  </w:style>
  <w:style w:type="paragraph" w:customStyle="1" w:styleId="Nadpis4neslovannenvobsahu">
    <w:name w:val="Nadpis 4 nečíslovaný (není v obsahu)"/>
    <w:basedOn w:val="Nadpis4neslovan"/>
    <w:next w:val="Normln"/>
    <w:link w:val="Nadpis4neslovannenvobsahuChar"/>
    <w:uiPriority w:val="18"/>
    <w:qFormat/>
    <w:rsid w:val="005835C3"/>
    <w:pPr>
      <w:outlineLvl w:val="9"/>
    </w:pPr>
  </w:style>
  <w:style w:type="character" w:customStyle="1" w:styleId="Nadpis3neslovannenvobsahuChar">
    <w:name w:val="Nadpis 3 nečíslovaný (není v obsahu) Char"/>
    <w:basedOn w:val="Nadpis3neslovanChar"/>
    <w:link w:val="Nadpis3neslovannenvobsahu"/>
    <w:uiPriority w:val="18"/>
    <w:rsid w:val="005835C3"/>
    <w:rPr>
      <w:rFonts w:asciiTheme="majorHAnsi" w:eastAsiaTheme="majorEastAsia" w:hAnsiTheme="majorHAnsi" w:cstheme="majorBidi"/>
      <w:b/>
      <w:color w:val="8D7D54" w:themeColor="background2"/>
      <w:sz w:val="24"/>
      <w:szCs w:val="24"/>
    </w:rPr>
  </w:style>
  <w:style w:type="paragraph" w:customStyle="1" w:styleId="Nadpis5neslovannenvobsahu">
    <w:name w:val="Nadpis 5 nečíslovaný (není v obsahu)"/>
    <w:basedOn w:val="Nadpis5neslovan"/>
    <w:next w:val="Normln"/>
    <w:link w:val="Nadpis5neslovannenvobsahuChar"/>
    <w:uiPriority w:val="18"/>
    <w:qFormat/>
    <w:rsid w:val="005835C3"/>
    <w:pPr>
      <w:outlineLvl w:val="9"/>
    </w:pPr>
  </w:style>
  <w:style w:type="character" w:customStyle="1" w:styleId="Nadpis4neslovannenvobsahuChar">
    <w:name w:val="Nadpis 4 nečíslovaný (není v obsahu) Char"/>
    <w:basedOn w:val="Nadpis4neslovanChar"/>
    <w:link w:val="Nadpis4neslovannenvobsahu"/>
    <w:uiPriority w:val="18"/>
    <w:rsid w:val="005835C3"/>
    <w:rPr>
      <w:rFonts w:asciiTheme="majorHAnsi" w:eastAsiaTheme="majorEastAsia" w:hAnsiTheme="majorHAnsi" w:cstheme="majorBidi"/>
      <w:b/>
      <w:iCs/>
      <w:sz w:val="20"/>
    </w:rPr>
  </w:style>
  <w:style w:type="character" w:customStyle="1" w:styleId="Nadpis5neslovannenvobsahuChar">
    <w:name w:val="Nadpis 5 nečíslovaný (není v obsahu) Char"/>
    <w:basedOn w:val="Nadpis5neslovanChar"/>
    <w:link w:val="Nadpis5neslovannenvobsahu"/>
    <w:uiPriority w:val="18"/>
    <w:rsid w:val="005835C3"/>
    <w:rPr>
      <w:rFonts w:asciiTheme="majorHAnsi" w:eastAsiaTheme="majorEastAsia" w:hAnsiTheme="majorHAnsi" w:cstheme="majorBidi"/>
      <w:b/>
      <w:sz w:val="20"/>
    </w:rPr>
  </w:style>
  <w:style w:type="paragraph" w:styleId="Seznamsodrkami4">
    <w:name w:val="List Bullet 4"/>
    <w:basedOn w:val="Normln"/>
    <w:autoRedefine/>
    <w:uiPriority w:val="8"/>
    <w:qFormat/>
    <w:rsid w:val="005835C3"/>
    <w:pPr>
      <w:numPr>
        <w:ilvl w:val="3"/>
        <w:numId w:val="5"/>
      </w:numPr>
    </w:pPr>
  </w:style>
  <w:style w:type="paragraph" w:styleId="Seznamsodrkami5">
    <w:name w:val="List Bullet 5"/>
    <w:basedOn w:val="Normln"/>
    <w:uiPriority w:val="8"/>
    <w:qFormat/>
    <w:rsid w:val="005835C3"/>
    <w:pPr>
      <w:numPr>
        <w:ilvl w:val="4"/>
        <w:numId w:val="5"/>
      </w:numPr>
    </w:pPr>
  </w:style>
  <w:style w:type="paragraph" w:styleId="Pokraovnseznamu4">
    <w:name w:val="List Continue 4"/>
    <w:basedOn w:val="Normln"/>
    <w:uiPriority w:val="12"/>
    <w:qFormat/>
    <w:rsid w:val="005835C3"/>
    <w:pPr>
      <w:ind w:left="1701"/>
    </w:pPr>
  </w:style>
  <w:style w:type="paragraph" w:styleId="Pokraovnseznamu5">
    <w:name w:val="List Continue 5"/>
    <w:basedOn w:val="Normln"/>
    <w:uiPriority w:val="12"/>
    <w:qFormat/>
    <w:rsid w:val="005835C3"/>
    <w:pPr>
      <w:ind w:left="2126"/>
    </w:pPr>
  </w:style>
  <w:style w:type="paragraph" w:styleId="slovanseznam4">
    <w:name w:val="List Number 4"/>
    <w:basedOn w:val="Normln"/>
    <w:uiPriority w:val="10"/>
    <w:rsid w:val="005835C3"/>
    <w:pPr>
      <w:numPr>
        <w:ilvl w:val="3"/>
        <w:numId w:val="3"/>
      </w:numPr>
    </w:pPr>
    <w:rPr>
      <w:noProof/>
    </w:rPr>
  </w:style>
  <w:style w:type="paragraph" w:styleId="slovanseznam5">
    <w:name w:val="List Number 5"/>
    <w:basedOn w:val="Normln"/>
    <w:uiPriority w:val="10"/>
    <w:rsid w:val="005835C3"/>
    <w:pPr>
      <w:numPr>
        <w:ilvl w:val="4"/>
        <w:numId w:val="3"/>
      </w:numPr>
    </w:pPr>
    <w:rPr>
      <w:noProof/>
    </w:rPr>
  </w:style>
  <w:style w:type="table" w:styleId="Mkatabulky">
    <w:name w:val="Table Grid"/>
    <w:basedOn w:val="Normlntabulka"/>
    <w:uiPriority w:val="39"/>
    <w:rsid w:val="0058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vrn">
    <w:name w:val="Důvěrné"/>
    <w:basedOn w:val="Zhlav"/>
    <w:link w:val="DvrnChar"/>
    <w:uiPriority w:val="28"/>
    <w:qFormat/>
    <w:rsid w:val="005835C3"/>
    <w:pPr>
      <w:jc w:val="right"/>
    </w:pPr>
    <w:rPr>
      <w:b/>
      <w:caps/>
      <w:color w:val="8D7D54" w:themeColor="background2"/>
      <w:sz w:val="10"/>
    </w:rPr>
  </w:style>
  <w:style w:type="character" w:styleId="slostrnky">
    <w:name w:val="page number"/>
    <w:basedOn w:val="Standardnpsmoodstavce"/>
    <w:uiPriority w:val="99"/>
    <w:rsid w:val="005835C3"/>
    <w:rPr>
      <w:rFonts w:asciiTheme="minorHAnsi" w:hAnsiTheme="minorHAnsi"/>
      <w:b/>
      <w:color w:val="15185C" w:themeColor="text2"/>
      <w:sz w:val="14"/>
    </w:rPr>
  </w:style>
  <w:style w:type="character" w:customStyle="1" w:styleId="DvrnChar">
    <w:name w:val="Důvěrné Char"/>
    <w:basedOn w:val="ZhlavChar"/>
    <w:link w:val="Dvrn"/>
    <w:uiPriority w:val="28"/>
    <w:rsid w:val="005835C3"/>
    <w:rPr>
      <w:b/>
      <w:caps/>
      <w:color w:val="8D7D54" w:themeColor="background2"/>
      <w:sz w:val="10"/>
    </w:rPr>
  </w:style>
  <w:style w:type="paragraph" w:customStyle="1" w:styleId="Bezmezerbl">
    <w:name w:val="Bez mezer bílé"/>
    <w:basedOn w:val="Bezmezer"/>
    <w:link w:val="BezmezerblChar"/>
    <w:uiPriority w:val="27"/>
    <w:qFormat/>
    <w:rsid w:val="005835C3"/>
    <w:rPr>
      <w:noProof/>
      <w:color w:val="FFFFFF" w:themeColor="background1"/>
    </w:rPr>
  </w:style>
  <w:style w:type="paragraph" w:customStyle="1" w:styleId="Disclaimer">
    <w:name w:val="Disclaimer"/>
    <w:basedOn w:val="Bezmezerbl"/>
    <w:link w:val="DisclaimerChar"/>
    <w:uiPriority w:val="28"/>
    <w:qFormat/>
    <w:rsid w:val="005835C3"/>
    <w:pPr>
      <w:spacing w:line="240" w:lineRule="auto"/>
      <w:contextualSpacing/>
    </w:pPr>
    <w:rPr>
      <w:color w:val="15185C" w:themeColor="text2"/>
      <w:sz w:val="12"/>
    </w:rPr>
  </w:style>
  <w:style w:type="character" w:customStyle="1" w:styleId="BezmezerChar">
    <w:name w:val="Bez mezer Char"/>
    <w:basedOn w:val="Standardnpsmoodstavce"/>
    <w:link w:val="Bezmezer"/>
    <w:uiPriority w:val="1"/>
    <w:rsid w:val="005835C3"/>
    <w:rPr>
      <w:sz w:val="20"/>
    </w:rPr>
  </w:style>
  <w:style w:type="character" w:customStyle="1" w:styleId="BezmezerblChar">
    <w:name w:val="Bez mezer bílé Char"/>
    <w:basedOn w:val="BezmezerChar"/>
    <w:link w:val="Bezmezerbl"/>
    <w:uiPriority w:val="27"/>
    <w:rsid w:val="005835C3"/>
    <w:rPr>
      <w:noProof/>
      <w:color w:val="FFFFFF" w:themeColor="background1"/>
      <w:sz w:val="20"/>
    </w:rPr>
  </w:style>
  <w:style w:type="character" w:customStyle="1" w:styleId="DisclaimerChar">
    <w:name w:val="Disclaimer Char"/>
    <w:basedOn w:val="BezmezerblChar"/>
    <w:link w:val="Disclaimer"/>
    <w:uiPriority w:val="28"/>
    <w:rsid w:val="005835C3"/>
    <w:rPr>
      <w:noProof/>
      <w:color w:val="15185C" w:themeColor="text2"/>
      <w:sz w:val="12"/>
    </w:rPr>
  </w:style>
  <w:style w:type="paragraph" w:customStyle="1" w:styleId="Nadpis1neslovanblnenvobsahu">
    <w:name w:val="Nadpis 1 nečíslovaný bílý (není v obsahu)"/>
    <w:basedOn w:val="Nadpis1neslovannenvobsahu"/>
    <w:link w:val="Nadpis1neslovanblnenvobsahuChar"/>
    <w:uiPriority w:val="18"/>
    <w:qFormat/>
    <w:rsid w:val="005835C3"/>
    <w:pPr>
      <w:spacing w:after="480"/>
    </w:pPr>
    <w:rPr>
      <w:noProof/>
      <w:color w:val="FFFFFF" w:themeColor="background1"/>
    </w:rPr>
  </w:style>
  <w:style w:type="paragraph" w:customStyle="1" w:styleId="Normlnbl">
    <w:name w:val="Normální bílé"/>
    <w:basedOn w:val="Normln"/>
    <w:link w:val="NormlnblChar"/>
    <w:uiPriority w:val="26"/>
    <w:qFormat/>
    <w:rsid w:val="005835C3"/>
    <w:rPr>
      <w:noProof/>
      <w:color w:val="FFFFFF" w:themeColor="background1"/>
    </w:rPr>
  </w:style>
  <w:style w:type="character" w:customStyle="1" w:styleId="Nadpis1neslovanblnenvobsahuChar">
    <w:name w:val="Nadpis 1 nečíslovaný bílý (není v obsahu) Char"/>
    <w:basedOn w:val="Nadpis1neslovannenvobsahuChar"/>
    <w:link w:val="Nadpis1neslovanblnenvobsahu"/>
    <w:uiPriority w:val="18"/>
    <w:rsid w:val="005835C3"/>
    <w:rPr>
      <w:rFonts w:asciiTheme="majorHAnsi" w:eastAsiaTheme="majorEastAsia" w:hAnsiTheme="majorHAnsi" w:cstheme="majorBidi"/>
      <w:b/>
      <w:noProof/>
      <w:color w:val="FFFFFF" w:themeColor="background1"/>
      <w:sz w:val="30"/>
      <w:szCs w:val="32"/>
    </w:rPr>
  </w:style>
  <w:style w:type="character" w:customStyle="1" w:styleId="NormlnblChar">
    <w:name w:val="Normální bílé Char"/>
    <w:basedOn w:val="Standardnpsmoodstavce"/>
    <w:link w:val="Normlnbl"/>
    <w:uiPriority w:val="26"/>
    <w:rsid w:val="005835C3"/>
    <w:rPr>
      <w:noProof/>
      <w:color w:val="FFFFFF" w:themeColor="background1"/>
      <w:sz w:val="20"/>
    </w:rPr>
  </w:style>
  <w:style w:type="character" w:styleId="Hypertextovodkaz">
    <w:name w:val="Hyperlink"/>
    <w:basedOn w:val="Standardnpsmoodstavce"/>
    <w:qFormat/>
    <w:rsid w:val="005835C3"/>
    <w:rPr>
      <w:color w:val="15185C" w:themeColor="text2"/>
      <w:u w:val="single"/>
    </w:rPr>
  </w:style>
  <w:style w:type="character" w:customStyle="1" w:styleId="Nevyeenzmnka1">
    <w:name w:val="Nevyřešená zmínka1"/>
    <w:basedOn w:val="Standardnpsmoodstavce"/>
    <w:uiPriority w:val="99"/>
    <w:semiHidden/>
    <w:unhideWhenUsed/>
    <w:rsid w:val="005835C3"/>
    <w:rPr>
      <w:color w:val="605E5C"/>
      <w:shd w:val="clear" w:color="auto" w:fill="E1DFDD"/>
    </w:rPr>
  </w:style>
  <w:style w:type="paragraph" w:customStyle="1" w:styleId="Hypertextovodkazbl">
    <w:name w:val="Hypertextový odkaz bílý"/>
    <w:basedOn w:val="Bezmezerbl"/>
    <w:link w:val="HypertextovodkazblChar"/>
    <w:uiPriority w:val="29"/>
    <w:qFormat/>
    <w:rsid w:val="005835C3"/>
  </w:style>
  <w:style w:type="paragraph" w:styleId="Nadpisobsahu">
    <w:name w:val="TOC Heading"/>
    <w:basedOn w:val="Nadpis1"/>
    <w:next w:val="Normln"/>
    <w:uiPriority w:val="39"/>
    <w:rsid w:val="005835C3"/>
    <w:pPr>
      <w:numPr>
        <w:numId w:val="0"/>
      </w:numPr>
      <w:outlineLvl w:val="9"/>
    </w:pPr>
  </w:style>
  <w:style w:type="character" w:customStyle="1" w:styleId="HypertextovodkazblChar">
    <w:name w:val="Hypertextový odkaz bílý Char"/>
    <w:basedOn w:val="BezmezerblChar"/>
    <w:link w:val="Hypertextovodkazbl"/>
    <w:uiPriority w:val="29"/>
    <w:rsid w:val="005835C3"/>
    <w:rPr>
      <w:noProof/>
      <w:color w:val="FFFFFF" w:themeColor="background1"/>
      <w:sz w:val="20"/>
    </w:rPr>
  </w:style>
  <w:style w:type="character" w:styleId="Siln">
    <w:name w:val="Strong"/>
    <w:basedOn w:val="Standardnpsmoodstavce"/>
    <w:uiPriority w:val="22"/>
    <w:qFormat/>
    <w:rsid w:val="005835C3"/>
    <w:rPr>
      <w:rFonts w:asciiTheme="minorHAnsi" w:hAnsiTheme="minorHAnsi"/>
      <w:b/>
      <w:bCs/>
    </w:rPr>
  </w:style>
  <w:style w:type="character" w:styleId="Zdraznnintenzivn">
    <w:name w:val="Intense Emphasis"/>
    <w:basedOn w:val="Standardnpsmoodstavce"/>
    <w:uiPriority w:val="24"/>
    <w:qFormat/>
    <w:rsid w:val="005835C3"/>
    <w:rPr>
      <w:rFonts w:asciiTheme="minorHAnsi" w:hAnsiTheme="minorHAnsi"/>
      <w:b/>
      <w:i w:val="0"/>
      <w:iCs/>
      <w:color w:val="15185C" w:themeColor="text2"/>
    </w:rPr>
  </w:style>
  <w:style w:type="paragraph" w:customStyle="1" w:styleId="Nadpis1bl">
    <w:name w:val="Nadpis 1 bílý"/>
    <w:basedOn w:val="Nadpis1"/>
    <w:next w:val="Normlnbl"/>
    <w:link w:val="Nadpis1blChar"/>
    <w:uiPriority w:val="5"/>
    <w:qFormat/>
    <w:rsid w:val="005835C3"/>
    <w:rPr>
      <w:color w:val="FFFFFF" w:themeColor="background1"/>
    </w:rPr>
  </w:style>
  <w:style w:type="paragraph" w:styleId="Seznam">
    <w:name w:val="List"/>
    <w:basedOn w:val="Normln"/>
    <w:uiPriority w:val="13"/>
    <w:qFormat/>
    <w:rsid w:val="005835C3"/>
    <w:pPr>
      <w:numPr>
        <w:numId w:val="4"/>
      </w:numPr>
    </w:pPr>
  </w:style>
  <w:style w:type="character" w:customStyle="1" w:styleId="Nadpis1blChar">
    <w:name w:val="Nadpis 1 bílý Char"/>
    <w:basedOn w:val="Nadpis1Char"/>
    <w:link w:val="Nadpis1bl"/>
    <w:uiPriority w:val="5"/>
    <w:rsid w:val="005835C3"/>
    <w:rPr>
      <w:rFonts w:asciiTheme="majorHAnsi" w:eastAsiaTheme="majorEastAsia" w:hAnsiTheme="majorHAnsi" w:cstheme="majorBidi"/>
      <w:b/>
      <w:color w:val="FFFFFF" w:themeColor="background1"/>
      <w:sz w:val="30"/>
      <w:szCs w:val="32"/>
    </w:rPr>
  </w:style>
  <w:style w:type="paragraph" w:styleId="Seznam2">
    <w:name w:val="List 2"/>
    <w:basedOn w:val="Normln"/>
    <w:uiPriority w:val="14"/>
    <w:qFormat/>
    <w:rsid w:val="005835C3"/>
    <w:pPr>
      <w:numPr>
        <w:ilvl w:val="1"/>
        <w:numId w:val="4"/>
      </w:numPr>
    </w:pPr>
  </w:style>
  <w:style w:type="paragraph" w:styleId="Seznam3">
    <w:name w:val="List 3"/>
    <w:basedOn w:val="Normln"/>
    <w:uiPriority w:val="14"/>
    <w:qFormat/>
    <w:rsid w:val="005835C3"/>
    <w:pPr>
      <w:numPr>
        <w:ilvl w:val="2"/>
        <w:numId w:val="4"/>
      </w:numPr>
    </w:pPr>
  </w:style>
  <w:style w:type="paragraph" w:styleId="Seznam4">
    <w:name w:val="List 4"/>
    <w:basedOn w:val="Normln"/>
    <w:uiPriority w:val="14"/>
    <w:qFormat/>
    <w:rsid w:val="005835C3"/>
    <w:pPr>
      <w:numPr>
        <w:ilvl w:val="3"/>
        <w:numId w:val="4"/>
      </w:numPr>
    </w:pPr>
  </w:style>
  <w:style w:type="paragraph" w:styleId="Seznam5">
    <w:name w:val="List 5"/>
    <w:basedOn w:val="Normln"/>
    <w:uiPriority w:val="14"/>
    <w:qFormat/>
    <w:rsid w:val="005835C3"/>
    <w:pPr>
      <w:numPr>
        <w:ilvl w:val="4"/>
        <w:numId w:val="4"/>
      </w:numPr>
    </w:pPr>
  </w:style>
  <w:style w:type="table" w:customStyle="1" w:styleId="TabulkaAricomaReference">
    <w:name w:val="Tabulka Aricoma Reference"/>
    <w:basedOn w:val="Normlntabulka"/>
    <w:uiPriority w:val="99"/>
    <w:rsid w:val="005835C3"/>
    <w:pPr>
      <w:spacing w:after="0" w:line="240" w:lineRule="auto"/>
      <w:contextualSpacing/>
    </w:pPr>
    <w:tblPr>
      <w:tblStyleRowBandSize w:val="1"/>
      <w:tblBorders>
        <w:top w:val="single" w:sz="18" w:space="0" w:color="15185C" w:themeColor="text2"/>
        <w:bottom w:val="single" w:sz="18" w:space="0" w:color="15185C" w:themeColor="text2"/>
        <w:insideH w:val="single" w:sz="2" w:space="0" w:color="15185C" w:themeColor="text2"/>
      </w:tblBorders>
      <w:tblCellMar>
        <w:top w:w="57" w:type="dxa"/>
        <w:left w:w="85" w:type="dxa"/>
        <w:bottom w:w="57" w:type="dxa"/>
        <w:right w:w="85" w:type="dxa"/>
      </w:tblCellMar>
    </w:tblPr>
    <w:tcPr>
      <w:vAlign w:val="center"/>
    </w:tcPr>
    <w:tblStylePr w:type="firstRow">
      <w:rPr>
        <w:rFonts w:asciiTheme="majorHAnsi" w:hAnsiTheme="majorHAnsi"/>
        <w:b/>
        <w:color w:val="15185C" w:themeColor="text2"/>
      </w:rPr>
    </w:tblStylePr>
    <w:tblStylePr w:type="firstCol">
      <w:rPr>
        <w:rFonts w:asciiTheme="majorHAnsi" w:hAnsiTheme="majorHAnsi"/>
        <w:b/>
      </w:rPr>
    </w:tblStylePr>
    <w:tblStylePr w:type="band1Horz">
      <w:tblPr/>
      <w:tcPr>
        <w:shd w:val="clear" w:color="auto" w:fill="D6D5E3"/>
      </w:tcPr>
    </w:tblStylePr>
    <w:tblStylePr w:type="nwCell">
      <w:tblPr/>
      <w:tcPr>
        <w:shd w:val="clear" w:color="auto" w:fill="FFFFFF" w:themeFill="background1"/>
      </w:tcPr>
    </w:tblStylePr>
  </w:style>
  <w:style w:type="table" w:customStyle="1" w:styleId="TabulkaAricoma">
    <w:name w:val="Tabulka Aricoma"/>
    <w:basedOn w:val="Normlntabulka"/>
    <w:uiPriority w:val="99"/>
    <w:rsid w:val="005835C3"/>
    <w:pPr>
      <w:spacing w:after="0" w:line="240" w:lineRule="auto"/>
      <w:contextualSpacing/>
    </w:pPr>
    <w:rPr>
      <w:sz w:val="18"/>
    </w:rPr>
    <w:tblPr>
      <w:tblBorders>
        <w:top w:val="single" w:sz="18" w:space="0" w:color="15185C" w:themeColor="text2"/>
        <w:bottom w:val="single" w:sz="18" w:space="0" w:color="15185C" w:themeColor="text2"/>
        <w:insideH w:val="single" w:sz="2" w:space="0" w:color="15185C" w:themeColor="text2"/>
      </w:tblBorders>
      <w:tblCellMar>
        <w:top w:w="57" w:type="dxa"/>
        <w:left w:w="85" w:type="dxa"/>
        <w:bottom w:w="57" w:type="dxa"/>
        <w:right w:w="85" w:type="dxa"/>
      </w:tblCellMar>
    </w:tblPr>
    <w:tcPr>
      <w:vAlign w:val="center"/>
    </w:tcPr>
    <w:tblStylePr w:type="firstRow">
      <w:rPr>
        <w:rFonts w:asciiTheme="majorHAnsi" w:hAnsiTheme="majorHAnsi"/>
        <w:b/>
        <w:color w:val="FFFFFF" w:themeColor="background1"/>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15185C" w:themeFill="text2"/>
      </w:tcPr>
    </w:tblStylePr>
    <w:tblStylePr w:type="lastRow">
      <w:rPr>
        <w:rFonts w:asciiTheme="minorHAnsi" w:hAnsiTheme="minorHAnsi"/>
        <w:b w:val="0"/>
        <w:color w:val="FFFFFF" w:themeColor="background1"/>
      </w:rPr>
      <w:tblPr/>
      <w:tcPr>
        <w:tcBorders>
          <w:top w:val="single" w:sz="2" w:space="0" w:color="15185C" w:themeColor="text2"/>
          <w:left w:val="nil"/>
          <w:bottom w:val="single" w:sz="2" w:space="0" w:color="8D7D54" w:themeColor="background2"/>
          <w:right w:val="nil"/>
          <w:insideH w:val="nil"/>
          <w:insideV w:val="nil"/>
          <w:tl2br w:val="nil"/>
          <w:tr2bl w:val="nil"/>
        </w:tcBorders>
        <w:shd w:val="clear" w:color="auto" w:fill="8D7D54" w:themeFill="background2"/>
      </w:tcPr>
    </w:tblStylePr>
  </w:style>
  <w:style w:type="paragraph" w:customStyle="1" w:styleId="CVJmnoPjmen">
    <w:name w:val="CV Jméno Příjmení"/>
    <w:basedOn w:val="Normlnbl"/>
    <w:next w:val="Normlnbl"/>
    <w:link w:val="CVJmnoPjmenChar"/>
    <w:uiPriority w:val="31"/>
    <w:qFormat/>
    <w:rsid w:val="005835C3"/>
    <w:pPr>
      <w:spacing w:before="360"/>
    </w:pPr>
    <w:rPr>
      <w:rFonts w:asciiTheme="majorHAnsi" w:hAnsiTheme="majorHAnsi"/>
      <w:b/>
      <w:sz w:val="30"/>
    </w:rPr>
  </w:style>
  <w:style w:type="paragraph" w:customStyle="1" w:styleId="CVVtbltext">
    <w:name w:val="CV Větší bílý text"/>
    <w:basedOn w:val="Normlnbl"/>
    <w:next w:val="Normlnbl"/>
    <w:link w:val="CVVtbltextChar"/>
    <w:uiPriority w:val="32"/>
    <w:qFormat/>
    <w:rsid w:val="005835C3"/>
  </w:style>
  <w:style w:type="character" w:customStyle="1" w:styleId="CVJmnoPjmenChar">
    <w:name w:val="CV Jméno Příjmení Char"/>
    <w:basedOn w:val="NormlnblChar"/>
    <w:link w:val="CVJmnoPjmen"/>
    <w:uiPriority w:val="31"/>
    <w:rsid w:val="005835C3"/>
    <w:rPr>
      <w:rFonts w:asciiTheme="majorHAnsi" w:hAnsiTheme="majorHAnsi"/>
      <w:b/>
      <w:noProof/>
      <w:color w:val="FFFFFF" w:themeColor="background1"/>
      <w:sz w:val="30"/>
    </w:rPr>
  </w:style>
  <w:style w:type="paragraph" w:customStyle="1" w:styleId="CVNormlnbl">
    <w:name w:val="CV Normální bílé"/>
    <w:basedOn w:val="Normlnbl"/>
    <w:link w:val="CVNormlnblChar"/>
    <w:uiPriority w:val="33"/>
    <w:qFormat/>
    <w:rsid w:val="005835C3"/>
    <w:pPr>
      <w:spacing w:after="160" w:line="240" w:lineRule="auto"/>
    </w:pPr>
    <w:rPr>
      <w:sz w:val="16"/>
    </w:rPr>
  </w:style>
  <w:style w:type="character" w:customStyle="1" w:styleId="CVVtbltextChar">
    <w:name w:val="CV Větší bílý text Char"/>
    <w:basedOn w:val="NormlnblChar"/>
    <w:link w:val="CVVtbltext"/>
    <w:uiPriority w:val="32"/>
    <w:rsid w:val="005835C3"/>
    <w:rPr>
      <w:noProof/>
      <w:color w:val="FFFFFF" w:themeColor="background1"/>
      <w:sz w:val="20"/>
    </w:rPr>
  </w:style>
  <w:style w:type="character" w:customStyle="1" w:styleId="CVNormlnblChar">
    <w:name w:val="CV Normální bílé Char"/>
    <w:basedOn w:val="NormlnblChar"/>
    <w:link w:val="CVNormlnbl"/>
    <w:uiPriority w:val="33"/>
    <w:rsid w:val="005835C3"/>
    <w:rPr>
      <w:noProof/>
      <w:color w:val="FFFFFF" w:themeColor="background1"/>
      <w:sz w:val="16"/>
    </w:rPr>
  </w:style>
  <w:style w:type="paragraph" w:customStyle="1" w:styleId="CVOdrky">
    <w:name w:val="CV Odrážky"/>
    <w:basedOn w:val="Normln"/>
    <w:link w:val="CVOdrkyChar"/>
    <w:uiPriority w:val="37"/>
    <w:qFormat/>
    <w:rsid w:val="005835C3"/>
    <w:pPr>
      <w:numPr>
        <w:numId w:val="1"/>
      </w:numPr>
      <w:spacing w:line="192" w:lineRule="atLeast"/>
      <w:contextualSpacing/>
    </w:pPr>
    <w:rPr>
      <w:sz w:val="16"/>
    </w:rPr>
  </w:style>
  <w:style w:type="paragraph" w:customStyle="1" w:styleId="CVNadpis">
    <w:name w:val="CV Nadpis"/>
    <w:basedOn w:val="Normln"/>
    <w:next w:val="CVOdrky"/>
    <w:link w:val="CVNadpisChar"/>
    <w:uiPriority w:val="34"/>
    <w:qFormat/>
    <w:rsid w:val="005835C3"/>
    <w:pPr>
      <w:spacing w:before="240" w:after="0"/>
    </w:pPr>
    <w:rPr>
      <w:rFonts w:asciiTheme="majorHAnsi" w:hAnsiTheme="majorHAnsi"/>
      <w:b/>
      <w:caps/>
      <w:color w:val="8D7D54" w:themeColor="background2"/>
    </w:rPr>
  </w:style>
  <w:style w:type="character" w:customStyle="1" w:styleId="CVOdrkyChar">
    <w:name w:val="CV Odrážky Char"/>
    <w:basedOn w:val="Standardnpsmoodstavce"/>
    <w:link w:val="CVOdrky"/>
    <w:uiPriority w:val="37"/>
    <w:rsid w:val="005835C3"/>
    <w:rPr>
      <w:sz w:val="16"/>
    </w:rPr>
  </w:style>
  <w:style w:type="character" w:customStyle="1" w:styleId="CVNadpisChar">
    <w:name w:val="CV Nadpis Char"/>
    <w:basedOn w:val="Standardnpsmoodstavce"/>
    <w:link w:val="CVNadpis"/>
    <w:uiPriority w:val="34"/>
    <w:rsid w:val="005835C3"/>
    <w:rPr>
      <w:rFonts w:asciiTheme="majorHAnsi" w:hAnsiTheme="majorHAnsi"/>
      <w:b/>
      <w:caps/>
      <w:color w:val="8D7D54" w:themeColor="background2"/>
      <w:sz w:val="20"/>
    </w:rPr>
  </w:style>
  <w:style w:type="paragraph" w:styleId="Podpis">
    <w:name w:val="Signature"/>
    <w:basedOn w:val="Normln"/>
    <w:next w:val="Bezmezer"/>
    <w:link w:val="PodpisChar"/>
    <w:uiPriority w:val="99"/>
    <w:rsid w:val="005835C3"/>
    <w:pPr>
      <w:spacing w:after="0" w:line="240" w:lineRule="auto"/>
    </w:pPr>
    <w:rPr>
      <w:rFonts w:asciiTheme="majorHAnsi" w:hAnsiTheme="majorHAnsi"/>
      <w:b/>
    </w:rPr>
  </w:style>
  <w:style w:type="character" w:customStyle="1" w:styleId="PodpisChar">
    <w:name w:val="Podpis Char"/>
    <w:basedOn w:val="Standardnpsmoodstavce"/>
    <w:link w:val="Podpis"/>
    <w:uiPriority w:val="99"/>
    <w:rsid w:val="005835C3"/>
    <w:rPr>
      <w:rFonts w:asciiTheme="majorHAnsi" w:hAnsiTheme="majorHAnsi"/>
      <w:b/>
      <w:sz w:val="20"/>
    </w:rPr>
  </w:style>
  <w:style w:type="paragraph" w:styleId="Titulek">
    <w:name w:val="caption"/>
    <w:basedOn w:val="Normln"/>
    <w:next w:val="Normln"/>
    <w:link w:val="TitulekChar"/>
    <w:uiPriority w:val="38"/>
    <w:qFormat/>
    <w:rsid w:val="005835C3"/>
    <w:pPr>
      <w:spacing w:before="240" w:after="60" w:line="240" w:lineRule="auto"/>
      <w:contextualSpacing/>
    </w:pPr>
    <w:rPr>
      <w:rFonts w:asciiTheme="majorHAnsi" w:hAnsiTheme="majorHAnsi"/>
      <w:iCs/>
      <w:sz w:val="16"/>
      <w:szCs w:val="18"/>
    </w:rPr>
  </w:style>
  <w:style w:type="paragraph" w:customStyle="1" w:styleId="Titulekobrzek">
    <w:name w:val="Titulek obrázek"/>
    <w:basedOn w:val="Titulek"/>
    <w:link w:val="TitulekobrzekChar"/>
    <w:uiPriority w:val="38"/>
    <w:qFormat/>
    <w:rsid w:val="005835C3"/>
    <w:pPr>
      <w:keepNext/>
      <w:spacing w:before="60" w:after="240"/>
    </w:pPr>
  </w:style>
  <w:style w:type="character" w:styleId="Zstupntext">
    <w:name w:val="Placeholder Text"/>
    <w:basedOn w:val="Standardnpsmoodstavce"/>
    <w:uiPriority w:val="99"/>
    <w:semiHidden/>
    <w:rsid w:val="005835C3"/>
    <w:rPr>
      <w:color w:val="808080"/>
    </w:rPr>
  </w:style>
  <w:style w:type="character" w:customStyle="1" w:styleId="TitulekChar">
    <w:name w:val="Titulek Char"/>
    <w:basedOn w:val="Standardnpsmoodstavce"/>
    <w:link w:val="Titulek"/>
    <w:uiPriority w:val="38"/>
    <w:rsid w:val="005835C3"/>
    <w:rPr>
      <w:rFonts w:asciiTheme="majorHAnsi" w:hAnsiTheme="majorHAnsi"/>
      <w:iCs/>
      <w:sz w:val="16"/>
      <w:szCs w:val="18"/>
    </w:rPr>
  </w:style>
  <w:style w:type="character" w:customStyle="1" w:styleId="TitulekobrzekChar">
    <w:name w:val="Titulek obrázek Char"/>
    <w:basedOn w:val="TitulekChar"/>
    <w:link w:val="Titulekobrzek"/>
    <w:uiPriority w:val="38"/>
    <w:rsid w:val="005835C3"/>
    <w:rPr>
      <w:rFonts w:asciiTheme="majorHAnsi" w:hAnsiTheme="majorHAnsi"/>
      <w:iCs/>
      <w:sz w:val="16"/>
      <w:szCs w:val="18"/>
    </w:rPr>
  </w:style>
  <w:style w:type="paragraph" w:customStyle="1" w:styleId="Titulntext">
    <w:name w:val="Titulní text"/>
    <w:basedOn w:val="Bezmezerbl"/>
    <w:link w:val="TitulntextChar"/>
    <w:uiPriority w:val="21"/>
    <w:qFormat/>
    <w:rsid w:val="005835C3"/>
    <w:rPr>
      <w:sz w:val="24"/>
    </w:rPr>
  </w:style>
  <w:style w:type="character" w:customStyle="1" w:styleId="TitulntextChar">
    <w:name w:val="Titulní text Char"/>
    <w:basedOn w:val="BezmezerblChar"/>
    <w:link w:val="Titulntext"/>
    <w:uiPriority w:val="21"/>
    <w:rsid w:val="005835C3"/>
    <w:rPr>
      <w:noProof/>
      <w:color w:val="FFFFFF" w:themeColor="background1"/>
      <w:sz w:val="24"/>
    </w:rPr>
  </w:style>
  <w:style w:type="paragraph" w:customStyle="1" w:styleId="Titulnnadpis">
    <w:name w:val="Titulní nadpis"/>
    <w:basedOn w:val="Normln"/>
    <w:next w:val="Titulntext"/>
    <w:link w:val="TitulnnadpisChar"/>
    <w:uiPriority w:val="21"/>
    <w:qFormat/>
    <w:rsid w:val="005835C3"/>
    <w:pPr>
      <w:framePr w:hSpace="142" w:wrap="around" w:vAnchor="page" w:hAnchor="text" w:y="8166"/>
      <w:spacing w:before="300" w:after="0"/>
      <w:suppressOverlap/>
    </w:pPr>
    <w:rPr>
      <w:rFonts w:asciiTheme="majorHAnsi" w:hAnsiTheme="majorHAnsi" w:cstheme="majorHAnsi"/>
      <w:b/>
      <w:bCs/>
      <w:color w:val="8D7D54" w:themeColor="background2"/>
      <w:sz w:val="24"/>
      <w:szCs w:val="32"/>
    </w:rPr>
  </w:style>
  <w:style w:type="character" w:customStyle="1" w:styleId="TitulnnadpisChar">
    <w:name w:val="Titulní nadpis Char"/>
    <w:basedOn w:val="Standardnpsmoodstavce"/>
    <w:link w:val="Titulnnadpis"/>
    <w:uiPriority w:val="21"/>
    <w:rsid w:val="005835C3"/>
    <w:rPr>
      <w:rFonts w:asciiTheme="majorHAnsi" w:hAnsiTheme="majorHAnsi" w:cstheme="majorHAnsi"/>
      <w:b/>
      <w:bCs/>
      <w:color w:val="8D7D54" w:themeColor="background2"/>
      <w:sz w:val="24"/>
      <w:szCs w:val="32"/>
    </w:rPr>
  </w:style>
  <w:style w:type="paragraph" w:customStyle="1" w:styleId="Nzevprojektu">
    <w:name w:val="Název projektu"/>
    <w:basedOn w:val="Normln"/>
    <w:link w:val="NzevprojektuChar"/>
    <w:uiPriority w:val="22"/>
    <w:qFormat/>
    <w:rsid w:val="005835C3"/>
    <w:pPr>
      <w:spacing w:before="240"/>
      <w:contextualSpacing/>
    </w:pPr>
    <w:rPr>
      <w:rFonts w:asciiTheme="majorHAnsi" w:hAnsiTheme="majorHAnsi"/>
      <w:caps/>
      <w:color w:val="15185C" w:themeColor="text2"/>
      <w:sz w:val="24"/>
    </w:rPr>
  </w:style>
  <w:style w:type="character" w:customStyle="1" w:styleId="NzevprojektuChar">
    <w:name w:val="Název projektu Char"/>
    <w:basedOn w:val="Standardnpsmoodstavce"/>
    <w:link w:val="Nzevprojektu"/>
    <w:uiPriority w:val="22"/>
    <w:rsid w:val="005835C3"/>
    <w:rPr>
      <w:rFonts w:asciiTheme="majorHAnsi" w:hAnsiTheme="majorHAnsi"/>
      <w:caps/>
      <w:color w:val="15185C" w:themeColor="text2"/>
      <w:sz w:val="24"/>
    </w:rPr>
  </w:style>
  <w:style w:type="paragraph" w:customStyle="1" w:styleId="CVNadpisvpruhu">
    <w:name w:val="CV Nadpis v pruhu"/>
    <w:basedOn w:val="Normln"/>
    <w:link w:val="CVNadpisvpruhuChar"/>
    <w:uiPriority w:val="33"/>
    <w:qFormat/>
    <w:rsid w:val="005835C3"/>
    <w:pPr>
      <w:spacing w:before="240" w:after="0" w:line="240" w:lineRule="auto"/>
    </w:pPr>
    <w:rPr>
      <w:rFonts w:asciiTheme="majorHAnsi" w:hAnsiTheme="majorHAnsi"/>
      <w:b/>
      <w:color w:val="8D7D54" w:themeColor="background2"/>
    </w:rPr>
  </w:style>
  <w:style w:type="character" w:customStyle="1" w:styleId="CVNadpisvpruhuChar">
    <w:name w:val="CV Nadpis v pruhu Char"/>
    <w:basedOn w:val="Standardnpsmoodstavce"/>
    <w:link w:val="CVNadpisvpruhu"/>
    <w:uiPriority w:val="33"/>
    <w:rsid w:val="005835C3"/>
    <w:rPr>
      <w:rFonts w:asciiTheme="majorHAnsi" w:hAnsiTheme="majorHAnsi"/>
      <w:b/>
      <w:color w:val="8D7D54" w:themeColor="background2"/>
      <w:sz w:val="20"/>
    </w:rPr>
  </w:style>
  <w:style w:type="paragraph" w:customStyle="1" w:styleId="CVFoto">
    <w:name w:val="CV Foto"/>
    <w:basedOn w:val="CVNormlnbl"/>
    <w:next w:val="CVJmnoPjmen"/>
    <w:link w:val="CVFotoChar"/>
    <w:uiPriority w:val="30"/>
    <w:qFormat/>
    <w:rsid w:val="005835C3"/>
    <w:pPr>
      <w:spacing w:before="360"/>
      <w:jc w:val="center"/>
    </w:pPr>
  </w:style>
  <w:style w:type="character" w:customStyle="1" w:styleId="CVFotoChar">
    <w:name w:val="CV Foto Char"/>
    <w:basedOn w:val="CVNormlnblChar"/>
    <w:link w:val="CVFoto"/>
    <w:uiPriority w:val="30"/>
    <w:rsid w:val="005835C3"/>
    <w:rPr>
      <w:noProof/>
      <w:color w:val="FFFFFF" w:themeColor="background1"/>
      <w:sz w:val="16"/>
    </w:rPr>
  </w:style>
  <w:style w:type="paragraph" w:styleId="Odstavecseseznamem">
    <w:name w:val="List Paragraph"/>
    <w:basedOn w:val="Normln"/>
    <w:link w:val="OdstavecseseznamemChar"/>
    <w:autoRedefine/>
    <w:uiPriority w:val="34"/>
    <w:unhideWhenUsed/>
    <w:qFormat/>
    <w:rsid w:val="000E70F6"/>
    <w:pPr>
      <w:numPr>
        <w:ilvl w:val="2"/>
        <w:numId w:val="17"/>
      </w:numPr>
      <w:spacing w:before="0" w:after="0" w:line="240" w:lineRule="auto"/>
      <w:contextualSpacing/>
      <w:jc w:val="both"/>
    </w:pPr>
    <w:rPr>
      <w:rFonts w:cstheme="minorHAnsi"/>
      <w:kern w:val="28"/>
      <w:szCs w:val="20"/>
      <w:lang w:val="x-none" w:eastAsia="x-none"/>
    </w:rPr>
  </w:style>
  <w:style w:type="paragraph" w:customStyle="1" w:styleId="ACNormln">
    <w:name w:val="AC Normální"/>
    <w:basedOn w:val="Normln"/>
    <w:rsid w:val="00DE5FCE"/>
    <w:pPr>
      <w:widowControl w:val="0"/>
      <w:spacing w:after="0" w:line="240" w:lineRule="auto"/>
      <w:jc w:val="both"/>
    </w:pPr>
    <w:rPr>
      <w:rFonts w:ascii="Times New Roman" w:eastAsia="Times New Roman" w:hAnsi="Times New Roman" w:cs="Times New Roman"/>
      <w:sz w:val="22"/>
      <w:szCs w:val="20"/>
      <w:lang w:eastAsia="cs-CZ"/>
    </w:rPr>
  </w:style>
  <w:style w:type="character" w:styleId="Odkaznakoment">
    <w:name w:val="annotation reference"/>
    <w:rsid w:val="00DE5FCE"/>
    <w:rPr>
      <w:sz w:val="16"/>
      <w:szCs w:val="16"/>
    </w:rPr>
  </w:style>
  <w:style w:type="paragraph" w:styleId="Textkomente">
    <w:name w:val="annotation text"/>
    <w:basedOn w:val="Normln"/>
    <w:link w:val="TextkomenteChar"/>
    <w:rsid w:val="00DE5FCE"/>
    <w:pPr>
      <w:spacing w:after="0" w:line="240" w:lineRule="auto"/>
      <w:ind w:firstLine="567"/>
      <w:jc w:val="both"/>
    </w:pPr>
    <w:rPr>
      <w:rFonts w:ascii="Times New Roman" w:eastAsia="Times New Roman" w:hAnsi="Times New Roman" w:cs="Times New Roman"/>
      <w:szCs w:val="20"/>
      <w:lang w:eastAsia="cs-CZ"/>
    </w:rPr>
  </w:style>
  <w:style w:type="character" w:customStyle="1" w:styleId="TextkomenteChar">
    <w:name w:val="Text komentáře Char"/>
    <w:basedOn w:val="Standardnpsmoodstavce"/>
    <w:link w:val="Textkomente"/>
    <w:rsid w:val="00DE5FCE"/>
    <w:rPr>
      <w:rFonts w:ascii="Times New Roman" w:eastAsia="Times New Roman" w:hAnsi="Times New Roman" w:cs="Times New Roman"/>
      <w:sz w:val="20"/>
      <w:szCs w:val="20"/>
      <w:lang w:eastAsia="cs-CZ"/>
    </w:rPr>
  </w:style>
  <w:style w:type="character" w:customStyle="1" w:styleId="OdstavecseseznamemChar">
    <w:name w:val="Odstavec se seznamem Char"/>
    <w:link w:val="Odstavecseseznamem"/>
    <w:uiPriority w:val="34"/>
    <w:locked/>
    <w:rsid w:val="000E70F6"/>
    <w:rPr>
      <w:rFonts w:cstheme="minorHAnsi"/>
      <w:kern w:val="28"/>
      <w:sz w:val="20"/>
      <w:szCs w:val="20"/>
      <w:lang w:val="x-none" w:eastAsia="x-none"/>
    </w:rPr>
  </w:style>
  <w:style w:type="paragraph" w:customStyle="1" w:styleId="ACNadpis1">
    <w:name w:val="AC Nadpis 1"/>
    <w:basedOn w:val="Normln"/>
    <w:next w:val="Normln"/>
    <w:autoRedefine/>
    <w:qFormat/>
    <w:rsid w:val="002E139A"/>
    <w:pPr>
      <w:keepNext/>
      <w:widowControl w:val="0"/>
      <w:numPr>
        <w:numId w:val="6"/>
      </w:numPr>
      <w:spacing w:before="240" w:line="240" w:lineRule="auto"/>
      <w:jc w:val="center"/>
      <w:outlineLvl w:val="0"/>
    </w:pPr>
    <w:rPr>
      <w:rFonts w:asciiTheme="majorHAnsi" w:eastAsia="Times New Roman" w:hAnsiTheme="majorHAnsi" w:cs="Times New Roman"/>
      <w:b/>
      <w:sz w:val="24"/>
      <w:szCs w:val="20"/>
      <w:lang w:eastAsia="cs-CZ"/>
    </w:rPr>
  </w:style>
  <w:style w:type="paragraph" w:customStyle="1" w:styleId="ACNadpis2">
    <w:name w:val="AC Nadpis 2"/>
    <w:basedOn w:val="Normln"/>
    <w:next w:val="Normln"/>
    <w:autoRedefine/>
    <w:qFormat/>
    <w:rsid w:val="00FC2C52"/>
    <w:pPr>
      <w:numPr>
        <w:ilvl w:val="1"/>
        <w:numId w:val="6"/>
      </w:numPr>
      <w:spacing w:line="240" w:lineRule="auto"/>
      <w:ind w:left="510" w:hanging="510"/>
      <w:outlineLvl w:val="1"/>
    </w:pPr>
    <w:rPr>
      <w:rFonts w:eastAsia="Times New Roman" w:cs="Times New Roman"/>
      <w:szCs w:val="20"/>
      <w:lang w:eastAsia="cs-CZ"/>
    </w:rPr>
  </w:style>
  <w:style w:type="paragraph" w:customStyle="1" w:styleId="ACNadpis3">
    <w:name w:val="AC Nadpis 3"/>
    <w:basedOn w:val="Normln"/>
    <w:next w:val="Normln"/>
    <w:autoRedefine/>
    <w:qFormat/>
    <w:rsid w:val="00303361"/>
    <w:pPr>
      <w:keepNext/>
      <w:keepLines/>
      <w:numPr>
        <w:ilvl w:val="2"/>
        <w:numId w:val="6"/>
      </w:numPr>
      <w:spacing w:line="240" w:lineRule="auto"/>
      <w:ind w:left="789" w:hanging="505"/>
      <w:outlineLvl w:val="2"/>
    </w:pPr>
    <w:rPr>
      <w:rFonts w:ascii="Arial" w:eastAsia="Times New Roman" w:hAnsi="Arial" w:cs="Times New Roman"/>
      <w:szCs w:val="20"/>
      <w:lang w:eastAsia="cs-CZ"/>
    </w:rPr>
  </w:style>
  <w:style w:type="paragraph" w:styleId="Pedmtkomente">
    <w:name w:val="annotation subject"/>
    <w:basedOn w:val="Textkomente"/>
    <w:next w:val="Textkomente"/>
    <w:link w:val="PedmtkomenteChar"/>
    <w:semiHidden/>
    <w:rsid w:val="00DE5FCE"/>
    <w:rPr>
      <w:b/>
      <w:bCs/>
    </w:rPr>
  </w:style>
  <w:style w:type="character" w:customStyle="1" w:styleId="PedmtkomenteChar">
    <w:name w:val="Předmět komentáře Char"/>
    <w:basedOn w:val="TextkomenteChar"/>
    <w:link w:val="Pedmtkomente"/>
    <w:semiHidden/>
    <w:rsid w:val="00DE5FCE"/>
    <w:rPr>
      <w:rFonts w:ascii="Times New Roman" w:eastAsia="Times New Roman" w:hAnsi="Times New Roman" w:cs="Times New Roman"/>
      <w:b/>
      <w:bCs/>
      <w:sz w:val="20"/>
      <w:szCs w:val="20"/>
      <w:lang w:eastAsia="cs-CZ"/>
    </w:rPr>
  </w:style>
  <w:style w:type="paragraph" w:styleId="Textbubliny">
    <w:name w:val="Balloon Text"/>
    <w:basedOn w:val="Normln"/>
    <w:link w:val="TextbublinyChar"/>
    <w:semiHidden/>
    <w:rsid w:val="00DE5FCE"/>
    <w:pPr>
      <w:spacing w:after="0" w:line="240" w:lineRule="auto"/>
      <w:ind w:firstLine="567"/>
      <w:jc w:val="both"/>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DE5FCE"/>
    <w:rPr>
      <w:rFonts w:ascii="Tahoma" w:eastAsia="Times New Roman" w:hAnsi="Tahoma" w:cs="Tahoma"/>
      <w:sz w:val="16"/>
      <w:szCs w:val="16"/>
      <w:lang w:eastAsia="cs-CZ"/>
    </w:rPr>
  </w:style>
  <w:style w:type="paragraph" w:styleId="Zkladntext">
    <w:name w:val="Body Text"/>
    <w:basedOn w:val="Normln"/>
    <w:link w:val="ZkladntextChar"/>
    <w:rsid w:val="00DE5FCE"/>
    <w:pPr>
      <w:tabs>
        <w:tab w:val="num" w:pos="4517"/>
      </w:tabs>
      <w:spacing w:after="0" w:line="240" w:lineRule="auto"/>
      <w:ind w:left="4517" w:hanging="1440"/>
      <w:jc w:val="both"/>
    </w:pPr>
    <w:rPr>
      <w:rFonts w:ascii="Arial" w:eastAsia="Times New Roman" w:hAnsi="Arial" w:cs="Times New Roman"/>
      <w:sz w:val="24"/>
      <w:szCs w:val="20"/>
      <w:lang w:eastAsia="cs-CZ"/>
    </w:rPr>
  </w:style>
  <w:style w:type="character" w:customStyle="1" w:styleId="ZkladntextChar">
    <w:name w:val="Základní text Char"/>
    <w:basedOn w:val="Standardnpsmoodstavce"/>
    <w:link w:val="Zkladntext"/>
    <w:rsid w:val="00DE5FCE"/>
    <w:rPr>
      <w:rFonts w:ascii="Arial" w:eastAsia="Times New Roman" w:hAnsi="Arial" w:cs="Times New Roman"/>
      <w:sz w:val="24"/>
      <w:szCs w:val="20"/>
      <w:lang w:eastAsia="cs-CZ"/>
    </w:rPr>
  </w:style>
  <w:style w:type="paragraph" w:styleId="Rozloendokumentu">
    <w:name w:val="Document Map"/>
    <w:basedOn w:val="Normln"/>
    <w:link w:val="RozloendokumentuChar"/>
    <w:semiHidden/>
    <w:rsid w:val="00DE5FCE"/>
    <w:pPr>
      <w:shd w:val="clear" w:color="auto" w:fill="000080"/>
      <w:spacing w:after="0" w:line="240" w:lineRule="auto"/>
      <w:ind w:firstLine="567"/>
      <w:jc w:val="both"/>
    </w:pPr>
    <w:rPr>
      <w:rFonts w:ascii="Tahoma" w:eastAsia="Times New Roman" w:hAnsi="Tahoma" w:cs="Tahoma"/>
      <w:szCs w:val="20"/>
      <w:lang w:eastAsia="cs-CZ"/>
    </w:rPr>
  </w:style>
  <w:style w:type="character" w:customStyle="1" w:styleId="RozloendokumentuChar">
    <w:name w:val="Rozložení dokumentu Char"/>
    <w:basedOn w:val="Standardnpsmoodstavce"/>
    <w:link w:val="Rozloendokumentu"/>
    <w:semiHidden/>
    <w:rsid w:val="00DE5FCE"/>
    <w:rPr>
      <w:rFonts w:ascii="Tahoma" w:eastAsia="Times New Roman" w:hAnsi="Tahoma" w:cs="Tahoma"/>
      <w:sz w:val="20"/>
      <w:szCs w:val="20"/>
      <w:shd w:val="clear" w:color="auto" w:fill="000080"/>
      <w:lang w:eastAsia="cs-CZ"/>
    </w:rPr>
  </w:style>
  <w:style w:type="paragraph" w:customStyle="1" w:styleId="Plohy">
    <w:name w:val="Přílohy"/>
    <w:uiPriority w:val="99"/>
    <w:rsid w:val="00DE5FCE"/>
    <w:pPr>
      <w:spacing w:after="0" w:line="240" w:lineRule="auto"/>
    </w:pPr>
    <w:rPr>
      <w:rFonts w:ascii="Arial" w:eastAsia="Times New Roman" w:hAnsi="Arial" w:cs="Times New Roman"/>
      <w:b/>
      <w:bCs/>
      <w:kern w:val="28"/>
      <w:sz w:val="32"/>
      <w:szCs w:val="20"/>
      <w:lang w:eastAsia="cs-CZ"/>
    </w:rPr>
  </w:style>
  <w:style w:type="paragraph" w:customStyle="1" w:styleId="AC-11Nadpis">
    <w:name w:val="AC - 1.1 Nadpis"/>
    <w:basedOn w:val="Normln"/>
    <w:locked/>
    <w:rsid w:val="00DE5FCE"/>
    <w:pPr>
      <w:numPr>
        <w:ilvl w:val="1"/>
        <w:numId w:val="8"/>
      </w:numPr>
      <w:autoSpaceDE w:val="0"/>
      <w:autoSpaceDN w:val="0"/>
      <w:adjustRightInd w:val="0"/>
      <w:spacing w:before="240" w:line="240" w:lineRule="auto"/>
      <w:jc w:val="both"/>
    </w:pPr>
    <w:rPr>
      <w:rFonts w:ascii="Arial" w:eastAsia="Times New Roman" w:hAnsi="Arial" w:cs="Arial"/>
      <w:b/>
      <w:bCs/>
      <w:color w:val="231F20"/>
      <w:szCs w:val="24"/>
      <w:lang w:eastAsia="cs-CZ"/>
    </w:rPr>
  </w:style>
  <w:style w:type="paragraph" w:customStyle="1" w:styleId="AC-111Nadpis">
    <w:name w:val="AC - 1.1.1 Nadpis"/>
    <w:basedOn w:val="AC-11Nadpis"/>
    <w:locked/>
    <w:rsid w:val="00DE5FCE"/>
  </w:style>
  <w:style w:type="paragraph" w:customStyle="1" w:styleId="Default">
    <w:name w:val="Default"/>
    <w:rsid w:val="00DE5FCE"/>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table" w:styleId="Svtlseznamzvraznn2">
    <w:name w:val="Light List Accent 2"/>
    <w:basedOn w:val="Normlntabulka"/>
    <w:uiPriority w:val="61"/>
    <w:rsid w:val="00DE5FCE"/>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DAC796" w:themeColor="accent2"/>
        <w:left w:val="single" w:sz="8" w:space="0" w:color="DAC796" w:themeColor="accent2"/>
        <w:bottom w:val="single" w:sz="8" w:space="0" w:color="DAC796" w:themeColor="accent2"/>
        <w:right w:val="single" w:sz="8" w:space="0" w:color="DAC796" w:themeColor="accent2"/>
      </w:tblBorders>
    </w:tblPr>
    <w:tblStylePr w:type="firstRow">
      <w:pPr>
        <w:spacing w:before="0" w:after="0" w:line="240" w:lineRule="auto"/>
      </w:pPr>
      <w:rPr>
        <w:b/>
        <w:bCs/>
        <w:color w:val="FFFFFF" w:themeColor="background1"/>
      </w:rPr>
      <w:tblPr/>
      <w:tcPr>
        <w:shd w:val="clear" w:color="auto" w:fill="DAC796" w:themeFill="accent2"/>
      </w:tcPr>
    </w:tblStylePr>
    <w:tblStylePr w:type="lastRow">
      <w:pPr>
        <w:spacing w:before="0" w:after="0" w:line="240" w:lineRule="auto"/>
      </w:pPr>
      <w:rPr>
        <w:b/>
        <w:bCs/>
      </w:rPr>
      <w:tblPr/>
      <w:tcPr>
        <w:tcBorders>
          <w:top w:val="double" w:sz="6" w:space="0" w:color="DAC796" w:themeColor="accent2"/>
          <w:left w:val="single" w:sz="8" w:space="0" w:color="DAC796" w:themeColor="accent2"/>
          <w:bottom w:val="single" w:sz="8" w:space="0" w:color="DAC796" w:themeColor="accent2"/>
          <w:right w:val="single" w:sz="8" w:space="0" w:color="DAC796" w:themeColor="accent2"/>
        </w:tcBorders>
      </w:tcPr>
    </w:tblStylePr>
    <w:tblStylePr w:type="firstCol">
      <w:rPr>
        <w:b/>
        <w:bCs/>
      </w:rPr>
    </w:tblStylePr>
    <w:tblStylePr w:type="lastCol">
      <w:rPr>
        <w:b/>
        <w:bCs/>
      </w:rPr>
    </w:tblStylePr>
    <w:tblStylePr w:type="band1Vert">
      <w:tblPr/>
      <w:tcPr>
        <w:tcBorders>
          <w:top w:val="single" w:sz="8" w:space="0" w:color="DAC796" w:themeColor="accent2"/>
          <w:left w:val="single" w:sz="8" w:space="0" w:color="DAC796" w:themeColor="accent2"/>
          <w:bottom w:val="single" w:sz="8" w:space="0" w:color="DAC796" w:themeColor="accent2"/>
          <w:right w:val="single" w:sz="8" w:space="0" w:color="DAC796" w:themeColor="accent2"/>
        </w:tcBorders>
      </w:tcPr>
    </w:tblStylePr>
    <w:tblStylePr w:type="band1Horz">
      <w:tblPr/>
      <w:tcPr>
        <w:tcBorders>
          <w:top w:val="single" w:sz="8" w:space="0" w:color="DAC796" w:themeColor="accent2"/>
          <w:left w:val="single" w:sz="8" w:space="0" w:color="DAC796" w:themeColor="accent2"/>
          <w:bottom w:val="single" w:sz="8" w:space="0" w:color="DAC796" w:themeColor="accent2"/>
          <w:right w:val="single" w:sz="8" w:space="0" w:color="DAC796" w:themeColor="accent2"/>
        </w:tcBorders>
      </w:tcPr>
    </w:tblStylePr>
  </w:style>
  <w:style w:type="paragraph" w:customStyle="1" w:styleId="ACOdstavec">
    <w:name w:val="AC Odstavec"/>
    <w:basedOn w:val="Normln"/>
    <w:qFormat/>
    <w:rsid w:val="00DE5FCE"/>
    <w:pPr>
      <w:suppressAutoHyphens/>
      <w:spacing w:before="240" w:line="240" w:lineRule="auto"/>
      <w:jc w:val="both"/>
    </w:pPr>
    <w:rPr>
      <w:rFonts w:ascii="Calibri" w:eastAsia="Times New Roman" w:hAnsi="Calibri" w:cs="Times New Roman"/>
      <w:szCs w:val="20"/>
      <w:lang w:eastAsia="cs-CZ"/>
    </w:rPr>
  </w:style>
  <w:style w:type="paragraph" w:customStyle="1" w:styleId="ACNadpis4">
    <w:name w:val="AC Nadpis 4"/>
    <w:basedOn w:val="Normln"/>
    <w:next w:val="ACOdstavec"/>
    <w:rsid w:val="00DE5FCE"/>
    <w:pPr>
      <w:keepNext/>
      <w:spacing w:line="240" w:lineRule="auto"/>
      <w:outlineLvl w:val="3"/>
    </w:pPr>
    <w:rPr>
      <w:rFonts w:ascii="Calibri" w:eastAsia="Times New Roman" w:hAnsi="Calibri" w:cs="Times New Roman"/>
      <w:b/>
      <w:szCs w:val="20"/>
      <w:lang w:eastAsia="cs-CZ"/>
    </w:rPr>
  </w:style>
  <w:style w:type="paragraph" w:customStyle="1" w:styleId="ACOdrky">
    <w:name w:val="AC Odrážky"/>
    <w:basedOn w:val="ACOdstavec"/>
    <w:uiPriority w:val="1"/>
    <w:qFormat/>
    <w:rsid w:val="00DE5FCE"/>
    <w:pPr>
      <w:numPr>
        <w:numId w:val="9"/>
      </w:numPr>
      <w:spacing w:before="0" w:after="0"/>
    </w:pPr>
  </w:style>
  <w:style w:type="paragraph" w:customStyle="1" w:styleId="ACTabulkadoleva">
    <w:name w:val="AC Tabulka doleva"/>
    <w:basedOn w:val="Normln"/>
    <w:uiPriority w:val="2"/>
    <w:qFormat/>
    <w:rsid w:val="00DE5FCE"/>
    <w:pPr>
      <w:suppressAutoHyphens/>
      <w:spacing w:after="60" w:line="240" w:lineRule="auto"/>
      <w:ind w:right="113"/>
    </w:pPr>
    <w:rPr>
      <w:rFonts w:ascii="Times New Roman" w:eastAsia="Times New Roman" w:hAnsi="Times New Roman" w:cs="Times New Roman"/>
      <w:sz w:val="22"/>
      <w:szCs w:val="20"/>
      <w:lang w:eastAsia="cs-CZ"/>
    </w:rPr>
  </w:style>
  <w:style w:type="paragraph" w:customStyle="1" w:styleId="ablonaOdstavec">
    <w:name w:val="šablona  Odstavec"/>
    <w:basedOn w:val="Normln"/>
    <w:qFormat/>
    <w:rsid w:val="00DE5FCE"/>
    <w:pPr>
      <w:suppressAutoHyphens/>
      <w:spacing w:line="240" w:lineRule="auto"/>
      <w:jc w:val="both"/>
    </w:pPr>
    <w:rPr>
      <w:rFonts w:ascii="Calibri" w:eastAsia="Times New Roman" w:hAnsi="Calibri" w:cs="Times New Roman"/>
      <w:sz w:val="22"/>
      <w:szCs w:val="24"/>
      <w:lang w:eastAsia="cs-CZ"/>
      <w14:stylisticSets>
        <w14:styleSet w14:id="1"/>
      </w14:stylisticSets>
    </w:rPr>
  </w:style>
  <w:style w:type="paragraph" w:customStyle="1" w:styleId="Odrky">
    <w:name w:val="Odrážky"/>
    <w:basedOn w:val="Normln"/>
    <w:link w:val="OdrkyChar"/>
    <w:rsid w:val="00DE5FCE"/>
    <w:pPr>
      <w:numPr>
        <w:numId w:val="10"/>
      </w:numPr>
      <w:spacing w:after="0" w:line="240" w:lineRule="auto"/>
    </w:pPr>
    <w:rPr>
      <w:rFonts w:ascii="Times New Roman" w:eastAsia="Times New Roman" w:hAnsi="Times New Roman" w:cs="Times New Roman"/>
      <w:sz w:val="22"/>
      <w:szCs w:val="24"/>
      <w:lang w:val="x-none" w:eastAsia="x-none"/>
    </w:rPr>
  </w:style>
  <w:style w:type="character" w:customStyle="1" w:styleId="OdrkyChar">
    <w:name w:val="Odrážky Char"/>
    <w:link w:val="Odrky"/>
    <w:rsid w:val="00DE5FCE"/>
    <w:rPr>
      <w:rFonts w:ascii="Times New Roman" w:eastAsia="Times New Roman" w:hAnsi="Times New Roman" w:cs="Times New Roman"/>
      <w:szCs w:val="24"/>
      <w:lang w:val="x-none" w:eastAsia="x-none"/>
    </w:rPr>
  </w:style>
  <w:style w:type="character" w:styleId="Sledovanodkaz">
    <w:name w:val="FollowedHyperlink"/>
    <w:basedOn w:val="Standardnpsmoodstavce"/>
    <w:semiHidden/>
    <w:unhideWhenUsed/>
    <w:rsid w:val="00DE5FCE"/>
    <w:rPr>
      <w:color w:val="15185C" w:themeColor="followedHyperlink"/>
      <w:u w:val="single"/>
    </w:rPr>
  </w:style>
  <w:style w:type="table" w:customStyle="1" w:styleId="ACTabulka">
    <w:name w:val="AC Tabulka"/>
    <w:basedOn w:val="Normlntabulka"/>
    <w:uiPriority w:val="99"/>
    <w:rsid w:val="00DE5FCE"/>
    <w:pPr>
      <w:suppressAutoHyphens/>
      <w:spacing w:before="40" w:after="0" w:line="240" w:lineRule="auto"/>
      <w:ind w:left="57" w:right="57"/>
    </w:pPr>
    <w:rPr>
      <w:rFonts w:ascii="Calibri" w:eastAsia="Times New Roman" w:hAnsi="Calibri" w:cs="Times New Roman"/>
      <w:sz w:val="20"/>
      <w:szCs w:val="20"/>
      <w:lang w:eastAsia="cs-CZ"/>
    </w:rPr>
    <w:tblPr>
      <w:tblStyleRowBandSize w:val="1"/>
      <w:tblStyleColBandSize w:val="1"/>
      <w:tblInd w:w="57" w:type="dxa"/>
      <w:tblBorders>
        <w:bottom w:val="single" w:sz="4" w:space="0" w:color="auto"/>
        <w:insideH w:val="single" w:sz="4" w:space="0" w:color="auto"/>
      </w:tblBorders>
      <w:tblCellMar>
        <w:left w:w="113" w:type="dxa"/>
        <w:right w:w="28" w:type="dxa"/>
      </w:tblCellMar>
    </w:tblPr>
    <w:tcPr>
      <w:shd w:val="clear" w:color="auto" w:fill="FFFFFF" w:themeFill="background1"/>
      <w:vAlign w:val="bottom"/>
    </w:tcPr>
    <w:tblStylePr w:type="firstRow">
      <w:pPr>
        <w:wordWrap/>
        <w:spacing w:beforeLines="0" w:before="40" w:beforeAutospacing="0" w:afterLines="0" w:after="60" w:afterAutospacing="0"/>
        <w:jc w:val="center"/>
      </w:pPr>
      <w:rPr>
        <w:b/>
        <w:color w:val="FFFFFF" w:themeColor="background1"/>
      </w:rPr>
      <w:tblPr/>
      <w:tcPr>
        <w:shd w:val="clear" w:color="auto" w:fill="EE3123"/>
      </w:tcPr>
    </w:tblStylePr>
    <w:tblStylePr w:type="lastRow">
      <w:rPr>
        <w:b/>
        <w:color w:val="FFFFFF" w:themeColor="background1"/>
      </w:rPr>
      <w:tblPr/>
      <w:tcPr>
        <w:tcBorders>
          <w:top w:val="single" w:sz="4" w:space="0" w:color="auto"/>
          <w:left w:val="nil"/>
          <w:bottom w:val="single" w:sz="4" w:space="0" w:color="auto"/>
          <w:right w:val="nil"/>
          <w:insideH w:val="nil"/>
          <w:insideV w:val="nil"/>
          <w:tl2br w:val="nil"/>
          <w:tr2bl w:val="nil"/>
        </w:tcBorders>
        <w:shd w:val="clear" w:color="auto" w:fill="7F7F7F" w:themeFill="text1" w:themeFillTint="80"/>
      </w:tcPr>
    </w:tblStylePr>
    <w:tblStylePr w:type="fir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la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band2Vert">
      <w:tblPr/>
      <w:tcPr>
        <w:shd w:val="clear" w:color="auto" w:fill="8D7D54" w:themeFill="background2"/>
      </w:tcPr>
    </w:tblStylePr>
    <w:tblStylePr w:type="band2Horz">
      <w:tblPr/>
      <w:tcPr>
        <w:shd w:val="clear" w:color="auto" w:fill="8D7D54" w:themeFill="background2"/>
      </w:tcPr>
    </w:tblStylePr>
  </w:style>
  <w:style w:type="character" w:styleId="Nevyeenzmnka">
    <w:name w:val="Unresolved Mention"/>
    <w:basedOn w:val="Standardnpsmoodstavce"/>
    <w:uiPriority w:val="99"/>
    <w:semiHidden/>
    <w:unhideWhenUsed/>
    <w:rsid w:val="00DE5FCE"/>
    <w:rPr>
      <w:color w:val="605E5C"/>
      <w:shd w:val="clear" w:color="auto" w:fill="E1DFDD"/>
    </w:rPr>
  </w:style>
  <w:style w:type="paragraph" w:customStyle="1" w:styleId="AC11Kapitola">
    <w:name w:val="AC 1.1. Kapitola"/>
    <w:basedOn w:val="Nadpis1"/>
    <w:link w:val="AC11KapitolaChar"/>
    <w:qFormat/>
    <w:rsid w:val="00DE5FCE"/>
    <w:pPr>
      <w:pageBreakBefore w:val="0"/>
      <w:numPr>
        <w:numId w:val="12"/>
      </w:numPr>
      <w:spacing w:before="240" w:after="240" w:line="240" w:lineRule="auto"/>
    </w:pPr>
    <w:rPr>
      <w:rFonts w:eastAsia="Times New Roman" w:cstheme="minorHAnsi"/>
      <w:kern w:val="28"/>
      <w:sz w:val="28"/>
      <w:szCs w:val="24"/>
      <w:lang w:eastAsia="cs-CZ"/>
    </w:rPr>
  </w:style>
  <w:style w:type="paragraph" w:customStyle="1" w:styleId="AC111Kapitola">
    <w:name w:val="AC 1.1.1 Kapitola"/>
    <w:basedOn w:val="Nadpis1"/>
    <w:link w:val="AC111KapitolaChar"/>
    <w:autoRedefine/>
    <w:qFormat/>
    <w:rsid w:val="00BC5E0A"/>
    <w:pPr>
      <w:pageBreakBefore w:val="0"/>
      <w:numPr>
        <w:ilvl w:val="1"/>
        <w:numId w:val="12"/>
      </w:numPr>
      <w:spacing w:before="240" w:after="120" w:line="240" w:lineRule="auto"/>
    </w:pPr>
    <w:rPr>
      <w:rFonts w:eastAsia="Times New Roman" w:cstheme="minorHAnsi"/>
      <w:color w:val="auto"/>
      <w:kern w:val="28"/>
      <w:sz w:val="24"/>
      <w:szCs w:val="24"/>
      <w:lang w:eastAsia="cs-CZ"/>
    </w:rPr>
  </w:style>
  <w:style w:type="character" w:customStyle="1" w:styleId="Obsah1Char">
    <w:name w:val="Obsah 1 Char"/>
    <w:basedOn w:val="Standardnpsmoodstavce"/>
    <w:link w:val="Obsah1"/>
    <w:rsid w:val="00DE5FCE"/>
    <w:rPr>
      <w:rFonts w:asciiTheme="majorHAnsi" w:hAnsiTheme="majorHAnsi"/>
      <w:b/>
      <w:noProof/>
      <w:color w:val="15185C" w:themeColor="text2"/>
      <w:spacing w:val="3"/>
      <w:sz w:val="24"/>
    </w:rPr>
  </w:style>
  <w:style w:type="character" w:customStyle="1" w:styleId="AC11KapitolaChar">
    <w:name w:val="AC 1.1. Kapitola Char"/>
    <w:basedOn w:val="Nadpis1Char"/>
    <w:link w:val="AC11Kapitola"/>
    <w:rsid w:val="00DE5FCE"/>
    <w:rPr>
      <w:rFonts w:asciiTheme="majorHAnsi" w:eastAsia="Times New Roman" w:hAnsiTheme="majorHAnsi" w:cstheme="minorHAnsi"/>
      <w:b/>
      <w:color w:val="8D7D54" w:themeColor="background2"/>
      <w:kern w:val="28"/>
      <w:sz w:val="28"/>
      <w:szCs w:val="24"/>
      <w:lang w:eastAsia="cs-CZ"/>
    </w:rPr>
  </w:style>
  <w:style w:type="character" w:customStyle="1" w:styleId="AC111KapitolaChar">
    <w:name w:val="AC 1.1.1 Kapitola Char"/>
    <w:basedOn w:val="Nadpis1Char"/>
    <w:link w:val="AC111Kapitola"/>
    <w:rsid w:val="00BC5E0A"/>
    <w:rPr>
      <w:rFonts w:asciiTheme="majorHAnsi" w:eastAsia="Times New Roman" w:hAnsiTheme="majorHAnsi" w:cstheme="minorHAnsi"/>
      <w:b/>
      <w:color w:val="8D7D54" w:themeColor="background2"/>
      <w:kern w:val="28"/>
      <w:sz w:val="24"/>
      <w:szCs w:val="24"/>
      <w:lang w:eastAsia="cs-CZ"/>
    </w:rPr>
  </w:style>
  <w:style w:type="paragraph" w:customStyle="1" w:styleId="AC1111Kapitola">
    <w:name w:val="AC 1.1.1.1 Kapitola"/>
    <w:basedOn w:val="AC111Kapitola"/>
    <w:link w:val="AC1111KapitolaChar"/>
    <w:qFormat/>
    <w:rsid w:val="00DE5FCE"/>
    <w:pPr>
      <w:numPr>
        <w:ilvl w:val="2"/>
      </w:numPr>
    </w:pPr>
  </w:style>
  <w:style w:type="paragraph" w:customStyle="1" w:styleId="AC31Kapitola">
    <w:name w:val="AC 3.1. Kapitola"/>
    <w:basedOn w:val="AC11Kapitola"/>
    <w:link w:val="AC31KapitolaChar"/>
    <w:qFormat/>
    <w:rsid w:val="00DE5FCE"/>
    <w:pPr>
      <w:numPr>
        <w:ilvl w:val="3"/>
      </w:numPr>
    </w:pPr>
  </w:style>
  <w:style w:type="character" w:customStyle="1" w:styleId="AC1111KapitolaChar">
    <w:name w:val="AC 1.1.1.1 Kapitola Char"/>
    <w:basedOn w:val="AC111KapitolaChar"/>
    <w:link w:val="AC1111Kapitola"/>
    <w:rsid w:val="00DE5FCE"/>
    <w:rPr>
      <w:rFonts w:asciiTheme="majorHAnsi" w:eastAsia="Times New Roman" w:hAnsiTheme="majorHAnsi" w:cstheme="minorHAnsi"/>
      <w:b/>
      <w:color w:val="8D7D54" w:themeColor="background2"/>
      <w:kern w:val="28"/>
      <w:sz w:val="24"/>
      <w:szCs w:val="24"/>
      <w:lang w:eastAsia="cs-CZ"/>
    </w:rPr>
  </w:style>
  <w:style w:type="paragraph" w:customStyle="1" w:styleId="AC311Kapitola">
    <w:name w:val="AC 3.1.1 Kapitola"/>
    <w:basedOn w:val="AC31Kapitola"/>
    <w:link w:val="AC311KapitolaChar"/>
    <w:qFormat/>
    <w:rsid w:val="00DE5FCE"/>
    <w:pPr>
      <w:numPr>
        <w:ilvl w:val="4"/>
        <w:numId w:val="16"/>
      </w:numPr>
    </w:pPr>
    <w:rPr>
      <w:sz w:val="24"/>
    </w:rPr>
  </w:style>
  <w:style w:type="character" w:customStyle="1" w:styleId="AC31KapitolaChar">
    <w:name w:val="AC 3.1. Kapitola Char"/>
    <w:basedOn w:val="AC11KapitolaChar"/>
    <w:link w:val="AC31Kapitola"/>
    <w:rsid w:val="00DE5FCE"/>
    <w:rPr>
      <w:rFonts w:asciiTheme="majorHAnsi" w:eastAsia="Times New Roman" w:hAnsiTheme="majorHAnsi" w:cstheme="minorHAnsi"/>
      <w:b/>
      <w:color w:val="8D7D54" w:themeColor="background2"/>
      <w:kern w:val="28"/>
      <w:sz w:val="28"/>
      <w:szCs w:val="24"/>
      <w:lang w:eastAsia="cs-CZ"/>
    </w:rPr>
  </w:style>
  <w:style w:type="paragraph" w:customStyle="1" w:styleId="AC41Kapitola0">
    <w:name w:val="AC 4.1 Kapitola"/>
    <w:basedOn w:val="AC311Kapitola"/>
    <w:link w:val="AC41KapitolaChar"/>
    <w:rsid w:val="00DE5FCE"/>
    <w:pPr>
      <w:numPr>
        <w:numId w:val="12"/>
      </w:numPr>
    </w:pPr>
  </w:style>
  <w:style w:type="character" w:customStyle="1" w:styleId="AC311KapitolaChar">
    <w:name w:val="AC 3.1.1 Kapitola Char"/>
    <w:basedOn w:val="AC31KapitolaChar"/>
    <w:link w:val="AC311Kapitola"/>
    <w:rsid w:val="00DE5FCE"/>
    <w:rPr>
      <w:rFonts w:asciiTheme="majorHAnsi" w:eastAsia="Times New Roman" w:hAnsiTheme="majorHAnsi" w:cstheme="minorHAnsi"/>
      <w:b/>
      <w:color w:val="8D7D54" w:themeColor="background2"/>
      <w:kern w:val="28"/>
      <w:sz w:val="24"/>
      <w:szCs w:val="24"/>
      <w:lang w:eastAsia="cs-CZ"/>
    </w:rPr>
  </w:style>
  <w:style w:type="paragraph" w:customStyle="1" w:styleId="AC41Kapitola">
    <w:name w:val="AC 4.1. Kapitola"/>
    <w:basedOn w:val="AC41Kapitola0"/>
    <w:link w:val="AC41KapitolaChar0"/>
    <w:qFormat/>
    <w:rsid w:val="00DE5FCE"/>
    <w:pPr>
      <w:numPr>
        <w:ilvl w:val="0"/>
        <w:numId w:val="14"/>
      </w:numPr>
    </w:pPr>
  </w:style>
  <w:style w:type="character" w:customStyle="1" w:styleId="AC41KapitolaChar">
    <w:name w:val="AC 4.1 Kapitola Char"/>
    <w:basedOn w:val="AC311KapitolaChar"/>
    <w:link w:val="AC41Kapitola0"/>
    <w:rsid w:val="00DE5FCE"/>
    <w:rPr>
      <w:rFonts w:asciiTheme="majorHAnsi" w:eastAsia="Times New Roman" w:hAnsiTheme="majorHAnsi" w:cstheme="minorHAnsi"/>
      <w:b/>
      <w:color w:val="8D7D54" w:themeColor="background2"/>
      <w:kern w:val="28"/>
      <w:sz w:val="24"/>
      <w:szCs w:val="24"/>
      <w:lang w:eastAsia="cs-CZ"/>
    </w:rPr>
  </w:style>
  <w:style w:type="paragraph" w:customStyle="1" w:styleId="AC411Kapitola">
    <w:name w:val="AC 4.1.1 Kapitola"/>
    <w:basedOn w:val="AC41Kapitola"/>
    <w:link w:val="AC411KapitolaChar"/>
    <w:qFormat/>
    <w:rsid w:val="00DE5FCE"/>
    <w:pPr>
      <w:numPr>
        <w:ilvl w:val="1"/>
      </w:numPr>
    </w:pPr>
  </w:style>
  <w:style w:type="character" w:customStyle="1" w:styleId="AC41KapitolaChar0">
    <w:name w:val="AC 4.1. Kapitola Char"/>
    <w:basedOn w:val="AC41KapitolaChar"/>
    <w:link w:val="AC41Kapitola"/>
    <w:rsid w:val="00DE5FCE"/>
    <w:rPr>
      <w:rFonts w:asciiTheme="majorHAnsi" w:eastAsia="Times New Roman" w:hAnsiTheme="majorHAnsi" w:cstheme="minorHAnsi"/>
      <w:b/>
      <w:color w:val="8D7D54" w:themeColor="background2"/>
      <w:kern w:val="28"/>
      <w:sz w:val="24"/>
      <w:szCs w:val="24"/>
      <w:lang w:eastAsia="cs-CZ"/>
    </w:rPr>
  </w:style>
  <w:style w:type="character" w:customStyle="1" w:styleId="AC411KapitolaChar">
    <w:name w:val="AC 4.1.1 Kapitola Char"/>
    <w:basedOn w:val="AC41KapitolaChar0"/>
    <w:link w:val="AC411Kapitola"/>
    <w:rsid w:val="00DE5FCE"/>
    <w:rPr>
      <w:rFonts w:asciiTheme="majorHAnsi" w:eastAsia="Times New Roman" w:hAnsiTheme="majorHAnsi" w:cstheme="minorHAnsi"/>
      <w:b/>
      <w:color w:val="8D7D54" w:themeColor="background2"/>
      <w:kern w:val="28"/>
      <w:sz w:val="24"/>
      <w:szCs w:val="24"/>
      <w:lang w:eastAsia="cs-CZ"/>
    </w:rPr>
  </w:style>
  <w:style w:type="paragraph" w:styleId="Normlnweb">
    <w:name w:val="Normal (Web)"/>
    <w:basedOn w:val="Normln"/>
    <w:uiPriority w:val="99"/>
    <w:semiHidden/>
    <w:unhideWhenUsed/>
    <w:rsid w:val="00DE5FC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lohaustanovenods1">
    <w:name w:val="Příloha_ustanovení_ods1"/>
    <w:basedOn w:val="Normln"/>
    <w:qFormat/>
    <w:rsid w:val="00DE5FCE"/>
    <w:pPr>
      <w:spacing w:line="240" w:lineRule="auto"/>
      <w:ind w:left="1418" w:hanging="709"/>
      <w:jc w:val="both"/>
    </w:pPr>
    <w:rPr>
      <w:rFonts w:ascii="Arial" w:eastAsia="Calibri" w:hAnsi="Arial" w:cs="Times New Roman"/>
      <w:szCs w:val="20"/>
    </w:rPr>
  </w:style>
  <w:style w:type="character" w:customStyle="1" w:styleId="ui-provider">
    <w:name w:val="ui-provider"/>
    <w:basedOn w:val="Standardnpsmoodstavce"/>
    <w:rsid w:val="00DE5FCE"/>
  </w:style>
  <w:style w:type="paragraph" w:styleId="Revize">
    <w:name w:val="Revision"/>
    <w:hidden/>
    <w:uiPriority w:val="99"/>
    <w:semiHidden/>
    <w:rsid w:val="00DE5FCE"/>
    <w:pPr>
      <w:spacing w:after="0" w:line="240" w:lineRule="auto"/>
    </w:pPr>
    <w:rPr>
      <w:rFonts w:ascii="Times New Roman" w:eastAsia="Times New Roman" w:hAnsi="Times New Roman" w:cs="Times New Roman"/>
      <w:szCs w:val="24"/>
      <w:lang w:eastAsia="cs-CZ"/>
    </w:rPr>
  </w:style>
  <w:style w:type="paragraph" w:customStyle="1" w:styleId="Clanek11">
    <w:name w:val="Clanek 1.1"/>
    <w:basedOn w:val="Nadpis2"/>
    <w:link w:val="Clanek11Char"/>
    <w:autoRedefine/>
    <w:qFormat/>
    <w:rsid w:val="00DE5FCE"/>
    <w:pPr>
      <w:keepNext w:val="0"/>
      <w:keepLines w:val="0"/>
      <w:numPr>
        <w:ilvl w:val="0"/>
        <w:numId w:val="0"/>
      </w:numPr>
      <w:tabs>
        <w:tab w:val="num" w:pos="709"/>
      </w:tabs>
      <w:spacing w:before="120" w:line="240" w:lineRule="auto"/>
      <w:ind w:left="709" w:hanging="567"/>
      <w:jc w:val="both"/>
    </w:pPr>
    <w:rPr>
      <w:rFonts w:ascii="Times New Roman" w:eastAsia="Times New Roman" w:hAnsi="Times New Roman" w:cs="Arial"/>
      <w:b w:val="0"/>
      <w:bCs/>
      <w:iCs/>
      <w:color w:val="auto"/>
      <w:sz w:val="22"/>
      <w:szCs w:val="28"/>
    </w:rPr>
  </w:style>
  <w:style w:type="character" w:customStyle="1" w:styleId="Clanek11Char">
    <w:name w:val="Clanek 1.1 Char"/>
    <w:link w:val="Clanek11"/>
    <w:locked/>
    <w:rsid w:val="00DE5FCE"/>
    <w:rPr>
      <w:rFonts w:ascii="Times New Roman" w:eastAsia="Times New Roman" w:hAnsi="Times New Roman" w:cs="Arial"/>
      <w:bCs/>
      <w:iCs/>
      <w:szCs w:val="28"/>
    </w:rPr>
  </w:style>
  <w:style w:type="paragraph" w:customStyle="1" w:styleId="Claneka">
    <w:name w:val="Clanek (a)"/>
    <w:basedOn w:val="Normln"/>
    <w:link w:val="ClanekaChar"/>
    <w:qFormat/>
    <w:rsid w:val="00DE5FCE"/>
    <w:pPr>
      <w:keepLines/>
      <w:widowControl w:val="0"/>
      <w:tabs>
        <w:tab w:val="num" w:pos="992"/>
      </w:tabs>
      <w:spacing w:line="240" w:lineRule="auto"/>
      <w:ind w:left="992" w:hanging="425"/>
      <w:jc w:val="both"/>
    </w:pPr>
    <w:rPr>
      <w:rFonts w:ascii="Times New Roman" w:eastAsia="Times New Roman" w:hAnsi="Times New Roman" w:cs="Times New Roman"/>
      <w:sz w:val="22"/>
      <w:szCs w:val="24"/>
    </w:rPr>
  </w:style>
  <w:style w:type="paragraph" w:customStyle="1" w:styleId="Claneki">
    <w:name w:val="Clanek (i)"/>
    <w:basedOn w:val="Normln"/>
    <w:qFormat/>
    <w:rsid w:val="00DE5FCE"/>
    <w:pPr>
      <w:keepNext/>
      <w:tabs>
        <w:tab w:val="num" w:pos="1418"/>
      </w:tabs>
      <w:spacing w:line="240" w:lineRule="auto"/>
      <w:ind w:left="1418" w:hanging="426"/>
      <w:jc w:val="both"/>
    </w:pPr>
    <w:rPr>
      <w:rFonts w:ascii="Times New Roman" w:eastAsia="Times New Roman" w:hAnsi="Times New Roman" w:cs="Times New Roman"/>
      <w:color w:val="000000"/>
      <w:sz w:val="22"/>
      <w:szCs w:val="24"/>
    </w:rPr>
  </w:style>
  <w:style w:type="numbering" w:customStyle="1" w:styleId="Aktulnseznam1">
    <w:name w:val="Aktuální seznam1"/>
    <w:uiPriority w:val="99"/>
    <w:rsid w:val="00DE5FCE"/>
    <w:pPr>
      <w:numPr>
        <w:numId w:val="15"/>
      </w:numPr>
    </w:pPr>
  </w:style>
  <w:style w:type="character" w:customStyle="1" w:styleId="ClanekaChar">
    <w:name w:val="Clanek (a) Char"/>
    <w:link w:val="Claneka"/>
    <w:locked/>
    <w:rsid w:val="00DE5FCE"/>
    <w:rPr>
      <w:rFonts w:ascii="Times New Roman" w:eastAsia="Times New Roman" w:hAnsi="Times New Roman" w:cs="Times New Roman"/>
      <w:szCs w:val="24"/>
    </w:rPr>
  </w:style>
  <w:style w:type="character" w:styleId="Zdraznn">
    <w:name w:val="Emphasis"/>
    <w:basedOn w:val="Standardnpsmoodstavce"/>
    <w:uiPriority w:val="23"/>
    <w:qFormat/>
    <w:rsid w:val="003E3D9A"/>
    <w:rPr>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acservicedesk.autocont.cz/"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aricoma.com/cs/o-nas/partneri-certifika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autocont.cz/klicova-partnerstvi-a-certifikace/certifika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bkovado\Downloads\Aricoma_Nabidka_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7D131AA2CB46EE9A2BB12B4CA99054"/>
        <w:category>
          <w:name w:val="Obecné"/>
          <w:gallery w:val="placeholder"/>
        </w:category>
        <w:types>
          <w:type w:val="bbPlcHdr"/>
        </w:types>
        <w:behaviors>
          <w:behavior w:val="content"/>
        </w:behaviors>
        <w:guid w:val="{1DDA6139-6AD8-4297-A77D-0EEE01099359}"/>
      </w:docPartPr>
      <w:docPartBody>
        <w:p w:rsidR="00674A12" w:rsidRDefault="00D31D71" w:rsidP="00D31D71">
          <w:pPr>
            <w:pStyle w:val="7C7D131AA2CB46EE9A2BB12B4CA99054"/>
          </w:pPr>
          <w:r w:rsidRPr="00CF6CEA">
            <w:rPr>
              <w:rStyle w:val="Zstupntext"/>
              <w:b/>
            </w:rPr>
            <w:t>Klikněte sem a zadejte text.</w:t>
          </w:r>
        </w:p>
      </w:docPartBody>
    </w:docPart>
    <w:docPart>
      <w:docPartPr>
        <w:name w:val="024F33D0E2FF497CB412584AE3466857"/>
        <w:category>
          <w:name w:val="Obecné"/>
          <w:gallery w:val="placeholder"/>
        </w:category>
        <w:types>
          <w:type w:val="bbPlcHdr"/>
        </w:types>
        <w:behaviors>
          <w:behavior w:val="content"/>
        </w:behaviors>
        <w:guid w:val="{141514E8-76CE-4EFF-A611-A139C60665DC}"/>
      </w:docPartPr>
      <w:docPartBody>
        <w:p w:rsidR="00674A12" w:rsidRDefault="00D31D71" w:rsidP="00D31D71">
          <w:pPr>
            <w:pStyle w:val="024F33D0E2FF497CB412584AE3466857"/>
          </w:pPr>
          <w:r w:rsidRPr="00DD1B28">
            <w:rPr>
              <w:rStyle w:val="Zstupntext"/>
            </w:rPr>
            <w:t>Klikněte sem a zadejte text.</w:t>
          </w:r>
        </w:p>
      </w:docPartBody>
    </w:docPart>
    <w:docPart>
      <w:docPartPr>
        <w:name w:val="E04404EFFCA2408AAEB2CEF157674354"/>
        <w:category>
          <w:name w:val="Obecné"/>
          <w:gallery w:val="placeholder"/>
        </w:category>
        <w:types>
          <w:type w:val="bbPlcHdr"/>
        </w:types>
        <w:behaviors>
          <w:behavior w:val="content"/>
        </w:behaviors>
        <w:guid w:val="{8C6DF016-F7E3-48E5-AADF-072B9C0662F1}"/>
      </w:docPartPr>
      <w:docPartBody>
        <w:p w:rsidR="00674A12" w:rsidRDefault="00D31D71" w:rsidP="00D31D71">
          <w:pPr>
            <w:pStyle w:val="E04404EFFCA2408AAEB2CEF157674354"/>
          </w:pPr>
          <w:r w:rsidRPr="00DD1B28">
            <w:rPr>
              <w:rStyle w:val="Zstupntext"/>
            </w:rPr>
            <w:t>Klikněte sem a zadejte text.</w:t>
          </w:r>
        </w:p>
      </w:docPartBody>
    </w:docPart>
    <w:docPart>
      <w:docPartPr>
        <w:name w:val="3C7C162ACD8C49ACAEB257BCD92C8B29"/>
        <w:category>
          <w:name w:val="Obecné"/>
          <w:gallery w:val="placeholder"/>
        </w:category>
        <w:types>
          <w:type w:val="bbPlcHdr"/>
        </w:types>
        <w:behaviors>
          <w:behavior w:val="content"/>
        </w:behaviors>
        <w:guid w:val="{FB040A12-5D85-40F7-BD55-0E0050699E39}"/>
      </w:docPartPr>
      <w:docPartBody>
        <w:p w:rsidR="00674A12" w:rsidRDefault="00D31D71" w:rsidP="00D31D71">
          <w:pPr>
            <w:pStyle w:val="3C7C162ACD8C49ACAEB257BCD92C8B29"/>
          </w:pPr>
          <w:r w:rsidRPr="00DD1B28">
            <w:rPr>
              <w:rStyle w:val="Zstupntext"/>
            </w:rPr>
            <w:t>Klikněte sem a zadejte text.</w:t>
          </w:r>
        </w:p>
      </w:docPartBody>
    </w:docPart>
    <w:docPart>
      <w:docPartPr>
        <w:name w:val="2BB52E676C464197871201854F0ED600"/>
        <w:category>
          <w:name w:val="Obecné"/>
          <w:gallery w:val="placeholder"/>
        </w:category>
        <w:types>
          <w:type w:val="bbPlcHdr"/>
        </w:types>
        <w:behaviors>
          <w:behavior w:val="content"/>
        </w:behaviors>
        <w:guid w:val="{D72F4E69-1903-4037-8E9C-CB1F142E2E07}"/>
      </w:docPartPr>
      <w:docPartBody>
        <w:p w:rsidR="00674A12" w:rsidRDefault="00D31D71" w:rsidP="00D31D71">
          <w:pPr>
            <w:pStyle w:val="2BB52E676C464197871201854F0ED600"/>
          </w:pPr>
          <w:r w:rsidRPr="00DD1B28">
            <w:rPr>
              <w:rStyle w:val="Zstupntext"/>
            </w:rPr>
            <w:t>Klikněte sem a zadejte text.</w:t>
          </w:r>
        </w:p>
      </w:docPartBody>
    </w:docPart>
    <w:docPart>
      <w:docPartPr>
        <w:name w:val="A0F149BFC65842A2882F0BB8A42CBA55"/>
        <w:category>
          <w:name w:val="Obecné"/>
          <w:gallery w:val="placeholder"/>
        </w:category>
        <w:types>
          <w:type w:val="bbPlcHdr"/>
        </w:types>
        <w:behaviors>
          <w:behavior w:val="content"/>
        </w:behaviors>
        <w:guid w:val="{1ED2038C-1C5A-474A-9043-AC8C1753DAA4}"/>
      </w:docPartPr>
      <w:docPartBody>
        <w:p w:rsidR="00674A12" w:rsidRDefault="00D31D71" w:rsidP="00D31D71">
          <w:pPr>
            <w:pStyle w:val="A0F149BFC65842A2882F0BB8A42CBA55"/>
          </w:pPr>
          <w:r w:rsidRPr="00DD1B28">
            <w:rPr>
              <w:rStyle w:val="Zstupntext"/>
            </w:rPr>
            <w:t>Klikněte sem a zadejte text.</w:t>
          </w:r>
        </w:p>
      </w:docPartBody>
    </w:docPart>
    <w:docPart>
      <w:docPartPr>
        <w:name w:val="648D8C1A1A144DDF85F41085AE040650"/>
        <w:category>
          <w:name w:val="Obecné"/>
          <w:gallery w:val="placeholder"/>
        </w:category>
        <w:types>
          <w:type w:val="bbPlcHdr"/>
        </w:types>
        <w:behaviors>
          <w:behavior w:val="content"/>
        </w:behaviors>
        <w:guid w:val="{0A4730E4-5A2B-444A-A60C-5B85A6399AC6}"/>
      </w:docPartPr>
      <w:docPartBody>
        <w:p w:rsidR="00674A12" w:rsidRDefault="00D31D71" w:rsidP="00D31D71">
          <w:pPr>
            <w:pStyle w:val="648D8C1A1A144DDF85F41085AE040650"/>
          </w:pPr>
          <w:r w:rsidRPr="00DD1B28">
            <w:rPr>
              <w:rStyle w:val="Zstupntext"/>
            </w:rPr>
            <w:t>Klikněte sem a zadejte text.</w:t>
          </w:r>
        </w:p>
      </w:docPartBody>
    </w:docPart>
    <w:docPart>
      <w:docPartPr>
        <w:name w:val="D983CD420B3F4E7BA3C36D9648F4B7D1"/>
        <w:category>
          <w:name w:val="Obecné"/>
          <w:gallery w:val="placeholder"/>
        </w:category>
        <w:types>
          <w:type w:val="bbPlcHdr"/>
        </w:types>
        <w:behaviors>
          <w:behavior w:val="content"/>
        </w:behaviors>
        <w:guid w:val="{274B9120-0EF8-4131-8FD7-A8824BC8D290}"/>
      </w:docPartPr>
      <w:docPartBody>
        <w:p w:rsidR="00674A12" w:rsidRDefault="00D31D71" w:rsidP="00D31D71">
          <w:pPr>
            <w:pStyle w:val="D983CD420B3F4E7BA3C36D9648F4B7D1"/>
          </w:pPr>
          <w:r w:rsidRPr="00DD1B28">
            <w:rPr>
              <w:rStyle w:val="Zstupntext"/>
            </w:rPr>
            <w:t>Klikněte sem a zadejte text.</w:t>
          </w:r>
        </w:p>
      </w:docPartBody>
    </w:docPart>
    <w:docPart>
      <w:docPartPr>
        <w:name w:val="ACE024025FEA4963BCF87883EB0FE616"/>
        <w:category>
          <w:name w:val="Obecné"/>
          <w:gallery w:val="placeholder"/>
        </w:category>
        <w:types>
          <w:type w:val="bbPlcHdr"/>
        </w:types>
        <w:behaviors>
          <w:behavior w:val="content"/>
        </w:behaviors>
        <w:guid w:val="{C2100264-952D-4BFE-BC73-597E6C3B52D5}"/>
      </w:docPartPr>
      <w:docPartBody>
        <w:p w:rsidR="00674A12" w:rsidRDefault="00D31D71" w:rsidP="00D31D71">
          <w:pPr>
            <w:pStyle w:val="ACE024025FEA4963BCF87883EB0FE616"/>
          </w:pPr>
          <w:r w:rsidRPr="00DD1B28">
            <w:rPr>
              <w:rStyle w:val="Zstupntext"/>
            </w:rPr>
            <w:t>Klikněte sem a zadejte text.</w:t>
          </w:r>
        </w:p>
      </w:docPartBody>
    </w:docPart>
    <w:docPart>
      <w:docPartPr>
        <w:name w:val="3FD1D8B5DA14452A8D7D17C920185845"/>
        <w:category>
          <w:name w:val="Obecné"/>
          <w:gallery w:val="placeholder"/>
        </w:category>
        <w:types>
          <w:type w:val="bbPlcHdr"/>
        </w:types>
        <w:behaviors>
          <w:behavior w:val="content"/>
        </w:behaviors>
        <w:guid w:val="{745C2C2E-198C-44C7-87DA-051E3C4B1165}"/>
      </w:docPartPr>
      <w:docPartBody>
        <w:p w:rsidR="00674A12" w:rsidRDefault="00D31D71" w:rsidP="00D31D71">
          <w:pPr>
            <w:pStyle w:val="3FD1D8B5DA14452A8D7D17C920185845"/>
          </w:pPr>
          <w:r w:rsidRPr="00DD1B28">
            <w:rPr>
              <w:rStyle w:val="Zstupntext"/>
            </w:rPr>
            <w:t>Klikněte sem a zadejte text.</w:t>
          </w:r>
        </w:p>
      </w:docPartBody>
    </w:docPart>
    <w:docPart>
      <w:docPartPr>
        <w:name w:val="9FB23002B4264E07AF82A66D3F42CE60"/>
        <w:category>
          <w:name w:val="Obecné"/>
          <w:gallery w:val="placeholder"/>
        </w:category>
        <w:types>
          <w:type w:val="bbPlcHdr"/>
        </w:types>
        <w:behaviors>
          <w:behavior w:val="content"/>
        </w:behaviors>
        <w:guid w:val="{1FED7E75-3659-495A-AF57-437FEE695DC1}"/>
      </w:docPartPr>
      <w:docPartBody>
        <w:p w:rsidR="005D4A59" w:rsidRDefault="005D4A59" w:rsidP="005D4A59">
          <w:pPr>
            <w:pStyle w:val="9FB23002B4264E07AF82A66D3F42CE60"/>
          </w:pPr>
          <w:r w:rsidRPr="00DD1B28">
            <w:rPr>
              <w:rStyle w:val="Zstupntext"/>
            </w:rPr>
            <w:t>Klikněte sem a zadejte text.</w:t>
          </w:r>
        </w:p>
      </w:docPartBody>
    </w:docPart>
    <w:docPart>
      <w:docPartPr>
        <w:name w:val="7D90AD364503415A916CCB42746099FD"/>
        <w:category>
          <w:name w:val="Obecné"/>
          <w:gallery w:val="placeholder"/>
        </w:category>
        <w:types>
          <w:type w:val="bbPlcHdr"/>
        </w:types>
        <w:behaviors>
          <w:behavior w:val="content"/>
        </w:behaviors>
        <w:guid w:val="{ADB1821A-8F66-4111-9E65-2813AC39D988}"/>
      </w:docPartPr>
      <w:docPartBody>
        <w:p w:rsidR="005D4A59" w:rsidRDefault="005D4A59" w:rsidP="005D4A59">
          <w:pPr>
            <w:pStyle w:val="7D90AD364503415A916CCB42746099FD"/>
          </w:pPr>
          <w:r w:rsidRPr="00DD1B28">
            <w:rPr>
              <w:rStyle w:val="Zstupntext"/>
            </w:rPr>
            <w:t>Klikněte sem a zadejte text.</w:t>
          </w:r>
        </w:p>
      </w:docPartBody>
    </w:docPart>
    <w:docPart>
      <w:docPartPr>
        <w:name w:val="782E740A2F4445FFBA1ED1B314BF0739"/>
        <w:category>
          <w:name w:val="Obecné"/>
          <w:gallery w:val="placeholder"/>
        </w:category>
        <w:types>
          <w:type w:val="bbPlcHdr"/>
        </w:types>
        <w:behaviors>
          <w:behavior w:val="content"/>
        </w:behaviors>
        <w:guid w:val="{CF45505D-F8F1-4E5B-82BA-BBF5339966EA}"/>
      </w:docPartPr>
      <w:docPartBody>
        <w:p w:rsidR="005D4A59" w:rsidRDefault="005D4A59" w:rsidP="005D4A59">
          <w:pPr>
            <w:pStyle w:val="782E740A2F4445FFBA1ED1B314BF0739"/>
          </w:pPr>
          <w:r w:rsidRPr="00DD1B28">
            <w:rPr>
              <w:rStyle w:val="Zstupntext"/>
            </w:rPr>
            <w:t>Klikněte sem a zadejte text.</w:t>
          </w:r>
        </w:p>
      </w:docPartBody>
    </w:docPart>
    <w:docPart>
      <w:docPartPr>
        <w:name w:val="415FC61B10CC4B19A1ADB1AA501A47D3"/>
        <w:category>
          <w:name w:val="Obecné"/>
          <w:gallery w:val="placeholder"/>
        </w:category>
        <w:types>
          <w:type w:val="bbPlcHdr"/>
        </w:types>
        <w:behaviors>
          <w:behavior w:val="content"/>
        </w:behaviors>
        <w:guid w:val="{F6C768B3-0BA9-46A3-8772-16A9759F7DC9}"/>
      </w:docPartPr>
      <w:docPartBody>
        <w:p w:rsidR="00DF4FBA" w:rsidRDefault="00DF4FBA" w:rsidP="00DF4FBA">
          <w:pPr>
            <w:pStyle w:val="415FC61B10CC4B19A1ADB1AA501A47D3"/>
          </w:pPr>
          <w:r w:rsidRPr="00DD1B28">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079"/>
    <w:rsid w:val="00016B0B"/>
    <w:rsid w:val="000C71E7"/>
    <w:rsid w:val="00137F40"/>
    <w:rsid w:val="00157BFD"/>
    <w:rsid w:val="001B0BB0"/>
    <w:rsid w:val="00204AC3"/>
    <w:rsid w:val="0029468F"/>
    <w:rsid w:val="002A2BFB"/>
    <w:rsid w:val="00335921"/>
    <w:rsid w:val="0033637B"/>
    <w:rsid w:val="003850AA"/>
    <w:rsid w:val="003B3C77"/>
    <w:rsid w:val="0049402E"/>
    <w:rsid w:val="00497834"/>
    <w:rsid w:val="004F7431"/>
    <w:rsid w:val="0050018C"/>
    <w:rsid w:val="00510E04"/>
    <w:rsid w:val="00587CE2"/>
    <w:rsid w:val="005938B1"/>
    <w:rsid w:val="005C38FD"/>
    <w:rsid w:val="005D4A59"/>
    <w:rsid w:val="005E4ECC"/>
    <w:rsid w:val="00623A9C"/>
    <w:rsid w:val="00674A12"/>
    <w:rsid w:val="006F35C8"/>
    <w:rsid w:val="007274BA"/>
    <w:rsid w:val="007D773F"/>
    <w:rsid w:val="007F20B8"/>
    <w:rsid w:val="00815AEB"/>
    <w:rsid w:val="008809D2"/>
    <w:rsid w:val="009636C0"/>
    <w:rsid w:val="009C54D8"/>
    <w:rsid w:val="009E4AF2"/>
    <w:rsid w:val="00B129D7"/>
    <w:rsid w:val="00BD54CD"/>
    <w:rsid w:val="00BF735F"/>
    <w:rsid w:val="00C258FB"/>
    <w:rsid w:val="00CB50FD"/>
    <w:rsid w:val="00D31D71"/>
    <w:rsid w:val="00D41AB0"/>
    <w:rsid w:val="00D43079"/>
    <w:rsid w:val="00DE4430"/>
    <w:rsid w:val="00DF04FA"/>
    <w:rsid w:val="00DF4FBA"/>
    <w:rsid w:val="00E6608D"/>
    <w:rsid w:val="00F9435A"/>
    <w:rsid w:val="00FD02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F4FBA"/>
  </w:style>
  <w:style w:type="paragraph" w:customStyle="1" w:styleId="7C7D131AA2CB46EE9A2BB12B4CA99054">
    <w:name w:val="7C7D131AA2CB46EE9A2BB12B4CA99054"/>
    <w:rsid w:val="00D31D71"/>
    <w:rPr>
      <w:kern w:val="2"/>
      <w14:ligatures w14:val="standardContextual"/>
    </w:rPr>
  </w:style>
  <w:style w:type="paragraph" w:customStyle="1" w:styleId="024F33D0E2FF497CB412584AE3466857">
    <w:name w:val="024F33D0E2FF497CB412584AE3466857"/>
    <w:rsid w:val="00D31D71"/>
    <w:rPr>
      <w:kern w:val="2"/>
      <w14:ligatures w14:val="standardContextual"/>
    </w:rPr>
  </w:style>
  <w:style w:type="paragraph" w:customStyle="1" w:styleId="E04404EFFCA2408AAEB2CEF157674354">
    <w:name w:val="E04404EFFCA2408AAEB2CEF157674354"/>
    <w:rsid w:val="00D31D71"/>
    <w:rPr>
      <w:kern w:val="2"/>
      <w14:ligatures w14:val="standardContextual"/>
    </w:rPr>
  </w:style>
  <w:style w:type="paragraph" w:customStyle="1" w:styleId="3C7C162ACD8C49ACAEB257BCD92C8B29">
    <w:name w:val="3C7C162ACD8C49ACAEB257BCD92C8B29"/>
    <w:rsid w:val="00D31D71"/>
    <w:rPr>
      <w:kern w:val="2"/>
      <w14:ligatures w14:val="standardContextual"/>
    </w:rPr>
  </w:style>
  <w:style w:type="paragraph" w:customStyle="1" w:styleId="2BB52E676C464197871201854F0ED600">
    <w:name w:val="2BB52E676C464197871201854F0ED600"/>
    <w:rsid w:val="00D31D71"/>
    <w:rPr>
      <w:kern w:val="2"/>
      <w14:ligatures w14:val="standardContextual"/>
    </w:rPr>
  </w:style>
  <w:style w:type="paragraph" w:customStyle="1" w:styleId="A0F149BFC65842A2882F0BB8A42CBA55">
    <w:name w:val="A0F149BFC65842A2882F0BB8A42CBA55"/>
    <w:rsid w:val="00D31D71"/>
    <w:rPr>
      <w:kern w:val="2"/>
      <w14:ligatures w14:val="standardContextual"/>
    </w:rPr>
  </w:style>
  <w:style w:type="paragraph" w:customStyle="1" w:styleId="648D8C1A1A144DDF85F41085AE040650">
    <w:name w:val="648D8C1A1A144DDF85F41085AE040650"/>
    <w:rsid w:val="00D31D71"/>
    <w:rPr>
      <w:kern w:val="2"/>
      <w14:ligatures w14:val="standardContextual"/>
    </w:rPr>
  </w:style>
  <w:style w:type="paragraph" w:customStyle="1" w:styleId="D983CD420B3F4E7BA3C36D9648F4B7D1">
    <w:name w:val="D983CD420B3F4E7BA3C36D9648F4B7D1"/>
    <w:rsid w:val="00D31D71"/>
    <w:rPr>
      <w:kern w:val="2"/>
      <w14:ligatures w14:val="standardContextual"/>
    </w:rPr>
  </w:style>
  <w:style w:type="paragraph" w:customStyle="1" w:styleId="ACE024025FEA4963BCF87883EB0FE616">
    <w:name w:val="ACE024025FEA4963BCF87883EB0FE616"/>
    <w:rsid w:val="00D31D71"/>
    <w:rPr>
      <w:kern w:val="2"/>
      <w14:ligatures w14:val="standardContextual"/>
    </w:rPr>
  </w:style>
  <w:style w:type="paragraph" w:customStyle="1" w:styleId="3FD1D8B5DA14452A8D7D17C920185845">
    <w:name w:val="3FD1D8B5DA14452A8D7D17C920185845"/>
    <w:rsid w:val="00D31D71"/>
    <w:rPr>
      <w:kern w:val="2"/>
      <w14:ligatures w14:val="standardContextual"/>
    </w:rPr>
  </w:style>
  <w:style w:type="paragraph" w:customStyle="1" w:styleId="9FB23002B4264E07AF82A66D3F42CE60">
    <w:name w:val="9FB23002B4264E07AF82A66D3F42CE60"/>
    <w:rsid w:val="005D4A59"/>
    <w:pPr>
      <w:spacing w:line="278" w:lineRule="auto"/>
    </w:pPr>
    <w:rPr>
      <w:kern w:val="2"/>
      <w:sz w:val="24"/>
      <w:szCs w:val="24"/>
      <w14:ligatures w14:val="standardContextual"/>
    </w:rPr>
  </w:style>
  <w:style w:type="paragraph" w:customStyle="1" w:styleId="7D90AD364503415A916CCB42746099FD">
    <w:name w:val="7D90AD364503415A916CCB42746099FD"/>
    <w:rsid w:val="005D4A59"/>
    <w:pPr>
      <w:spacing w:line="278" w:lineRule="auto"/>
    </w:pPr>
    <w:rPr>
      <w:kern w:val="2"/>
      <w:sz w:val="24"/>
      <w:szCs w:val="24"/>
      <w14:ligatures w14:val="standardContextual"/>
    </w:rPr>
  </w:style>
  <w:style w:type="paragraph" w:customStyle="1" w:styleId="782E740A2F4445FFBA1ED1B314BF0739">
    <w:name w:val="782E740A2F4445FFBA1ED1B314BF0739"/>
    <w:rsid w:val="005D4A59"/>
    <w:pPr>
      <w:spacing w:line="278" w:lineRule="auto"/>
    </w:pPr>
    <w:rPr>
      <w:kern w:val="2"/>
      <w:sz w:val="24"/>
      <w:szCs w:val="24"/>
      <w14:ligatures w14:val="standardContextual"/>
    </w:rPr>
  </w:style>
  <w:style w:type="paragraph" w:customStyle="1" w:styleId="415FC61B10CC4B19A1ADB1AA501A47D3">
    <w:name w:val="415FC61B10CC4B19A1ADB1AA501A47D3"/>
    <w:rsid w:val="00DF4FB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Aricoma 2023-08-23">
      <a:dk1>
        <a:srgbClr val="000000"/>
      </a:dk1>
      <a:lt1>
        <a:srgbClr val="FFFFFF"/>
      </a:lt1>
      <a:dk2>
        <a:srgbClr val="15185C"/>
      </a:dk2>
      <a:lt2>
        <a:srgbClr val="8D7D54"/>
      </a:lt2>
      <a:accent1>
        <a:srgbClr val="15185C"/>
      </a:accent1>
      <a:accent2>
        <a:srgbClr val="DAC796"/>
      </a:accent2>
      <a:accent3>
        <a:srgbClr val="8D601C"/>
      </a:accent3>
      <a:accent4>
        <a:srgbClr val="227372"/>
      </a:accent4>
      <a:accent5>
        <a:srgbClr val="848EC1"/>
      </a:accent5>
      <a:accent6>
        <a:srgbClr val="BB7AB0"/>
      </a:accent6>
      <a:hlink>
        <a:srgbClr val="15185C"/>
      </a:hlink>
      <a:folHlink>
        <a:srgbClr val="15185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Aricoma Gold">
      <a:srgbClr val="8D7D54"/>
    </a:custClr>
    <a:custClr name="Aricoma Blue">
      <a:srgbClr val="15185C"/>
    </a:custClr>
    <a:custClr name="Šedá barva pro linie grafů">
      <a:srgbClr val="C6C6C6"/>
    </a:custClr>
    <a:custClr name=" ">
      <a:srgbClr val="FFFFFF"/>
    </a:custClr>
    <a:custClr name=" ">
      <a:srgbClr val="FFFFFF"/>
    </a:custClr>
    <a:custClr name=" ">
      <a:srgbClr val="FFFFFF"/>
    </a:custClr>
    <a:custClr name=" ">
      <a:srgbClr val="FFFFFF"/>
    </a:custClr>
    <a:custClr name=" ">
      <a:srgbClr val="FFFFFF"/>
    </a:custClr>
    <a:custClr name=" ">
      <a:srgbClr val="FFFFFF"/>
    </a:custClr>
    <a:custClr name=" ">
      <a:srgbClr val="FFFFFF"/>
    </a:custClr>
    <a:custClr name="Aricoma Blue (výchozí zvýrazňovací barva 1 pro grafy)">
      <a:srgbClr val="15185C"/>
    </a:custClr>
    <a:custClr name="Světle hnědá (výchozí zvýrazňovací barva 2 pro grafy)">
      <a:srgbClr val="DAC796"/>
    </a:custClr>
    <a:custClr name="Hnědá (výchozí zvýrazňovací barva 3 pro grafy)">
      <a:srgbClr val="8D601C"/>
    </a:custClr>
    <a:custClr name="Tmavě zelená (výchozí zvýrazňovací barva 4 pro grafy)">
      <a:srgbClr val="227372"/>
    </a:custClr>
    <a:custClr name="Fialová (výchozí zvýrazňovací barva 5 pro grafy)">
      <a:srgbClr val="848EC1"/>
    </a:custClr>
    <a:custClr name="Růžová (výchozí zvýrazňovací barva 6 pro grafy)">
      <a:srgbClr val="BB7AB0"/>
    </a:custClr>
    <a:custClr name=" ">
      <a:srgbClr val="FFFFFF"/>
    </a:custClr>
    <a:custClr name=" ">
      <a:srgbClr val="FFFFFF"/>
    </a:custClr>
    <a:custClr name=" ">
      <a:srgbClr val="FFFFFF"/>
    </a:custClr>
    <a:custClr name=" ">
      <a:srgbClr val="FFFFFF"/>
    </a:custClr>
    <a:custClr name="Tmavě hnědá (jedna z 10 doplňkových barev pro grafy)">
      <a:srgbClr val="403721"/>
    </a:custClr>
    <a:custClr name="Světle hnědá (jedna z 10 doplňkových barev pro grafy)">
      <a:srgbClr val="DAC796"/>
    </a:custClr>
    <a:custClr name="Hnědá (jedna z 10 doplňkových barev pro grafy)">
      <a:srgbClr val="8D601C"/>
    </a:custClr>
    <a:custClr name="Modrá (jedna z 10 doplňkových barev pro grafy)">
      <a:srgbClr val="23468C"/>
    </a:custClr>
    <a:custClr name="Tmavě fialová (jedna z 10 doplňkových barev pro grafy)">
      <a:srgbClr val="545590"/>
    </a:custClr>
    <a:custClr name="Fialová (jedna z 10 doplňkových barev pro grafy)">
      <a:srgbClr val="848EC1"/>
    </a:custClr>
    <a:custClr name="Tmavě zelená (jedna z 10 doplňkových barev pro grafy)">
      <a:srgbClr val="227372"/>
    </a:custClr>
    <a:custClr name="Zelená (jedna z 10 doplňkových barev pro grafy)">
      <a:srgbClr val="699A8B"/>
    </a:custClr>
    <a:custClr name="Tmavě růžová (jedna z 10 doplňkových barev pro grafy)">
      <a:srgbClr val="5B2C5B"/>
    </a:custClr>
    <a:custClr name="Růžová (jedna z 10 doplňkových barev pro grafy)">
      <a:srgbClr val="BB7AB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B6F551E8A1514F8AC555A3147814CB" ma:contentTypeVersion="20" ma:contentTypeDescription="Vytvoří nový dokument" ma:contentTypeScope="" ma:versionID="b9a04442a737f8d23df2192c0392f02a">
  <xsd:schema xmlns:xsd="http://www.w3.org/2001/XMLSchema" xmlns:xs="http://www.w3.org/2001/XMLSchema" xmlns:p="http://schemas.microsoft.com/office/2006/metadata/properties" xmlns:ns1="e22a0d83-abff-480f-bd9b-48fee336c743" xmlns:ns3="1616bb78-d342-45b4-8a89-31ef225e390f" targetNamespace="http://schemas.microsoft.com/office/2006/metadata/properties" ma:root="true" ma:fieldsID="eb2d84a0cea6d0728d9aa1e6c43a590e" ns1:_="" ns3:_="">
    <xsd:import namespace="e22a0d83-abff-480f-bd9b-48fee336c743"/>
    <xsd:import namespace="1616bb78-d342-45b4-8a89-31ef225e390f"/>
    <xsd:element name="properties">
      <xsd:complexType>
        <xsd:sequence>
          <xsd:element name="documentManagement">
            <xsd:complexType>
              <xsd:all>
                <xsd:element ref="ns1:Oblast"/>
                <xsd:element ref="ns1:Podoblast"/>
                <xsd:element ref="ns1:Typ_x0020_p_x0159__x00ed_lohy"/>
                <xsd:element ref="ns1:Oblast_x003a_ID" minOccurs="0"/>
                <xsd:element ref="ns1:MediaServiceMetadata" minOccurs="0"/>
                <xsd:element ref="ns1:MediaServiceFastMetadata" minOccurs="0"/>
                <xsd:element ref="ns1:MediaServiceOCR" minOccurs="0"/>
                <xsd:element ref="ns1:MediaServiceGenerationTime" minOccurs="0"/>
                <xsd:element ref="ns1:MediaServiceEventHashCode" minOccurs="0"/>
                <xsd:element ref="ns1:MediaServiceAutoKeyPoints" minOccurs="0"/>
                <xsd:element ref="ns1:MediaServiceKeyPoints" minOccurs="0"/>
                <xsd:element ref="ns1:MediaServiceDateTaken" minOccurs="0"/>
                <xsd:element ref="ns1:MediaLengthInSeconds" minOccurs="0"/>
                <xsd:element ref="ns1:lcf76f155ced4ddcb4097134ff3c332f" minOccurs="0"/>
                <xsd:element ref="ns3:TaxCatchAll"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a0d83-abff-480f-bd9b-48fee336c743" elementFormDefault="qualified">
    <xsd:import namespace="http://schemas.microsoft.com/office/2006/documentManagement/types"/>
    <xsd:import namespace="http://schemas.microsoft.com/office/infopath/2007/PartnerControls"/>
    <xsd:element name="Oblast" ma:index="0" ma:displayName="Oblast" ma:list="{43bf8f92-74ed-4c46-9630-a1f6a45bb17d}" ma:internalName="Oblast" ma:showField="Title">
      <xsd:simpleType>
        <xsd:restriction base="dms:Lookup"/>
      </xsd:simpleType>
    </xsd:element>
    <xsd:element name="Podoblast" ma:index="1" ma:displayName="Podoblast" ma:list="{8d722463-1e8c-4fea-9c65-4678c5a10d1a}" ma:internalName="Podoblast" ma:showField="Title">
      <xsd:simpleType>
        <xsd:restriction base="dms:Lookup"/>
      </xsd:simpleType>
    </xsd:element>
    <xsd:element name="Typ_x0020_p_x0159__x00ed_lohy" ma:index="2" ma:displayName="Typ přílohy" ma:default="Produktový list" ma:format="Dropdown" ma:internalName="Typ_x0020_p_x0159__x00ed_lohy">
      <xsd:simpleType>
        <xsd:restriction base="dms:Choice">
          <xsd:enumeration value="Produktový list"/>
          <xsd:enumeration value="Prezentace"/>
          <xsd:enumeration value="Ceník/vzor kalkulace"/>
          <xsd:enumeration value="Vzor nabídky/smlouvy"/>
          <xsd:enumeration value="Referenční list"/>
          <xsd:enumeration value="Ověřené řešení"/>
          <xsd:enumeration value="Obrázek, schéma"/>
          <xsd:enumeration value="Interní materiál"/>
        </xsd:restriction>
      </xsd:simpleType>
    </xsd:element>
    <xsd:element name="Oblast_x003a_ID" ma:index="8" nillable="true" ma:displayName="Oblast:ID" ma:list="{43bf8f92-74ed-4c46-9630-a1f6a45bb17d}" ma:internalName="Oblast_x003a_ID" ma:readOnly="true" ma:showField="ID" ma:web="1616bb78-d342-45b4-8a89-31ef225e390f">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Značky obrázků" ma:readOnly="false" ma:fieldId="{5cf76f15-5ced-4ddc-b409-7134ff3c332f}" ma:taxonomyMulti="true" ma:sspId="d3a85171-f05b-4e59-8767-aa511fe929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16bb78-d342-45b4-8a89-31ef225e390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814f490-8b9f-4001-b68b-a6af064999af}" ma:internalName="TaxCatchAll" ma:showField="CatchAllData" ma:web="1616bb78-d342-45b4-8a89-31ef225e3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 obsahu"/>
        <xsd:element ref="dc:title" minOccurs="0" maxOccurs="1" ma:index="4" ma:displayName="Po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yp_x0020_p_x0159__x00ed_lohy xmlns="e22a0d83-abff-480f-bd9b-48fee336c743">Vzor nabídky/smlouvy</Typ_x0020_p_x0159__x00ed_lohy>
    <lcf76f155ced4ddcb4097134ff3c332f xmlns="e22a0d83-abff-480f-bd9b-48fee336c743">
      <Terms xmlns="http://schemas.microsoft.com/office/infopath/2007/PartnerControls"/>
    </lcf76f155ced4ddcb4097134ff3c332f>
    <TaxCatchAll xmlns="1616bb78-d342-45b4-8a89-31ef225e390f" xsi:nil="true"/>
    <Oblast xmlns="e22a0d83-abff-480f-bd9b-48fee336c743">32</Oblast>
    <Podoblast xmlns="e22a0d83-abff-480f-bd9b-48fee336c743">114</Podoblast>
  </documentManagement>
</p:properties>
</file>

<file path=customXml/itemProps1.xml><?xml version="1.0" encoding="utf-8"?>
<ds:datastoreItem xmlns:ds="http://schemas.openxmlformats.org/officeDocument/2006/customXml" ds:itemID="{70262E43-5D9E-4393-81D3-B39171DE8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a0d83-abff-480f-bd9b-48fee336c743"/>
    <ds:schemaRef ds:uri="1616bb78-d342-45b4-8a89-31ef225e3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B2290D-567C-428A-A6F9-C0ED154F32B6}">
  <ds:schemaRefs>
    <ds:schemaRef ds:uri="http://schemas.microsoft.com/sharepoint/v3/contenttype/forms"/>
  </ds:schemaRefs>
</ds:datastoreItem>
</file>

<file path=customXml/itemProps3.xml><?xml version="1.0" encoding="utf-8"?>
<ds:datastoreItem xmlns:ds="http://schemas.openxmlformats.org/officeDocument/2006/customXml" ds:itemID="{A3942A99-2D33-4B37-8169-DD5AE0D273D8}">
  <ds:schemaRefs>
    <ds:schemaRef ds:uri="http://schemas.openxmlformats.org/package/2006/metadata/core-properties"/>
    <ds:schemaRef ds:uri="http://schemas.microsoft.com/office/infopath/2007/PartnerControls"/>
    <ds:schemaRef ds:uri="http://purl.org/dc/elements/1.1/"/>
    <ds:schemaRef ds:uri="1616bb78-d342-45b4-8a89-31ef225e390f"/>
    <ds:schemaRef ds:uri="http://purl.org/dc/dcmitype/"/>
    <ds:schemaRef ds:uri="http://schemas.microsoft.com/office/2006/documentManagement/types"/>
    <ds:schemaRef ds:uri="e22a0d83-abff-480f-bd9b-48fee336c743"/>
    <ds:schemaRef ds:uri="http://purl.org/dc/term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Aricoma_Nabidka_v3.dotx</Template>
  <TotalTime>6</TotalTime>
  <Pages>29</Pages>
  <Words>7090</Words>
  <Characters>41837</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Hrbková Dominika</dc:creator>
  <cp:keywords/>
  <dc:description/>
  <cp:lastModifiedBy>Salzmann Radim</cp:lastModifiedBy>
  <cp:revision>3</cp:revision>
  <cp:lastPrinted>2024-10-10T08:32:00Z</cp:lastPrinted>
  <dcterms:created xsi:type="dcterms:W3CDTF">2024-10-22T04:46:00Z</dcterms:created>
  <dcterms:modified xsi:type="dcterms:W3CDTF">2024-10-22T04:53:00Z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0x010100E9B6F551E8A1514F8AC555A3147814CB</vt:lpwstr>
  </property>
  <property fmtid="{D5CDD505-2E9C-101B-9397-08002B2CF9AE}" pid="3" name="MSIP_Label_82a99ebc-0f39-4fac-abab-b8d6469272ed_Enabled">
    <vt:lpwstr>true</vt:lpwstr>
  </property>
  <property fmtid="{D5CDD505-2E9C-101B-9397-08002B2CF9AE}" pid="4" name="MSIP_Label_82a99ebc-0f39-4fac-abab-b8d6469272ed_SetDate">
    <vt:lpwstr>2023-12-08T09:09:18Z</vt:lpwstr>
  </property>
  <property fmtid="{D5CDD505-2E9C-101B-9397-08002B2CF9AE}" pid="5" name="MSIP_Label_82a99ebc-0f39-4fac-abab-b8d6469272ed_Method">
    <vt:lpwstr>Standard</vt:lpwstr>
  </property>
  <property fmtid="{D5CDD505-2E9C-101B-9397-08002B2CF9AE}" pid="6" name="MSIP_Label_82a99ebc-0f39-4fac-abab-b8d6469272ed_Name">
    <vt:lpwstr>Interní informace (Internal use)</vt:lpwstr>
  </property>
  <property fmtid="{D5CDD505-2E9C-101B-9397-08002B2CF9AE}" pid="7" name="MSIP_Label_82a99ebc-0f39-4fac-abab-b8d6469272ed_SiteId">
    <vt:lpwstr>0e9caf50-a549-4565-9c6d-4dc78e847c80</vt:lpwstr>
  </property>
  <property fmtid="{D5CDD505-2E9C-101B-9397-08002B2CF9AE}" pid="8" name="MSIP_Label_82a99ebc-0f39-4fac-abab-b8d6469272ed_ActionId">
    <vt:lpwstr>ca2e14c5-6eae-4902-8b93-99ad903f9e86</vt:lpwstr>
  </property>
  <property fmtid="{D5CDD505-2E9C-101B-9397-08002B2CF9AE}" pid="9" name="MSIP_Label_82a99ebc-0f39-4fac-abab-b8d6469272ed_ContentBits">
    <vt:lpwstr>0</vt:lpwstr>
  </property>
  <property fmtid="{D5CDD505-2E9C-101B-9397-08002B2CF9AE}" pid="10" name="MediaServiceImageTags">
    <vt:lpwstr/>
  </property>
</Properties>
</file>