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24779" w14:textId="77777777" w:rsidR="00A71C7A" w:rsidRDefault="00A71C7A" w:rsidP="00A71C7A">
      <w:pPr>
        <w:rPr>
          <w:b/>
          <w:bCs/>
        </w:rPr>
      </w:pPr>
      <w:proofErr w:type="spellStart"/>
      <w:r w:rsidRPr="00AA1AF8">
        <w:rPr>
          <w:b/>
          <w:bCs/>
        </w:rPr>
        <w:t>From</w:t>
      </w:r>
      <w:proofErr w:type="spellEnd"/>
      <w:r w:rsidRPr="00AA1AF8">
        <w:rPr>
          <w:b/>
          <w:bCs/>
        </w:rPr>
        <w:t>:</w:t>
      </w:r>
      <w:r w:rsidRPr="00AA1AF8">
        <w:t xml:space="preserve"> </w:t>
      </w:r>
      <w:proofErr w:type="spellStart"/>
      <w:r w:rsidRPr="00AA1AF8">
        <w:t>Gilead</w:t>
      </w:r>
      <w:proofErr w:type="spellEnd"/>
      <w:r w:rsidRPr="00AA1AF8">
        <w:t xml:space="preserve"> </w:t>
      </w:r>
      <w:proofErr w:type="spellStart"/>
      <w:r w:rsidRPr="00AA1AF8">
        <w:t>Veklury</w:t>
      </w:r>
      <w:proofErr w:type="spellEnd"/>
      <w:r w:rsidRPr="00AA1AF8">
        <w:t xml:space="preserve"> &lt;</w:t>
      </w:r>
      <w:hyperlink r:id="rId7" w:history="1">
        <w:r w:rsidRPr="00AA1AF8">
          <w:rPr>
            <w:rStyle w:val="Hypertextovodkaz"/>
          </w:rPr>
          <w:t>gilead-veklury@ecp-cz.cz</w:t>
        </w:r>
      </w:hyperlink>
      <w:r w:rsidRPr="00AA1AF8">
        <w:t xml:space="preserve">&gt; </w:t>
      </w:r>
      <w:r w:rsidRPr="00AA1AF8">
        <w:br/>
      </w:r>
      <w:r w:rsidRPr="00AA1AF8">
        <w:rPr>
          <w:b/>
          <w:bCs/>
        </w:rPr>
        <w:t>Sent:</w:t>
      </w:r>
      <w:r w:rsidRPr="00AA1AF8">
        <w:t xml:space="preserve"> </w:t>
      </w:r>
      <w:proofErr w:type="spellStart"/>
      <w:r w:rsidRPr="00AA1AF8">
        <w:t>Monday</w:t>
      </w:r>
      <w:proofErr w:type="spellEnd"/>
      <w:r w:rsidRPr="00AA1AF8">
        <w:t xml:space="preserve">, </w:t>
      </w:r>
      <w:proofErr w:type="spellStart"/>
      <w:r w:rsidRPr="00AA1AF8">
        <w:t>September</w:t>
      </w:r>
      <w:proofErr w:type="spellEnd"/>
      <w:r w:rsidRPr="00AA1AF8">
        <w:t xml:space="preserve"> 30, 2024 10:49 AM</w:t>
      </w:r>
      <w:r w:rsidRPr="00AA1AF8">
        <w:br/>
      </w:r>
      <w:r w:rsidRPr="00AA1AF8">
        <w:rPr>
          <w:b/>
          <w:bCs/>
        </w:rPr>
        <w:t>To:</w:t>
      </w:r>
    </w:p>
    <w:p w14:paraId="5ABCA6F3" w14:textId="77777777" w:rsidR="00A71C7A" w:rsidRPr="00AA1AF8" w:rsidRDefault="00A71C7A" w:rsidP="00A71C7A">
      <w:proofErr w:type="spellStart"/>
      <w:r w:rsidRPr="00AA1AF8">
        <w:rPr>
          <w:b/>
          <w:bCs/>
        </w:rPr>
        <w:t>Cc</w:t>
      </w:r>
      <w:proofErr w:type="spellEnd"/>
      <w:r w:rsidRPr="00AA1AF8">
        <w:rPr>
          <w:b/>
          <w:bCs/>
        </w:rPr>
        <w:t>:</w:t>
      </w:r>
      <w:r w:rsidRPr="00AA1AF8">
        <w:t xml:space="preserve"> </w:t>
      </w:r>
      <w:r w:rsidRPr="00AA1AF8">
        <w:br/>
      </w:r>
      <w:proofErr w:type="spellStart"/>
      <w:r w:rsidRPr="00AA1AF8">
        <w:rPr>
          <w:b/>
          <w:bCs/>
        </w:rPr>
        <w:t>Subject</w:t>
      </w:r>
      <w:proofErr w:type="spellEnd"/>
      <w:r w:rsidRPr="00AA1AF8">
        <w:rPr>
          <w:b/>
          <w:bCs/>
        </w:rPr>
        <w:t>:</w:t>
      </w:r>
      <w:r w:rsidRPr="00AA1AF8">
        <w:t xml:space="preserve"> RE: Objednávka</w:t>
      </w:r>
    </w:p>
    <w:p w14:paraId="125DA8BF" w14:textId="77777777" w:rsidR="00A71C7A" w:rsidRPr="00AA1AF8" w:rsidRDefault="00A71C7A" w:rsidP="00A71C7A"/>
    <w:p w14:paraId="2E1F7384" w14:textId="77777777" w:rsidR="00A71C7A" w:rsidRPr="00AA1AF8" w:rsidRDefault="00A71C7A" w:rsidP="00A71C7A">
      <w:r w:rsidRPr="00AA1AF8">
        <w:t>Dobrý den,</w:t>
      </w:r>
    </w:p>
    <w:p w14:paraId="079F576A" w14:textId="77777777" w:rsidR="00A71C7A" w:rsidRPr="00AA1AF8" w:rsidRDefault="00A71C7A" w:rsidP="00A71C7A">
      <w:r w:rsidRPr="00AA1AF8">
        <w:t xml:space="preserve">Vaši objednávku ze dne </w:t>
      </w:r>
      <w:proofErr w:type="gramStart"/>
      <w:r w:rsidRPr="00AA1AF8">
        <w:t>30.9.2024  akceptujeme</w:t>
      </w:r>
      <w:proofErr w:type="gramEnd"/>
      <w:r w:rsidRPr="00AA1AF8">
        <w:t xml:space="preserve"> v plném rozsahu  50866,08 Kč  bez DPH.</w:t>
      </w:r>
    </w:p>
    <w:p w14:paraId="3900BCA1" w14:textId="5BEA7C58" w:rsidR="00A71C7A" w:rsidRPr="00AA1AF8" w:rsidRDefault="00A71C7A" w:rsidP="00A71C7A">
      <w:r w:rsidRPr="00AA1AF8">
        <w:t xml:space="preserve">Akceptuje: </w:t>
      </w:r>
      <w:proofErr w:type="spellStart"/>
      <w:r w:rsidRPr="00AA1AF8">
        <w:t>Gilead</w:t>
      </w:r>
      <w:proofErr w:type="spellEnd"/>
      <w:r w:rsidRPr="00AA1AF8">
        <w:t xml:space="preserve"> </w:t>
      </w:r>
      <w:proofErr w:type="spellStart"/>
      <w:r w:rsidRPr="00AA1AF8">
        <w:t>Sciences</w:t>
      </w:r>
      <w:proofErr w:type="spellEnd"/>
      <w:r w:rsidRPr="00AA1AF8">
        <w:t xml:space="preserve"> s.r.o. Pujmanové 1753/</w:t>
      </w:r>
      <w:proofErr w:type="gramStart"/>
      <w:r w:rsidRPr="00AA1AF8">
        <w:t>10a</w:t>
      </w:r>
      <w:proofErr w:type="gramEnd"/>
      <w:r w:rsidRPr="00AA1AF8">
        <w:t>, 140 00 Praha 4 Nusle.</w:t>
      </w:r>
    </w:p>
    <w:p w14:paraId="6C513085" w14:textId="77777777" w:rsidR="00A71C7A" w:rsidRPr="00AA1AF8" w:rsidRDefault="00A71C7A" w:rsidP="00A71C7A"/>
    <w:p w14:paraId="01BF5BD3" w14:textId="77777777" w:rsidR="00A71C7A" w:rsidRPr="00AA1AF8" w:rsidRDefault="00A71C7A" w:rsidP="00A71C7A">
      <w:r w:rsidRPr="00AA1AF8">
        <w:t>Dodáme 1.10.2024</w:t>
      </w:r>
    </w:p>
    <w:p w14:paraId="25326AB9" w14:textId="77777777" w:rsidR="00A71C7A" w:rsidRPr="00AA1AF8" w:rsidRDefault="00A71C7A" w:rsidP="00A71C7A"/>
    <w:p w14:paraId="2FD87B7F" w14:textId="207B76E5" w:rsidR="00A71C7A" w:rsidRPr="00AA1AF8" w:rsidRDefault="00A71C7A" w:rsidP="00A71C7A">
      <w:r w:rsidRPr="00AA1AF8">
        <w:t>Hezký den</w:t>
      </w:r>
    </w:p>
    <w:p w14:paraId="1F068D62" w14:textId="77777777" w:rsidR="00A71C7A" w:rsidRPr="00AA1AF8" w:rsidRDefault="00A71C7A" w:rsidP="00A71C7A"/>
    <w:p w14:paraId="596A9EB3" w14:textId="77777777" w:rsidR="00A71C7A" w:rsidRPr="00AA1AF8" w:rsidRDefault="00A71C7A" w:rsidP="00A71C7A">
      <w:proofErr w:type="spellStart"/>
      <w:r w:rsidRPr="00AA1AF8">
        <w:rPr>
          <w:b/>
          <w:bCs/>
        </w:rPr>
        <w:t>From</w:t>
      </w:r>
      <w:proofErr w:type="spellEnd"/>
      <w:r w:rsidRPr="00AA1AF8">
        <w:rPr>
          <w:b/>
          <w:bCs/>
        </w:rPr>
        <w:t>:</w:t>
      </w:r>
      <w:r w:rsidRPr="00AA1AF8">
        <w:t xml:space="preserve"> </w:t>
      </w:r>
      <w:r w:rsidRPr="00AA1AF8">
        <w:br/>
      </w:r>
      <w:r w:rsidRPr="00AA1AF8">
        <w:rPr>
          <w:b/>
          <w:bCs/>
        </w:rPr>
        <w:t>Sent:</w:t>
      </w:r>
      <w:r w:rsidRPr="00AA1AF8">
        <w:t xml:space="preserve"> </w:t>
      </w:r>
      <w:proofErr w:type="spellStart"/>
      <w:r w:rsidRPr="00AA1AF8">
        <w:t>Monday</w:t>
      </w:r>
      <w:proofErr w:type="spellEnd"/>
      <w:r w:rsidRPr="00AA1AF8">
        <w:t xml:space="preserve">, </w:t>
      </w:r>
      <w:proofErr w:type="spellStart"/>
      <w:r w:rsidRPr="00AA1AF8">
        <w:t>September</w:t>
      </w:r>
      <w:proofErr w:type="spellEnd"/>
      <w:r w:rsidRPr="00AA1AF8">
        <w:t xml:space="preserve"> 30, 2024 10:41 AM</w:t>
      </w:r>
      <w:r w:rsidRPr="00AA1AF8">
        <w:br/>
      </w:r>
      <w:r w:rsidRPr="00AA1AF8">
        <w:rPr>
          <w:b/>
          <w:bCs/>
        </w:rPr>
        <w:t>To:</w:t>
      </w:r>
      <w:r w:rsidRPr="00AA1AF8">
        <w:t xml:space="preserve"> </w:t>
      </w:r>
      <w:proofErr w:type="spellStart"/>
      <w:r w:rsidRPr="00AA1AF8">
        <w:t>Gilead</w:t>
      </w:r>
      <w:proofErr w:type="spellEnd"/>
      <w:r w:rsidRPr="00AA1AF8">
        <w:t xml:space="preserve"> </w:t>
      </w:r>
      <w:proofErr w:type="spellStart"/>
      <w:r w:rsidRPr="00AA1AF8">
        <w:t>Veklury</w:t>
      </w:r>
      <w:proofErr w:type="spellEnd"/>
      <w:r w:rsidRPr="00AA1AF8">
        <w:t xml:space="preserve"> &lt;</w:t>
      </w:r>
      <w:hyperlink r:id="rId8" w:history="1">
        <w:r w:rsidRPr="00AA1AF8">
          <w:rPr>
            <w:rStyle w:val="Hypertextovodkaz"/>
          </w:rPr>
          <w:t>gilead-veklury@ecp-cz.cz</w:t>
        </w:r>
      </w:hyperlink>
      <w:r w:rsidRPr="00AA1AF8">
        <w:t>&gt;</w:t>
      </w:r>
      <w:r w:rsidRPr="00AA1AF8">
        <w:br/>
      </w:r>
      <w:proofErr w:type="spellStart"/>
      <w:r w:rsidRPr="00AA1AF8">
        <w:rPr>
          <w:b/>
          <w:bCs/>
        </w:rPr>
        <w:t>Cc</w:t>
      </w:r>
      <w:proofErr w:type="spellEnd"/>
      <w:proofErr w:type="gramStart"/>
      <w:r w:rsidRPr="00AA1AF8">
        <w:rPr>
          <w:b/>
          <w:bCs/>
        </w:rPr>
        <w:t>:</w:t>
      </w:r>
      <w:r w:rsidRPr="00AA1AF8">
        <w:t xml:space="preserve"> &gt;</w:t>
      </w:r>
      <w:proofErr w:type="gramEnd"/>
      <w:r w:rsidRPr="00AA1AF8">
        <w:br/>
      </w:r>
      <w:proofErr w:type="spellStart"/>
      <w:r w:rsidRPr="00AA1AF8">
        <w:rPr>
          <w:b/>
          <w:bCs/>
        </w:rPr>
        <w:t>Subject</w:t>
      </w:r>
      <w:proofErr w:type="spellEnd"/>
      <w:r w:rsidRPr="00AA1AF8">
        <w:rPr>
          <w:b/>
          <w:bCs/>
        </w:rPr>
        <w:t>:</w:t>
      </w:r>
      <w:r w:rsidRPr="00AA1AF8">
        <w:t xml:space="preserve"> Objednávka</w:t>
      </w:r>
    </w:p>
    <w:p w14:paraId="6A571869" w14:textId="77777777" w:rsidR="00A71C7A" w:rsidRPr="00AA1AF8" w:rsidRDefault="00A71C7A" w:rsidP="00A71C7A"/>
    <w:p w14:paraId="2A5056C0" w14:textId="77777777" w:rsidR="00A71C7A" w:rsidRPr="00AA1AF8" w:rsidRDefault="00A71C7A" w:rsidP="00A71C7A">
      <w:r w:rsidRPr="00AA1AF8">
        <w:t xml:space="preserve">Dobrý den, </w:t>
      </w:r>
    </w:p>
    <w:p w14:paraId="59A738F1" w14:textId="3B8CF985" w:rsidR="00A71C7A" w:rsidRPr="00AA1AF8" w:rsidRDefault="00A71C7A" w:rsidP="00A71C7A">
      <w:r w:rsidRPr="00AA1AF8">
        <w:t xml:space="preserve">Do nemocniční lékárny Slaný bychom potřebovali objednat 6 balení </w:t>
      </w:r>
      <w:proofErr w:type="spellStart"/>
      <w:r w:rsidRPr="00AA1AF8">
        <w:t>Veklury</w:t>
      </w:r>
      <w:proofErr w:type="spellEnd"/>
      <w:r w:rsidRPr="00AA1AF8">
        <w:t>.</w:t>
      </w:r>
    </w:p>
    <w:p w14:paraId="7F40493E" w14:textId="77777777" w:rsidR="00A71C7A" w:rsidRPr="00AA1AF8" w:rsidRDefault="00A71C7A" w:rsidP="00A71C7A"/>
    <w:p w14:paraId="6046CB9A" w14:textId="77777777" w:rsidR="00A71C7A" w:rsidRPr="00AA1AF8" w:rsidRDefault="00A71C7A" w:rsidP="00A71C7A">
      <w:r w:rsidRPr="00AA1AF8">
        <w:t xml:space="preserve">Děkuji </w:t>
      </w:r>
    </w:p>
    <w:p w14:paraId="275AAD78" w14:textId="7143ECC9" w:rsidR="0005165A" w:rsidRPr="00C17F90" w:rsidRDefault="00A71C7A" w:rsidP="00A71C7A">
      <w:r w:rsidRPr="00AA1AF8">
        <w:t>Nemocniční lékárna Slaný</w:t>
      </w:r>
    </w:p>
    <w:sectPr w:rsidR="0005165A" w:rsidRPr="00C17F90" w:rsidSect="00835C33">
      <w:headerReference w:type="default" r:id="rId9"/>
      <w:footerReference w:type="default" r:id="rId10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365BF" w14:textId="77777777" w:rsidR="00EA50A6" w:rsidRDefault="00EA50A6">
      <w:pPr>
        <w:spacing w:after="0" w:line="240" w:lineRule="auto"/>
      </w:pPr>
      <w:r>
        <w:separator/>
      </w:r>
    </w:p>
  </w:endnote>
  <w:endnote w:type="continuationSeparator" w:id="0">
    <w:p w14:paraId="78042206" w14:textId="77777777" w:rsidR="00EA50A6" w:rsidRDefault="00EA5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14EB4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3EE94934" wp14:editId="16AA3280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C52329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C6A14" w14:textId="77777777" w:rsidR="00EA50A6" w:rsidRDefault="00EA50A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D6F65C1" w14:textId="77777777" w:rsidR="00EA50A6" w:rsidRDefault="00EA5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4F274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1EB8C155" wp14:editId="30DD8FFA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75F162" w14:textId="77777777" w:rsidR="00083E55" w:rsidRDefault="00083E55" w:rsidP="00FD2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C7A"/>
    <w:rsid w:val="0000065B"/>
    <w:rsid w:val="00047FF0"/>
    <w:rsid w:val="0005165A"/>
    <w:rsid w:val="00056F21"/>
    <w:rsid w:val="00071D30"/>
    <w:rsid w:val="00083E55"/>
    <w:rsid w:val="001825E3"/>
    <w:rsid w:val="001B6949"/>
    <w:rsid w:val="001F37E4"/>
    <w:rsid w:val="00222DEE"/>
    <w:rsid w:val="00290009"/>
    <w:rsid w:val="00336AA9"/>
    <w:rsid w:val="0038650C"/>
    <w:rsid w:val="00417B88"/>
    <w:rsid w:val="004860E7"/>
    <w:rsid w:val="004915C3"/>
    <w:rsid w:val="00495AD5"/>
    <w:rsid w:val="005137D3"/>
    <w:rsid w:val="00575D19"/>
    <w:rsid w:val="00634A12"/>
    <w:rsid w:val="00634D9B"/>
    <w:rsid w:val="006E4B6B"/>
    <w:rsid w:val="006E60D7"/>
    <w:rsid w:val="007306B4"/>
    <w:rsid w:val="00750E92"/>
    <w:rsid w:val="007C237F"/>
    <w:rsid w:val="00835C33"/>
    <w:rsid w:val="00840821"/>
    <w:rsid w:val="00882439"/>
    <w:rsid w:val="00951FFA"/>
    <w:rsid w:val="00991229"/>
    <w:rsid w:val="009B2433"/>
    <w:rsid w:val="00A64E2A"/>
    <w:rsid w:val="00A71C7A"/>
    <w:rsid w:val="00AC5E50"/>
    <w:rsid w:val="00B31C71"/>
    <w:rsid w:val="00B97DA2"/>
    <w:rsid w:val="00BB2642"/>
    <w:rsid w:val="00BF138C"/>
    <w:rsid w:val="00C17F90"/>
    <w:rsid w:val="00C67AE8"/>
    <w:rsid w:val="00CA7004"/>
    <w:rsid w:val="00CB3DE8"/>
    <w:rsid w:val="00CB59DE"/>
    <w:rsid w:val="00CE2C90"/>
    <w:rsid w:val="00CE6A61"/>
    <w:rsid w:val="00D17A10"/>
    <w:rsid w:val="00D758DF"/>
    <w:rsid w:val="00DB2B09"/>
    <w:rsid w:val="00DD3C7A"/>
    <w:rsid w:val="00E212F4"/>
    <w:rsid w:val="00E61B4F"/>
    <w:rsid w:val="00E670C4"/>
    <w:rsid w:val="00EA50A6"/>
    <w:rsid w:val="00F0673D"/>
    <w:rsid w:val="00F13E74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1C4E7"/>
  <w15:docId w15:val="{EDDC0273-9E0B-4EAE-9F5E-BA4AE964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1C7A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adpis2">
    <w:name w:val="heading 2"/>
    <w:basedOn w:val="Normln"/>
    <w:link w:val="Nadpis2Char1"/>
    <w:pPr>
      <w:suppressAutoHyphens/>
      <w:autoSpaceDN w:val="0"/>
      <w:spacing w:before="100" w:after="10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0"/>
      <w14:ligatures w14:val="none"/>
    </w:r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0"/>
      <w14:ligatures w14:val="none"/>
    </w:r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bubliny">
    <w:name w:val="Balloon Text"/>
    <w:basedOn w:val="Normln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A71C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ead-veklury@ecp-cz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ilead-veklury@ecp-cz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1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1</cp:revision>
  <cp:lastPrinted>2018-05-17T08:56:00Z</cp:lastPrinted>
  <dcterms:created xsi:type="dcterms:W3CDTF">2024-10-16T05:52:00Z</dcterms:created>
  <dcterms:modified xsi:type="dcterms:W3CDTF">2024-10-16T05:53:00Z</dcterms:modified>
</cp:coreProperties>
</file>