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808" w:rsidRDefault="00D02C8B" w:rsidP="00A71808">
      <w:pPr>
        <w:spacing w:after="0"/>
        <w:rPr>
          <w:sz w:val="22"/>
          <w:szCs w:val="22"/>
        </w:rPr>
      </w:pPr>
      <w:r>
        <w:rPr>
          <w:sz w:val="22"/>
          <w:szCs w:val="22"/>
        </w:rPr>
        <w:t>BisteRko Holešov</w:t>
      </w:r>
      <w:r w:rsidR="00F60414">
        <w:rPr>
          <w:sz w:val="22"/>
          <w:szCs w:val="22"/>
        </w:rPr>
        <w:tab/>
        <w:t>Gastro Staněk,s.r.o</w:t>
      </w:r>
      <w:r w:rsidR="00F60414">
        <w:rPr>
          <w:sz w:val="22"/>
          <w:szCs w:val="22"/>
        </w:rPr>
        <w:tab/>
      </w:r>
      <w:r w:rsidR="00F60414">
        <w:rPr>
          <w:sz w:val="22"/>
          <w:szCs w:val="22"/>
        </w:rPr>
        <w:tab/>
        <w:t>IČO 04828976</w:t>
      </w:r>
    </w:p>
    <w:p w:rsidR="00D02C8B" w:rsidRDefault="00D02C8B" w:rsidP="00A71808">
      <w:pPr>
        <w:spacing w:after="0"/>
        <w:rPr>
          <w:sz w:val="22"/>
          <w:szCs w:val="22"/>
        </w:rPr>
      </w:pPr>
      <w:r>
        <w:rPr>
          <w:sz w:val="22"/>
          <w:szCs w:val="22"/>
        </w:rPr>
        <w:t>Krátká 435</w:t>
      </w:r>
      <w:r w:rsidR="00F60414">
        <w:rPr>
          <w:sz w:val="22"/>
          <w:szCs w:val="22"/>
        </w:rPr>
        <w:tab/>
      </w:r>
      <w:r w:rsidR="00F60414">
        <w:rPr>
          <w:sz w:val="22"/>
          <w:szCs w:val="22"/>
        </w:rPr>
        <w:tab/>
        <w:t>Kubelíkova 1224/42</w:t>
      </w:r>
    </w:p>
    <w:p w:rsidR="00D02C8B" w:rsidRDefault="00D02C8B" w:rsidP="00A71808">
      <w:pPr>
        <w:spacing w:after="0"/>
        <w:rPr>
          <w:sz w:val="22"/>
          <w:szCs w:val="22"/>
        </w:rPr>
      </w:pPr>
      <w:r>
        <w:rPr>
          <w:sz w:val="22"/>
          <w:szCs w:val="22"/>
        </w:rPr>
        <w:t>769 01 Holešov</w:t>
      </w:r>
      <w:r w:rsidR="00F60414">
        <w:rPr>
          <w:sz w:val="22"/>
          <w:szCs w:val="22"/>
        </w:rPr>
        <w:tab/>
      </w:r>
      <w:r w:rsidR="00F60414">
        <w:rPr>
          <w:sz w:val="22"/>
          <w:szCs w:val="22"/>
        </w:rPr>
        <w:tab/>
        <w:t>13000 Praha Žižkov</w:t>
      </w:r>
    </w:p>
    <w:p w:rsidR="00A71808" w:rsidRDefault="00A71808" w:rsidP="00591F4E">
      <w:pPr>
        <w:rPr>
          <w:sz w:val="22"/>
          <w:szCs w:val="22"/>
        </w:rPr>
      </w:pPr>
      <w:bookmarkStart w:id="0" w:name="_GoBack"/>
      <w:bookmarkEnd w:id="0"/>
    </w:p>
    <w:p w:rsidR="00A71808" w:rsidRDefault="00A71808" w:rsidP="00D02C8B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Bystřice pod Hostýnem </w:t>
      </w:r>
      <w:r w:rsidR="00D02C8B">
        <w:rPr>
          <w:sz w:val="22"/>
          <w:szCs w:val="22"/>
        </w:rPr>
        <w:t>2. 10</w:t>
      </w:r>
      <w:r w:rsidR="00CB3D9D">
        <w:rPr>
          <w:sz w:val="22"/>
          <w:szCs w:val="22"/>
        </w:rPr>
        <w:t>. 2024</w:t>
      </w:r>
      <w:r w:rsidR="00D02C8B">
        <w:rPr>
          <w:sz w:val="22"/>
          <w:szCs w:val="22"/>
        </w:rPr>
        <w:tab/>
      </w:r>
      <w:r w:rsidR="00D02C8B">
        <w:rPr>
          <w:sz w:val="22"/>
          <w:szCs w:val="22"/>
        </w:rPr>
        <w:tab/>
      </w:r>
      <w:r w:rsidR="00D02C8B">
        <w:rPr>
          <w:sz w:val="22"/>
          <w:szCs w:val="22"/>
        </w:rPr>
        <w:tab/>
        <w:t>Č.j.: Zsbrat 184/2024</w:t>
      </w:r>
    </w:p>
    <w:p w:rsidR="00D02C8B" w:rsidRDefault="00D02C8B" w:rsidP="00D02C8B">
      <w:pPr>
        <w:spacing w:after="0"/>
        <w:rPr>
          <w:sz w:val="22"/>
          <w:szCs w:val="22"/>
        </w:rPr>
      </w:pPr>
    </w:p>
    <w:p w:rsidR="00FA0581" w:rsidRDefault="00A71808" w:rsidP="00FA0581">
      <w:pPr>
        <w:pStyle w:val="Nadpis3"/>
        <w:rPr>
          <w:rStyle w:val="Siln"/>
          <w:rFonts w:ascii="Source Sans Pro Light" w:hAnsi="Source Sans Pro Light"/>
          <w:color w:val="auto"/>
          <w:sz w:val="22"/>
          <w:szCs w:val="22"/>
        </w:rPr>
      </w:pPr>
      <w:r w:rsidRPr="00D02C8B">
        <w:rPr>
          <w:rStyle w:val="Siln"/>
          <w:rFonts w:ascii="Source Sans Pro Light" w:hAnsi="Source Sans Pro Light"/>
          <w:color w:val="auto"/>
          <w:sz w:val="22"/>
          <w:szCs w:val="22"/>
        </w:rPr>
        <w:t>Objednávka</w:t>
      </w:r>
      <w:r w:rsidR="00D02C8B" w:rsidRPr="00D02C8B">
        <w:rPr>
          <w:rStyle w:val="Siln"/>
          <w:rFonts w:ascii="Source Sans Pro Light" w:hAnsi="Source Sans Pro Light"/>
          <w:color w:val="auto"/>
          <w:sz w:val="22"/>
          <w:szCs w:val="22"/>
        </w:rPr>
        <w:t xml:space="preserve"> rautového občerstvení</w:t>
      </w:r>
    </w:p>
    <w:p w:rsidR="00D02C8B" w:rsidRPr="00D02C8B" w:rsidRDefault="00D02C8B" w:rsidP="00D02C8B"/>
    <w:p w:rsidR="00D02C8B" w:rsidRPr="00D02C8B" w:rsidRDefault="00D02C8B" w:rsidP="00D02C8B">
      <w:pPr>
        <w:spacing w:after="0"/>
        <w:jc w:val="both"/>
        <w:rPr>
          <w:sz w:val="22"/>
          <w:szCs w:val="22"/>
        </w:rPr>
      </w:pPr>
      <w:r w:rsidRPr="00D02C8B">
        <w:rPr>
          <w:sz w:val="22"/>
          <w:szCs w:val="22"/>
        </w:rPr>
        <w:t>Objednáváme u Vás rautové občerstvení na 5. 10. 2024 v celkové výši do 60 tis. vč. DPH.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smažené kuřecí řízečky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smažené kuřecí stripsy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vepřová panenka špikovaná anglickou slaninou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vepřová krkovice v pivní omáčce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pečené kuřecí špalíčky Tandory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masové špízky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ryby filet Losos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pečené lahůdkové brambory s bylinkami a hrubou solí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pečená zelenina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grilovaná zelenina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domácí bramboráčky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řecký salát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salát Coleslaw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hovězí tatarák s topinkama a česnekem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kuřecí roláda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dobroty s udírny prkno obložené uzeninou, olivami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směs nakládaných sýrů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smažené hermelínky s brusinkovým dipem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proscuitto crudo plněné rucolou a sýrem čedar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sýrové kuličky obalované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plněný hermelín krájený na klínky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šunkový trojhránek s lískovým oříškem</w:t>
      </w:r>
    </w:p>
    <w:p w:rsidR="00D02C8B" w:rsidRPr="00D02C8B" w:rsidRDefault="00D02C8B" w:rsidP="00D02C8B">
      <w:pPr>
        <w:pStyle w:val="Odstavecseseznamem"/>
        <w:numPr>
          <w:ilvl w:val="0"/>
          <w:numId w:val="3"/>
        </w:numPr>
        <w:shd w:val="clear" w:color="auto" w:fill="FFFFFF"/>
        <w:spacing w:after="0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kanapky s uzeným lososem, s parmskou šunkou, s čabajkou, s hermelínem a vlašským ořechem</w:t>
      </w:r>
    </w:p>
    <w:p w:rsidR="00D02C8B" w:rsidRPr="00D02C8B" w:rsidRDefault="00D02C8B" w:rsidP="00D02C8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cs="Calibri"/>
          <w:color w:val="000000"/>
          <w:sz w:val="22"/>
          <w:szCs w:val="22"/>
        </w:rPr>
      </w:pPr>
      <w:r w:rsidRPr="00D02C8B">
        <w:rPr>
          <w:rFonts w:cs="Calibri"/>
          <w:color w:val="000000"/>
          <w:sz w:val="22"/>
          <w:szCs w:val="22"/>
        </w:rPr>
        <w:t>různé pečivo a pro 6 osob bezlepkové</w:t>
      </w:r>
    </w:p>
    <w:p w:rsidR="00A71808" w:rsidRDefault="00A71808" w:rsidP="00FA0581">
      <w:pPr>
        <w:jc w:val="both"/>
        <w:rPr>
          <w:sz w:val="22"/>
        </w:rPr>
      </w:pPr>
      <w:r>
        <w:rPr>
          <w:sz w:val="22"/>
        </w:rPr>
        <w:t>Fakturujte prosím na školu:</w:t>
      </w:r>
    </w:p>
    <w:p w:rsidR="00A71808" w:rsidRDefault="00A71808" w:rsidP="00A71808">
      <w:pPr>
        <w:spacing w:after="0"/>
        <w:jc w:val="both"/>
        <w:rPr>
          <w:sz w:val="22"/>
        </w:rPr>
      </w:pPr>
      <w:r>
        <w:rPr>
          <w:sz w:val="22"/>
        </w:rPr>
        <w:t>Základní škola Bratrství Čechů a Slováků</w:t>
      </w:r>
      <w:r w:rsidR="00D02C8B">
        <w:rPr>
          <w:sz w:val="22"/>
        </w:rPr>
        <w:t xml:space="preserve">, </w:t>
      </w:r>
      <w:r>
        <w:rPr>
          <w:sz w:val="22"/>
        </w:rPr>
        <w:t>Bystřice pod Hostýnem</w:t>
      </w:r>
    </w:p>
    <w:p w:rsidR="00A71808" w:rsidRDefault="00A71808" w:rsidP="00A71808">
      <w:pPr>
        <w:spacing w:after="0"/>
        <w:jc w:val="both"/>
        <w:rPr>
          <w:sz w:val="22"/>
        </w:rPr>
      </w:pPr>
      <w:r>
        <w:rPr>
          <w:sz w:val="22"/>
        </w:rPr>
        <w:t>Pod Zábřehem 1100</w:t>
      </w:r>
    </w:p>
    <w:p w:rsidR="00A71808" w:rsidRDefault="00A71808" w:rsidP="00A71808">
      <w:pPr>
        <w:spacing w:after="0"/>
        <w:jc w:val="both"/>
        <w:rPr>
          <w:sz w:val="22"/>
        </w:rPr>
      </w:pPr>
      <w:r>
        <w:rPr>
          <w:sz w:val="22"/>
        </w:rPr>
        <w:t>768 61 Bystřice pod Hostýnem</w:t>
      </w:r>
    </w:p>
    <w:p w:rsidR="00A71808" w:rsidRDefault="00A71808" w:rsidP="00D02C8B">
      <w:pPr>
        <w:spacing w:after="0"/>
        <w:jc w:val="both"/>
        <w:rPr>
          <w:sz w:val="22"/>
        </w:rPr>
      </w:pPr>
      <w:r>
        <w:rPr>
          <w:sz w:val="22"/>
        </w:rPr>
        <w:t>IČO 70833648</w:t>
      </w:r>
      <w:r w:rsidR="00D02C8B">
        <w:rPr>
          <w:sz w:val="22"/>
        </w:rPr>
        <w:t xml:space="preserve">; </w:t>
      </w:r>
      <w:r>
        <w:rPr>
          <w:sz w:val="22"/>
        </w:rPr>
        <w:t>DIČ CZ70833648</w:t>
      </w:r>
    </w:p>
    <w:p w:rsidR="00D02C8B" w:rsidRDefault="00D02C8B" w:rsidP="00D02C8B">
      <w:pPr>
        <w:spacing w:after="0"/>
        <w:jc w:val="both"/>
        <w:rPr>
          <w:sz w:val="22"/>
        </w:rPr>
      </w:pPr>
    </w:p>
    <w:p w:rsidR="00D02C8B" w:rsidRDefault="00D02C8B" w:rsidP="00D02C8B">
      <w:pPr>
        <w:spacing w:after="0"/>
        <w:jc w:val="both"/>
        <w:rPr>
          <w:sz w:val="22"/>
        </w:rPr>
      </w:pPr>
      <w:r>
        <w:rPr>
          <w:sz w:val="22"/>
        </w:rPr>
        <w:t xml:space="preserve">Děkuji za vyřízení. </w:t>
      </w:r>
    </w:p>
    <w:p w:rsidR="00D02C8B" w:rsidRDefault="00D02C8B" w:rsidP="00D02C8B">
      <w:pPr>
        <w:spacing w:after="0"/>
        <w:jc w:val="both"/>
        <w:rPr>
          <w:sz w:val="22"/>
        </w:rPr>
      </w:pPr>
    </w:p>
    <w:p w:rsidR="00D02C8B" w:rsidRDefault="00D02C8B" w:rsidP="00D02C8B">
      <w:pPr>
        <w:spacing w:after="0"/>
        <w:jc w:val="both"/>
        <w:rPr>
          <w:sz w:val="22"/>
        </w:rPr>
      </w:pPr>
    </w:p>
    <w:p w:rsidR="00D02C8B" w:rsidRDefault="00D02C8B" w:rsidP="00D02C8B">
      <w:pPr>
        <w:spacing w:after="0"/>
        <w:jc w:val="both"/>
        <w:rPr>
          <w:sz w:val="22"/>
        </w:rPr>
      </w:pPr>
      <w:r>
        <w:rPr>
          <w:sz w:val="22"/>
        </w:rPr>
        <w:t>Mgr. Zuzana Horyanská</w:t>
      </w:r>
    </w:p>
    <w:p w:rsidR="00FA0581" w:rsidRDefault="00FA0581" w:rsidP="00FA0581">
      <w:pPr>
        <w:pStyle w:val="Nadpis4"/>
      </w:pPr>
    </w:p>
    <w:sectPr w:rsidR="00FA0581" w:rsidSect="00821F2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76" w:right="1134" w:bottom="1440" w:left="1134" w:header="708" w:footer="1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AAF" w:rsidRDefault="00E52AAF" w:rsidP="00101DFB">
      <w:pPr>
        <w:spacing w:after="0"/>
      </w:pPr>
      <w:r>
        <w:separator/>
      </w:r>
    </w:p>
  </w:endnote>
  <w:endnote w:type="continuationSeparator" w:id="0">
    <w:p w:rsidR="00E52AAF" w:rsidRDefault="00E52AAF" w:rsidP="00101D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59DF20A-B442-43CC-8AF4-A0CE4DDE1BC9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ource Sans Pro Light">
    <w:altName w:val="Corbel"/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D3BA0D6E-6099-42C0-93CF-BA06E5C96D8B}"/>
    <w:embedBold r:id="rId3" w:fontKey="{23023A1A-CBAE-466D-B99F-2A2F95172125}"/>
  </w:font>
  <w:font w:name="Source Sans Pro Black">
    <w:altName w:val="Segoe UI Semibold"/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4" w:fontKey="{39A0B919-B030-4644-998D-8A2D1A9E508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40A6727-63C0-45C0-A89C-200727503321}"/>
    <w:embedItalic r:id="rId6" w:fontKey="{369CAF34-62A6-4236-8ADC-4A8F4BB731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altName w:val="Corbel"/>
    <w:panose1 w:val="020B0503030403020204"/>
    <w:charset w:val="EE"/>
    <w:family w:val="swiss"/>
    <w:pitch w:val="variable"/>
    <w:sig w:usb0="600002F7" w:usb1="02000001" w:usb2="00000000" w:usb3="00000000" w:csb0="0000019F" w:csb1="00000000"/>
    <w:embedBold r:id="rId7" w:fontKey="{E0ADBCB4-5C13-41A3-B4AA-1526C3DE2645}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FD2" w:rsidRDefault="00E86FD2" w:rsidP="00ED0512">
    <w:pPr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E86FD2" w:rsidRDefault="00E86FD2" w:rsidP="00ED0512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332"/>
      <w:gridCol w:w="4300"/>
    </w:tblGrid>
    <w:tr w:rsidR="00821F28" w:rsidTr="00325451"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821F28" w:rsidRDefault="00821F28" w:rsidP="00325451">
          <w:pPr>
            <w:tabs>
              <w:tab w:val="right" w:pos="9639"/>
            </w:tabs>
            <w:spacing w:after="60"/>
            <w:ind w:right="360"/>
            <w:rPr>
              <w:sz w:val="16"/>
              <w:szCs w:val="16"/>
            </w:rPr>
          </w:pPr>
          <w:r w:rsidRPr="00ED0512">
            <w:rPr>
              <w:sz w:val="16"/>
              <w:szCs w:val="16"/>
            </w:rPr>
            <w:t xml:space="preserve">tel.: 573 380 781, e-mail: zsbrat@zsbrat.cz, </w:t>
          </w:r>
          <w:r>
            <w:rPr>
              <w:sz w:val="16"/>
              <w:szCs w:val="16"/>
            </w:rPr>
            <w:t>www.zsbrat.cz</w:t>
          </w:r>
        </w:p>
      </w:tc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821F28" w:rsidRDefault="00821F28" w:rsidP="00325451">
          <w:pPr>
            <w:tabs>
              <w:tab w:val="right" w:pos="9639"/>
            </w:tabs>
            <w:spacing w:after="60"/>
            <w:jc w:val="right"/>
            <w:rPr>
              <w:sz w:val="16"/>
              <w:szCs w:val="16"/>
            </w:rPr>
          </w:pPr>
          <w:r>
            <w:rPr>
              <w:sz w:val="17"/>
              <w:szCs w:val="17"/>
            </w:rPr>
            <w:t>str.</w:t>
          </w:r>
          <w:r w:rsidRPr="00ED0512">
            <w:rPr>
              <w:sz w:val="17"/>
              <w:szCs w:val="17"/>
            </w:rPr>
            <w:t xml:space="preserve"> 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PAGE </w:instrText>
          </w:r>
          <w:r w:rsidRPr="00ED0512">
            <w:rPr>
              <w:sz w:val="17"/>
              <w:szCs w:val="17"/>
            </w:rPr>
            <w:fldChar w:fldCharType="separate"/>
          </w:r>
          <w:r w:rsidR="00D02C8B">
            <w:rPr>
              <w:noProof/>
              <w:sz w:val="17"/>
              <w:szCs w:val="17"/>
            </w:rPr>
            <w:t>2</w:t>
          </w:r>
          <w:r w:rsidRPr="00ED0512">
            <w:rPr>
              <w:sz w:val="17"/>
              <w:szCs w:val="17"/>
            </w:rPr>
            <w:fldChar w:fldCharType="end"/>
          </w:r>
          <w:r>
            <w:rPr>
              <w:sz w:val="17"/>
              <w:szCs w:val="17"/>
            </w:rPr>
            <w:t>/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NUMPAGES </w:instrText>
          </w:r>
          <w:r w:rsidRPr="00ED0512">
            <w:rPr>
              <w:sz w:val="17"/>
              <w:szCs w:val="17"/>
            </w:rPr>
            <w:fldChar w:fldCharType="separate"/>
          </w:r>
          <w:r w:rsidR="00D02C8B">
            <w:rPr>
              <w:noProof/>
              <w:sz w:val="17"/>
              <w:szCs w:val="17"/>
            </w:rPr>
            <w:t>1</w:t>
          </w:r>
          <w:r w:rsidRPr="00ED0512">
            <w:rPr>
              <w:sz w:val="17"/>
              <w:szCs w:val="17"/>
            </w:rPr>
            <w:fldChar w:fldCharType="end"/>
          </w:r>
        </w:p>
      </w:tc>
    </w:tr>
    <w:tr w:rsidR="00821F28" w:rsidTr="00325451">
      <w:tc>
        <w:tcPr>
          <w:tcW w:w="9848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821F28" w:rsidRDefault="00821F28" w:rsidP="00325451">
          <w:pPr>
            <w:tabs>
              <w:tab w:val="right" w:pos="9639"/>
            </w:tabs>
            <w:spacing w:after="0"/>
            <w:ind w:right="360"/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AB79D0A" wp14:editId="411040D4">
                <wp:extent cx="6121400" cy="88900"/>
                <wp:effectExtent l="0" t="0" r="0" b="12700"/>
                <wp:docPr id="1" name="Picture 1" descr="Macintosh HD:Users:michalzichacek:Documents:Škola:Grafika:Grafiky PDF:ZS Brat_hlav_papir_pruh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michalzichacek:Documents:Škola:Grafika:Grafiky PDF:ZS Brat_hlav_papir_pruh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14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6FD2" w:rsidRDefault="00E86FD2" w:rsidP="00821F28">
    <w:pPr>
      <w:tabs>
        <w:tab w:val="right" w:pos="9639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332"/>
      <w:gridCol w:w="4300"/>
    </w:tblGrid>
    <w:tr w:rsidR="00ED7187" w:rsidTr="00ED7187"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D7187" w:rsidRDefault="00ED7187" w:rsidP="00ED7187">
          <w:pPr>
            <w:tabs>
              <w:tab w:val="right" w:pos="9639"/>
            </w:tabs>
            <w:spacing w:after="60"/>
            <w:ind w:right="360"/>
            <w:rPr>
              <w:sz w:val="16"/>
              <w:szCs w:val="16"/>
            </w:rPr>
          </w:pPr>
          <w:r w:rsidRPr="00ED0512">
            <w:rPr>
              <w:sz w:val="16"/>
              <w:szCs w:val="16"/>
            </w:rPr>
            <w:t xml:space="preserve">tel.: 573 380 781, e-mail: zsbrat@zsbrat.cz, </w:t>
          </w:r>
          <w:r>
            <w:rPr>
              <w:sz w:val="16"/>
              <w:szCs w:val="16"/>
            </w:rPr>
            <w:t>www.zsbrat.cz</w:t>
          </w:r>
        </w:p>
      </w:tc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D7187" w:rsidRDefault="00ED7187" w:rsidP="00ED7187">
          <w:pPr>
            <w:tabs>
              <w:tab w:val="right" w:pos="9639"/>
            </w:tabs>
            <w:spacing w:after="60"/>
            <w:jc w:val="right"/>
            <w:rPr>
              <w:sz w:val="16"/>
              <w:szCs w:val="16"/>
            </w:rPr>
          </w:pPr>
          <w:r>
            <w:rPr>
              <w:sz w:val="17"/>
              <w:szCs w:val="17"/>
            </w:rPr>
            <w:t>str.</w:t>
          </w:r>
          <w:r w:rsidRPr="00ED0512">
            <w:rPr>
              <w:sz w:val="17"/>
              <w:szCs w:val="17"/>
            </w:rPr>
            <w:t xml:space="preserve"> 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PAGE </w:instrText>
          </w:r>
          <w:r w:rsidRPr="00ED0512">
            <w:rPr>
              <w:sz w:val="17"/>
              <w:szCs w:val="17"/>
            </w:rPr>
            <w:fldChar w:fldCharType="separate"/>
          </w:r>
          <w:r w:rsidR="00F60414">
            <w:rPr>
              <w:noProof/>
              <w:sz w:val="17"/>
              <w:szCs w:val="17"/>
            </w:rPr>
            <w:t>1</w:t>
          </w:r>
          <w:r w:rsidRPr="00ED0512">
            <w:rPr>
              <w:sz w:val="17"/>
              <w:szCs w:val="17"/>
            </w:rPr>
            <w:fldChar w:fldCharType="end"/>
          </w:r>
          <w:r>
            <w:rPr>
              <w:sz w:val="17"/>
              <w:szCs w:val="17"/>
            </w:rPr>
            <w:t>/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NUMPAGES </w:instrText>
          </w:r>
          <w:r w:rsidRPr="00ED0512">
            <w:rPr>
              <w:sz w:val="17"/>
              <w:szCs w:val="17"/>
            </w:rPr>
            <w:fldChar w:fldCharType="separate"/>
          </w:r>
          <w:r w:rsidR="00F60414">
            <w:rPr>
              <w:noProof/>
              <w:sz w:val="17"/>
              <w:szCs w:val="17"/>
            </w:rPr>
            <w:t>1</w:t>
          </w:r>
          <w:r w:rsidRPr="00ED0512">
            <w:rPr>
              <w:sz w:val="17"/>
              <w:szCs w:val="17"/>
            </w:rPr>
            <w:fldChar w:fldCharType="end"/>
          </w:r>
        </w:p>
      </w:tc>
    </w:tr>
    <w:tr w:rsidR="00ED7187" w:rsidTr="00ED7187">
      <w:tc>
        <w:tcPr>
          <w:tcW w:w="9848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ED7187" w:rsidRDefault="00053E0C" w:rsidP="00ED7187">
          <w:pPr>
            <w:tabs>
              <w:tab w:val="right" w:pos="9639"/>
            </w:tabs>
            <w:spacing w:after="0"/>
            <w:ind w:right="36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6121400" cy="88900"/>
                <wp:effectExtent l="0" t="0" r="0" b="12700"/>
                <wp:docPr id="2" name="Picture 2" descr="Macintosh HD:Users:michalzichacek:Documents:Škola:Grafika:Grafiky PDF:ZSBrat_hlavickovy_spodni_cb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michalzichacek:Documents:Škola:Grafika:Grafiky PDF:ZSBrat_hlavickovy_spodni_cb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14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6FD2" w:rsidRDefault="00E86FD2" w:rsidP="00E86FD2">
    <w:pPr>
      <w:tabs>
        <w:tab w:val="right" w:pos="9639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AAF" w:rsidRDefault="00E52AAF" w:rsidP="00101DFB">
      <w:pPr>
        <w:spacing w:after="0"/>
      </w:pPr>
      <w:r>
        <w:separator/>
      </w:r>
    </w:p>
  </w:footnote>
  <w:footnote w:type="continuationSeparator" w:id="0">
    <w:p w:rsidR="00E52AAF" w:rsidRDefault="00E52AAF" w:rsidP="00101D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FD2" w:rsidRDefault="00E86FD2" w:rsidP="003A6D7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FDC" w:rsidRDefault="00053E0C" w:rsidP="00516FDC">
    <w:pPr>
      <w:spacing w:after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3A5F2B" wp14:editId="1861D608">
          <wp:simplePos x="0" y="0"/>
          <wp:positionH relativeFrom="column">
            <wp:posOffset>0</wp:posOffset>
          </wp:positionH>
          <wp:positionV relativeFrom="paragraph">
            <wp:posOffset>17780</wp:posOffset>
          </wp:positionV>
          <wp:extent cx="1422400" cy="660400"/>
          <wp:effectExtent l="0" t="0" r="0" b="0"/>
          <wp:wrapThrough wrapText="bothSides">
            <wp:wrapPolygon edited="0">
              <wp:start x="7329" y="0"/>
              <wp:lineTo x="3857" y="1662"/>
              <wp:lineTo x="0" y="8308"/>
              <wp:lineTo x="0" y="19108"/>
              <wp:lineTo x="1929" y="20769"/>
              <wp:lineTo x="21214" y="20769"/>
              <wp:lineTo x="21214" y="1662"/>
              <wp:lineTo x="13500" y="0"/>
              <wp:lineTo x="7329" y="0"/>
            </wp:wrapPolygon>
          </wp:wrapThrough>
          <wp:docPr id="3" name="Picture 3" descr="Macintosh HD:Users:michalzichacek:Documents:Škola:Grafika:Grafiky PDF:ZSBrat_hlavickovy_logo_cb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ichalzichacek:Documents:Škola:Grafika:Grafiky PDF:ZSBrat_hlavickovy_logo_cb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6FD2" w:rsidRPr="00A162C3">
      <w:t xml:space="preserve">Základní škola Bratrství Čechů a Slováků, Bystřice pod Hostýnem, </w:t>
    </w:r>
  </w:p>
  <w:p w:rsidR="00E86FD2" w:rsidRDefault="00E86FD2" w:rsidP="00516FDC">
    <w:pPr>
      <w:spacing w:after="0"/>
      <w:jc w:val="right"/>
    </w:pPr>
    <w:r w:rsidRPr="00A162C3">
      <w:t>Pod Zábřehem 1100, okres Kroměříž, příspěvková organizace</w:t>
    </w:r>
  </w:p>
  <w:p w:rsidR="00265C98" w:rsidRDefault="00265C98" w:rsidP="00516FDC">
    <w:pPr>
      <w:spacing w:after="0"/>
      <w:jc w:val="right"/>
    </w:pPr>
  </w:p>
  <w:p w:rsidR="00265C98" w:rsidRDefault="00265C98" w:rsidP="00516FDC">
    <w:pPr>
      <w:spacing w:after="0"/>
      <w:jc w:val="right"/>
    </w:pPr>
  </w:p>
  <w:p w:rsidR="00E86FD2" w:rsidRDefault="00E86F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F1C08"/>
    <w:multiLevelType w:val="hybridMultilevel"/>
    <w:tmpl w:val="59B01590"/>
    <w:lvl w:ilvl="0" w:tplc="B510BBEC">
      <w:start w:val="1"/>
      <w:numFmt w:val="bullet"/>
      <w:pStyle w:val="Seznamsodrkami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E35DC"/>
    <w:multiLevelType w:val="multilevel"/>
    <w:tmpl w:val="D1C2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B43BD8"/>
    <w:multiLevelType w:val="hybridMultilevel"/>
    <w:tmpl w:val="2248B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F4E"/>
    <w:rsid w:val="00053E0C"/>
    <w:rsid w:val="00101DFB"/>
    <w:rsid w:val="00175C00"/>
    <w:rsid w:val="001956BB"/>
    <w:rsid w:val="001B16DF"/>
    <w:rsid w:val="00265C98"/>
    <w:rsid w:val="0027391C"/>
    <w:rsid w:val="002A2E4A"/>
    <w:rsid w:val="002A762A"/>
    <w:rsid w:val="00364FA4"/>
    <w:rsid w:val="003A6D7A"/>
    <w:rsid w:val="004023EA"/>
    <w:rsid w:val="004C3388"/>
    <w:rsid w:val="004D5ADD"/>
    <w:rsid w:val="00516FDC"/>
    <w:rsid w:val="00584BF3"/>
    <w:rsid w:val="00591F4E"/>
    <w:rsid w:val="00594E86"/>
    <w:rsid w:val="00692715"/>
    <w:rsid w:val="006C0D3C"/>
    <w:rsid w:val="0070116E"/>
    <w:rsid w:val="00750E24"/>
    <w:rsid w:val="00780CC2"/>
    <w:rsid w:val="007A14B3"/>
    <w:rsid w:val="007C24F1"/>
    <w:rsid w:val="0081716C"/>
    <w:rsid w:val="00821F28"/>
    <w:rsid w:val="008228B4"/>
    <w:rsid w:val="008246D3"/>
    <w:rsid w:val="00945C73"/>
    <w:rsid w:val="00A5220E"/>
    <w:rsid w:val="00A71808"/>
    <w:rsid w:val="00AA4D8C"/>
    <w:rsid w:val="00B27B64"/>
    <w:rsid w:val="00B66FE9"/>
    <w:rsid w:val="00C85FCC"/>
    <w:rsid w:val="00C87D4D"/>
    <w:rsid w:val="00CB3D9D"/>
    <w:rsid w:val="00D00489"/>
    <w:rsid w:val="00D02C8B"/>
    <w:rsid w:val="00D91526"/>
    <w:rsid w:val="00E52AAF"/>
    <w:rsid w:val="00E57849"/>
    <w:rsid w:val="00E73545"/>
    <w:rsid w:val="00E86FD2"/>
    <w:rsid w:val="00ED0512"/>
    <w:rsid w:val="00ED7187"/>
    <w:rsid w:val="00F224F8"/>
    <w:rsid w:val="00F60414"/>
    <w:rsid w:val="00FA0581"/>
    <w:rsid w:val="00FB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5A9F6"/>
  <w15:docId w15:val="{F9F6BB8B-C91F-4243-BA79-2FB2E27E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2C8B"/>
    <w:pPr>
      <w:spacing w:after="120"/>
    </w:pPr>
    <w:rPr>
      <w:rFonts w:ascii="Source Sans Pro Light" w:eastAsia="Times New Roman" w:hAnsi="Source Sans Pro Light" w:cs="Times New Roman"/>
      <w:sz w:val="20"/>
      <w:szCs w:val="21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64FA4"/>
    <w:pPr>
      <w:spacing w:before="360" w:after="240"/>
      <w:jc w:val="center"/>
      <w:outlineLvl w:val="0"/>
    </w:pPr>
    <w:rPr>
      <w:sz w:val="58"/>
      <w:szCs w:val="5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716C"/>
    <w:pPr>
      <w:spacing w:before="240" w:after="240"/>
      <w:jc w:val="center"/>
      <w:outlineLvl w:val="1"/>
    </w:pPr>
    <w:rPr>
      <w:rFonts w:ascii="Source Sans Pro Black" w:hAnsi="Source Sans Pro Black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05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05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znamsodrkami1">
    <w:name w:val="Seznam s odrážkami1"/>
    <w:basedOn w:val="Normln"/>
    <w:qFormat/>
    <w:rsid w:val="008246D3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516FDC"/>
    <w:pPr>
      <w:tabs>
        <w:tab w:val="center" w:pos="4153"/>
        <w:tab w:val="right" w:pos="8306"/>
      </w:tabs>
      <w:spacing w:after="0"/>
    </w:pPr>
  </w:style>
  <w:style w:type="character" w:customStyle="1" w:styleId="Nadpis1Char">
    <w:name w:val="Nadpis 1 Char"/>
    <w:basedOn w:val="Standardnpsmoodstavce"/>
    <w:link w:val="Nadpis1"/>
    <w:uiPriority w:val="9"/>
    <w:rsid w:val="00364FA4"/>
    <w:rPr>
      <w:rFonts w:ascii="Source Sans Pro Light" w:eastAsia="Times New Roman" w:hAnsi="Source Sans Pro Light" w:cs="Times New Roman"/>
      <w:sz w:val="58"/>
      <w:szCs w:val="5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1716C"/>
    <w:rPr>
      <w:rFonts w:ascii="Source Sans Pro Black" w:eastAsia="Times New Roman" w:hAnsi="Source Sans Pro Black" w:cs="Times New Roman"/>
      <w:sz w:val="36"/>
      <w:szCs w:val="36"/>
      <w:lang w:eastAsia="cs-CZ"/>
    </w:rPr>
  </w:style>
  <w:style w:type="character" w:styleId="Siln">
    <w:name w:val="Strong"/>
    <w:uiPriority w:val="22"/>
    <w:qFormat/>
    <w:rsid w:val="00B66FE9"/>
    <w:rPr>
      <w:rFonts w:ascii="Source Sans Pro" w:hAnsi="Source Sans Pro"/>
      <w:b/>
    </w:rPr>
  </w:style>
  <w:style w:type="character" w:styleId="Zdraznnintenzivn">
    <w:name w:val="Intense Emphasis"/>
    <w:basedOn w:val="Siln"/>
    <w:uiPriority w:val="21"/>
    <w:qFormat/>
    <w:rsid w:val="00053E0C"/>
    <w:rPr>
      <w:rFonts w:ascii="Source Sans Pro" w:hAnsi="Source Sans Pro"/>
      <w:b/>
      <w:color w:val="7F7F7F" w:themeColor="text1" w:themeTint="80"/>
    </w:rPr>
  </w:style>
  <w:style w:type="character" w:customStyle="1" w:styleId="ZhlavChar">
    <w:name w:val="Záhlaví Char"/>
    <w:basedOn w:val="Standardnpsmoodstavce"/>
    <w:link w:val="Zhlav"/>
    <w:uiPriority w:val="99"/>
    <w:rsid w:val="00516FDC"/>
    <w:rPr>
      <w:rFonts w:ascii="Source Sans Pro Light" w:eastAsia="Times New Roman" w:hAnsi="Source Sans Pro Light" w:cs="Times New Roman"/>
      <w:sz w:val="21"/>
      <w:szCs w:val="2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1DFB"/>
    <w:pPr>
      <w:spacing w:after="0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DFB"/>
    <w:rPr>
      <w:rFonts w:ascii="Lucida Grande CE" w:eastAsia="Times New Roman" w:hAnsi="Lucida Grande CE" w:cs="Lucida Grande CE"/>
      <w:sz w:val="18"/>
      <w:szCs w:val="18"/>
      <w:lang w:eastAsia="cs-CZ"/>
    </w:rPr>
  </w:style>
  <w:style w:type="character" w:styleId="slostrnky">
    <w:name w:val="page number"/>
    <w:basedOn w:val="Standardnpsmoodstavce"/>
    <w:uiPriority w:val="99"/>
    <w:semiHidden/>
    <w:unhideWhenUsed/>
    <w:rsid w:val="00ED0512"/>
  </w:style>
  <w:style w:type="table" w:styleId="Mkatabulky">
    <w:name w:val="Table Grid"/>
    <w:basedOn w:val="Normlntabulka"/>
    <w:uiPriority w:val="59"/>
    <w:rsid w:val="00ED7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D7187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0581"/>
    <w:rPr>
      <w:rFonts w:asciiTheme="majorHAnsi" w:eastAsiaTheme="majorEastAsia" w:hAnsiTheme="majorHAnsi" w:cstheme="majorBidi"/>
      <w:color w:val="243F60" w:themeColor="accent1" w:themeShade="7F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058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1"/>
      <w:lang w:eastAsia="cs-CZ"/>
    </w:rPr>
  </w:style>
  <w:style w:type="paragraph" w:styleId="Odstavecseseznamem">
    <w:name w:val="List Paragraph"/>
    <w:basedOn w:val="Normln"/>
    <w:uiPriority w:val="34"/>
    <w:qFormat/>
    <w:rsid w:val="00D02C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drazilova\Desktop\hlavi&#269;kov&#253;%20pap&#237;r%20&#269;ernob&#237;l&#253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6BAA0A8040644F8065C7D61FD9E80C" ma:contentTypeVersion="10" ma:contentTypeDescription="Vytvoří nový dokument" ma:contentTypeScope="" ma:versionID="e82bffbdbb839e56beaebe87c28045bb">
  <xsd:schema xmlns:xsd="http://www.w3.org/2001/XMLSchema" xmlns:xs="http://www.w3.org/2001/XMLSchema" xmlns:p="http://schemas.microsoft.com/office/2006/metadata/properties" xmlns:ns2="04dbf4c5-e795-4388-8d56-2a7f00e09d9c" xmlns:ns3="176040c4-56d7-4117-9a17-1915758509ad" targetNamespace="http://schemas.microsoft.com/office/2006/metadata/properties" ma:root="true" ma:fieldsID="2c8bccbea6cd021970ac46cf84483b9c" ns2:_="" ns3:_="">
    <xsd:import namespace="04dbf4c5-e795-4388-8d56-2a7f00e09d9c"/>
    <xsd:import namespace="176040c4-56d7-4117-9a17-191575850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bf4c5-e795-4388-8d56-2a7f00e09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040c4-56d7-4117-9a17-191575850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0DA8F9-2CF2-4E00-A8DD-0165450C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bf4c5-e795-4388-8d56-2a7f00e09d9c"/>
    <ds:schemaRef ds:uri="176040c4-56d7-4117-9a17-191575850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C40E08-BF55-49E5-8176-8D824E8995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12E273-16D6-4C65-B0E5-38F2ED00E5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B86E4B-2F78-42F0-B826-F6B46C797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černobílý</Template>
  <TotalTime>1</TotalTime>
  <Pages>1</Pages>
  <Words>183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m.zichacek@email.cz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Bratrství Čechů a Slováků</dc:creator>
  <cp:keywords/>
  <dc:description/>
  <cp:lastModifiedBy>Jitka Vašalovská</cp:lastModifiedBy>
  <cp:revision>4</cp:revision>
  <cp:lastPrinted>2024-10-07T11:17:00Z</cp:lastPrinted>
  <dcterms:created xsi:type="dcterms:W3CDTF">2024-10-07T11:55:00Z</dcterms:created>
  <dcterms:modified xsi:type="dcterms:W3CDTF">2024-10-09T09:17:00Z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0x0101008F6BAA0A8040644F8065C7D61FD9E80C</vt:lpwstr>
  </property>
</Properties>
</file>