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c.JH287595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Čistící písek 500g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133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Prostředek na nádobí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KRYSTAL NÁDOBÍ aktivní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4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ocet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40" w:space="246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Tekutý písek REAL 600g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52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Savo 1,2 l - desinfekce-červený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uzávěr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78" w:space="232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Savo 4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1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241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Papír balící pergamen	</w:t>
      </w:r>
      <w:r>
        <w:rPr lang="cs-CZ" sz="16" baseline="0" dirty="0">
          <w:jc w:val="left"/>
          <w:rFonts w:ascii="Arial" w:hAnsi="Arial" w:cs="Arial"/>
          <w:color w:val="000000"/>
          <w:spacing w:val="-17"/>
          <w:sz w:val="16"/>
          <w:szCs w:val="16"/>
        </w:rPr>
        <w:t>kg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Termo miska kulatá 460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171835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269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Termo víčko kulaté na misku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8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460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54750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54750</wp:posOffset>
            </wp:positionV>
            <wp:extent cx="25174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54750</wp:posOffset>
            </wp:positionV>
            <wp:extent cx="2517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54750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54750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54750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54750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54750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54750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54750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54750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54750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54750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1162" w:space="696"/>
            <w:col w:w="3181" w:space="525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5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Savo 1,2 l - desinfekce-červený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uzávěr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TR279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Kelímek na kávu 300 ml, papír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9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54" w:space="232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Víčko s otvorem ke kelímku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kávu 1 bal = 50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123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Toaletní papír Jumbo 240 mm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Tekutý písek REAL 600g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200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145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Pytel na odpad PE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70x110/80mi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606" w:space="2894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CLEAMEN rozprašovač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233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Sprej na okna CLIN 500 ml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Láhev na ředění CLEAMEN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265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Real CLASSIC levandule 600g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Savo proti plísni 500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4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(rozpraš.)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TR288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Puron K 1ltr - na rez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25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65 495,36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2024-10-01 10:02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4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4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5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5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145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2024-10-01T09:28:30Z</dcterms:created>
  <dcterms:modified xsi:type="dcterms:W3CDTF">2024-10-01T09:28:30Z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