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c.JH288041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v roli 20 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2 vrst.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61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74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328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528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papir 1 vrstvý,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útržků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papir 1 vrstvý,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útržků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1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400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185175</wp:posOffset>
            </wp:positionV>
            <wp:extent cx="50349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324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671" w:space="1414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60 696,00 Kč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401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950335</wp:posOffset>
            </wp:positionV>
            <wp:extent cx="25174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950335</wp:posOffset>
            </wp:positionV>
            <wp:extent cx="50349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950335</wp:posOffset>
            </wp:positionV>
            <wp:extent cx="25174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950335</wp:posOffset>
            </wp:positionV>
            <wp:extent cx="25174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950335</wp:posOffset>
            </wp:positionV>
            <wp:extent cx="25174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950335</wp:posOffset>
            </wp:positionV>
            <wp:extent cx="75524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950335</wp:posOffset>
            </wp:positionV>
            <wp:extent cx="50349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950335</wp:posOffset>
            </wp:positionV>
            <wp:extent cx="25175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950335</wp:posOffset>
            </wp:positionV>
            <wp:extent cx="50349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950335</wp:posOffset>
            </wp:positionV>
            <wp:extent cx="75525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950335</wp:posOffset>
            </wp:positionV>
            <wp:extent cx="25174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950335</wp:posOffset>
            </wp:positionV>
            <wp:extent cx="50350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950335</wp:posOffset>
            </wp:positionV>
            <wp:extent cx="180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950335</wp:posOffset>
            </wp:positionV>
            <wp:extent cx="18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after="18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2024-10-01 13:37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4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19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1" w:space="434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1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219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2024-10-01T12:00:37Z</dcterms:created>
  <dcterms:modified xsi:type="dcterms:W3CDTF">2024-10-01T12:00:37Z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