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2F879" w14:textId="6E4D1784" w:rsidR="00164563" w:rsidRDefault="006A2BD8" w:rsidP="006A2BD8">
      <w:pPr>
        <w:pStyle w:val="Heading1"/>
        <w:spacing w:before="8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37192E" wp14:editId="7BC3AEE5">
            <wp:simplePos x="0" y="0"/>
            <wp:positionH relativeFrom="page">
              <wp:posOffset>538163</wp:posOffset>
            </wp:positionH>
            <wp:positionV relativeFrom="page">
              <wp:posOffset>538163</wp:posOffset>
            </wp:positionV>
            <wp:extent cx="1450800" cy="1004400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gj-claim-bw.em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563">
        <w:t>Kupní smlouva</w:t>
      </w:r>
    </w:p>
    <w:p w14:paraId="162847ED" w14:textId="08A5715A" w:rsidR="00164563" w:rsidRDefault="00164563" w:rsidP="006A2BD8">
      <w:pPr>
        <w:spacing w:after="120"/>
      </w:pPr>
      <w:r>
        <w:t>uzavřená dle ustanovení § 2079 a násl. zákona č. 89/2012 Sb., občanského zákoníku, mezi stranami: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670"/>
      </w:tblGrid>
      <w:tr w:rsidR="00164563" w14:paraId="7D799DA0" w14:textId="77777777" w:rsidTr="00164563">
        <w:tc>
          <w:tcPr>
            <w:tcW w:w="4536" w:type="dxa"/>
          </w:tcPr>
          <w:p w14:paraId="3D99D034" w14:textId="01D61C1F" w:rsidR="00164563" w:rsidRDefault="00164563" w:rsidP="00164563">
            <w:r w:rsidRPr="00164563">
              <w:rPr>
                <w:rStyle w:val="Emphasis"/>
              </w:rPr>
              <w:t>prodávající</w:t>
            </w:r>
          </w:p>
          <w:p w14:paraId="02E91DC4" w14:textId="2E563E1E" w:rsidR="00164563" w:rsidRDefault="00164563" w:rsidP="00164563">
            <w:proofErr w:type="spellStart"/>
            <w:r>
              <w:t>StrongGear</w:t>
            </w:r>
            <w:proofErr w:type="spellEnd"/>
            <w:r>
              <w:t xml:space="preserve"> s.r.o., Rybná 716/24, 110 00 Praha</w:t>
            </w:r>
          </w:p>
          <w:p w14:paraId="5457C23E" w14:textId="4B48439A" w:rsidR="00164563" w:rsidRDefault="00164563" w:rsidP="00164563">
            <w:r w:rsidRPr="00164563">
              <w:t>IČ: 04099001, DIČ: CZ04099001</w:t>
            </w:r>
          </w:p>
        </w:tc>
        <w:tc>
          <w:tcPr>
            <w:tcW w:w="5670" w:type="dxa"/>
          </w:tcPr>
          <w:p w14:paraId="39DF7DAF" w14:textId="77777777" w:rsidR="00164563" w:rsidRDefault="00164563" w:rsidP="00164563">
            <w:r w:rsidRPr="00164563">
              <w:rPr>
                <w:rStyle w:val="Emphasis"/>
              </w:rPr>
              <w:t>kupující</w:t>
            </w:r>
          </w:p>
          <w:p w14:paraId="341CBF43" w14:textId="77777777" w:rsidR="00164563" w:rsidRDefault="00164563" w:rsidP="00164563">
            <w:r>
              <w:t>Gymnázium Jihlava, Jana Masaryka 1, 586 01 Jihlava</w:t>
            </w:r>
          </w:p>
          <w:p w14:paraId="45C3A40F" w14:textId="4DDCF3BD" w:rsidR="00164563" w:rsidRDefault="00164563" w:rsidP="00164563">
            <w:r>
              <w:t xml:space="preserve">IČO: </w:t>
            </w:r>
            <w:r w:rsidRPr="00164563">
              <w:t>60545984</w:t>
            </w:r>
          </w:p>
        </w:tc>
      </w:tr>
    </w:tbl>
    <w:p w14:paraId="696BE215" w14:textId="3331F156" w:rsidR="00164563" w:rsidRDefault="00164563" w:rsidP="00164563">
      <w:pPr>
        <w:pStyle w:val="Heading2"/>
      </w:pPr>
      <w:r>
        <w:t>Čl. I. Základní ustanovení</w:t>
      </w:r>
    </w:p>
    <w:p w14:paraId="5B7629D2" w14:textId="4A54D86A" w:rsidR="00164563" w:rsidRDefault="00164563" w:rsidP="00164563">
      <w:pPr>
        <w:pStyle w:val="List"/>
      </w:pPr>
      <w:r>
        <w:t>1.</w:t>
      </w:r>
      <w:r>
        <w:tab/>
        <w:t>Předmětem smlouvy je dodávka zboží v množství a ceně dle objednávky</w:t>
      </w:r>
      <w:r w:rsidR="006A2BD8">
        <w:t>.</w:t>
      </w:r>
    </w:p>
    <w:p w14:paraId="5F2F5180" w14:textId="6D567722" w:rsidR="00164563" w:rsidRDefault="00164563" w:rsidP="00164563">
      <w:pPr>
        <w:pStyle w:val="List"/>
      </w:pPr>
      <w:r>
        <w:t>2.</w:t>
      </w:r>
      <w:r>
        <w:tab/>
        <w:t>Kupující a prodávající prohlašují, že jsou způsobilí plnit své závazky z titulu této smlouvy</w:t>
      </w:r>
      <w:r w:rsidR="006A2BD8">
        <w:t>,</w:t>
      </w:r>
      <w:r>
        <w:t xml:space="preserve"> a to v rámci svého předmětu podnikání. </w:t>
      </w:r>
    </w:p>
    <w:p w14:paraId="1A4C5E9F" w14:textId="6B058A7B" w:rsidR="00164563" w:rsidRDefault="00164563" w:rsidP="00164563">
      <w:pPr>
        <w:pStyle w:val="Heading2"/>
      </w:pPr>
      <w:r>
        <w:t>Čl. II. Předmět smlouvy</w:t>
      </w:r>
    </w:p>
    <w:p w14:paraId="0E9839A0" w14:textId="6FDAAC5F" w:rsidR="00164563" w:rsidRDefault="00164563" w:rsidP="00164563">
      <w:pPr>
        <w:pStyle w:val="List"/>
      </w:pPr>
      <w:r>
        <w:t>1.</w:t>
      </w:r>
      <w:r>
        <w:tab/>
        <w:t>Předmětem této smlouvy je blíže upravit práva a povinnosti smluvních stran v souvislosti se zamýšlenou koupí a prodejem zboží. Prodávající se zavazuje prodat a kupující se zavazuje koupit a zaplatit následující zboží</w:t>
      </w:r>
      <w:r w:rsidR="006A2BD8">
        <w:t xml:space="preserve"> dle přílohy.</w:t>
      </w:r>
    </w:p>
    <w:p w14:paraId="270214CC" w14:textId="46A0CF9A" w:rsidR="00164563" w:rsidRDefault="00164563" w:rsidP="00164563">
      <w:pPr>
        <w:pStyle w:val="Heading2"/>
      </w:pPr>
      <w:r>
        <w:t>Čl. III. Práva a povinnosti smluvních stran</w:t>
      </w:r>
    </w:p>
    <w:p w14:paraId="0081177D" w14:textId="77777777" w:rsidR="00164563" w:rsidRDefault="00164563" w:rsidP="00164563">
      <w:pPr>
        <w:pStyle w:val="List"/>
      </w:pPr>
      <w:r>
        <w:t>1.</w:t>
      </w:r>
      <w:r>
        <w:tab/>
        <w:t xml:space="preserve">Prodávající je za podmínek této smlouvy povinen dodat kupujícímu zboží a umožnit mu nabýt vlastnické právo k tomuto zboží. </w:t>
      </w:r>
    </w:p>
    <w:p w14:paraId="736ECCE1" w14:textId="6FF213C7" w:rsidR="00164563" w:rsidRDefault="00164563" w:rsidP="00164563">
      <w:pPr>
        <w:pStyle w:val="List"/>
      </w:pPr>
      <w:r>
        <w:t>2.</w:t>
      </w:r>
      <w:r>
        <w:tab/>
        <w:t>Kupující je povinen prodávajícímu zaplatit za zboží kupní cenu v požadov</w:t>
      </w:r>
      <w:r w:rsidR="006A2BD8">
        <w:t>a</w:t>
      </w:r>
      <w:r>
        <w:t>né výši a měně.</w:t>
      </w:r>
    </w:p>
    <w:p w14:paraId="34D0B94E" w14:textId="211D13C0" w:rsidR="00164563" w:rsidRDefault="00164563" w:rsidP="00164563">
      <w:pPr>
        <w:pStyle w:val="Heading2"/>
      </w:pPr>
      <w:r>
        <w:t>Čl. IV. Splnění kupní smlouvy</w:t>
      </w:r>
    </w:p>
    <w:p w14:paraId="2CA2AD88" w14:textId="77777777" w:rsidR="00164563" w:rsidRDefault="00164563" w:rsidP="00164563">
      <w:pPr>
        <w:pStyle w:val="List"/>
      </w:pPr>
      <w:r>
        <w:t>1.</w:t>
      </w:r>
      <w:r>
        <w:tab/>
        <w:t xml:space="preserve">Závazky ze smluv uzavřených na základě této smlouvy zanikají splněním, dohodou účastníků nebo ze zákona. </w:t>
      </w:r>
    </w:p>
    <w:p w14:paraId="4F6006DE" w14:textId="5B17C258" w:rsidR="00164563" w:rsidRDefault="00164563" w:rsidP="00164563">
      <w:pPr>
        <w:pStyle w:val="Heading2"/>
      </w:pPr>
      <w:r>
        <w:t>Čl. V. Cenové a platební podmínky, přechod vlastnického práva</w:t>
      </w:r>
    </w:p>
    <w:p w14:paraId="03BCCDDF" w14:textId="65809244" w:rsidR="00164563" w:rsidRDefault="00164563" w:rsidP="00164563">
      <w:pPr>
        <w:pStyle w:val="List"/>
      </w:pPr>
      <w:r>
        <w:t>1.</w:t>
      </w:r>
      <w:r>
        <w:tab/>
        <w:t xml:space="preserve">Smluvní strany sjednávají, že celková cena zboží, uvedeného v bodu II., dodávaného prodávajícím kupujícímu na základě této smlouvy je </w:t>
      </w:r>
      <w:r w:rsidR="006A2BD8">
        <w:t xml:space="preserve">47 096 </w:t>
      </w:r>
      <w:r>
        <w:t xml:space="preserve">Kč </w:t>
      </w:r>
      <w:r w:rsidR="006A2BD8">
        <w:t xml:space="preserve">včetně </w:t>
      </w:r>
      <w:r>
        <w:t>DPH</w:t>
      </w:r>
      <w:r w:rsidR="006A2BD8">
        <w:t>.</w:t>
      </w:r>
    </w:p>
    <w:p w14:paraId="7D32960F" w14:textId="77777777" w:rsidR="00164563" w:rsidRDefault="00164563" w:rsidP="00164563">
      <w:pPr>
        <w:pStyle w:val="List"/>
      </w:pPr>
      <w:r>
        <w:t>2.</w:t>
      </w:r>
      <w:r>
        <w:tab/>
        <w:t>Jako podklad k zaplacení kupní ceny vystaví prodávající fakturu s náležitostmi daňového dokladu dle platných právních předpisů. Náklady spojené s balením, případně dopravou zboží nese prodávající.</w:t>
      </w:r>
    </w:p>
    <w:p w14:paraId="18B3CA8B" w14:textId="77777777" w:rsidR="00164563" w:rsidRDefault="00164563" w:rsidP="00164563">
      <w:pPr>
        <w:pStyle w:val="List"/>
      </w:pPr>
      <w:r>
        <w:t>3.</w:t>
      </w:r>
      <w:r>
        <w:tab/>
        <w:t>Vlastnické právo ke zboží přechází na kupujícího až po úplném zaplacení kupní ceny. Kupující se zavazuje zaplatit kupní cenu do 14 dnů od vystavení daňového dokladu.</w:t>
      </w:r>
    </w:p>
    <w:p w14:paraId="446DEB2C" w14:textId="77777777" w:rsidR="00164563" w:rsidRDefault="00164563" w:rsidP="00164563">
      <w:pPr>
        <w:pStyle w:val="List"/>
      </w:pPr>
      <w:r>
        <w:t>4.</w:t>
      </w:r>
      <w:r>
        <w:tab/>
        <w:t>V případě, že bude kupující v prodlení s plněním jakéhokoliv závazku vůči prodávajícímu, nebo bude podán návrh na prohlášení konkursu na majetek kupujícího, nebo bude kupující v likvidaci, se stávají splatnými veškeré pohledávky prodávajícího za kupujícím, a zanikají účinky této smlouvy, nikoli od samého počátku.</w:t>
      </w:r>
    </w:p>
    <w:p w14:paraId="080BB4A2" w14:textId="12AF9E25" w:rsidR="00164563" w:rsidRDefault="00164563" w:rsidP="00164563">
      <w:pPr>
        <w:pStyle w:val="Heading2"/>
      </w:pPr>
      <w:r>
        <w:t xml:space="preserve">Čl. VI. Dodací podmínky </w:t>
      </w:r>
    </w:p>
    <w:p w14:paraId="441D58B5" w14:textId="34271E05" w:rsidR="00164563" w:rsidRDefault="00164563" w:rsidP="00164563">
      <w:pPr>
        <w:pStyle w:val="List"/>
      </w:pPr>
      <w:r>
        <w:t>1.</w:t>
      </w:r>
      <w:r>
        <w:tab/>
        <w:t>Prodávající je povinen dodat zboží ve sjednaném termínu a na sjednané místo – tyto údaje budou uvedeny v</w:t>
      </w:r>
      <w:r w:rsidR="006A2BD8">
        <w:t> </w:t>
      </w:r>
      <w:r>
        <w:t>objednávce. Po vzájemné dohodě mezi prodávajícím a kupujícím může být dodáno dříve, případně po částech.</w:t>
      </w:r>
    </w:p>
    <w:p w14:paraId="34E0F7E3" w14:textId="77777777" w:rsidR="00164563" w:rsidRDefault="00164563" w:rsidP="00164563">
      <w:pPr>
        <w:pStyle w:val="List"/>
      </w:pPr>
      <w:r>
        <w:t>2.</w:t>
      </w:r>
      <w:r>
        <w:tab/>
        <w:t>Dokladem prokazujícím dodání zboží je dodací list nebo jiný doklad.</w:t>
      </w:r>
    </w:p>
    <w:p w14:paraId="70A30499" w14:textId="2233E07D" w:rsidR="00164563" w:rsidRDefault="00164563" w:rsidP="00164563">
      <w:pPr>
        <w:pStyle w:val="Heading2"/>
      </w:pPr>
      <w:r>
        <w:t>Čl. VII. Závěrečná ustanovení</w:t>
      </w:r>
    </w:p>
    <w:p w14:paraId="11E532F1" w14:textId="71182F37" w:rsidR="00164563" w:rsidRDefault="00164563" w:rsidP="00164563">
      <w:pPr>
        <w:pStyle w:val="List"/>
      </w:pPr>
      <w:r>
        <w:t>1.</w:t>
      </w:r>
      <w:r>
        <w:tab/>
        <w:t xml:space="preserve">Smluvní strany se dohodly, že právní vztahy touto smlouvou výslovně neupravené se řídí platnými právními předpisy, zejména obchodním zákoníkem a obchodními podmínkami prodávajícího, které jsou uveřejněny na </w:t>
      </w:r>
      <w:r w:rsidR="00CC51C3">
        <w:lastRenderedPageBreak/>
        <w:t>oficiální webové stránce prodejce</w:t>
      </w:r>
      <w:r>
        <w:t xml:space="preserve">, jsou stranám známé, s nimiž souhlasí, a považují je tak za nedílnou součást této smlouvy. </w:t>
      </w:r>
    </w:p>
    <w:p w14:paraId="20E00CF0" w14:textId="77777777" w:rsidR="00164563" w:rsidRDefault="00164563" w:rsidP="00164563">
      <w:pPr>
        <w:pStyle w:val="List"/>
      </w:pPr>
      <w:r>
        <w:t>2.</w:t>
      </w:r>
      <w:r>
        <w:tab/>
        <w:t>Tato smlouva bude automaticky ukončena řádným dodáním zboží prodávajícím kupujícímu a po úplném zaplacení kupní ceny kupujícím prodávajícímu.</w:t>
      </w:r>
    </w:p>
    <w:p w14:paraId="4E5D0E4E" w14:textId="77777777" w:rsidR="00164563" w:rsidRDefault="00164563" w:rsidP="00164563">
      <w:pPr>
        <w:pStyle w:val="List"/>
      </w:pPr>
      <w:r>
        <w:t>3.</w:t>
      </w:r>
      <w:r>
        <w:tab/>
        <w:t xml:space="preserve">Veškeré změny a doplňky této smlouvy musí být učiněny písemně, musí být očíslovány a podepsány oběma smluvními stranami. </w:t>
      </w:r>
    </w:p>
    <w:p w14:paraId="62FAAC3D" w14:textId="77777777" w:rsidR="00164563" w:rsidRDefault="00164563" w:rsidP="00164563">
      <w:pPr>
        <w:pStyle w:val="List"/>
      </w:pPr>
      <w:r>
        <w:t>4.</w:t>
      </w:r>
      <w:r>
        <w:tab/>
        <w:t xml:space="preserve">Tato smlouva byla sepsána ve dvou vyhotoveních v jazyce českém s tím, že každá ze smluvních stran obdrží po jednom vyhotovení. Tato smlouva nahrazuje veškerá předešlá ujednání mezi smluvními stranami v dané věci. </w:t>
      </w:r>
    </w:p>
    <w:p w14:paraId="45AE7B33" w14:textId="4FC9542B" w:rsidR="00164563" w:rsidRDefault="00164563" w:rsidP="00164563">
      <w:pPr>
        <w:pStyle w:val="List"/>
      </w:pPr>
      <w:r>
        <w:t>5.</w:t>
      </w:r>
      <w:r>
        <w:tab/>
        <w:t>Smluvní strany svým podpisem stvrzují, že si tuto smlouvu přečetly, že byla sepsána podle jejich pravé, svobodné a vážné vůle, nikoliv v tísni a za nápadně nevýhodných podmínek a že tak učinily jako osoby k</w:t>
      </w:r>
      <w:r w:rsidR="00CC51C3">
        <w:t> </w:t>
      </w:r>
      <w:r>
        <w:t>takovému úkonu oprávněné.</w:t>
      </w:r>
    </w:p>
    <w:p w14:paraId="51B9219A" w14:textId="79AEC664" w:rsidR="00164563" w:rsidRDefault="00164563" w:rsidP="00164563">
      <w:pPr>
        <w:pStyle w:val="List"/>
      </w:pPr>
      <w:r>
        <w:t>6.</w:t>
      </w:r>
      <w:r>
        <w:tab/>
        <w:t>Tato smlouva nabývá platnosti a účinnosti dnem uveřejnění v informačním systému veřejné správy – Registru smluv a dodavatel výslovně souhlasí se zveřejněním celého textu. Smluvní strany se dohodly, že zákonnou povinnost dle § 5 odst. 2 zákona o registru smluv splní kupující. Současně bere kupující na vědomí, že v případě nesplnění zákonné povinnosti je smlouva do tří měsíců od jejího podpisu zrušena od samého počátku</w:t>
      </w:r>
      <w:r w:rsidR="00CC51C3">
        <w:t>.</w:t>
      </w:r>
    </w:p>
    <w:p w14:paraId="79E57FB7" w14:textId="77777777" w:rsidR="00164563" w:rsidRDefault="00164563" w:rsidP="00164563"/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670"/>
      </w:tblGrid>
      <w:tr w:rsidR="00164563" w14:paraId="3288686C" w14:textId="77777777" w:rsidTr="008956C6">
        <w:tc>
          <w:tcPr>
            <w:tcW w:w="4536" w:type="dxa"/>
          </w:tcPr>
          <w:p w14:paraId="64826ACA" w14:textId="77777777" w:rsidR="00164563" w:rsidRDefault="00164563" w:rsidP="006A2BD8">
            <w:pPr>
              <w:spacing w:after="240"/>
            </w:pPr>
            <w:r>
              <w:t>V ______________ dne ____________</w:t>
            </w:r>
          </w:p>
          <w:p w14:paraId="1D9F67F6" w14:textId="77777777" w:rsidR="00164563" w:rsidRDefault="00164563" w:rsidP="00164563">
            <w:r>
              <w:t>Za prodávajícího</w:t>
            </w:r>
          </w:p>
          <w:p w14:paraId="459A61CC" w14:textId="29FA6010" w:rsidR="00164563" w:rsidRDefault="00164563" w:rsidP="00164563"/>
        </w:tc>
        <w:tc>
          <w:tcPr>
            <w:tcW w:w="5670" w:type="dxa"/>
          </w:tcPr>
          <w:p w14:paraId="4A76166F" w14:textId="7889C199" w:rsidR="00164563" w:rsidRDefault="00164563" w:rsidP="006A2BD8">
            <w:pPr>
              <w:spacing w:after="240"/>
            </w:pPr>
            <w:r>
              <w:t>V Jihlavě dne ____________</w:t>
            </w:r>
          </w:p>
          <w:p w14:paraId="223F100A" w14:textId="77777777" w:rsidR="00164563" w:rsidRDefault="00164563" w:rsidP="008956C6">
            <w:r>
              <w:t>Za kupujícího</w:t>
            </w:r>
          </w:p>
          <w:p w14:paraId="1F2BDF76" w14:textId="77777777" w:rsidR="00164563" w:rsidRDefault="00164563" w:rsidP="008956C6">
            <w:r>
              <w:t>Mgr. Pavel Suk, ředitel školy</w:t>
            </w:r>
          </w:p>
          <w:p w14:paraId="3823375B" w14:textId="77777777" w:rsidR="00164563" w:rsidRDefault="00164563" w:rsidP="008956C6"/>
          <w:p w14:paraId="1942CB92" w14:textId="3086FC54" w:rsidR="00164563" w:rsidRDefault="00164563" w:rsidP="008956C6"/>
        </w:tc>
      </w:tr>
    </w:tbl>
    <w:p w14:paraId="7467A928" w14:textId="69D9944F" w:rsidR="006A2BD8" w:rsidRDefault="006A2BD8" w:rsidP="006A2BD8"/>
    <w:p w14:paraId="5B1B8C10" w14:textId="77777777" w:rsidR="006A2BD8" w:rsidRDefault="006A2BD8">
      <w:r>
        <w:br w:type="page"/>
      </w:r>
    </w:p>
    <w:p w14:paraId="49461313" w14:textId="32D6BC68" w:rsidR="006A2BD8" w:rsidRDefault="006A2BD8" w:rsidP="006A2BD8">
      <w:pPr>
        <w:pStyle w:val="Heading1"/>
      </w:pPr>
      <w:r>
        <w:lastRenderedPageBreak/>
        <w:t>Příloha kupní smlouvy</w:t>
      </w:r>
    </w:p>
    <w:p w14:paraId="63671F4C" w14:textId="36A104AF" w:rsidR="006A2BD8" w:rsidRPr="006A2BD8" w:rsidRDefault="006A2BD8" w:rsidP="006A2BD8">
      <w:r w:rsidRPr="00C0615D">
        <w:rPr>
          <w:noProof/>
        </w:rPr>
        <w:drawing>
          <wp:inline distT="0" distB="0" distL="0" distR="0" wp14:anchorId="5A3D895C" wp14:editId="30873C1C">
            <wp:extent cx="6682154" cy="4826000"/>
            <wp:effectExtent l="0" t="0" r="4445" b="0"/>
            <wp:docPr id="1119294009" name="Obrázek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94009" name="Obrázek 1" descr="A screenshot of a cha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7506" cy="48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0A10" w14:textId="40FDE330" w:rsidR="006A2BD8" w:rsidRDefault="006A2BD8"/>
    <w:sectPr w:rsidR="006A2BD8" w:rsidSect="006A2BD8">
      <w:footerReference w:type="default" r:id="rId9"/>
      <w:pgSz w:w="11906" w:h="16838" w:code="9"/>
      <w:pgMar w:top="851" w:right="851" w:bottom="851" w:left="851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4E11AE" w14:textId="77777777" w:rsidR="00164563" w:rsidRDefault="00164563" w:rsidP="00581AD3">
      <w:r>
        <w:separator/>
      </w:r>
    </w:p>
  </w:endnote>
  <w:endnote w:type="continuationSeparator" w:id="0">
    <w:p w14:paraId="40A30F28" w14:textId="77777777" w:rsidR="00164563" w:rsidRDefault="00164563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063E35-4E3D-43D3-965F-178C366B2B3F}"/>
    <w:embedItalic r:id="rId2" w:fontKey="{7CC26AE5-140A-4A2B-89AC-8DB1AAE5491D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3" w:fontKey="{54D9FF19-22B2-42D2-9FB6-AC2319D2B035}"/>
    <w:embedItalic r:id="rId4" w:fontKey="{1D95CE01-9D3C-4660-BC8E-DE1938949D3B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5" w:fontKey="{C361F154-C634-460A-9F95-2A860DA2C13F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6" w:fontKey="{4C0A9889-441C-488D-89EF-B05AA55E44C3}"/>
    <w:embedBold r:id="rId7" w:fontKey="{05104CC1-3888-4100-84DA-E5B1167A61F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C0F2392-7E64-4D5C-878E-03568972F6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0E9F7" w14:textId="77777777" w:rsidR="00581AD3" w:rsidRDefault="00581AD3">
    <w:pPr>
      <w:pStyle w:val="Footer"/>
    </w:pPr>
    <w:r>
      <w:rPr>
        <w:noProof/>
      </w:rPr>
      <w:drawing>
        <wp:inline distT="0" distB="0" distL="0" distR="0" wp14:anchorId="2F3F6FEB" wp14:editId="2FB5566D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7E66D" w14:textId="77777777" w:rsidR="00164563" w:rsidRDefault="00164563" w:rsidP="00581AD3">
      <w:r>
        <w:separator/>
      </w:r>
    </w:p>
  </w:footnote>
  <w:footnote w:type="continuationSeparator" w:id="0">
    <w:p w14:paraId="19E4C2E7" w14:textId="77777777" w:rsidR="00164563" w:rsidRDefault="00164563" w:rsidP="00581A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55412485">
    <w:abstractNumId w:val="9"/>
  </w:num>
  <w:num w:numId="2" w16cid:durableId="1914388242">
    <w:abstractNumId w:val="7"/>
  </w:num>
  <w:num w:numId="3" w16cid:durableId="77018833">
    <w:abstractNumId w:val="6"/>
  </w:num>
  <w:num w:numId="4" w16cid:durableId="2000578179">
    <w:abstractNumId w:val="5"/>
  </w:num>
  <w:num w:numId="5" w16cid:durableId="242182132">
    <w:abstractNumId w:val="4"/>
  </w:num>
  <w:num w:numId="6" w16cid:durableId="156118969">
    <w:abstractNumId w:val="8"/>
  </w:num>
  <w:num w:numId="7" w16cid:durableId="1314456216">
    <w:abstractNumId w:val="3"/>
  </w:num>
  <w:num w:numId="8" w16cid:durableId="1646354994">
    <w:abstractNumId w:val="2"/>
  </w:num>
  <w:num w:numId="9" w16cid:durableId="835611746">
    <w:abstractNumId w:val="1"/>
  </w:num>
  <w:num w:numId="10" w16cid:durableId="815605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TrueTypeFonts/>
  <w:proofState w:spelling="clean" w:grammar="clean"/>
  <w:attachedTemplate r:id="rId1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563"/>
    <w:rsid w:val="00164563"/>
    <w:rsid w:val="00180DFF"/>
    <w:rsid w:val="001F5DAB"/>
    <w:rsid w:val="00227749"/>
    <w:rsid w:val="003074E5"/>
    <w:rsid w:val="00320F76"/>
    <w:rsid w:val="00455830"/>
    <w:rsid w:val="00581AD3"/>
    <w:rsid w:val="00581CD6"/>
    <w:rsid w:val="005919F7"/>
    <w:rsid w:val="00606C41"/>
    <w:rsid w:val="006A2BD8"/>
    <w:rsid w:val="00712C3F"/>
    <w:rsid w:val="0084181F"/>
    <w:rsid w:val="008E559B"/>
    <w:rsid w:val="0090020B"/>
    <w:rsid w:val="00906DA5"/>
    <w:rsid w:val="00944C21"/>
    <w:rsid w:val="009455D0"/>
    <w:rsid w:val="00A45C82"/>
    <w:rsid w:val="00B445E3"/>
    <w:rsid w:val="00C40884"/>
    <w:rsid w:val="00CC51C3"/>
    <w:rsid w:val="00DE3472"/>
    <w:rsid w:val="00EE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9FD64"/>
  <w15:chartTrackingRefBased/>
  <w15:docId w15:val="{78088C97-A911-4782-AFEA-BF123FEF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563"/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A2BD8"/>
    <w:pPr>
      <w:spacing w:before="120" w:line="240" w:lineRule="auto"/>
      <w:ind w:left="425" w:hanging="425"/>
      <w:outlineLvl w:val="1"/>
    </w:pPr>
    <w:rPr>
      <w:rFonts w:ascii="Source Sans Pro Black" w:hAnsi="Source Sans Pro Black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455D0"/>
    <w:pPr>
      <w:spacing w:before="40"/>
      <w:outlineLvl w:val="2"/>
    </w:pPr>
    <w:rPr>
      <w:rFonts w:ascii="Source Sans Pro" w:hAnsi="Source Sans Pro"/>
      <w:b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5919F7"/>
    <w:pPr>
      <w:outlineLvl w:val="3"/>
    </w:pPr>
    <w:rPr>
      <w:b w:val="0"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A2BD8"/>
    <w:rPr>
      <w:rFonts w:ascii="Source Sans Pro Black" w:eastAsiaTheme="majorEastAsia" w:hAnsi="Source Sans Pro Black" w:cstheme="majorBidi"/>
      <w:sz w:val="28"/>
      <w:szCs w:val="26"/>
    </w:rPr>
  </w:style>
  <w:style w:type="paragraph" w:styleId="List">
    <w:name w:val="List"/>
    <w:basedOn w:val="Normal"/>
    <w:uiPriority w:val="99"/>
    <w:unhideWhenUsed/>
    <w:rsid w:val="00164563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455D0"/>
    <w:rPr>
      <w:rFonts w:ascii="Source Sans Pro" w:eastAsiaTheme="majorEastAsia" w:hAnsi="Source Sans Pro" w:cstheme="majorBidi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45C8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19F7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table" w:styleId="TableGrid">
    <w:name w:val="Table Grid"/>
    <w:basedOn w:val="TableNormal"/>
    <w:uiPriority w:val="39"/>
    <w:rsid w:val="00164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13</TotalTime>
  <Pages>3</Pages>
  <Words>587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Taláček Milan</dc:creator>
  <cp:keywords/>
  <dc:description/>
  <cp:lastModifiedBy>Taláček Milan</cp:lastModifiedBy>
  <cp:revision>2</cp:revision>
  <dcterms:created xsi:type="dcterms:W3CDTF">2024-09-20T11:16:00Z</dcterms:created>
  <dcterms:modified xsi:type="dcterms:W3CDTF">2024-09-20T11:31:00Z</dcterms:modified>
</cp:coreProperties>
</file>