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539" w:rsidRDefault="00C95539" w:rsidP="00EE1908">
      <w:pPr>
        <w:rPr>
          <w:color w:val="000000"/>
          <w:sz w:val="22"/>
          <w:szCs w:val="22"/>
        </w:rPr>
      </w:pPr>
      <w:bookmarkStart w:id="0" w:name="_GoBack"/>
      <w:bookmarkEnd w:id="0"/>
    </w:p>
    <w:p w:rsidR="00C95539" w:rsidRDefault="00C95539" w:rsidP="00EE1908">
      <w:pPr>
        <w:rPr>
          <w:color w:val="000000"/>
          <w:sz w:val="22"/>
          <w:szCs w:val="22"/>
        </w:rPr>
      </w:pPr>
    </w:p>
    <w:p w:rsidR="00C95539" w:rsidRDefault="00C95539" w:rsidP="00EE1908">
      <w:pPr>
        <w:rPr>
          <w:color w:val="000000"/>
          <w:sz w:val="22"/>
          <w:szCs w:val="22"/>
        </w:rPr>
      </w:pPr>
    </w:p>
    <w:p w:rsidR="00C95539" w:rsidRPr="001F0430" w:rsidRDefault="00C95539" w:rsidP="00EE1908">
      <w:pPr>
        <w:keepNext/>
        <w:keepLines/>
        <w:jc w:val="center"/>
        <w:rPr>
          <w:b/>
          <w:sz w:val="22"/>
          <w:szCs w:val="22"/>
        </w:rPr>
      </w:pPr>
    </w:p>
    <w:p w:rsidR="00C95539" w:rsidRPr="001F0430" w:rsidRDefault="00C95539" w:rsidP="00EE1908">
      <w:pPr>
        <w:keepNext/>
        <w:keepLines/>
        <w:spacing w:after="120"/>
        <w:jc w:val="center"/>
        <w:rPr>
          <w:b/>
          <w:color w:val="000000"/>
          <w:sz w:val="22"/>
          <w:szCs w:val="22"/>
        </w:rPr>
      </w:pPr>
    </w:p>
    <w:p w:rsidR="00C95539" w:rsidRDefault="00EC6941" w:rsidP="00EE1908">
      <w:pPr>
        <w:keepNext/>
        <w:keepLines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Příloha č. 3</w:t>
      </w:r>
      <w:r w:rsidR="00C95539">
        <w:rPr>
          <w:b/>
          <w:sz w:val="44"/>
          <w:szCs w:val="44"/>
        </w:rPr>
        <w:t xml:space="preserve"> ke SMLOUVĚ </w:t>
      </w:r>
    </w:p>
    <w:p w:rsidR="00C95539" w:rsidRDefault="00C95539" w:rsidP="00EE1908">
      <w:pPr>
        <w:keepNext/>
        <w:keepLines/>
        <w:jc w:val="center"/>
        <w:rPr>
          <w:b/>
          <w:sz w:val="44"/>
          <w:szCs w:val="44"/>
        </w:rPr>
      </w:pPr>
    </w:p>
    <w:p w:rsidR="00C95539" w:rsidRPr="001F0430" w:rsidRDefault="00C95539" w:rsidP="00EE1908">
      <w:pPr>
        <w:keepNext/>
        <w:keepLines/>
        <w:jc w:val="center"/>
        <w:rPr>
          <w:b/>
          <w:sz w:val="44"/>
          <w:szCs w:val="44"/>
        </w:rPr>
      </w:pPr>
    </w:p>
    <w:p w:rsidR="00C95539" w:rsidRPr="001F0430" w:rsidRDefault="00C95539" w:rsidP="00EE1908">
      <w:pPr>
        <w:keepNext/>
        <w:keepLines/>
        <w:jc w:val="center"/>
        <w:rPr>
          <w:b/>
          <w:color w:val="000000"/>
          <w:sz w:val="22"/>
          <w:szCs w:val="22"/>
        </w:rPr>
      </w:pPr>
    </w:p>
    <w:p w:rsidR="00C95539" w:rsidRPr="00EE1908" w:rsidRDefault="00EC6941" w:rsidP="00EE1908">
      <w:pPr>
        <w:keepNext/>
        <w:keepLines/>
        <w:spacing w:after="24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Vzor stravovacího lístku</w:t>
      </w:r>
    </w:p>
    <w:p w:rsidR="00C95539" w:rsidRPr="003503CB" w:rsidRDefault="00C95539" w:rsidP="00EE1908">
      <w:pPr>
        <w:keepNext/>
        <w:keepLines/>
        <w:spacing w:before="12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LD LUNA I, LUNA II </w:t>
      </w:r>
      <w:r w:rsidRPr="003503CB">
        <w:rPr>
          <w:b/>
          <w:bCs/>
          <w:color w:val="000000"/>
          <w:sz w:val="40"/>
          <w:szCs w:val="40"/>
        </w:rPr>
        <w:t>A LUNA III</w:t>
      </w:r>
    </w:p>
    <w:p w:rsidR="00C95539" w:rsidRDefault="00C95539" w:rsidP="00EE1908">
      <w:pPr>
        <w:keepNext/>
        <w:keepLines/>
        <w:spacing w:before="120"/>
        <w:jc w:val="center"/>
        <w:rPr>
          <w:b/>
          <w:bCs/>
          <w:color w:val="000000"/>
          <w:sz w:val="22"/>
          <w:szCs w:val="22"/>
        </w:rPr>
      </w:pPr>
    </w:p>
    <w:p w:rsidR="00C95539" w:rsidRPr="001F0430" w:rsidRDefault="00AA3862" w:rsidP="00B3418E">
      <w:pPr>
        <w:jc w:val="center"/>
        <w:rPr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Č.j.</w:t>
      </w:r>
      <w:proofErr w:type="gramEnd"/>
      <w:r>
        <w:rPr>
          <w:color w:val="000000"/>
          <w:sz w:val="22"/>
          <w:szCs w:val="22"/>
        </w:rPr>
        <w:t xml:space="preserve">: ZSM- </w:t>
      </w:r>
      <w:r w:rsidR="0072384D">
        <w:rPr>
          <w:color w:val="000000"/>
          <w:sz w:val="22"/>
          <w:szCs w:val="22"/>
        </w:rPr>
        <w:t>91</w:t>
      </w:r>
      <w:r w:rsidR="00667215">
        <w:rPr>
          <w:color w:val="000000"/>
          <w:sz w:val="22"/>
          <w:szCs w:val="22"/>
        </w:rPr>
        <w:t>/OVZ-2017</w:t>
      </w:r>
    </w:p>
    <w:p w:rsidR="00C95539" w:rsidRDefault="00C95539" w:rsidP="00EE1908">
      <w:pPr>
        <w:keepNext/>
        <w:keepLines/>
        <w:spacing w:before="120"/>
        <w:jc w:val="center"/>
        <w:rPr>
          <w:b/>
          <w:bCs/>
          <w:color w:val="000000"/>
          <w:sz w:val="22"/>
          <w:szCs w:val="22"/>
        </w:rPr>
      </w:pPr>
    </w:p>
    <w:p w:rsidR="00C95539" w:rsidRDefault="00C95539" w:rsidP="00EE1908">
      <w:pPr>
        <w:keepNext/>
        <w:keepLines/>
        <w:spacing w:before="120"/>
        <w:jc w:val="center"/>
        <w:rPr>
          <w:b/>
          <w:bCs/>
          <w:color w:val="000000"/>
          <w:sz w:val="22"/>
          <w:szCs w:val="22"/>
        </w:rPr>
      </w:pPr>
    </w:p>
    <w:p w:rsidR="00C95539" w:rsidRPr="001F0430" w:rsidRDefault="00C95539" w:rsidP="00EE1908">
      <w:pPr>
        <w:keepNext/>
        <w:keepLines/>
        <w:spacing w:before="120"/>
        <w:jc w:val="center"/>
        <w:rPr>
          <w:b/>
          <w:bCs/>
          <w:color w:val="000000"/>
          <w:sz w:val="22"/>
          <w:szCs w:val="22"/>
        </w:rPr>
      </w:pPr>
    </w:p>
    <w:p w:rsidR="00C95539" w:rsidRPr="00E64E8D" w:rsidRDefault="003C194A" w:rsidP="00EE1908">
      <w:pPr>
        <w:keepNext/>
        <w:keepLines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000250" cy="11144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39" w:rsidRPr="00E64E8D" w:rsidRDefault="00C95539" w:rsidP="00EE1908">
      <w:pPr>
        <w:keepNext/>
        <w:keepLines/>
        <w:jc w:val="center"/>
        <w:rPr>
          <w:color w:val="000000"/>
        </w:rPr>
      </w:pPr>
    </w:p>
    <w:p w:rsidR="00C95539" w:rsidRPr="00E64E8D" w:rsidRDefault="00C95539" w:rsidP="00EE1908">
      <w:pPr>
        <w:keepNext/>
        <w:keepLines/>
        <w:jc w:val="center"/>
        <w:rPr>
          <w:color w:val="000000"/>
        </w:rPr>
      </w:pPr>
    </w:p>
    <w:p w:rsidR="00C95539" w:rsidRPr="002E6BCC" w:rsidRDefault="00C95539" w:rsidP="00EE1908">
      <w:pPr>
        <w:keepNext/>
        <w:keepLines/>
        <w:spacing w:after="120"/>
        <w:jc w:val="center"/>
        <w:rPr>
          <w:color w:val="000000"/>
        </w:rPr>
      </w:pPr>
      <w:r w:rsidRPr="002E6BCC">
        <w:rPr>
          <w:color w:val="000000"/>
        </w:rPr>
        <w:t>ZAŘÍZENÍ SLUŽEB PRO MINISTERSTVO VNITRA</w:t>
      </w:r>
    </w:p>
    <w:p w:rsidR="00C95539" w:rsidRDefault="004D056A" w:rsidP="00EE1908">
      <w:pPr>
        <w:keepNext/>
        <w:keepLines/>
        <w:spacing w:after="120"/>
        <w:jc w:val="center"/>
        <w:rPr>
          <w:color w:val="000000"/>
        </w:rPr>
      </w:pPr>
      <w:r>
        <w:rPr>
          <w:color w:val="000000"/>
        </w:rPr>
        <w:t xml:space="preserve">STÁTNÍ </w:t>
      </w:r>
      <w:r w:rsidR="00C95539" w:rsidRPr="002E6BCC">
        <w:rPr>
          <w:color w:val="000000"/>
        </w:rPr>
        <w:t>PŘÍSPĚVKOVÁ ORGANIZACE</w:t>
      </w:r>
    </w:p>
    <w:p w:rsidR="00C95539" w:rsidRPr="001F0430" w:rsidRDefault="00C95539" w:rsidP="00EE1908">
      <w:pPr>
        <w:keepNext/>
        <w:keepLines/>
        <w:spacing w:after="120"/>
        <w:jc w:val="center"/>
        <w:rPr>
          <w:color w:val="000000"/>
          <w:sz w:val="22"/>
          <w:szCs w:val="22"/>
        </w:rPr>
      </w:pPr>
    </w:p>
    <w:p w:rsidR="00C95539" w:rsidRDefault="00C95539" w:rsidP="00EE1908"/>
    <w:p w:rsidR="00C95539" w:rsidRDefault="00C95539" w:rsidP="00EE1908"/>
    <w:p w:rsidR="00C95539" w:rsidRDefault="00C95539" w:rsidP="00EE1908"/>
    <w:p w:rsidR="00C95539" w:rsidRDefault="00C95539" w:rsidP="00EE1908"/>
    <w:p w:rsidR="00C95539" w:rsidRDefault="00C95539" w:rsidP="00EE1908"/>
    <w:p w:rsidR="00C95539" w:rsidRDefault="00C95539" w:rsidP="00EE1908"/>
    <w:p w:rsidR="00C95539" w:rsidRDefault="00C95539" w:rsidP="00EE1908"/>
    <w:p w:rsidR="00C95539" w:rsidRDefault="00C95539" w:rsidP="00EE1908"/>
    <w:p w:rsidR="00C95539" w:rsidRDefault="00C95539" w:rsidP="00EE1908"/>
    <w:p w:rsidR="00C95539" w:rsidRDefault="00C95539" w:rsidP="00EE1908"/>
    <w:p w:rsidR="00C95539" w:rsidRDefault="00C95539" w:rsidP="00EE1908"/>
    <w:p w:rsidR="00C95539" w:rsidRDefault="00C95539" w:rsidP="00EE1908"/>
    <w:p w:rsidR="00C95539" w:rsidRDefault="00C95539" w:rsidP="00EE1908"/>
    <w:p w:rsidR="00C95539" w:rsidRDefault="00C95539" w:rsidP="00EE1908"/>
    <w:p w:rsidR="00C95539" w:rsidRDefault="00C95539" w:rsidP="00EE1908"/>
    <w:p w:rsidR="00C95539" w:rsidRDefault="00C95539" w:rsidP="00EE1908"/>
    <w:p w:rsidR="00AA3862" w:rsidRDefault="00AA3862" w:rsidP="00EE1908">
      <w:pPr>
        <w:rPr>
          <w:u w:val="single"/>
        </w:rPr>
      </w:pPr>
    </w:p>
    <w:p w:rsidR="00AA3862" w:rsidRDefault="00AA3862" w:rsidP="00EE1908">
      <w:pPr>
        <w:rPr>
          <w:u w:val="single"/>
        </w:rPr>
      </w:pPr>
    </w:p>
    <w:p w:rsidR="00AA3862" w:rsidRDefault="00AA3862" w:rsidP="00EE1908">
      <w:pPr>
        <w:rPr>
          <w:u w:val="single"/>
        </w:rPr>
      </w:pPr>
    </w:p>
    <w:p w:rsidR="00AA3862" w:rsidRDefault="00980E2C" w:rsidP="00EE1908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7A041A3A" wp14:editId="0A6F0EAC">
            <wp:extent cx="5760720" cy="4055129"/>
            <wp:effectExtent l="90805" t="61595" r="102235" b="1212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055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A3862" w:rsidSect="00E7574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539" w:rsidRDefault="00C95539" w:rsidP="00EE1908">
      <w:r>
        <w:separator/>
      </w:r>
    </w:p>
  </w:endnote>
  <w:endnote w:type="continuationSeparator" w:id="0">
    <w:p w:rsidR="00C95539" w:rsidRDefault="00C95539" w:rsidP="00EE1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539" w:rsidRDefault="00C95539" w:rsidP="00EE1908">
      <w:r>
        <w:separator/>
      </w:r>
    </w:p>
  </w:footnote>
  <w:footnote w:type="continuationSeparator" w:id="0">
    <w:p w:rsidR="00C95539" w:rsidRDefault="00C95539" w:rsidP="00EE1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539" w:rsidRPr="00EE1908" w:rsidRDefault="003C194A" w:rsidP="00EE1908">
    <w:pPr>
      <w:pStyle w:val="Zhlav"/>
      <w:tabs>
        <w:tab w:val="right" w:pos="9360"/>
      </w:tabs>
      <w:rPr>
        <w:sz w:val="16"/>
        <w:szCs w:val="16"/>
      </w:rPr>
    </w:pPr>
    <w:r>
      <w:rPr>
        <w:noProof/>
      </w:rPr>
      <w:drawing>
        <wp:inline distT="0" distB="0" distL="0" distR="0" wp14:anchorId="68B8FCBC" wp14:editId="1BC499C8">
          <wp:extent cx="1076325" cy="600075"/>
          <wp:effectExtent l="0" t="0" r="9525" b="9525"/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5539" w:rsidRPr="00942E1E">
      <w:rPr>
        <w:color w:val="000000"/>
        <w:sz w:val="16"/>
        <w:szCs w:val="16"/>
      </w:rPr>
      <w:tab/>
      <w:t xml:space="preserve">                              </w:t>
    </w:r>
    <w:r w:rsidR="004D677F">
      <w:rPr>
        <w:color w:val="000000"/>
        <w:sz w:val="16"/>
        <w:szCs w:val="16"/>
      </w:rPr>
      <w:t xml:space="preserve">                       </w:t>
    </w:r>
    <w:r w:rsidR="00C95539" w:rsidRPr="00942E1E">
      <w:rPr>
        <w:sz w:val="16"/>
        <w:szCs w:val="16"/>
      </w:rPr>
      <w:t xml:space="preserve"> </w:t>
    </w:r>
    <w:r w:rsidR="00C95539" w:rsidRPr="00EE4B73">
      <w:rPr>
        <w:sz w:val="20"/>
        <w:szCs w:val="20"/>
      </w:rPr>
      <w:t>„</w:t>
    </w:r>
    <w:r w:rsidR="00C95539" w:rsidRPr="00EE4B73">
      <w:rPr>
        <w:color w:val="000000"/>
        <w:sz w:val="20"/>
        <w:szCs w:val="20"/>
      </w:rPr>
      <w:t>Zajištění stravování pro LD Luna</w:t>
    </w:r>
    <w:r w:rsidR="004D677F">
      <w:rPr>
        <w:color w:val="000000"/>
        <w:sz w:val="20"/>
        <w:szCs w:val="20"/>
      </w:rPr>
      <w:t>, Františkovy Lázně</w:t>
    </w:r>
    <w:r w:rsidR="00C95539" w:rsidRPr="00EE4B73">
      <w:rPr>
        <w:sz w:val="20"/>
        <w:szCs w:val="20"/>
      </w:rPr>
      <w:t>“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908"/>
    <w:rsid w:val="00013914"/>
    <w:rsid w:val="000315F3"/>
    <w:rsid w:val="001F0430"/>
    <w:rsid w:val="0020411E"/>
    <w:rsid w:val="0021438C"/>
    <w:rsid w:val="002D6433"/>
    <w:rsid w:val="002E6BCC"/>
    <w:rsid w:val="0032331D"/>
    <w:rsid w:val="003503CB"/>
    <w:rsid w:val="00364E38"/>
    <w:rsid w:val="003C194A"/>
    <w:rsid w:val="00484162"/>
    <w:rsid w:val="004D056A"/>
    <w:rsid w:val="004D677F"/>
    <w:rsid w:val="00595248"/>
    <w:rsid w:val="005E6C13"/>
    <w:rsid w:val="005F27F0"/>
    <w:rsid w:val="00650EE1"/>
    <w:rsid w:val="00667215"/>
    <w:rsid w:val="0072384D"/>
    <w:rsid w:val="00760CD4"/>
    <w:rsid w:val="00852B40"/>
    <w:rsid w:val="00857EA1"/>
    <w:rsid w:val="009158C3"/>
    <w:rsid w:val="00942E1E"/>
    <w:rsid w:val="00953DED"/>
    <w:rsid w:val="00976204"/>
    <w:rsid w:val="00980E2C"/>
    <w:rsid w:val="00982941"/>
    <w:rsid w:val="009B4E16"/>
    <w:rsid w:val="009C493A"/>
    <w:rsid w:val="009D0E9A"/>
    <w:rsid w:val="00A43C58"/>
    <w:rsid w:val="00AA3862"/>
    <w:rsid w:val="00B3418E"/>
    <w:rsid w:val="00B4670A"/>
    <w:rsid w:val="00BF7A86"/>
    <w:rsid w:val="00C01694"/>
    <w:rsid w:val="00C04ED5"/>
    <w:rsid w:val="00C35676"/>
    <w:rsid w:val="00C61A3D"/>
    <w:rsid w:val="00C95539"/>
    <w:rsid w:val="00CF3D24"/>
    <w:rsid w:val="00D4117E"/>
    <w:rsid w:val="00D96069"/>
    <w:rsid w:val="00DC2E25"/>
    <w:rsid w:val="00DD0678"/>
    <w:rsid w:val="00E64E8D"/>
    <w:rsid w:val="00E75740"/>
    <w:rsid w:val="00EC6941"/>
    <w:rsid w:val="00EE1816"/>
    <w:rsid w:val="00EE1908"/>
    <w:rsid w:val="00EE4B73"/>
    <w:rsid w:val="00F31ABF"/>
    <w:rsid w:val="00F31DC6"/>
    <w:rsid w:val="00FB62A4"/>
    <w:rsid w:val="00FC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1908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E190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E1908"/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EE1908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EE1908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EE190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EE1908"/>
    <w:rPr>
      <w:rFonts w:cs="Times New Roman"/>
    </w:rPr>
  </w:style>
  <w:style w:type="table" w:styleId="Mkatabulky">
    <w:name w:val="Table Grid"/>
    <w:basedOn w:val="Normlntabulka"/>
    <w:uiPriority w:val="99"/>
    <w:rsid w:val="00B4670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1908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E190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E1908"/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EE1908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EE1908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EE190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EE1908"/>
    <w:rPr>
      <w:rFonts w:cs="Times New Roman"/>
    </w:rPr>
  </w:style>
  <w:style w:type="table" w:styleId="Mkatabulky">
    <w:name w:val="Table Grid"/>
    <w:basedOn w:val="Normlntabulka"/>
    <w:uiPriority w:val="99"/>
    <w:rsid w:val="00B4670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C5C8496F</Template>
  <TotalTime>0</TotalTime>
  <Pages>2</Pages>
  <Words>27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Svatosova</dc:creator>
  <cp:lastModifiedBy>Miroslava Lebedova</cp:lastModifiedBy>
  <cp:revision>2</cp:revision>
  <cp:lastPrinted>2017-06-20T11:41:00Z</cp:lastPrinted>
  <dcterms:created xsi:type="dcterms:W3CDTF">2017-07-12T12:20:00Z</dcterms:created>
  <dcterms:modified xsi:type="dcterms:W3CDTF">2017-07-12T12:20:00Z</dcterms:modified>
</cp:coreProperties>
</file>