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1860311</wp:posOffset>
            </wp:positionH>
            <wp:positionV relativeFrom="page">
              <wp:posOffset>3362524</wp:posOffset>
            </wp:positionV>
            <wp:extent cx="2131607" cy="180738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31607" cy="180738"/>
                    </a:xfrm>
                    <a:custGeom>
                      <a:rect l="l" t="t" r="r" b="b"/>
                      <a:pathLst>
                        <a:path w="2131607" h="180738">
                          <a:moveTo>
                            <a:pt x="0" y="180738"/>
                          </a:moveTo>
                          <a:lnTo>
                            <a:pt x="2131607" y="180738"/>
                          </a:lnTo>
                          <a:lnTo>
                            <a:pt x="2131607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1847392</wp:posOffset>
            </wp:positionH>
            <wp:positionV relativeFrom="page">
              <wp:posOffset>4653507</wp:posOffset>
            </wp:positionV>
            <wp:extent cx="1924906" cy="167828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924906" cy="167828"/>
                    </a:xfrm>
                    <a:custGeom>
                      <a:rect l="l" t="t" r="r" b="b"/>
                      <a:pathLst>
                        <a:path w="1924906" h="167828">
                          <a:moveTo>
                            <a:pt x="0" y="167828"/>
                          </a:moveTo>
                          <a:lnTo>
                            <a:pt x="1924906" y="167828"/>
                          </a:lnTo>
                          <a:lnTo>
                            <a:pt x="1924906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1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5970</wp:posOffset>
            </wp:positionV>
            <wp:extent cx="7557516" cy="10689335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1111019</wp:posOffset>
            </wp:positionH>
            <wp:positionV relativeFrom="page">
              <wp:posOffset>8991209</wp:posOffset>
            </wp:positionV>
            <wp:extent cx="2118688" cy="438934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18688" cy="438934"/>
                    </a:xfrm>
                    <a:custGeom>
                      <a:rect l="l" t="t" r="r" b="b"/>
                      <a:pathLst>
                        <a:path w="2118688" h="438934">
                          <a:moveTo>
                            <a:pt x="0" y="438934"/>
                          </a:moveTo>
                          <a:lnTo>
                            <a:pt x="2118688" y="438934"/>
                          </a:lnTo>
                          <a:lnTo>
                            <a:pt x="2118688" y="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after="1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</w:p>
    <w:tbl>
      <w:tblPr>
        <w:tblStyle w:val="TableGrid"/>
        <w:tblLayout w:type="fixed"/>
        <w:tblpPr w:leftFromText="0" w:rightFromText="0" w:vertAnchor="text" w:horzAnchor="page" w:tblpX="6184" w:tblpY="-270"/>
        <w:tblOverlap w:val="never"/>
        "
        <w:tblW w:w="3174" w:type="dxa"/>
        <w:tblLook w:val="04A0" w:firstRow="1" w:lastRow="0" w:firstColumn="1" w:lastColumn="0" w:noHBand="0" w:noVBand="1"/>
      </w:tblPr>
      <w:tblGrid>
        <w:gridCol w:w="1769"/>
        <w:gridCol w:w="1424"/>
      </w:tblGrid>
      <w:tr>
        <w:trPr>
          <w:trHeight w:val="264"/>
        </w:trPr>
        <w:tc>
          <w:tcPr>
            <w:tcW w:w="1769" w:type="dxa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42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  <w:tr>
        <w:trPr>
          <w:trHeight w:val="508"/>
        </w:trPr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/>
        </w:tc>
      </w:tr>
    </w:tbl>
    <w:p>
      <w:pPr>
        <w:spacing w:after="26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  <w:sectPr>
          <w:type w:val="continuous"/>
          <w:pgSz w:w="11911" w:h="16843"/>
          <w:pgMar w:top="500" w:right="500" w:bottom="500" w:left="500" w:header="708" w:footer="708" w:gutter="0"/>
          <w:docGrid w:linePitch="360"/>
        </w:sectPr>
      </w:pP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14605</wp:posOffset>
            </wp:positionV>
            <wp:extent cx="7556500" cy="106807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11" w:h="16843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3" Type="http://schemas.openxmlformats.org/officeDocument/2006/relationships/image" Target="media/image103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2024-08-07T09:09:15Z</dcterms:created>
  <dcterms:modified xsi:type="dcterms:W3CDTF">2024-08-07T09:09:15Z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