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6096</wp:posOffset>
            </wp:positionV>
            <wp:extent cx="7443216" cy="10570464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43216" cy="10570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3021126</wp:posOffset>
            </wp:positionH>
            <wp:positionV relativeFrom="page">
              <wp:posOffset>3072484</wp:posOffset>
            </wp:positionV>
            <wp:extent cx="2506486" cy="171412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06486" cy="171412"/>
                    </a:xfrm>
                    <a:custGeom>
                      <a:rect l="l" t="t" r="r" b="b"/>
                      <a:pathLst>
                        <a:path w="2506486" h="171412">
                          <a:moveTo>
                            <a:pt x="0" y="171412"/>
                          </a:moveTo>
                          <a:lnTo>
                            <a:pt x="2506486" y="171412"/>
                          </a:lnTo>
                          <a:lnTo>
                            <a:pt x="2506486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5089215</wp:posOffset>
            </wp:positionH>
            <wp:positionV relativeFrom="page">
              <wp:posOffset>3386740</wp:posOffset>
            </wp:positionV>
            <wp:extent cx="943507" cy="180936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43507" cy="180936"/>
                    </a:xfrm>
                    <a:custGeom>
                      <a:rect l="l" t="t" r="r" b="b"/>
                      <a:pathLst>
                        <a:path w="943507" h="180936">
                          <a:moveTo>
                            <a:pt x="0" y="180936"/>
                          </a:moveTo>
                          <a:lnTo>
                            <a:pt x="943507" y="180936"/>
                          </a:lnTo>
                          <a:lnTo>
                            <a:pt x="943507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3040186</wp:posOffset>
            </wp:positionH>
            <wp:positionV relativeFrom="page">
              <wp:posOffset>5377035</wp:posOffset>
            </wp:positionV>
            <wp:extent cx="2773337" cy="161890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773337" cy="161890"/>
                    </a:xfrm>
                    <a:custGeom>
                      <a:rect l="l" t="t" r="r" b="b"/>
                      <a:pathLst>
                        <a:path w="2773337" h="161890">
                          <a:moveTo>
                            <a:pt x="0" y="161890"/>
                          </a:moveTo>
                          <a:lnTo>
                            <a:pt x="2773337" y="161890"/>
                          </a:lnTo>
                          <a:lnTo>
                            <a:pt x="2773337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9" behindDoc="0" locked="0" layoutInCell="1" allowOverlap="1">
            <wp:simplePos x="0" y="0"/>
            <wp:positionH relativeFrom="page">
              <wp:posOffset>3059247</wp:posOffset>
            </wp:positionH>
            <wp:positionV relativeFrom="page">
              <wp:posOffset>5910320</wp:posOffset>
            </wp:positionV>
            <wp:extent cx="1134114" cy="314257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34114" cy="314257"/>
                    </a:xfrm>
                    <a:custGeom>
                      <a:rect l="l" t="t" r="r" b="b"/>
                      <a:pathLst>
                        <a:path w="1134114" h="314257">
                          <a:moveTo>
                            <a:pt x="0" y="314257"/>
                          </a:moveTo>
                          <a:lnTo>
                            <a:pt x="1134114" y="314257"/>
                          </a:lnTo>
                          <a:lnTo>
                            <a:pt x="1134114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6096</wp:posOffset>
            </wp:positionV>
            <wp:extent cx="7443216" cy="10570464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43216" cy="10570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962567</wp:posOffset>
            </wp:positionH>
            <wp:positionV relativeFrom="page">
              <wp:posOffset>7167348</wp:posOffset>
            </wp:positionV>
            <wp:extent cx="6004131" cy="342826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04131" cy="342826"/>
                    </a:xfrm>
                    <a:custGeom>
                      <a:rect l="l" t="t" r="r" b="b"/>
                      <a:pathLst>
                        <a:path w="6004131" h="342826">
                          <a:moveTo>
                            <a:pt x="0" y="342826"/>
                          </a:moveTo>
                          <a:lnTo>
                            <a:pt x="6004131" y="342826"/>
                          </a:lnTo>
                          <a:lnTo>
                            <a:pt x="6004131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9" behindDoc="0" locked="0" layoutInCell="1" allowOverlap="1">
            <wp:simplePos x="0" y="0"/>
            <wp:positionH relativeFrom="page">
              <wp:posOffset>1048340</wp:posOffset>
            </wp:positionH>
            <wp:positionV relativeFrom="page">
              <wp:posOffset>9138596</wp:posOffset>
            </wp:positionV>
            <wp:extent cx="3831207" cy="285689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31207" cy="285689"/>
                    </a:xfrm>
                    <a:custGeom>
                      <a:rect l="l" t="t" r="r" b="b"/>
                      <a:pathLst>
                        <a:path w="3831207" h="285689">
                          <a:moveTo>
                            <a:pt x="0" y="285689"/>
                          </a:moveTo>
                          <a:lnTo>
                            <a:pt x="3831207" y="285689"/>
                          </a:lnTo>
                          <a:lnTo>
                            <a:pt x="3831207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1" behindDoc="0" locked="0" layoutInCell="1" allowOverlap="1">
            <wp:simplePos x="0" y="0"/>
            <wp:positionH relativeFrom="page">
              <wp:posOffset>1076931</wp:posOffset>
            </wp:positionH>
            <wp:positionV relativeFrom="page">
              <wp:posOffset>9633789</wp:posOffset>
            </wp:positionV>
            <wp:extent cx="3802616" cy="304734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02616" cy="304734"/>
                    </a:xfrm>
                    <a:custGeom>
                      <a:rect l="l" t="t" r="r" b="b"/>
                      <a:pathLst>
                        <a:path w="3802616" h="304734">
                          <a:moveTo>
                            <a:pt x="0" y="304734"/>
                          </a:moveTo>
                          <a:lnTo>
                            <a:pt x="3802616" y="304734"/>
                          </a:lnTo>
                          <a:lnTo>
                            <a:pt x="3802616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after="5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1560" w:tblpY="-270"/>
        <w:tblOverlap w:val="never"/>
        "
        <w:tblW w:w="9240" w:type="dxa"/>
        <w:tblLook w:val="04A0" w:firstRow="1" w:lastRow="0" w:firstColumn="1" w:lastColumn="0" w:noHBand="0" w:noVBand="1"/>
      </w:tblPr>
      <w:tblGrid>
        <w:gridCol w:w="9260"/>
      </w:tblGrid>
      <w:tr>
        <w:trPr>
          <w:trHeight w:val="564"/>
        </w:trPr>
        <w:tc>
          <w:tcPr>
            <w:tcW w:w="926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/>
        </w:tc>
      </w:tr>
      <w:tr>
        <w:trPr>
          <w:trHeight w:val="624"/>
        </w:trPr>
        <w:tc>
          <w:tcPr>
            <w:tcW w:w="926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/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after="12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  <w:sectPr>
          <w:type w:val="continuous"/>
          <w:pgSz w:w="11731" w:h="16656"/>
          <w:pgMar w:top="500" w:right="500" w:bottom="500" w:left="500" w:header="708" w:footer="708" w:gutter="0"/>
          <w:docGrid w:linePitch="360"/>
        </w:sectPr>
      </w:pP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6096</wp:posOffset>
            </wp:positionV>
            <wp:extent cx="7443216" cy="10570464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43216" cy="10570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6096</wp:posOffset>
            </wp:positionV>
            <wp:extent cx="7443216" cy="10570464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43216" cy="10570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6096</wp:posOffset>
            </wp:positionV>
            <wp:extent cx="7443216" cy="10570464"/>
            <wp:effectExtent l="0" t="0" r="0" b="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43216" cy="10570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6096</wp:posOffset>
            </wp:positionV>
            <wp:extent cx="7443216" cy="10570464"/>
            <wp:effectExtent l="0" t="0" r="0" b="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0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43216" cy="10570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after="1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tblpX="1721" w:tblpY="-270"/>
        <w:tblOverlap w:val="never"/>
        "
        <w:tblW w:w="2501" w:type="dxa"/>
        <w:tblLook w:val="04A0" w:firstRow="1" w:lastRow="0" w:firstColumn="1" w:lastColumn="0" w:noHBand="0" w:noVBand="1"/>
      </w:tblPr>
      <w:tblGrid>
        <w:gridCol w:w="765"/>
        <w:gridCol w:w="1155"/>
        <w:gridCol w:w="600"/>
      </w:tblGrid>
      <w:tr>
        <w:trPr>
          <w:trHeight w:val="294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/>
        </w:tc>
        <w:tc>
          <w:tcPr>
            <w:tcW w:w="17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/>
        </w:tc>
      </w:tr>
      <w:tr>
        <w:trPr>
          <w:trHeight w:val="294"/>
        </w:trPr>
        <w:tc>
          <w:tcPr>
            <w:tcW w:w="1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/>
        </w:tc>
      </w:tr>
    </w:tbl>
    <w:p>
      <w:pPr>
        <w:spacing w:after="7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after="7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</w:p>
    <w:tbl>
      <w:tblPr>
        <w:tblStyle w:val="TableGrid"/>
        <w:tblLayout w:type="fixed"/>
        <w:tblpPr w:leftFromText="0" w:rightFromText="0" w:vertAnchor="text" w:tblpX="66" w:tblpY="-10"/>
        <w:tblOverlap w:val="never"/>
        "
        <w:tblW w:w="2525" w:type="dxa"/>
        <w:tblLook w:val="04A0" w:firstRow="1" w:lastRow="0" w:firstColumn="1" w:lastColumn="0" w:noHBand="0" w:noVBand="1"/>
      </w:tblPr>
      <w:tblGrid>
        <w:gridCol w:w="840"/>
        <w:gridCol w:w="1440"/>
        <w:gridCol w:w="330"/>
      </w:tblGrid>
      <w:tr>
        <w:trPr>
          <w:trHeight w:val="294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/>
        </w:tc>
        <w:tc>
          <w:tcPr>
            <w:tcW w:w="1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/>
        </w:tc>
      </w:tr>
      <w:tr>
        <w:trPr>
          <w:trHeight w:val="309"/>
        </w:trPr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/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/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  <w:sectPr>
          <w:type w:val="continuous"/>
          <w:pgSz w:w="11731" w:h="16656"/>
          <w:pgMar w:top="500" w:right="500" w:bottom="500" w:left="500" w:header="708" w:footer="708" w:gutter="0"/>
          <w:cols w:num="2" w:space="0" w:equalWidth="0">
            <w:col w:w="4282" w:space="3096"/>
            <w:col w:w="2651" w:space="0"/>
          </w:cols>
          <w:docGrid w:linePitch="360"/>
        </w:sectPr>
      </w:pP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6096</wp:posOffset>
            </wp:positionV>
            <wp:extent cx="7443216" cy="10570464"/>
            <wp:effectExtent l="0" t="0" r="0" b="0"/>
            <wp:wrapNone/>
            <wp:docPr id="113" name="Picture 1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0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43216" cy="10570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5632446</wp:posOffset>
            </wp:positionH>
            <wp:positionV relativeFrom="page">
              <wp:posOffset>9062413</wp:posOffset>
            </wp:positionV>
            <wp:extent cx="1277069" cy="342826"/>
            <wp:effectExtent l="0" t="0" r="0" b="0"/>
            <wp:wrapNone/>
            <wp:docPr id="114" name="Freeform 1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77069" cy="342826"/>
                    </a:xfrm>
                    <a:custGeom>
                      <a:rect l="l" t="t" r="r" b="b"/>
                      <a:pathLst>
                        <a:path w="1277069" h="342826">
                          <a:moveTo>
                            <a:pt x="0" y="342826"/>
                          </a:moveTo>
                          <a:lnTo>
                            <a:pt x="1277069" y="342826"/>
                          </a:lnTo>
                          <a:lnTo>
                            <a:pt x="1277069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6096</wp:posOffset>
            </wp:positionV>
            <wp:extent cx="7443216" cy="10570464"/>
            <wp:effectExtent l="0" t="0" r="0" b="0"/>
            <wp:wrapNone/>
            <wp:docPr id="115" name="Picture 1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spect="0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43216" cy="10570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1731" w:h="16656"/>
      <w:pgMar w:top="500" w:right="500" w:bottom="48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5" Type="http://schemas.openxmlformats.org/officeDocument/2006/relationships/image" Target="media/image105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1" Type="http://schemas.openxmlformats.org/officeDocument/2006/relationships/image" Target="media/image111.png"/><Relationship Id="rId112" Type="http://schemas.openxmlformats.org/officeDocument/2006/relationships/image" Target="media/image112.png"/><Relationship Id="rId113" Type="http://schemas.openxmlformats.org/officeDocument/2006/relationships/image" Target="media/image113.png"/><Relationship Id="rId115" Type="http://schemas.openxmlformats.org/officeDocument/2006/relationships/image" Target="media/image1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2024-07-31T07:31:48Z</dcterms:created>
  <dcterms:modified xsi:type="dcterms:W3CDTF">2024-07-31T07:31:48Z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