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3" behindDoc="0" locked="0" layoutInCell="1" allowOverlap="1">
            <wp:simplePos x="0" y="0"/>
            <wp:positionH relativeFrom="page">
              <wp:posOffset>1429223</wp:posOffset>
            </wp:positionH>
            <wp:positionV relativeFrom="paragraph">
              <wp:posOffset>4786</wp:posOffset>
            </wp:positionV>
            <wp:extent cx="1160629" cy="176470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0629" cy="176470"/>
                    </a:xfrm>
                    <a:custGeom>
                      <a:rect l="l" t="t" r="r" b="b"/>
                      <a:pathLst>
                        <a:path w="1160629" h="176470">
                          <a:moveTo>
                            <a:pt x="0" y="176470"/>
                          </a:moveTo>
                          <a:lnTo>
                            <a:pt x="1160629" y="176470"/>
                          </a:lnTo>
                          <a:lnTo>
                            <a:pt x="1160629" y="0"/>
                          </a:lnTo>
                          <a:lnTo>
                            <a:pt x="0" y="0"/>
                          </a:lnTo>
                          <a:lnTo>
                            <a:pt x="0" y="176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2171" w:tblpY="0"/>
        <w:tblOverlap w:val="never"/>
        "
        <w:tblW w:w="2874" w:type="dxa"/>
        <w:tblLook w:val="04A0" w:firstRow="1" w:lastRow="0" w:firstColumn="1" w:lastColumn="0" w:noHBand="0" w:noVBand="1"/>
      </w:tblPr>
      <w:tblGrid>
        <w:gridCol w:w="2281"/>
        <w:gridCol w:w="612"/>
      </w:tblGrid>
      <w:tr>
        <w:trPr>
          <w:trHeight w:hRule="exact" w:val="241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12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-1378870</wp:posOffset>
                  </wp:positionH>
                  <wp:positionV relativeFrom="paragraph">
                    <wp:posOffset>-2049852</wp:posOffset>
                  </wp:positionV>
                  <wp:extent cx="7562088" cy="10698480"/>
                  <wp:effectExtent l="0" t="0" r="0" b="0"/>
                  <wp:wrapNone/>
                  <wp:docPr id="101" name="Picture 1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92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18" w:h="16858"/>
          <w:pgMar w:top="343" w:right="500" w:bottom="275" w:left="500" w:header="708" w:footer="708" w:gutter="0"/>
          <w:docGrid w:linePitch="360"/>
        </w:sect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4555680</wp:posOffset>
            </wp:positionH>
            <wp:positionV relativeFrom="page">
              <wp:posOffset>2181872</wp:posOffset>
            </wp:positionV>
            <wp:extent cx="1275067" cy="167313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75067" cy="167313"/>
                    </a:xfrm>
                    <a:custGeom>
                      <a:rect l="l" t="t" r="r" b="b"/>
                      <a:pathLst>
                        <a:path w="1275067" h="167313">
                          <a:moveTo>
                            <a:pt x="0" y="167313"/>
                          </a:moveTo>
                          <a:lnTo>
                            <a:pt x="1275067" y="167313"/>
                          </a:lnTo>
                          <a:lnTo>
                            <a:pt x="1275067" y="0"/>
                          </a:lnTo>
                          <a:lnTo>
                            <a:pt x="0" y="0"/>
                          </a:lnTo>
                          <a:lnTo>
                            <a:pt x="0" y="16731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934849</wp:posOffset>
            </wp:positionH>
            <wp:positionV relativeFrom="page">
              <wp:posOffset>3761236</wp:posOffset>
            </wp:positionV>
            <wp:extent cx="5587105" cy="615946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87105" cy="615946"/>
                    </a:xfrm>
                    <a:custGeom>
                      <a:rect l="l" t="t" r="r" b="b"/>
                      <a:pathLst>
                        <a:path w="5587105" h="615946">
                          <a:moveTo>
                            <a:pt x="0" y="615946"/>
                          </a:moveTo>
                          <a:lnTo>
                            <a:pt x="5587105" y="615946"/>
                          </a:lnTo>
                          <a:lnTo>
                            <a:pt x="5587105" y="0"/>
                          </a:lnTo>
                          <a:lnTo>
                            <a:pt x="0" y="0"/>
                          </a:lnTo>
                          <a:lnTo>
                            <a:pt x="0" y="6159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3296858</wp:posOffset>
            </wp:positionH>
            <wp:positionV relativeFrom="page">
              <wp:posOffset>4557786</wp:posOffset>
            </wp:positionV>
            <wp:extent cx="789848" cy="199359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9848" cy="199359"/>
                    </a:xfrm>
                    <a:custGeom>
                      <a:rect l="l" t="t" r="r" b="b"/>
                      <a:pathLst>
                        <a:path w="789848" h="199359">
                          <a:moveTo>
                            <a:pt x="0" y="199359"/>
                          </a:moveTo>
                          <a:lnTo>
                            <a:pt x="789848" y="199359"/>
                          </a:lnTo>
                          <a:lnTo>
                            <a:pt x="789848" y="0"/>
                          </a:lnTo>
                          <a:lnTo>
                            <a:pt x="0" y="0"/>
                          </a:lnTo>
                          <a:lnTo>
                            <a:pt x="0" y="19935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1465843</wp:posOffset>
            </wp:positionH>
            <wp:positionV relativeFrom="page">
              <wp:posOffset>5015573</wp:posOffset>
            </wp:positionV>
            <wp:extent cx="304630" cy="130691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630" cy="130691"/>
                    </a:xfrm>
                    <a:custGeom>
                      <a:rect l="l" t="t" r="r" b="b"/>
                      <a:pathLst>
                        <a:path w="304630" h="130691">
                          <a:moveTo>
                            <a:pt x="0" y="130691"/>
                          </a:moveTo>
                          <a:lnTo>
                            <a:pt x="304630" y="130691"/>
                          </a:lnTo>
                          <a:lnTo>
                            <a:pt x="304630" y="0"/>
                          </a:lnTo>
                          <a:lnTo>
                            <a:pt x="0" y="0"/>
                          </a:lnTo>
                          <a:lnTo>
                            <a:pt x="0" y="1306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710550</wp:posOffset>
            </wp:positionH>
            <wp:positionV relativeFrom="page">
              <wp:posOffset>7478466</wp:posOffset>
            </wp:positionV>
            <wp:extent cx="5509287" cy="117444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09287" cy="1174446"/>
                    </a:xfrm>
                    <a:custGeom>
                      <a:rect l="l" t="t" r="r" b="b"/>
                      <a:pathLst>
                        <a:path w="5509287" h="1174446">
                          <a:moveTo>
                            <a:pt x="0" y="1174446"/>
                          </a:moveTo>
                          <a:lnTo>
                            <a:pt x="5509287" y="1174446"/>
                          </a:lnTo>
                          <a:lnTo>
                            <a:pt x="5509287" y="0"/>
                          </a:lnTo>
                          <a:lnTo>
                            <a:pt x="0" y="0"/>
                          </a:lnTo>
                          <a:lnTo>
                            <a:pt x="0" y="11744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3241927</wp:posOffset>
            </wp:positionH>
            <wp:positionV relativeFrom="page">
              <wp:posOffset>8719069</wp:posOffset>
            </wp:positionV>
            <wp:extent cx="290897" cy="158158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897" cy="158158"/>
                    </a:xfrm>
                    <a:custGeom>
                      <a:rect l="l" t="t" r="r" b="b"/>
                      <a:pathLst>
                        <a:path w="290897" h="158158">
                          <a:moveTo>
                            <a:pt x="0" y="158158"/>
                          </a:moveTo>
                          <a:lnTo>
                            <a:pt x="290897" y="158158"/>
                          </a:lnTo>
                          <a:lnTo>
                            <a:pt x="290897" y="0"/>
                          </a:lnTo>
                          <a:lnTo>
                            <a:pt x="0" y="0"/>
                          </a:lnTo>
                          <a:lnTo>
                            <a:pt x="0" y="1581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577801</wp:posOffset>
            </wp:positionH>
            <wp:positionV relativeFrom="page">
              <wp:posOffset>9144811</wp:posOffset>
            </wp:positionV>
            <wp:extent cx="510618" cy="12611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0618" cy="126113"/>
                    </a:xfrm>
                    <a:custGeom>
                      <a:rect l="l" t="t" r="r" b="b"/>
                      <a:pathLst>
                        <a:path w="510618" h="126113">
                          <a:moveTo>
                            <a:pt x="0" y="126113"/>
                          </a:moveTo>
                          <a:lnTo>
                            <a:pt x="510618" y="126113"/>
                          </a:lnTo>
                          <a:lnTo>
                            <a:pt x="510618" y="0"/>
                          </a:lnTo>
                          <a:lnTo>
                            <a:pt x="0" y="0"/>
                          </a:lnTo>
                          <a:lnTo>
                            <a:pt x="0" y="12611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2642270</wp:posOffset>
            </wp:positionH>
            <wp:positionV relativeFrom="page">
              <wp:posOffset>9144811</wp:posOffset>
            </wp:positionV>
            <wp:extent cx="245121" cy="126113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5121" cy="126113"/>
                    </a:xfrm>
                    <a:custGeom>
                      <a:rect l="l" t="t" r="r" b="b"/>
                      <a:pathLst>
                        <a:path w="245121" h="126113">
                          <a:moveTo>
                            <a:pt x="0" y="126113"/>
                          </a:moveTo>
                          <a:lnTo>
                            <a:pt x="245121" y="126113"/>
                          </a:lnTo>
                          <a:lnTo>
                            <a:pt x="245121" y="0"/>
                          </a:lnTo>
                          <a:lnTo>
                            <a:pt x="0" y="0"/>
                          </a:lnTo>
                          <a:lnTo>
                            <a:pt x="0" y="12611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573224</wp:posOffset>
            </wp:positionH>
            <wp:positionV relativeFrom="page">
              <wp:posOffset>9511040</wp:posOffset>
            </wp:positionV>
            <wp:extent cx="684565" cy="158158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4565" cy="158158"/>
                    </a:xfrm>
                    <a:custGeom>
                      <a:rect l="l" t="t" r="r" b="b"/>
                      <a:pathLst>
                        <a:path w="684565" h="158158">
                          <a:moveTo>
                            <a:pt x="0" y="158158"/>
                          </a:moveTo>
                          <a:lnTo>
                            <a:pt x="684565" y="158158"/>
                          </a:lnTo>
                          <a:lnTo>
                            <a:pt x="684565" y="0"/>
                          </a:lnTo>
                          <a:lnTo>
                            <a:pt x="0" y="0"/>
                          </a:lnTo>
                          <a:lnTo>
                            <a:pt x="0" y="1581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710550</wp:posOffset>
            </wp:positionH>
            <wp:positionV relativeFrom="page">
              <wp:posOffset>1247986</wp:posOffset>
            </wp:positionV>
            <wp:extent cx="4854700" cy="95013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54700" cy="950130"/>
                    </a:xfrm>
                    <a:custGeom>
                      <a:rect l="l" t="t" r="r" b="b"/>
                      <a:pathLst>
                        <a:path w="4854700" h="950130">
                          <a:moveTo>
                            <a:pt x="0" y="950130"/>
                          </a:moveTo>
                          <a:lnTo>
                            <a:pt x="4854700" y="950130"/>
                          </a:lnTo>
                          <a:lnTo>
                            <a:pt x="4854700" y="0"/>
                          </a:lnTo>
                          <a:lnTo>
                            <a:pt x="0" y="0"/>
                          </a:lnTo>
                          <a:lnTo>
                            <a:pt x="0" y="95013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3049671</wp:posOffset>
            </wp:positionH>
            <wp:positionV relativeFrom="page">
              <wp:posOffset>2213917</wp:posOffset>
            </wp:positionV>
            <wp:extent cx="473998" cy="13069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3998" cy="130690"/>
                    </a:xfrm>
                    <a:custGeom>
                      <a:rect l="l" t="t" r="r" b="b"/>
                      <a:pathLst>
                        <a:path w="473998" h="130690">
                          <a:moveTo>
                            <a:pt x="0" y="130690"/>
                          </a:moveTo>
                          <a:lnTo>
                            <a:pt x="473998" y="130690"/>
                          </a:lnTo>
                          <a:lnTo>
                            <a:pt x="473998" y="0"/>
                          </a:lnTo>
                          <a:lnTo>
                            <a:pt x="0" y="0"/>
                          </a:lnTo>
                          <a:lnTo>
                            <a:pt x="0" y="1306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4894417</wp:posOffset>
            </wp:positionH>
            <wp:positionV relativeFrom="page">
              <wp:posOffset>2218494</wp:posOffset>
            </wp:positionV>
            <wp:extent cx="396180" cy="135269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6180" cy="135269"/>
                    </a:xfrm>
                    <a:custGeom>
                      <a:rect l="l" t="t" r="r" b="b"/>
                      <a:pathLst>
                        <a:path w="396180" h="135269">
                          <a:moveTo>
                            <a:pt x="0" y="135269"/>
                          </a:moveTo>
                          <a:lnTo>
                            <a:pt x="396180" y="135269"/>
                          </a:lnTo>
                          <a:lnTo>
                            <a:pt x="396180" y="0"/>
                          </a:lnTo>
                          <a:lnTo>
                            <a:pt x="0" y="0"/>
                          </a:lnTo>
                          <a:lnTo>
                            <a:pt x="0" y="1352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5379636</wp:posOffset>
            </wp:positionH>
            <wp:positionV relativeFrom="page">
              <wp:posOffset>2799884</wp:posOffset>
            </wp:positionV>
            <wp:extent cx="519774" cy="139847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9774" cy="139847"/>
                    </a:xfrm>
                    <a:custGeom>
                      <a:rect l="l" t="t" r="r" b="b"/>
                      <a:pathLst>
                        <a:path w="519774" h="139847">
                          <a:moveTo>
                            <a:pt x="0" y="139847"/>
                          </a:moveTo>
                          <a:lnTo>
                            <a:pt x="519774" y="139847"/>
                          </a:lnTo>
                          <a:lnTo>
                            <a:pt x="519774" y="0"/>
                          </a:lnTo>
                          <a:lnTo>
                            <a:pt x="0" y="0"/>
                          </a:lnTo>
                          <a:lnTo>
                            <a:pt x="0" y="1398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4697583</wp:posOffset>
            </wp:positionH>
            <wp:positionV relativeFrom="page">
              <wp:posOffset>2900597</wp:posOffset>
            </wp:positionV>
            <wp:extent cx="524352" cy="135269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4352" cy="135269"/>
                    </a:xfrm>
                    <a:custGeom>
                      <a:rect l="l" t="t" r="r" b="b"/>
                      <a:pathLst>
                        <a:path w="524352" h="135269">
                          <a:moveTo>
                            <a:pt x="0" y="135269"/>
                          </a:moveTo>
                          <a:lnTo>
                            <a:pt x="524352" y="135269"/>
                          </a:lnTo>
                          <a:lnTo>
                            <a:pt x="524352" y="0"/>
                          </a:lnTo>
                          <a:lnTo>
                            <a:pt x="0" y="0"/>
                          </a:lnTo>
                          <a:lnTo>
                            <a:pt x="0" y="1352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618999</wp:posOffset>
            </wp:positionH>
            <wp:positionV relativeFrom="page">
              <wp:posOffset>2914330</wp:posOffset>
            </wp:positionV>
            <wp:extent cx="528929" cy="9864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929" cy="98646"/>
                    </a:xfrm>
                    <a:custGeom>
                      <a:rect l="l" t="t" r="r" b="b"/>
                      <a:pathLst>
                        <a:path w="528929" h="98646">
                          <a:moveTo>
                            <a:pt x="0" y="98646"/>
                          </a:moveTo>
                          <a:lnTo>
                            <a:pt x="528929" y="98646"/>
                          </a:lnTo>
                          <a:lnTo>
                            <a:pt x="528929" y="0"/>
                          </a:lnTo>
                          <a:lnTo>
                            <a:pt x="0" y="0"/>
                          </a:lnTo>
                          <a:lnTo>
                            <a:pt x="0" y="986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6070844</wp:posOffset>
            </wp:positionH>
            <wp:positionV relativeFrom="page">
              <wp:posOffset>5194110</wp:posOffset>
            </wp:positionV>
            <wp:extent cx="272587" cy="13069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2587" cy="130691"/>
                    </a:xfrm>
                    <a:custGeom>
                      <a:rect l="l" t="t" r="r" b="b"/>
                      <a:pathLst>
                        <a:path w="272587" h="130691">
                          <a:moveTo>
                            <a:pt x="0" y="130691"/>
                          </a:moveTo>
                          <a:lnTo>
                            <a:pt x="272587" y="130691"/>
                          </a:lnTo>
                          <a:lnTo>
                            <a:pt x="272587" y="0"/>
                          </a:lnTo>
                          <a:lnTo>
                            <a:pt x="0" y="0"/>
                          </a:lnTo>
                          <a:lnTo>
                            <a:pt x="0" y="1306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701395</wp:posOffset>
            </wp:positionH>
            <wp:positionV relativeFrom="page">
              <wp:posOffset>8938807</wp:posOffset>
            </wp:positionV>
            <wp:extent cx="3641652" cy="336695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41652" cy="336695"/>
                    </a:xfrm>
                    <a:custGeom>
                      <a:rect l="l" t="t" r="r" b="b"/>
                      <a:pathLst>
                        <a:path w="3641652" h="336695">
                          <a:moveTo>
                            <a:pt x="0" y="336695"/>
                          </a:moveTo>
                          <a:lnTo>
                            <a:pt x="3641652" y="336695"/>
                          </a:lnTo>
                          <a:lnTo>
                            <a:pt x="3641652" y="0"/>
                          </a:lnTo>
                          <a:lnTo>
                            <a:pt x="0" y="0"/>
                          </a:lnTo>
                          <a:lnTo>
                            <a:pt x="0" y="3366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957737</wp:posOffset>
            </wp:positionH>
            <wp:positionV relativeFrom="page">
              <wp:posOffset>689486</wp:posOffset>
            </wp:positionV>
            <wp:extent cx="6012816" cy="1023376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12816" cy="1023376"/>
                    </a:xfrm>
                    <a:custGeom>
                      <a:rect l="l" t="t" r="r" b="b"/>
                      <a:pathLst>
                        <a:path w="6012816" h="1023376">
                          <a:moveTo>
                            <a:pt x="0" y="1023376"/>
                          </a:moveTo>
                          <a:lnTo>
                            <a:pt x="6012816" y="1023376"/>
                          </a:lnTo>
                          <a:lnTo>
                            <a:pt x="6012816" y="0"/>
                          </a:lnTo>
                          <a:lnTo>
                            <a:pt x="0" y="0"/>
                          </a:lnTo>
                          <a:lnTo>
                            <a:pt x="0" y="102337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1" Type="http://schemas.openxmlformats.org/officeDocument/2006/relationships/image" Target="media/image101.png"/><Relationship Id="rId111" Type="http://schemas.openxmlformats.org/officeDocument/2006/relationships/image" Target="media/image111.png"/><Relationship Id="rId120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2024-07-22T11:34:15Z</dcterms:created>
  <dcterms:modified xsi:type="dcterms:W3CDTF">2024-07-22T11:34:15Z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