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2880899</wp:posOffset>
            </wp:positionH>
            <wp:positionV relativeFrom="page">
              <wp:posOffset>2445927</wp:posOffset>
            </wp:positionV>
            <wp:extent cx="2454578" cy="193647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54578" cy="193647"/>
                    </a:xfrm>
                    <a:custGeom>
                      <a:rect l="l" t="t" r="r" b="b"/>
                      <a:pathLst>
                        <a:path w="2454578" h="193647">
                          <a:moveTo>
                            <a:pt x="0" y="193647"/>
                          </a:moveTo>
                          <a:lnTo>
                            <a:pt x="2454578" y="193647"/>
                          </a:lnTo>
                          <a:lnTo>
                            <a:pt x="245457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3862730</wp:posOffset>
            </wp:positionH>
            <wp:positionV relativeFrom="page">
              <wp:posOffset>2807402</wp:posOffset>
            </wp:positionV>
            <wp:extent cx="865562" cy="16782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5562" cy="167827"/>
                    </a:xfrm>
                    <a:custGeom>
                      <a:rect l="l" t="t" r="r" b="b"/>
                      <a:pathLst>
                        <a:path w="865562" h="167827">
                          <a:moveTo>
                            <a:pt x="0" y="167827"/>
                          </a:moveTo>
                          <a:lnTo>
                            <a:pt x="865562" y="167827"/>
                          </a:lnTo>
                          <a:lnTo>
                            <a:pt x="86556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2906736</wp:posOffset>
            </wp:positionH>
            <wp:positionV relativeFrom="page">
              <wp:posOffset>4795516</wp:posOffset>
            </wp:positionV>
            <wp:extent cx="2984250" cy="167827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84250" cy="167827"/>
                    </a:xfrm>
                    <a:custGeom>
                      <a:rect l="l" t="t" r="r" b="b"/>
                      <a:pathLst>
                        <a:path w="2984250" h="167827">
                          <a:moveTo>
                            <a:pt x="0" y="167827"/>
                          </a:moveTo>
                          <a:lnTo>
                            <a:pt x="2984250" y="167827"/>
                          </a:lnTo>
                          <a:lnTo>
                            <a:pt x="298425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4224457</wp:posOffset>
            </wp:positionH>
            <wp:positionV relativeFrom="page">
              <wp:posOffset>5479736</wp:posOffset>
            </wp:positionV>
            <wp:extent cx="1046425" cy="154918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46425" cy="154918"/>
                    </a:xfrm>
                    <a:custGeom>
                      <a:rect l="l" t="t" r="r" b="b"/>
                      <a:pathLst>
                        <a:path w="1046425" h="154918">
                          <a:moveTo>
                            <a:pt x="0" y="154918"/>
                          </a:moveTo>
                          <a:lnTo>
                            <a:pt x="1046425" y="154918"/>
                          </a:lnTo>
                          <a:lnTo>
                            <a:pt x="1046425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2919655</wp:posOffset>
            </wp:positionH>
            <wp:positionV relativeFrom="page">
              <wp:posOffset>5634654</wp:posOffset>
            </wp:positionV>
            <wp:extent cx="1304802" cy="16782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304802" cy="167827"/>
                    </a:xfrm>
                    <a:custGeom>
                      <a:rect l="l" t="t" r="r" b="b"/>
                      <a:pathLst>
                        <a:path w="1304802" h="167827">
                          <a:moveTo>
                            <a:pt x="0" y="167827"/>
                          </a:moveTo>
                          <a:lnTo>
                            <a:pt x="1304802" y="167827"/>
                          </a:lnTo>
                          <a:lnTo>
                            <a:pt x="130480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1201451</wp:posOffset>
            </wp:positionH>
            <wp:positionV relativeFrom="page">
              <wp:posOffset>2381377</wp:posOffset>
            </wp:positionV>
            <wp:extent cx="4831643" cy="37438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31643" cy="374385"/>
                    </a:xfrm>
                    <a:custGeom>
                      <a:rect l="l" t="t" r="r" b="b"/>
                      <a:pathLst>
                        <a:path w="4831643" h="374385">
                          <a:moveTo>
                            <a:pt x="0" y="374385"/>
                          </a:moveTo>
                          <a:lnTo>
                            <a:pt x="4831643" y="374385"/>
                          </a:lnTo>
                          <a:lnTo>
                            <a:pt x="483164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1149775</wp:posOffset>
            </wp:positionH>
            <wp:positionV relativeFrom="page">
              <wp:posOffset>8500635</wp:posOffset>
            </wp:positionV>
            <wp:extent cx="1550260" cy="167828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50260" cy="167828"/>
                    </a:xfrm>
                    <a:custGeom>
                      <a:rect l="l" t="t" r="r" b="b"/>
                      <a:pathLst>
                        <a:path w="1550260" h="167828">
                          <a:moveTo>
                            <a:pt x="0" y="167828"/>
                          </a:moveTo>
                          <a:lnTo>
                            <a:pt x="1550260" y="167828"/>
                          </a:lnTo>
                          <a:lnTo>
                            <a:pt x="1550260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4909155</wp:posOffset>
            </wp:positionH>
            <wp:positionV relativeFrom="page">
              <wp:posOffset>2897771</wp:posOffset>
            </wp:positionV>
            <wp:extent cx="1085182" cy="129098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085182" cy="129098"/>
                    </a:xfrm>
                    <a:custGeom>
                      <a:rect l="l" t="t" r="r" b="b"/>
                      <a:pathLst>
                        <a:path w="1085182" h="129098">
                          <a:moveTo>
                            <a:pt x="0" y="129098"/>
                          </a:moveTo>
                          <a:lnTo>
                            <a:pt x="1085182" y="129098"/>
                          </a:lnTo>
                          <a:lnTo>
                            <a:pt x="108518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4418240</wp:posOffset>
            </wp:positionH>
            <wp:positionV relativeFrom="page">
              <wp:posOffset>3052688</wp:posOffset>
            </wp:positionV>
            <wp:extent cx="1446909" cy="193648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46909" cy="193648"/>
                    </a:xfrm>
                    <a:custGeom>
                      <a:rect l="l" t="t" r="r" b="b"/>
                      <a:pathLst>
                        <a:path w="1446909" h="193648">
                          <a:moveTo>
                            <a:pt x="0" y="193648"/>
                          </a:moveTo>
                          <a:lnTo>
                            <a:pt x="1446909" y="193648"/>
                          </a:lnTo>
                          <a:lnTo>
                            <a:pt x="144690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1963662</wp:posOffset>
            </wp:positionH>
            <wp:positionV relativeFrom="page">
              <wp:posOffset>3194697</wp:posOffset>
            </wp:positionV>
            <wp:extent cx="955993" cy="154917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55993" cy="154917"/>
                    </a:xfrm>
                    <a:custGeom>
                      <a:rect l="l" t="t" r="r" b="b"/>
                      <a:pathLst>
                        <a:path w="955993" h="154917">
                          <a:moveTo>
                            <a:pt x="0" y="154917"/>
                          </a:moveTo>
                          <a:lnTo>
                            <a:pt x="955993" y="154917"/>
                          </a:lnTo>
                          <a:lnTo>
                            <a:pt x="955993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3901487</wp:posOffset>
            </wp:positionH>
            <wp:positionV relativeFrom="page">
              <wp:posOffset>3323795</wp:posOffset>
            </wp:positionV>
            <wp:extent cx="981831" cy="542213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1831" cy="542213"/>
                    </a:xfrm>
                    <a:custGeom>
                      <a:rect l="l" t="t" r="r" b="b"/>
                      <a:pathLst>
                        <a:path w="981831" h="542213">
                          <a:moveTo>
                            <a:pt x="0" y="542213"/>
                          </a:moveTo>
                          <a:lnTo>
                            <a:pt x="981831" y="542213"/>
                          </a:lnTo>
                          <a:lnTo>
                            <a:pt x="981831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1446909</wp:posOffset>
            </wp:positionH>
            <wp:positionV relativeFrom="page">
              <wp:posOffset>3362524</wp:posOffset>
            </wp:positionV>
            <wp:extent cx="904318" cy="142009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04318" cy="142009"/>
                    </a:xfrm>
                    <a:custGeom>
                      <a:rect l="l" t="t" r="r" b="b"/>
                      <a:pathLst>
                        <a:path w="904318" h="142009">
                          <a:moveTo>
                            <a:pt x="0" y="142009"/>
                          </a:moveTo>
                          <a:lnTo>
                            <a:pt x="904318" y="142009"/>
                          </a:lnTo>
                          <a:lnTo>
                            <a:pt x="90431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4922074</wp:posOffset>
            </wp:positionH>
            <wp:positionV relativeFrom="page">
              <wp:posOffset>3439983</wp:posOffset>
            </wp:positionV>
            <wp:extent cx="891399" cy="154918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91399" cy="154918"/>
                    </a:xfrm>
                    <a:custGeom>
                      <a:rect l="l" t="t" r="r" b="b"/>
                      <a:pathLst>
                        <a:path w="891399" h="154918">
                          <a:moveTo>
                            <a:pt x="0" y="154918"/>
                          </a:moveTo>
                          <a:lnTo>
                            <a:pt x="891399" y="154918"/>
                          </a:lnTo>
                          <a:lnTo>
                            <a:pt x="89139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891399</wp:posOffset>
            </wp:positionH>
            <wp:positionV relativeFrom="page">
              <wp:posOffset>3543262</wp:posOffset>
            </wp:positionV>
            <wp:extent cx="968912" cy="464754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68912" cy="464754"/>
                    </a:xfrm>
                    <a:custGeom>
                      <a:rect l="l" t="t" r="r" b="b"/>
                      <a:pathLst>
                        <a:path w="968912" h="464754">
                          <a:moveTo>
                            <a:pt x="0" y="464754"/>
                          </a:moveTo>
                          <a:lnTo>
                            <a:pt x="968912" y="464754"/>
                          </a:lnTo>
                          <a:lnTo>
                            <a:pt x="968912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3048844</wp:posOffset>
            </wp:positionH>
            <wp:positionV relativeFrom="page">
              <wp:posOffset>3530352</wp:posOffset>
            </wp:positionV>
            <wp:extent cx="232539" cy="142009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32539" cy="142009"/>
                    </a:xfrm>
                    <a:custGeom>
                      <a:rect l="l" t="t" r="r" b="b"/>
                      <a:pathLst>
                        <a:path w="232539" h="142009">
                          <a:moveTo>
                            <a:pt x="0" y="142009"/>
                          </a:moveTo>
                          <a:lnTo>
                            <a:pt x="232539" y="142009"/>
                          </a:lnTo>
                          <a:lnTo>
                            <a:pt x="232539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2131607</wp:posOffset>
            </wp:positionH>
            <wp:positionV relativeFrom="page">
              <wp:posOffset>3672361</wp:posOffset>
            </wp:positionV>
            <wp:extent cx="594266" cy="116188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4266" cy="116188"/>
                    </a:xfrm>
                    <a:custGeom>
                      <a:rect l="l" t="t" r="r" b="b"/>
                      <a:pathLst>
                        <a:path w="594266" h="116188">
                          <a:moveTo>
                            <a:pt x="0" y="116188"/>
                          </a:moveTo>
                          <a:lnTo>
                            <a:pt x="594266" y="116188"/>
                          </a:lnTo>
                          <a:lnTo>
                            <a:pt x="59426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6" Type="http://schemas.openxmlformats.org/officeDocument/2006/relationships/image" Target="media/image106.png"/><Relationship Id="rId108" Type="http://schemas.openxmlformats.org/officeDocument/2006/relationships/image" Target="media/image108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2024-07-15T08:42:03Z</dcterms:created>
  <dcterms:modified xsi:type="dcterms:W3CDTF">2024-07-15T08:42:03Z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