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5132449</wp:posOffset>
            </wp:positionH>
            <wp:positionV relativeFrom="page">
              <wp:posOffset>1170163</wp:posOffset>
            </wp:positionV>
            <wp:extent cx="506041" cy="171892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6041" cy="171892"/>
                    </a:xfrm>
                    <a:custGeom>
                      <a:rect l="l" t="t" r="r" b="b"/>
                      <a:pathLst>
                        <a:path w="506041" h="171892">
                          <a:moveTo>
                            <a:pt x="0" y="171892"/>
                          </a:moveTo>
                          <a:lnTo>
                            <a:pt x="506041" y="171892"/>
                          </a:lnTo>
                          <a:lnTo>
                            <a:pt x="506041" y="0"/>
                          </a:lnTo>
                          <a:lnTo>
                            <a:pt x="0" y="0"/>
                          </a:lnTo>
                          <a:lnTo>
                            <a:pt x="0" y="1718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619000</wp:posOffset>
            </wp:positionH>
            <wp:positionV relativeFrom="page">
              <wp:posOffset>8307061</wp:posOffset>
            </wp:positionV>
            <wp:extent cx="6278313" cy="1476584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278313" cy="1476584"/>
                    </a:xfrm>
                    <a:custGeom>
                      <a:rect l="l" t="t" r="r" b="b"/>
                      <a:pathLst>
                        <a:path w="6278313" h="1476584">
                          <a:moveTo>
                            <a:pt x="0" y="1476584"/>
                          </a:moveTo>
                          <a:lnTo>
                            <a:pt x="6278313" y="1476584"/>
                          </a:lnTo>
                          <a:lnTo>
                            <a:pt x="6278313" y="0"/>
                          </a:lnTo>
                          <a:lnTo>
                            <a:pt x="0" y="0"/>
                          </a:lnTo>
                          <a:lnTo>
                            <a:pt x="0" y="147658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669352</wp:posOffset>
            </wp:positionH>
            <wp:positionV relativeFrom="page">
              <wp:posOffset>8522221</wp:posOffset>
            </wp:positionV>
            <wp:extent cx="94063" cy="528965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4063" cy="528965"/>
                    </a:xfrm>
                    <a:custGeom>
                      <a:rect l="l" t="t" r="r" b="b"/>
                      <a:pathLst>
                        <a:path w="94063" h="528965">
                          <a:moveTo>
                            <a:pt x="0" y="528965"/>
                          </a:moveTo>
                          <a:lnTo>
                            <a:pt x="94063" y="528965"/>
                          </a:lnTo>
                          <a:lnTo>
                            <a:pt x="94063" y="0"/>
                          </a:lnTo>
                          <a:lnTo>
                            <a:pt x="0" y="0"/>
                          </a:lnTo>
                          <a:lnTo>
                            <a:pt x="0" y="52896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797523</wp:posOffset>
            </wp:positionH>
            <wp:positionV relativeFrom="page">
              <wp:posOffset>8540532</wp:posOffset>
            </wp:positionV>
            <wp:extent cx="29978" cy="29978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978" cy="29978"/>
                    </a:xfrm>
                    <a:custGeom>
                      <a:rect l="l" t="t" r="r" b="b"/>
                      <a:pathLst>
                        <a:path w="29978" h="29978">
                          <a:moveTo>
                            <a:pt x="0" y="29978"/>
                          </a:moveTo>
                          <a:lnTo>
                            <a:pt x="29978" y="29978"/>
                          </a:lnTo>
                          <a:lnTo>
                            <a:pt x="29978" y="0"/>
                          </a:lnTo>
                          <a:lnTo>
                            <a:pt x="0" y="0"/>
                          </a:lnTo>
                          <a:lnTo>
                            <a:pt x="0" y="2997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742593</wp:posOffset>
            </wp:positionH>
            <wp:positionV relativeFrom="page">
              <wp:posOffset>8586311</wp:posOffset>
            </wp:positionV>
            <wp:extent cx="171881" cy="29978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1881" cy="29978"/>
                    </a:xfrm>
                    <a:custGeom>
                      <a:rect l="l" t="t" r="r" b="b"/>
                      <a:pathLst>
                        <a:path w="171881" h="29978">
                          <a:moveTo>
                            <a:pt x="0" y="29978"/>
                          </a:moveTo>
                          <a:lnTo>
                            <a:pt x="171881" y="29978"/>
                          </a:lnTo>
                          <a:lnTo>
                            <a:pt x="171881" y="0"/>
                          </a:lnTo>
                          <a:lnTo>
                            <a:pt x="0" y="0"/>
                          </a:lnTo>
                          <a:lnTo>
                            <a:pt x="0" y="2997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8" w:h="1685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3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2024-07-12T10:08:40Z</dcterms:created>
  <dcterms:modified xsi:type="dcterms:W3CDTF">2024-07-12T10:08:40Z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