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14E55F90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2A04AF35" w14:textId="7DAAB393" w:rsidR="00D62BFA" w:rsidRPr="00D62BFA" w:rsidRDefault="00D62BFA" w:rsidP="00D62BFA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 w:rsidRPr="00D62BFA">
              <w:rPr>
                <w:rFonts w:ascii="Sora" w:hAnsi="Sora" w:cs="Sora"/>
                <w:sz w:val="16"/>
                <w:szCs w:val="16"/>
              </w:rPr>
              <w:t xml:space="preserve">Mgr. </w:t>
            </w:r>
            <w:r w:rsidR="00992ED9">
              <w:rPr>
                <w:rFonts w:ascii="Sora" w:hAnsi="Sora" w:cs="Sora"/>
                <w:sz w:val="16"/>
                <w:szCs w:val="16"/>
              </w:rPr>
              <w:t xml:space="preserve">Marcela </w:t>
            </w:r>
            <w:proofErr w:type="spellStart"/>
            <w:r w:rsidR="00992ED9">
              <w:rPr>
                <w:rFonts w:ascii="Sora" w:hAnsi="Sora" w:cs="Sora"/>
                <w:sz w:val="16"/>
                <w:szCs w:val="16"/>
              </w:rPr>
              <w:t>Nucová</w:t>
            </w:r>
            <w:proofErr w:type="spellEnd"/>
          </w:p>
          <w:p w14:paraId="2C90D588" w14:textId="3C91453C" w:rsidR="00D62BFA" w:rsidRDefault="00992ED9" w:rsidP="00D62BFA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Habrmannova 16</w:t>
            </w:r>
          </w:p>
          <w:p w14:paraId="7935246D" w14:textId="47B0305B" w:rsidR="00291C2E" w:rsidRDefault="00291C2E" w:rsidP="00D62BFA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326 00 Plzeň</w:t>
            </w:r>
          </w:p>
          <w:p w14:paraId="30B7DCE3" w14:textId="77777777" w:rsidR="00D62BFA" w:rsidRDefault="00D62BFA" w:rsidP="00D62BFA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</w:p>
          <w:p w14:paraId="6C17FA37" w14:textId="6A2B51CA" w:rsidR="00F210E8" w:rsidRPr="0072199D" w:rsidRDefault="00F210E8" w:rsidP="00D62BFA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291C2E">
              <w:rPr>
                <w:rFonts w:ascii="Sora" w:hAnsi="Sora" w:cs="Sora"/>
                <w:sz w:val="16"/>
                <w:szCs w:val="16"/>
              </w:rPr>
              <w:t>67079105</w:t>
            </w:r>
          </w:p>
          <w:p w14:paraId="6EE6FEB9" w14:textId="39090E9D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 w:rsidR="00291C2E">
              <w:rPr>
                <w:rFonts w:ascii="Sora" w:hAnsi="Sora" w:cs="Sora"/>
                <w:sz w:val="16"/>
                <w:szCs w:val="16"/>
              </w:rPr>
              <w:t>6057101138</w:t>
            </w:r>
          </w:p>
          <w:p w14:paraId="2EC6EB08" w14:textId="7FDB3135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6C5826">
              <w:rPr>
                <w:rFonts w:ascii="Sora" w:hAnsi="Sora" w:cs="Sora"/>
                <w:sz w:val="16"/>
                <w:szCs w:val="16"/>
              </w:rPr>
              <w:t>nucova@kcv.cz</w:t>
            </w:r>
          </w:p>
          <w:p w14:paraId="20335412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8C5606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>
              <w:rPr>
                <w:rFonts w:ascii="Sora" w:hAnsi="Sora" w:cs="Sora"/>
                <w:sz w:val="16"/>
                <w:szCs w:val="16"/>
              </w:rPr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6C2CF8EC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</w:tc>
      </w:tr>
    </w:tbl>
    <w:p w14:paraId="53958E55" w14:textId="2B43A78E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E67360">
        <w:rPr>
          <w:sz w:val="24"/>
          <w:szCs w:val="28"/>
        </w:rPr>
        <w:t>203</w:t>
      </w:r>
      <w:r w:rsidRPr="00F02B34">
        <w:rPr>
          <w:sz w:val="24"/>
          <w:szCs w:val="28"/>
        </w:rPr>
        <w:t xml:space="preserve"> </w:t>
      </w:r>
      <w:r w:rsidR="000826D6">
        <w:rPr>
          <w:sz w:val="24"/>
          <w:szCs w:val="28"/>
        </w:rPr>
        <w:t>/202</w:t>
      </w:r>
      <w:r w:rsidR="00A67156">
        <w:rPr>
          <w:sz w:val="24"/>
          <w:szCs w:val="28"/>
        </w:rPr>
        <w:t>4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6DAA4F6E" w14:textId="261E288C" w:rsidR="006B2987" w:rsidRPr="006B2987" w:rsidRDefault="006B2987" w:rsidP="006B298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u Vás službu přísedící u zkoušek </w:t>
            </w: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českého jazyka </w:t>
            </w: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pro cizince a opravy testů v částce </w:t>
            </w:r>
            <w:r w:rsidR="00A70669">
              <w:rPr>
                <w:rFonts w:ascii="Sora" w:hAnsi="Sora" w:cs="Sora"/>
                <w:color w:val="000000"/>
                <w:sz w:val="20"/>
                <w:szCs w:val="20"/>
              </w:rPr>
              <w:t>6 60</w:t>
            </w: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0,- Kč s DPH za jednu zkoušku. </w:t>
            </w:r>
          </w:p>
          <w:p w14:paraId="6ACEAB3E" w14:textId="77777777" w:rsidR="00E67360" w:rsidRDefault="006B2987" w:rsidP="00E67360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Jedná se celkem o </w:t>
            </w:r>
            <w:r w:rsidR="00FD0C27">
              <w:rPr>
                <w:rFonts w:ascii="Sora" w:hAnsi="Sora" w:cs="Sora"/>
                <w:color w:val="000000"/>
                <w:sz w:val="20"/>
                <w:szCs w:val="20"/>
              </w:rPr>
              <w:t>9</w:t>
            </w: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 termín</w:t>
            </w:r>
            <w:r w:rsidR="0093178E">
              <w:rPr>
                <w:rFonts w:ascii="Sora" w:hAnsi="Sora" w:cs="Sora"/>
                <w:color w:val="000000"/>
                <w:sz w:val="20"/>
                <w:szCs w:val="20"/>
              </w:rPr>
              <w:t>ů</w:t>
            </w:r>
            <w:r w:rsidR="00A70669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C6AF8" w:rsidRPr="00331E51">
              <w:rPr>
                <w:rFonts w:ascii="Sora" w:hAnsi="Sora" w:cs="Sora"/>
                <w:color w:val="000000"/>
                <w:sz w:val="20"/>
                <w:szCs w:val="20"/>
              </w:rPr>
              <w:t>středa 3. července</w:t>
            </w:r>
            <w:r w:rsidR="003C6AF8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C6AF8" w:rsidRPr="00331E51">
              <w:rPr>
                <w:rFonts w:ascii="Sora" w:hAnsi="Sora" w:cs="Sora"/>
                <w:color w:val="000000"/>
                <w:sz w:val="20"/>
                <w:szCs w:val="20"/>
              </w:rPr>
              <w:t>sobota 31. srpna</w:t>
            </w:r>
            <w:r w:rsidR="003C6AF8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C6AF8" w:rsidRPr="00331E51">
              <w:rPr>
                <w:rFonts w:ascii="Sora" w:hAnsi="Sora" w:cs="Sora"/>
                <w:color w:val="000000"/>
                <w:sz w:val="20"/>
                <w:szCs w:val="20"/>
              </w:rPr>
              <w:t>středa 18. září</w:t>
            </w:r>
            <w:r w:rsidR="003C6AF8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C6AF8" w:rsidRPr="00331E51">
              <w:rPr>
                <w:rFonts w:ascii="Sora" w:hAnsi="Sora" w:cs="Sora"/>
                <w:color w:val="000000"/>
                <w:sz w:val="20"/>
                <w:szCs w:val="20"/>
              </w:rPr>
              <w:t>sobota 12. října</w:t>
            </w:r>
            <w:r w:rsidR="003C6AF8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C6AF8" w:rsidRPr="00331E51">
              <w:rPr>
                <w:rFonts w:ascii="Sora" w:hAnsi="Sora" w:cs="Sora"/>
                <w:color w:val="000000"/>
                <w:sz w:val="20"/>
                <w:szCs w:val="20"/>
              </w:rPr>
              <w:t>středa 23. října</w:t>
            </w:r>
            <w:r w:rsidR="003C6AF8">
              <w:rPr>
                <w:rFonts w:ascii="Sora" w:hAnsi="Sora" w:cs="Sora"/>
                <w:color w:val="000000"/>
                <w:sz w:val="20"/>
                <w:szCs w:val="20"/>
              </w:rPr>
              <w:t>,</w:t>
            </w:r>
            <w:r w:rsidR="003C6AF8" w:rsidRPr="00331E51">
              <w:rPr>
                <w:rFonts w:ascii="Sora" w:hAnsi="Sora" w:cs="Sora"/>
                <w:color w:val="000000"/>
                <w:sz w:val="20"/>
                <w:szCs w:val="20"/>
              </w:rPr>
              <w:t xml:space="preserve"> sobota 2. listopadu</w:t>
            </w:r>
            <w:r w:rsidR="003C6AF8">
              <w:rPr>
                <w:rFonts w:ascii="Sora" w:hAnsi="Sora" w:cs="Sora"/>
                <w:color w:val="000000"/>
                <w:sz w:val="20"/>
                <w:szCs w:val="20"/>
              </w:rPr>
              <w:t>, s</w:t>
            </w:r>
            <w:r w:rsidR="003C6AF8" w:rsidRPr="00331E51">
              <w:rPr>
                <w:rFonts w:ascii="Sora" w:hAnsi="Sora" w:cs="Sora"/>
                <w:color w:val="000000"/>
                <w:sz w:val="20"/>
                <w:szCs w:val="20"/>
              </w:rPr>
              <w:t>tředa 13. listopadu</w:t>
            </w:r>
            <w:r w:rsidR="003C6AF8">
              <w:rPr>
                <w:rFonts w:ascii="Sora" w:hAnsi="Sora" w:cs="Sora"/>
                <w:color w:val="000000"/>
                <w:sz w:val="20"/>
                <w:szCs w:val="20"/>
              </w:rPr>
              <w:t xml:space="preserve">, </w:t>
            </w:r>
            <w:r w:rsidR="003C6AF8" w:rsidRPr="00331E51">
              <w:rPr>
                <w:rFonts w:ascii="Sora" w:hAnsi="Sora" w:cs="Sora"/>
                <w:color w:val="000000"/>
                <w:sz w:val="20"/>
                <w:szCs w:val="20"/>
              </w:rPr>
              <w:t>sobota 30. listopadu</w:t>
            </w:r>
            <w:r w:rsidR="003C6AF8">
              <w:rPr>
                <w:rFonts w:ascii="Sora" w:hAnsi="Sora" w:cs="Sora"/>
                <w:color w:val="000000"/>
                <w:sz w:val="20"/>
                <w:szCs w:val="20"/>
              </w:rPr>
              <w:t xml:space="preserve"> a </w:t>
            </w:r>
            <w:r w:rsidR="003C6AF8" w:rsidRPr="00331E51">
              <w:rPr>
                <w:rFonts w:ascii="Sora" w:hAnsi="Sora" w:cs="Sora"/>
                <w:color w:val="000000"/>
                <w:sz w:val="20"/>
                <w:szCs w:val="20"/>
              </w:rPr>
              <w:t>středa 11. prosince</w:t>
            </w:r>
            <w:r w:rsidR="003C6AF8">
              <w:rPr>
                <w:rFonts w:ascii="Sora" w:hAnsi="Sora" w:cs="Sora"/>
                <w:color w:val="000000"/>
                <w:sz w:val="20"/>
                <w:szCs w:val="20"/>
              </w:rPr>
              <w:t xml:space="preserve"> 2024</w:t>
            </w:r>
            <w:r w:rsidR="00E67360">
              <w:rPr>
                <w:rFonts w:ascii="Sora" w:hAnsi="Sora" w:cs="Sora"/>
                <w:color w:val="000000"/>
                <w:sz w:val="20"/>
                <w:szCs w:val="20"/>
              </w:rPr>
              <w:t>.</w:t>
            </w:r>
          </w:p>
          <w:p w14:paraId="5C4DDD4A" w14:textId="24497D9D" w:rsidR="0072199D" w:rsidRPr="00F02B34" w:rsidRDefault="006B2987" w:rsidP="00E67360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Celková částka </w:t>
            </w:r>
            <w:r w:rsidR="00A70669">
              <w:rPr>
                <w:rFonts w:ascii="Sora" w:hAnsi="Sora" w:cs="Sora"/>
                <w:color w:val="000000"/>
                <w:sz w:val="20"/>
                <w:szCs w:val="20"/>
              </w:rPr>
              <w:t xml:space="preserve">bude ve výši </w:t>
            </w:r>
            <w:r w:rsidR="000D4D60">
              <w:rPr>
                <w:rFonts w:ascii="Sora" w:hAnsi="Sora" w:cs="Sora"/>
                <w:color w:val="000000"/>
                <w:sz w:val="20"/>
                <w:szCs w:val="20"/>
              </w:rPr>
              <w:t>59 4</w:t>
            </w:r>
            <w:r w:rsidR="00753106">
              <w:rPr>
                <w:rFonts w:ascii="Sora" w:hAnsi="Sora" w:cs="Sora"/>
                <w:color w:val="000000"/>
                <w:sz w:val="20"/>
                <w:szCs w:val="20"/>
              </w:rPr>
              <w:t>00</w:t>
            </w:r>
            <w:r w:rsidRPr="006B2987">
              <w:rPr>
                <w:rFonts w:ascii="Sora" w:hAnsi="Sora" w:cs="Sora"/>
                <w:color w:val="000000"/>
                <w:sz w:val="20"/>
                <w:szCs w:val="20"/>
              </w:rPr>
              <w:t xml:space="preserve">,- Kč s DPH. </w:t>
            </w: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746A2731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7F2258">
        <w:rPr>
          <w:rFonts w:ascii="Sora" w:hAnsi="Sora" w:cs="Sora"/>
          <w:b/>
          <w:bCs/>
          <w:sz w:val="18"/>
          <w:szCs w:val="18"/>
        </w:rPr>
        <w:t>PaedDr. Ladislav Voldřich</w:t>
      </w:r>
    </w:p>
    <w:p w14:paraId="6B79A6BE" w14:textId="563C1FE0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7F2258">
        <w:rPr>
          <w:rFonts w:ascii="Sora" w:hAnsi="Sora" w:cs="Sora"/>
          <w:sz w:val="18"/>
          <w:szCs w:val="18"/>
        </w:rPr>
        <w:t> 731 410 124</w:t>
      </w:r>
    </w:p>
    <w:p w14:paraId="34FECA13" w14:textId="268B4A2E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7F2258">
        <w:rPr>
          <w:rFonts w:ascii="Sora" w:hAnsi="Sora" w:cs="Sora"/>
          <w:sz w:val="18"/>
          <w:szCs w:val="18"/>
        </w:rPr>
        <w:t>voldrich@kcv.cz</w:t>
      </w:r>
    </w:p>
    <w:p w14:paraId="2D9B08E7" w14:textId="05837955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  <w:bookmarkStart w:id="2" w:name="_GoBack"/>
      <w:bookmarkEnd w:id="2"/>
    </w:p>
    <w:p w14:paraId="2FB16321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4334C154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ED50A9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5BED1" w14:textId="77777777" w:rsidR="005E02CE" w:rsidRDefault="005E02CE" w:rsidP="007E17A3">
      <w:r>
        <w:separator/>
      </w:r>
    </w:p>
  </w:endnote>
  <w:endnote w:type="continuationSeparator" w:id="0">
    <w:p w14:paraId="3A400E6E" w14:textId="77777777" w:rsidR="005E02CE" w:rsidRDefault="005E02CE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297CC55-1DA8-44C2-8E28-2697E223606E}"/>
    <w:embedBold r:id="rId2" w:fontKey="{C62CA209-7335-4814-81AF-B8311AC4E50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444A321-E982-4662-9CF4-F0F663C8649A}"/>
    <w:embedBold r:id="rId4" w:fontKey="{3CBBD7A4-CB7F-496A-B973-8A7F55C40A1A}"/>
  </w:font>
  <w:font w:name="Sora">
    <w:altName w:val="Khmer UI"/>
    <w:charset w:val="00"/>
    <w:family w:val="auto"/>
    <w:pitch w:val="variable"/>
    <w:sig w:usb0="A000006F" w:usb1="5000004B" w:usb2="00010000" w:usb3="00000000" w:csb0="00000093" w:csb1="00000000"/>
    <w:embedRegular r:id="rId5" w:fontKey="{2BF46F64-F9C8-4F3C-ACEB-1366D8149110}"/>
    <w:embedBold r:id="rId6" w:fontKey="{AA4B4AB5-8DBC-41E4-9C22-0CF86DC5B08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79BAC6C-54B8-47A3-9C73-24F35336FD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AE3B2" w14:textId="77777777" w:rsidR="005E02CE" w:rsidRDefault="005E02CE" w:rsidP="007E17A3">
      <w:r>
        <w:separator/>
      </w:r>
    </w:p>
  </w:footnote>
  <w:footnote w:type="continuationSeparator" w:id="0">
    <w:p w14:paraId="2594B262" w14:textId="77777777" w:rsidR="005E02CE" w:rsidRDefault="005E02CE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AF"/>
    <w:rsid w:val="000751DD"/>
    <w:rsid w:val="000826D6"/>
    <w:rsid w:val="000D4D60"/>
    <w:rsid w:val="001151E1"/>
    <w:rsid w:val="00124B9B"/>
    <w:rsid w:val="00133CFD"/>
    <w:rsid w:val="00170845"/>
    <w:rsid w:val="00187D12"/>
    <w:rsid w:val="001B37CD"/>
    <w:rsid w:val="001C1EC8"/>
    <w:rsid w:val="001C3C77"/>
    <w:rsid w:val="001C66CD"/>
    <w:rsid w:val="001D56E7"/>
    <w:rsid w:val="001E1622"/>
    <w:rsid w:val="00217118"/>
    <w:rsid w:val="002362DA"/>
    <w:rsid w:val="00240947"/>
    <w:rsid w:val="00272A8B"/>
    <w:rsid w:val="00291C2E"/>
    <w:rsid w:val="002C5C32"/>
    <w:rsid w:val="002D4FEC"/>
    <w:rsid w:val="002E040B"/>
    <w:rsid w:val="002F60BC"/>
    <w:rsid w:val="00300C8E"/>
    <w:rsid w:val="00303A91"/>
    <w:rsid w:val="0031692F"/>
    <w:rsid w:val="003234DF"/>
    <w:rsid w:val="00332A9E"/>
    <w:rsid w:val="00352462"/>
    <w:rsid w:val="00361D07"/>
    <w:rsid w:val="003C5784"/>
    <w:rsid w:val="003C6AF8"/>
    <w:rsid w:val="003F76F8"/>
    <w:rsid w:val="0040526A"/>
    <w:rsid w:val="00442525"/>
    <w:rsid w:val="00444E81"/>
    <w:rsid w:val="00444F47"/>
    <w:rsid w:val="004964BA"/>
    <w:rsid w:val="004B79EF"/>
    <w:rsid w:val="004C3CE8"/>
    <w:rsid w:val="005051C1"/>
    <w:rsid w:val="0051755A"/>
    <w:rsid w:val="00556C6B"/>
    <w:rsid w:val="005623E8"/>
    <w:rsid w:val="00591FC2"/>
    <w:rsid w:val="005D4AB3"/>
    <w:rsid w:val="005E02CE"/>
    <w:rsid w:val="005E0BF3"/>
    <w:rsid w:val="006140AF"/>
    <w:rsid w:val="006154E5"/>
    <w:rsid w:val="00697118"/>
    <w:rsid w:val="006B2987"/>
    <w:rsid w:val="006C5826"/>
    <w:rsid w:val="006D03AE"/>
    <w:rsid w:val="00704375"/>
    <w:rsid w:val="00711F16"/>
    <w:rsid w:val="0072199D"/>
    <w:rsid w:val="00753106"/>
    <w:rsid w:val="00764FD1"/>
    <w:rsid w:val="007A69E2"/>
    <w:rsid w:val="007E17A3"/>
    <w:rsid w:val="007F2258"/>
    <w:rsid w:val="007F5F95"/>
    <w:rsid w:val="00812A65"/>
    <w:rsid w:val="00846E8C"/>
    <w:rsid w:val="0086638A"/>
    <w:rsid w:val="00873663"/>
    <w:rsid w:val="0087391A"/>
    <w:rsid w:val="008C15A1"/>
    <w:rsid w:val="008C2977"/>
    <w:rsid w:val="008C5606"/>
    <w:rsid w:val="008E3E89"/>
    <w:rsid w:val="008F55DB"/>
    <w:rsid w:val="008F64B1"/>
    <w:rsid w:val="0093178E"/>
    <w:rsid w:val="00962907"/>
    <w:rsid w:val="00965C5C"/>
    <w:rsid w:val="0099005E"/>
    <w:rsid w:val="00992ED9"/>
    <w:rsid w:val="009C1126"/>
    <w:rsid w:val="009F55AF"/>
    <w:rsid w:val="00A01F8B"/>
    <w:rsid w:val="00A170BB"/>
    <w:rsid w:val="00A67156"/>
    <w:rsid w:val="00A70669"/>
    <w:rsid w:val="00A95716"/>
    <w:rsid w:val="00AB6AB8"/>
    <w:rsid w:val="00AC2BC2"/>
    <w:rsid w:val="00AC7CDE"/>
    <w:rsid w:val="00AE1747"/>
    <w:rsid w:val="00AF0B9A"/>
    <w:rsid w:val="00B16311"/>
    <w:rsid w:val="00B67224"/>
    <w:rsid w:val="00C17ECC"/>
    <w:rsid w:val="00C46114"/>
    <w:rsid w:val="00C80284"/>
    <w:rsid w:val="00C945EF"/>
    <w:rsid w:val="00CE069A"/>
    <w:rsid w:val="00CE5512"/>
    <w:rsid w:val="00D00EB0"/>
    <w:rsid w:val="00D051FD"/>
    <w:rsid w:val="00D4052F"/>
    <w:rsid w:val="00D539FC"/>
    <w:rsid w:val="00D60868"/>
    <w:rsid w:val="00D62BFA"/>
    <w:rsid w:val="00D76FE7"/>
    <w:rsid w:val="00DD080A"/>
    <w:rsid w:val="00DD6966"/>
    <w:rsid w:val="00E14A2D"/>
    <w:rsid w:val="00E2167C"/>
    <w:rsid w:val="00E67360"/>
    <w:rsid w:val="00E92137"/>
    <w:rsid w:val="00E94C99"/>
    <w:rsid w:val="00EA2982"/>
    <w:rsid w:val="00ED50A9"/>
    <w:rsid w:val="00EE42D5"/>
    <w:rsid w:val="00F02153"/>
    <w:rsid w:val="00F021E3"/>
    <w:rsid w:val="00F02B34"/>
    <w:rsid w:val="00F15A1C"/>
    <w:rsid w:val="00F210E8"/>
    <w:rsid w:val="00F74324"/>
    <w:rsid w:val="00F80924"/>
    <w:rsid w:val="00FB28C7"/>
    <w:rsid w:val="00FD0C27"/>
    <w:rsid w:val="00FD3B09"/>
    <w:rsid w:val="00FE29AA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3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354302-FBD2-46B5-A9F2-775535498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2</TotalTime>
  <Pages>1</Pages>
  <Words>192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7</cp:revision>
  <cp:lastPrinted>2023-10-02T12:43:00Z</cp:lastPrinted>
  <dcterms:created xsi:type="dcterms:W3CDTF">2024-06-21T09:09:00Z</dcterms:created>
  <dcterms:modified xsi:type="dcterms:W3CDTF">2024-07-08T10:59:00Z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