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2FB83289" w:rsidR="00352462" w:rsidRPr="0072199D" w:rsidRDefault="001D56E7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>
              <w:rPr>
                <w:rFonts w:ascii="Sora" w:hAnsi="Sora" w:cs="Sora"/>
                <w:b/>
                <w:sz w:val="20"/>
                <w:szCs w:val="20"/>
              </w:rPr>
              <w:t>307</w:t>
            </w:r>
            <w:r w:rsidR="00352462"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2A04AF35" w14:textId="2B572F6D" w:rsidR="00D62BFA" w:rsidRPr="00D62BFA" w:rsidRDefault="00D62BFA" w:rsidP="00D62BFA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 w:rsidRPr="00D62BFA">
              <w:rPr>
                <w:rFonts w:ascii="Sora" w:hAnsi="Sora" w:cs="Sora"/>
                <w:sz w:val="16"/>
                <w:szCs w:val="16"/>
              </w:rPr>
              <w:t>Mgr. Alena Vrbová</w:t>
            </w:r>
          </w:p>
          <w:p w14:paraId="2C90D588" w14:textId="092CDB34" w:rsidR="00D62BFA" w:rsidRDefault="00D62BFA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D62BFA">
              <w:rPr>
                <w:rFonts w:ascii="Sora" w:hAnsi="Sora" w:cs="Sora"/>
                <w:sz w:val="16"/>
                <w:szCs w:val="16"/>
              </w:rPr>
              <w:t xml:space="preserve"> Osvračín 184</w:t>
            </w:r>
          </w:p>
          <w:p w14:paraId="30B7DCE3" w14:textId="77777777" w:rsidR="00D62BFA" w:rsidRDefault="00D62BFA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</w:p>
          <w:p w14:paraId="6C17FA37" w14:textId="1541B5A2" w:rsidR="00F210E8" w:rsidRPr="0072199D" w:rsidRDefault="00F210E8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D62BFA">
              <w:rPr>
                <w:rFonts w:ascii="Sora" w:hAnsi="Sora" w:cs="Sora"/>
                <w:sz w:val="16"/>
                <w:szCs w:val="16"/>
              </w:rPr>
              <w:t>72222964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53958E55" w14:textId="50D1C496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610C7C">
        <w:rPr>
          <w:sz w:val="24"/>
          <w:szCs w:val="28"/>
        </w:rPr>
        <w:t>202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</w:t>
      </w:r>
      <w:r w:rsidR="00610C7C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6DAA4F6E" w14:textId="73395ABD" w:rsidR="006B2987" w:rsidRPr="006B2987" w:rsidRDefault="006B2987" w:rsidP="006B298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službu přísedící u zkoušek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českého jazyka 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pro cizince a opravy testů v částce 7 280,- Kč s DPH za jednu zkoušku. </w:t>
            </w:r>
          </w:p>
          <w:p w14:paraId="12206DF7" w14:textId="5F7DE757" w:rsidR="00331E51" w:rsidRDefault="006B2987" w:rsidP="00331E51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Jedná se celkem o </w:t>
            </w:r>
            <w:r w:rsidR="00610C7C">
              <w:rPr>
                <w:rFonts w:ascii="Sora" w:hAnsi="Sora" w:cs="Sora"/>
                <w:color w:val="000000"/>
                <w:sz w:val="20"/>
                <w:szCs w:val="20"/>
              </w:rPr>
              <w:t>9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 termínů</w:t>
            </w:r>
            <w:r w:rsidR="00A14B04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3. července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sobota 31. srpna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18. září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sobota 12. října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23. října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>,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 sobota 2. listopadu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>, s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tředa 13. listopadu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sobota 30. listopadu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 a </w:t>
            </w:r>
            <w:r w:rsidR="00331E51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11. prosince</w:t>
            </w:r>
            <w:r w:rsidR="007013AD">
              <w:rPr>
                <w:rFonts w:ascii="Sora" w:hAnsi="Sora" w:cs="Sora"/>
                <w:color w:val="000000"/>
                <w:sz w:val="20"/>
                <w:szCs w:val="20"/>
              </w:rPr>
              <w:t xml:space="preserve"> 2024</w:t>
            </w:r>
            <w:r w:rsidR="00331E51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</w:p>
          <w:p w14:paraId="5C4DDD4A" w14:textId="668FF327" w:rsidR="0072199D" w:rsidRPr="00F02B34" w:rsidRDefault="006B2987" w:rsidP="006B2987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Celková částka </w:t>
            </w:r>
            <w:r w:rsidR="006A44CB">
              <w:rPr>
                <w:rFonts w:ascii="Sora" w:hAnsi="Sora" w:cs="Sora"/>
                <w:color w:val="000000"/>
                <w:sz w:val="20"/>
                <w:szCs w:val="20"/>
              </w:rPr>
              <w:t xml:space="preserve">bude ve výši </w:t>
            </w:r>
            <w:r w:rsidR="003F651D">
              <w:rPr>
                <w:rFonts w:ascii="Sora" w:hAnsi="Sora" w:cs="Sora"/>
                <w:color w:val="000000"/>
                <w:sz w:val="20"/>
                <w:szCs w:val="20"/>
              </w:rPr>
              <w:t>65 52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0,- Kč s DPH. </w:t>
            </w: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746A2731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7F2258">
        <w:rPr>
          <w:rFonts w:ascii="Sora" w:hAnsi="Sora" w:cs="Sora"/>
          <w:b/>
          <w:bCs/>
          <w:sz w:val="18"/>
          <w:szCs w:val="18"/>
        </w:rPr>
        <w:t>PaedDr. Ladislav Voldřich</w:t>
      </w:r>
    </w:p>
    <w:p w14:paraId="6B79A6BE" w14:textId="563C1FE0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7F2258">
        <w:rPr>
          <w:rFonts w:ascii="Sora" w:hAnsi="Sora" w:cs="Sora"/>
          <w:sz w:val="18"/>
          <w:szCs w:val="18"/>
        </w:rPr>
        <w:t> 731 410 124</w:t>
      </w:r>
    </w:p>
    <w:p w14:paraId="34FECA13" w14:textId="268B4A2E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7F2258">
        <w:rPr>
          <w:rFonts w:ascii="Sora" w:hAnsi="Sora" w:cs="Sora"/>
          <w:sz w:val="18"/>
          <w:szCs w:val="18"/>
        </w:rPr>
        <w:t>voldrich@kcv.cz</w:t>
      </w:r>
    </w:p>
    <w:p w14:paraId="2D9B08E7" w14:textId="09542747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  <w:bookmarkStart w:id="4" w:name="_GoBack"/>
      <w:bookmarkEnd w:id="4"/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E40E3" w14:textId="77777777" w:rsidR="00FE0CB0" w:rsidRDefault="00FE0CB0" w:rsidP="007E17A3">
      <w:r>
        <w:separator/>
      </w:r>
    </w:p>
  </w:endnote>
  <w:endnote w:type="continuationSeparator" w:id="0">
    <w:p w14:paraId="5F75C56C" w14:textId="77777777" w:rsidR="00FE0CB0" w:rsidRDefault="00FE0CB0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6D83706-CF04-4207-961D-8352D4BC7D63}"/>
    <w:embedBold r:id="rId2" w:fontKey="{1FE767B3-D796-4549-8A4F-B979F6F01D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03328F0-92DD-4F36-A550-7A96FCD0CB49}"/>
    <w:embedBold r:id="rId4" w:fontKey="{8833454E-88DA-429E-AB5C-C282545EBE5B}"/>
  </w:font>
  <w:font w:name="Sora">
    <w:altName w:val="Khmer UI"/>
    <w:charset w:val="00"/>
    <w:family w:val="auto"/>
    <w:pitch w:val="variable"/>
    <w:sig w:usb0="A000006F" w:usb1="5000004B" w:usb2="00010000" w:usb3="00000000" w:csb0="00000093" w:csb1="00000000"/>
    <w:embedRegular r:id="rId5" w:fontKey="{00540AC3-6564-4EB2-A065-F3F55DA99C14}"/>
    <w:embedBold r:id="rId6" w:fontKey="{778EA72D-0734-4264-89BD-4FF217BC83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1CF0BF8-328B-48AB-B518-6D679AA71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5DC48" w14:textId="77777777" w:rsidR="00FE0CB0" w:rsidRDefault="00FE0CB0" w:rsidP="007E17A3">
      <w:r>
        <w:separator/>
      </w:r>
    </w:p>
  </w:footnote>
  <w:footnote w:type="continuationSeparator" w:id="0">
    <w:p w14:paraId="292E7CDD" w14:textId="77777777" w:rsidR="00FE0CB0" w:rsidRDefault="00FE0CB0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082D1A"/>
    <w:rsid w:val="001151E1"/>
    <w:rsid w:val="00133CFD"/>
    <w:rsid w:val="00170845"/>
    <w:rsid w:val="001B37CD"/>
    <w:rsid w:val="001D56E7"/>
    <w:rsid w:val="001E1622"/>
    <w:rsid w:val="00217118"/>
    <w:rsid w:val="002362DA"/>
    <w:rsid w:val="00272A8B"/>
    <w:rsid w:val="002C5C32"/>
    <w:rsid w:val="002D4FEC"/>
    <w:rsid w:val="002E040B"/>
    <w:rsid w:val="002F60BC"/>
    <w:rsid w:val="00300C8E"/>
    <w:rsid w:val="00303A91"/>
    <w:rsid w:val="0031692F"/>
    <w:rsid w:val="003234DF"/>
    <w:rsid w:val="00331E51"/>
    <w:rsid w:val="00332A9E"/>
    <w:rsid w:val="00352462"/>
    <w:rsid w:val="00361D07"/>
    <w:rsid w:val="00390E4F"/>
    <w:rsid w:val="003C5784"/>
    <w:rsid w:val="003F651D"/>
    <w:rsid w:val="003F76F8"/>
    <w:rsid w:val="0040526A"/>
    <w:rsid w:val="00442525"/>
    <w:rsid w:val="00444E81"/>
    <w:rsid w:val="00444F47"/>
    <w:rsid w:val="004964BA"/>
    <w:rsid w:val="004B79EF"/>
    <w:rsid w:val="004C3CE8"/>
    <w:rsid w:val="005051C1"/>
    <w:rsid w:val="0051755A"/>
    <w:rsid w:val="00556C6B"/>
    <w:rsid w:val="005D4AB3"/>
    <w:rsid w:val="00610C7C"/>
    <w:rsid w:val="006140AF"/>
    <w:rsid w:val="006154E5"/>
    <w:rsid w:val="00697118"/>
    <w:rsid w:val="006A0D5E"/>
    <w:rsid w:val="006A44CB"/>
    <w:rsid w:val="006B2987"/>
    <w:rsid w:val="006B3D24"/>
    <w:rsid w:val="006D03AE"/>
    <w:rsid w:val="007013AD"/>
    <w:rsid w:val="00704375"/>
    <w:rsid w:val="00711F16"/>
    <w:rsid w:val="0072199D"/>
    <w:rsid w:val="00764FD1"/>
    <w:rsid w:val="007A69E2"/>
    <w:rsid w:val="007E17A3"/>
    <w:rsid w:val="007F2258"/>
    <w:rsid w:val="007F5F95"/>
    <w:rsid w:val="00812A65"/>
    <w:rsid w:val="00813261"/>
    <w:rsid w:val="00846E8C"/>
    <w:rsid w:val="0086638A"/>
    <w:rsid w:val="00873663"/>
    <w:rsid w:val="0087391A"/>
    <w:rsid w:val="008C15A1"/>
    <w:rsid w:val="008C2977"/>
    <w:rsid w:val="008C5606"/>
    <w:rsid w:val="008D7CE7"/>
    <w:rsid w:val="008E3E89"/>
    <w:rsid w:val="008F64B1"/>
    <w:rsid w:val="00962907"/>
    <w:rsid w:val="00965C5C"/>
    <w:rsid w:val="009C1126"/>
    <w:rsid w:val="009D535E"/>
    <w:rsid w:val="00A01F8B"/>
    <w:rsid w:val="00A14B04"/>
    <w:rsid w:val="00A95716"/>
    <w:rsid w:val="00AB17F7"/>
    <w:rsid w:val="00AB6AB8"/>
    <w:rsid w:val="00AC2BC2"/>
    <w:rsid w:val="00AE1747"/>
    <w:rsid w:val="00AF0B9A"/>
    <w:rsid w:val="00B16311"/>
    <w:rsid w:val="00B67224"/>
    <w:rsid w:val="00C17ECC"/>
    <w:rsid w:val="00C46114"/>
    <w:rsid w:val="00C80284"/>
    <w:rsid w:val="00C945EF"/>
    <w:rsid w:val="00CE069A"/>
    <w:rsid w:val="00CE5512"/>
    <w:rsid w:val="00D3252F"/>
    <w:rsid w:val="00D4052F"/>
    <w:rsid w:val="00D539FC"/>
    <w:rsid w:val="00D55E43"/>
    <w:rsid w:val="00D60868"/>
    <w:rsid w:val="00D62BFA"/>
    <w:rsid w:val="00D76FE7"/>
    <w:rsid w:val="00E10FDB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D3B09"/>
    <w:rsid w:val="00FE0CB0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4.xml><?xml version="1.0" encoding="utf-8"?>
<ds:datastoreItem xmlns:ds="http://schemas.openxmlformats.org/officeDocument/2006/customXml" ds:itemID="{55E7EE7B-F908-4F6E-A7F1-E4309165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7</TotalTime>
  <Pages>1</Pages>
  <Words>192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12</cp:revision>
  <cp:lastPrinted>2023-10-02T12:43:00Z</cp:lastPrinted>
  <dcterms:created xsi:type="dcterms:W3CDTF">2024-06-21T09:03:00Z</dcterms:created>
  <dcterms:modified xsi:type="dcterms:W3CDTF">2024-07-08T10:59:00Z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