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4042089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23270EEB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2C741E39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7DB82F4E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1DFBCD8B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600915A7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57907E6F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5D4F4F33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469E406D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401A7AD3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52E6D9B3" w14:textId="359A987C" w:rsidR="00352462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06D8A7DD" w14:textId="297CF5BF" w:rsidR="00BB1BEE" w:rsidRDefault="009212F3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proofErr w:type="spellStart"/>
            <w:r>
              <w:rPr>
                <w:rFonts w:ascii="Sora" w:hAnsi="Sora" w:cs="Sora"/>
                <w:b/>
                <w:sz w:val="21"/>
                <w:szCs w:val="21"/>
              </w:rPr>
              <w:t>Darovanský</w:t>
            </w:r>
            <w:proofErr w:type="spellEnd"/>
            <w:r>
              <w:rPr>
                <w:rFonts w:ascii="Sora" w:hAnsi="Sora" w:cs="Sora"/>
                <w:b/>
                <w:sz w:val="21"/>
                <w:szCs w:val="21"/>
              </w:rPr>
              <w:t xml:space="preserve"> Dvůr Resort s.r.o.</w:t>
            </w:r>
          </w:p>
          <w:p w14:paraId="35158CAF" w14:textId="5F30C6F3" w:rsidR="00BB1BEE" w:rsidRDefault="009212F3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>
              <w:rPr>
                <w:rFonts w:ascii="Sora" w:hAnsi="Sora" w:cs="Sora"/>
                <w:b/>
                <w:sz w:val="21"/>
                <w:szCs w:val="21"/>
              </w:rPr>
              <w:t>Nádražní 310/28</w:t>
            </w:r>
          </w:p>
          <w:p w14:paraId="45887A92" w14:textId="017D23F1" w:rsidR="009212F3" w:rsidRPr="0072199D" w:rsidRDefault="005416A8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>
              <w:rPr>
                <w:rFonts w:ascii="Sora" w:hAnsi="Sora" w:cs="Sora"/>
                <w:b/>
                <w:sz w:val="21"/>
                <w:szCs w:val="21"/>
              </w:rPr>
              <w:t>301 00 Plzeň</w:t>
            </w:r>
          </w:p>
          <w:p w14:paraId="618C00DE" w14:textId="18E61E01" w:rsidR="00BB1BEE" w:rsidRDefault="00415AB5" w:rsidP="00BB1BEE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I</w:t>
            </w:r>
            <w:r w:rsidR="00F210E8" w:rsidRPr="0072199D">
              <w:rPr>
                <w:rFonts w:ascii="Sora" w:hAnsi="Sora" w:cs="Sora"/>
                <w:sz w:val="16"/>
                <w:szCs w:val="16"/>
              </w:rPr>
              <w:t xml:space="preserve">Č: </w:t>
            </w:r>
            <w:r w:rsidR="005416A8">
              <w:rPr>
                <w:rFonts w:ascii="Sora" w:hAnsi="Sora" w:cs="Sora"/>
                <w:sz w:val="16"/>
                <w:szCs w:val="16"/>
              </w:rPr>
              <w:t>48364126</w:t>
            </w:r>
          </w:p>
          <w:p w14:paraId="227501AA" w14:textId="173DB6CD" w:rsidR="00F210E8" w:rsidRPr="0072199D" w:rsidRDefault="00BB1BEE" w:rsidP="00BB1BEE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DIČ</w:t>
            </w:r>
            <w:r w:rsidR="00F210E8" w:rsidRPr="0072199D">
              <w:rPr>
                <w:rFonts w:ascii="Sora" w:hAnsi="Sora" w:cs="Sora"/>
                <w:sz w:val="16"/>
                <w:szCs w:val="16"/>
              </w:rPr>
              <w:t>: CZ</w:t>
            </w:r>
            <w:r w:rsidR="00F210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="00F210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F210E8">
              <w:rPr>
                <w:rFonts w:ascii="Sora" w:hAnsi="Sora" w:cs="Sora"/>
                <w:sz w:val="16"/>
                <w:szCs w:val="16"/>
              </w:rPr>
            </w:r>
            <w:r w:rsidR="00F210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F210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F210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F210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F210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F210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F210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7DCD8DE7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51C9CB22" w14:textId="65E5461A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</w:t>
            </w:r>
            <w:r w:rsidR="00313870">
              <w:rPr>
                <w:rFonts w:ascii="Sora" w:hAnsi="Sora" w:cs="Sora"/>
                <w:sz w:val="16"/>
                <w:szCs w:val="16"/>
              </w:rPr>
              <w:t> 482 360 222</w:t>
            </w:r>
          </w:p>
          <w:p w14:paraId="4582A6B3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</w:tc>
      </w:tr>
    </w:tbl>
    <w:p w14:paraId="404FF0A7" w14:textId="34C7A6DA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9212F3">
        <w:rPr>
          <w:sz w:val="24"/>
          <w:szCs w:val="28"/>
        </w:rPr>
        <w:t>200</w:t>
      </w:r>
      <w:r w:rsidR="000826D6">
        <w:rPr>
          <w:sz w:val="24"/>
          <w:szCs w:val="28"/>
        </w:rPr>
        <w:t>/202</w:t>
      </w:r>
      <w:r w:rsidR="00A13DC8">
        <w:rPr>
          <w:sz w:val="24"/>
          <w:szCs w:val="28"/>
        </w:rPr>
        <w:t>4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70AA1067" w14:textId="77777777" w:rsidTr="00F02B34">
        <w:trPr>
          <w:trHeight w:val="3931"/>
        </w:trPr>
        <w:tc>
          <w:tcPr>
            <w:tcW w:w="9066" w:type="dxa"/>
          </w:tcPr>
          <w:p w14:paraId="55D01D2B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0A9485EB" w14:textId="157F30CD" w:rsidR="005416A8" w:rsidRPr="005416A8" w:rsidRDefault="005416A8" w:rsidP="005416A8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5416A8"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u Vás </w:t>
            </w:r>
            <w:r w:rsidRPr="005416A8">
              <w:rPr>
                <w:rFonts w:ascii="Sora" w:hAnsi="Sora" w:cs="Sora"/>
                <w:color w:val="000000"/>
                <w:sz w:val="20"/>
                <w:szCs w:val="20"/>
              </w:rPr>
              <w:t xml:space="preserve">zajištění konferenčních a vzdělávacích prostor včetně vybavení a techniky na vzdělávací program </w:t>
            </w:r>
            <w:proofErr w:type="spellStart"/>
            <w:r w:rsidRPr="005416A8">
              <w:rPr>
                <w:rFonts w:ascii="Sora" w:hAnsi="Sora" w:cs="Sora"/>
                <w:color w:val="000000"/>
                <w:sz w:val="20"/>
                <w:szCs w:val="20"/>
              </w:rPr>
              <w:t>Wellbeing</w:t>
            </w:r>
            <w:proofErr w:type="spellEnd"/>
            <w:r w:rsidRPr="005416A8">
              <w:rPr>
                <w:rFonts w:ascii="Sora" w:hAnsi="Sora" w:cs="Sora"/>
                <w:color w:val="000000"/>
                <w:sz w:val="20"/>
                <w:szCs w:val="20"/>
              </w:rPr>
              <w:t xml:space="preserve"> ve škole dne 24. 6. 2024. Dále objednáváme celodenní stravování pro skupinu 30 osob.</w:t>
            </w:r>
          </w:p>
          <w:p w14:paraId="79DB6477" w14:textId="68011A2A" w:rsidR="0072199D" w:rsidRPr="00F02B34" w:rsidRDefault="005416A8" w:rsidP="005416A8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5416A8">
              <w:rPr>
                <w:rFonts w:ascii="Sora" w:hAnsi="Sora" w:cs="Sora"/>
                <w:color w:val="000000"/>
                <w:sz w:val="20"/>
                <w:szCs w:val="20"/>
              </w:rPr>
              <w:t xml:space="preserve">Cena objednávky </w:t>
            </w:r>
            <w:r w:rsidR="00F406FB">
              <w:rPr>
                <w:rFonts w:ascii="Sora" w:hAnsi="Sora" w:cs="Sora"/>
                <w:color w:val="000000"/>
                <w:sz w:val="20"/>
                <w:szCs w:val="20"/>
              </w:rPr>
              <w:t xml:space="preserve">nepřevýší </w:t>
            </w:r>
            <w:r w:rsidRPr="005416A8">
              <w:rPr>
                <w:rFonts w:ascii="Sora" w:hAnsi="Sora" w:cs="Sora"/>
                <w:color w:val="000000"/>
                <w:sz w:val="20"/>
                <w:szCs w:val="20"/>
              </w:rPr>
              <w:t>88</w:t>
            </w:r>
            <w:r w:rsidR="00F406FB">
              <w:rPr>
                <w:rFonts w:ascii="Sora" w:hAnsi="Sora" w:cs="Sora"/>
                <w:color w:val="000000"/>
                <w:sz w:val="20"/>
                <w:szCs w:val="20"/>
              </w:rPr>
              <w:t> </w:t>
            </w:r>
            <w:r w:rsidRPr="005416A8">
              <w:rPr>
                <w:rFonts w:ascii="Sora" w:hAnsi="Sora" w:cs="Sora"/>
                <w:color w:val="000000"/>
                <w:sz w:val="20"/>
                <w:szCs w:val="20"/>
              </w:rPr>
              <w:t>400</w:t>
            </w:r>
            <w:r w:rsidR="00F406FB">
              <w:rPr>
                <w:rFonts w:ascii="Sora" w:hAnsi="Sora" w:cs="Sora"/>
                <w:color w:val="000000"/>
                <w:sz w:val="20"/>
                <w:szCs w:val="20"/>
              </w:rPr>
              <w:t>,- Kč s DPH</w:t>
            </w:r>
            <w:r w:rsidRPr="005416A8">
              <w:rPr>
                <w:rFonts w:ascii="Sora" w:hAnsi="Sora" w:cs="Sora"/>
                <w:color w:val="000000"/>
                <w:sz w:val="20"/>
                <w:szCs w:val="20"/>
              </w:rPr>
              <w:t>.</w:t>
            </w:r>
          </w:p>
        </w:tc>
      </w:tr>
      <w:tr w:rsidR="00F02B34" w:rsidRPr="00EA2982" w14:paraId="2B05882B" w14:textId="77777777" w:rsidTr="00F02B34">
        <w:tc>
          <w:tcPr>
            <w:tcW w:w="9066" w:type="dxa"/>
          </w:tcPr>
          <w:p w14:paraId="47444444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20FBC07E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751468CD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0E45B1A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22BD8AA5" w14:textId="622683FA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4A2FCE">
        <w:rPr>
          <w:rFonts w:ascii="Sora" w:hAnsi="Sora" w:cs="Sora"/>
          <w:sz w:val="18"/>
          <w:szCs w:val="18"/>
        </w:rPr>
        <w:t>Mgr. Lukáš Vlček</w:t>
      </w:r>
    </w:p>
    <w:p w14:paraId="5C7CA525" w14:textId="2E5CC27D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+420 </w:t>
      </w:r>
      <w:r w:rsidR="009B6978" w:rsidRPr="009B6978">
        <w:rPr>
          <w:rFonts w:ascii="Sora" w:hAnsi="Sora" w:cs="Sora"/>
          <w:sz w:val="18"/>
          <w:szCs w:val="18"/>
        </w:rPr>
        <w:t>606 455 462</w:t>
      </w:r>
    </w:p>
    <w:p w14:paraId="34D8680A" w14:textId="5108A63E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Email:</w:t>
      </w:r>
      <w:r w:rsidR="009B6978">
        <w:rPr>
          <w:rFonts w:ascii="Sora" w:hAnsi="Sora" w:cs="Sora"/>
          <w:sz w:val="18"/>
          <w:szCs w:val="18"/>
        </w:rPr>
        <w:t xml:space="preserve"> vlcek@kcv.cz</w:t>
      </w:r>
    </w:p>
    <w:p w14:paraId="6D1C1B2D" w14:textId="4C3F5223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  <w:bookmarkStart w:id="3" w:name="_GoBack"/>
      <w:bookmarkEnd w:id="3"/>
    </w:p>
    <w:p w14:paraId="6A4B7B7D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6CCD6B36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1F96D9AD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</w:t>
      </w:r>
      <w:r w:rsidR="00DD723D">
        <w:rPr>
          <w:rFonts w:ascii="Sora" w:eastAsia="Tahoma" w:hAnsi="Sora" w:cs="Sora"/>
          <w:b/>
          <w:bCs/>
          <w:sz w:val="16"/>
          <w:szCs w:val="16"/>
        </w:rPr>
        <w:t>ä</w:t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9297A6A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6E7651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F1B24" w14:textId="77777777" w:rsidR="001C5D8E" w:rsidRDefault="001C5D8E" w:rsidP="007E17A3">
      <w:r>
        <w:separator/>
      </w:r>
    </w:p>
  </w:endnote>
  <w:endnote w:type="continuationSeparator" w:id="0">
    <w:p w14:paraId="54B72895" w14:textId="77777777" w:rsidR="001C5D8E" w:rsidRDefault="001C5D8E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98A5EB7-772E-4DBA-B56C-8E697174FA4D}"/>
    <w:embedBold r:id="rId2" w:fontKey="{4A53E67B-E53C-426E-80AE-DDD887BADAA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3521CE6-9533-47E0-808E-4E19D14805CC}"/>
    <w:embedBold r:id="rId4" w:fontKey="{1DE75CBC-AEA8-4BF6-89EB-EF7612647147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5" w:fontKey="{98390A2A-3688-47E9-A3FD-165C2749CA11}"/>
    <w:embedBold r:id="rId6" w:fontKey="{0B80CDBC-8A8B-4CDD-9A59-EF231245B0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556FE8C-8A6C-430E-9BF5-45865F61C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66389331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373BAB2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29CE1270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39B4860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D861DB2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7D2E121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AA735" w14:textId="77777777" w:rsidR="001C5D8E" w:rsidRDefault="001C5D8E" w:rsidP="007E17A3">
      <w:r>
        <w:separator/>
      </w:r>
    </w:p>
  </w:footnote>
  <w:footnote w:type="continuationSeparator" w:id="0">
    <w:p w14:paraId="265FE918" w14:textId="77777777" w:rsidR="001C5D8E" w:rsidRDefault="001C5D8E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A2E6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0AF5282A" wp14:editId="7A1299B0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AD"/>
    <w:rsid w:val="000826D6"/>
    <w:rsid w:val="001151E1"/>
    <w:rsid w:val="00170845"/>
    <w:rsid w:val="001C5D8E"/>
    <w:rsid w:val="002362DA"/>
    <w:rsid w:val="00265588"/>
    <w:rsid w:val="002C5C32"/>
    <w:rsid w:val="002D4FEC"/>
    <w:rsid w:val="002E040B"/>
    <w:rsid w:val="002F60BC"/>
    <w:rsid w:val="00300C8E"/>
    <w:rsid w:val="00303A91"/>
    <w:rsid w:val="00313870"/>
    <w:rsid w:val="0031692F"/>
    <w:rsid w:val="003234DF"/>
    <w:rsid w:val="00332A9E"/>
    <w:rsid w:val="00352462"/>
    <w:rsid w:val="003C5784"/>
    <w:rsid w:val="003F76F8"/>
    <w:rsid w:val="00415AB5"/>
    <w:rsid w:val="00421295"/>
    <w:rsid w:val="004366CE"/>
    <w:rsid w:val="00442525"/>
    <w:rsid w:val="00444E81"/>
    <w:rsid w:val="00444F47"/>
    <w:rsid w:val="004A2FCE"/>
    <w:rsid w:val="004B79EF"/>
    <w:rsid w:val="004C3CE8"/>
    <w:rsid w:val="005051C1"/>
    <w:rsid w:val="0051755A"/>
    <w:rsid w:val="005416A8"/>
    <w:rsid w:val="00556C6B"/>
    <w:rsid w:val="005D4AB3"/>
    <w:rsid w:val="006D03AE"/>
    <w:rsid w:val="006E7651"/>
    <w:rsid w:val="00704375"/>
    <w:rsid w:val="0072199D"/>
    <w:rsid w:val="00754F51"/>
    <w:rsid w:val="00764FD1"/>
    <w:rsid w:val="007A69E2"/>
    <w:rsid w:val="007E17A3"/>
    <w:rsid w:val="00812A65"/>
    <w:rsid w:val="00846E8C"/>
    <w:rsid w:val="0086638A"/>
    <w:rsid w:val="00873663"/>
    <w:rsid w:val="0087391A"/>
    <w:rsid w:val="008C15A1"/>
    <w:rsid w:val="008C2977"/>
    <w:rsid w:val="008C5606"/>
    <w:rsid w:val="008E3E89"/>
    <w:rsid w:val="008F64B1"/>
    <w:rsid w:val="009212F3"/>
    <w:rsid w:val="009578E7"/>
    <w:rsid w:val="00962907"/>
    <w:rsid w:val="00965C5C"/>
    <w:rsid w:val="009B00AD"/>
    <w:rsid w:val="009B6978"/>
    <w:rsid w:val="009C1126"/>
    <w:rsid w:val="00A01F8B"/>
    <w:rsid w:val="00A13DC8"/>
    <w:rsid w:val="00AB6AB8"/>
    <w:rsid w:val="00AE1747"/>
    <w:rsid w:val="00B00E76"/>
    <w:rsid w:val="00B16311"/>
    <w:rsid w:val="00BB1BEE"/>
    <w:rsid w:val="00BB6B22"/>
    <w:rsid w:val="00C46114"/>
    <w:rsid w:val="00C945EF"/>
    <w:rsid w:val="00CE069A"/>
    <w:rsid w:val="00CE5512"/>
    <w:rsid w:val="00D4052F"/>
    <w:rsid w:val="00D539FC"/>
    <w:rsid w:val="00D60868"/>
    <w:rsid w:val="00D76FE7"/>
    <w:rsid w:val="00DD723D"/>
    <w:rsid w:val="00DF700C"/>
    <w:rsid w:val="00E14A2D"/>
    <w:rsid w:val="00E92137"/>
    <w:rsid w:val="00E94C99"/>
    <w:rsid w:val="00EA2982"/>
    <w:rsid w:val="00EE42D5"/>
    <w:rsid w:val="00F021E3"/>
    <w:rsid w:val="00F02B34"/>
    <w:rsid w:val="00F210E8"/>
    <w:rsid w:val="00F406FB"/>
    <w:rsid w:val="00F74324"/>
    <w:rsid w:val="00F87C66"/>
    <w:rsid w:val="00FB28C7"/>
    <w:rsid w:val="00FC1D61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3C8E6"/>
  <w15:docId w15:val="{ED590378-7183-4546-B230-0CC5E870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KCV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2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D17B2A-E3D1-46E5-9D6E-1C0207746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Objednávka_KCV(1)</Template>
  <TotalTime>10</TotalTime>
  <Pages>1</Pages>
  <Words>173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9</cp:revision>
  <cp:lastPrinted>2023-10-02T12:43:00Z</cp:lastPrinted>
  <dcterms:created xsi:type="dcterms:W3CDTF">2024-06-22T11:45:00Z</dcterms:created>
  <dcterms:modified xsi:type="dcterms:W3CDTF">2024-07-08T10:59:00Z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