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2919655</wp:posOffset>
            </wp:positionH>
            <wp:positionV relativeFrom="page">
              <wp:posOffset>2458836</wp:posOffset>
            </wp:positionV>
            <wp:extent cx="2480416" cy="167828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80416" cy="167828"/>
                    </a:xfrm>
                    <a:custGeom>
                      <a:rect l="l" t="t" r="r" b="b"/>
                      <a:pathLst>
                        <a:path w="2480416" h="167828">
                          <a:moveTo>
                            <a:pt x="0" y="167828"/>
                          </a:moveTo>
                          <a:lnTo>
                            <a:pt x="2480416" y="167828"/>
                          </a:lnTo>
                          <a:lnTo>
                            <a:pt x="2480416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3875649</wp:posOffset>
            </wp:positionH>
            <wp:positionV relativeFrom="page">
              <wp:posOffset>2781582</wp:posOffset>
            </wp:positionV>
            <wp:extent cx="826805" cy="154918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26805" cy="154918"/>
                    </a:xfrm>
                    <a:custGeom>
                      <a:rect l="l" t="t" r="r" b="b"/>
                      <a:pathLst>
                        <a:path w="826805" h="154918">
                          <a:moveTo>
                            <a:pt x="0" y="154918"/>
                          </a:moveTo>
                          <a:lnTo>
                            <a:pt x="826805" y="154918"/>
                          </a:lnTo>
                          <a:lnTo>
                            <a:pt x="826805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2893818</wp:posOffset>
            </wp:positionH>
            <wp:positionV relativeFrom="page">
              <wp:posOffset>4821335</wp:posOffset>
            </wp:positionV>
            <wp:extent cx="1421071" cy="142008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21071" cy="142008"/>
                    </a:xfrm>
                    <a:custGeom>
                      <a:rect l="l" t="t" r="r" b="b"/>
                      <a:pathLst>
                        <a:path w="1421071" h="142008">
                          <a:moveTo>
                            <a:pt x="0" y="142008"/>
                          </a:moveTo>
                          <a:lnTo>
                            <a:pt x="1421071" y="142008"/>
                          </a:lnTo>
                          <a:lnTo>
                            <a:pt x="1421071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2893818</wp:posOffset>
            </wp:positionH>
            <wp:positionV relativeFrom="page">
              <wp:posOffset>5298998</wp:posOffset>
            </wp:positionV>
            <wp:extent cx="994750" cy="142008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4750" cy="142008"/>
                    </a:xfrm>
                    <a:custGeom>
                      <a:rect l="l" t="t" r="r" b="b"/>
                      <a:pathLst>
                        <a:path w="994750" h="142008">
                          <a:moveTo>
                            <a:pt x="0" y="142008"/>
                          </a:moveTo>
                          <a:lnTo>
                            <a:pt x="994750" y="142008"/>
                          </a:lnTo>
                          <a:lnTo>
                            <a:pt x="994750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4870399</wp:posOffset>
            </wp:positionH>
            <wp:positionV relativeFrom="page">
              <wp:posOffset>5466826</wp:posOffset>
            </wp:positionV>
            <wp:extent cx="1382315" cy="154918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82315" cy="154918"/>
                    </a:xfrm>
                    <a:custGeom>
                      <a:rect l="l" t="t" r="r" b="b"/>
                      <a:pathLst>
                        <a:path w="1382315" h="154918">
                          <a:moveTo>
                            <a:pt x="0" y="154918"/>
                          </a:moveTo>
                          <a:lnTo>
                            <a:pt x="1382315" y="154918"/>
                          </a:lnTo>
                          <a:lnTo>
                            <a:pt x="1382315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3" behindDoc="0" locked="0" layoutInCell="1" allowOverlap="1">
            <wp:simplePos x="0" y="0"/>
            <wp:positionH relativeFrom="page">
              <wp:posOffset>2893818</wp:posOffset>
            </wp:positionH>
            <wp:positionV relativeFrom="page">
              <wp:posOffset>5634654</wp:posOffset>
            </wp:positionV>
            <wp:extent cx="1679448" cy="142008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79448" cy="142008"/>
                    </a:xfrm>
                    <a:custGeom>
                      <a:rect l="l" t="t" r="r" b="b"/>
                      <a:pathLst>
                        <a:path w="1679448" h="142008">
                          <a:moveTo>
                            <a:pt x="0" y="142008"/>
                          </a:moveTo>
                          <a:lnTo>
                            <a:pt x="1679448" y="142008"/>
                          </a:lnTo>
                          <a:lnTo>
                            <a:pt x="1679448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1175613</wp:posOffset>
            </wp:positionH>
            <wp:positionV relativeFrom="page">
              <wp:posOffset>2316829</wp:posOffset>
            </wp:positionV>
            <wp:extent cx="4818724" cy="451843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818724" cy="451843"/>
                    </a:xfrm>
                    <a:custGeom>
                      <a:rect l="l" t="t" r="r" b="b"/>
                      <a:pathLst>
                        <a:path w="4818724" h="451843">
                          <a:moveTo>
                            <a:pt x="0" y="451843"/>
                          </a:moveTo>
                          <a:lnTo>
                            <a:pt x="4818724" y="451843"/>
                          </a:lnTo>
                          <a:lnTo>
                            <a:pt x="4818724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1937824</wp:posOffset>
            </wp:positionH>
            <wp:positionV relativeFrom="page">
              <wp:posOffset>3620721</wp:posOffset>
            </wp:positionV>
            <wp:extent cx="1175614" cy="219467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75614" cy="219467"/>
                    </a:xfrm>
                    <a:custGeom>
                      <a:rect l="l" t="t" r="r" b="b"/>
                      <a:pathLst>
                        <a:path w="1175614" h="219467">
                          <a:moveTo>
                            <a:pt x="0" y="219467"/>
                          </a:moveTo>
                          <a:lnTo>
                            <a:pt x="1175614" y="219467"/>
                          </a:lnTo>
                          <a:lnTo>
                            <a:pt x="1175614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5387152</wp:posOffset>
            </wp:positionH>
            <wp:positionV relativeFrom="page">
              <wp:posOffset>3620722</wp:posOffset>
            </wp:positionV>
            <wp:extent cx="1085182" cy="180738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85182" cy="180738"/>
                    </a:xfrm>
                    <a:custGeom>
                      <a:rect l="l" t="t" r="r" b="b"/>
                      <a:pathLst>
                        <a:path w="1085182" h="180738">
                          <a:moveTo>
                            <a:pt x="0" y="180738"/>
                          </a:moveTo>
                          <a:lnTo>
                            <a:pt x="1085182" y="180738"/>
                          </a:lnTo>
                          <a:lnTo>
                            <a:pt x="1085182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943074</wp:posOffset>
            </wp:positionH>
            <wp:positionV relativeFrom="page">
              <wp:posOffset>3995105</wp:posOffset>
            </wp:positionV>
            <wp:extent cx="1356477" cy="697131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56477" cy="697131"/>
                    </a:xfrm>
                    <a:custGeom>
                      <a:rect l="l" t="t" r="r" b="b"/>
                      <a:pathLst>
                        <a:path w="1356477" h="697131">
                          <a:moveTo>
                            <a:pt x="0" y="697131"/>
                          </a:moveTo>
                          <a:lnTo>
                            <a:pt x="1356477" y="697131"/>
                          </a:lnTo>
                          <a:lnTo>
                            <a:pt x="1356477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3255545</wp:posOffset>
            </wp:positionH>
            <wp:positionV relativeFrom="page">
              <wp:posOffset>4150024</wp:posOffset>
            </wp:positionV>
            <wp:extent cx="426321" cy="142008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6321" cy="142008"/>
                    </a:xfrm>
                    <a:custGeom>
                      <a:rect l="l" t="t" r="r" b="b"/>
                      <a:pathLst>
                        <a:path w="426321" h="142008">
                          <a:moveTo>
                            <a:pt x="0" y="142008"/>
                          </a:moveTo>
                          <a:lnTo>
                            <a:pt x="426321" y="142008"/>
                          </a:lnTo>
                          <a:lnTo>
                            <a:pt x="426321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3" behindDoc="0" locked="0" layoutInCell="1" allowOverlap="1">
            <wp:simplePos x="0" y="0"/>
            <wp:positionH relativeFrom="page">
              <wp:posOffset>4301970</wp:posOffset>
            </wp:positionH>
            <wp:positionV relativeFrom="page">
              <wp:posOffset>4137114</wp:posOffset>
            </wp:positionV>
            <wp:extent cx="955994" cy="503483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55994" cy="503483"/>
                    </a:xfrm>
                    <a:custGeom>
                      <a:rect l="l" t="t" r="r" b="b"/>
                      <a:pathLst>
                        <a:path w="955994" h="503483">
                          <a:moveTo>
                            <a:pt x="0" y="503483"/>
                          </a:moveTo>
                          <a:lnTo>
                            <a:pt x="955994" y="503483"/>
                          </a:lnTo>
                          <a:lnTo>
                            <a:pt x="955994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5374233</wp:posOffset>
            </wp:positionH>
            <wp:positionV relativeFrom="page">
              <wp:posOffset>4240393</wp:posOffset>
            </wp:positionV>
            <wp:extent cx="1033507" cy="129098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3507" cy="129098"/>
                    </a:xfrm>
                    <a:custGeom>
                      <a:rect l="l" t="t" r="r" b="b"/>
                      <a:pathLst>
                        <a:path w="1033507" h="129098">
                          <a:moveTo>
                            <a:pt x="0" y="129098"/>
                          </a:moveTo>
                          <a:lnTo>
                            <a:pt x="1033507" y="129098"/>
                          </a:lnTo>
                          <a:lnTo>
                            <a:pt x="1033507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2377064</wp:posOffset>
            </wp:positionH>
            <wp:positionV relativeFrom="page">
              <wp:posOffset>4279122</wp:posOffset>
            </wp:positionV>
            <wp:extent cx="348809" cy="129098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8809" cy="129098"/>
                    </a:xfrm>
                    <a:custGeom>
                      <a:rect l="l" t="t" r="r" b="b"/>
                      <a:pathLst>
                        <a:path w="348809" h="129098">
                          <a:moveTo>
                            <a:pt x="0" y="129098"/>
                          </a:moveTo>
                          <a:lnTo>
                            <a:pt x="348809" y="129098"/>
                          </a:lnTo>
                          <a:lnTo>
                            <a:pt x="348809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1" w:h="16843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7" Type="http://schemas.openxmlformats.org/officeDocument/2006/relationships/image" Target="media/image107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2024-07-03T06:13:13Z</dcterms:created>
  <dcterms:modified xsi:type="dcterms:W3CDTF">2024-07-03T06:13:13Z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