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9FAD2" w14:textId="77777777" w:rsidR="00F506E8" w:rsidRPr="00F506E8" w:rsidRDefault="00F506E8" w:rsidP="00F506E8">
      <w:pPr>
        <w:spacing w:after="0"/>
        <w:rPr>
          <w:b/>
        </w:rPr>
      </w:pPr>
      <w:r w:rsidRPr="00F506E8">
        <w:rPr>
          <w:b/>
        </w:rPr>
        <w:t xml:space="preserve">Hampl a spol., s.r.o. </w:t>
      </w:r>
    </w:p>
    <w:p w14:paraId="6E848E24" w14:textId="186F1897" w:rsidR="00F506E8" w:rsidRPr="00F506E8" w:rsidRDefault="00F506E8" w:rsidP="00F506E8">
      <w:pPr>
        <w:spacing w:after="0"/>
        <w:rPr>
          <w:b/>
        </w:rPr>
      </w:pPr>
      <w:r w:rsidRPr="00F506E8">
        <w:rPr>
          <w:b/>
        </w:rPr>
        <w:t>I</w:t>
      </w:r>
      <w:r>
        <w:rPr>
          <w:b/>
        </w:rPr>
        <w:t>Č</w:t>
      </w:r>
      <w:r w:rsidRPr="00F506E8">
        <w:rPr>
          <w:b/>
        </w:rPr>
        <w:t>O 46578064</w:t>
      </w:r>
      <w:r>
        <w:rPr>
          <w:b/>
        </w:rPr>
        <w:t>,</w:t>
      </w:r>
      <w:r w:rsidRPr="00F506E8">
        <w:rPr>
          <w:b/>
        </w:rPr>
        <w:t xml:space="preserve"> DI</w:t>
      </w:r>
      <w:r>
        <w:rPr>
          <w:b/>
        </w:rPr>
        <w:t>Č</w:t>
      </w:r>
      <w:r w:rsidRPr="00F506E8">
        <w:rPr>
          <w:b/>
        </w:rPr>
        <w:t xml:space="preserve"> CZ46578064 </w:t>
      </w:r>
    </w:p>
    <w:p w14:paraId="1D4FACFE" w14:textId="5644675A" w:rsidR="00F506E8" w:rsidRDefault="00F506E8" w:rsidP="00F506E8">
      <w:pPr>
        <w:spacing w:after="0"/>
        <w:rPr>
          <w:b/>
        </w:rPr>
      </w:pPr>
      <w:r>
        <w:rPr>
          <w:b/>
        </w:rPr>
        <w:t xml:space="preserve">se sídlem </w:t>
      </w:r>
      <w:r w:rsidRPr="00F506E8">
        <w:rPr>
          <w:b/>
        </w:rPr>
        <w:t>E. Krásnohorské 27</w:t>
      </w:r>
      <w:r>
        <w:rPr>
          <w:b/>
        </w:rPr>
        <w:t xml:space="preserve">, </w:t>
      </w:r>
      <w:r w:rsidRPr="00F506E8">
        <w:rPr>
          <w:b/>
        </w:rPr>
        <w:t>792 01 Bruntál</w:t>
      </w:r>
    </w:p>
    <w:p w14:paraId="063776C9" w14:textId="626D339C" w:rsidR="00C26AD5" w:rsidRDefault="00F506E8" w:rsidP="00F506E8">
      <w:pPr>
        <w:spacing w:after="0"/>
        <w:rPr>
          <w:b/>
        </w:rPr>
      </w:pPr>
      <w:r>
        <w:rPr>
          <w:b/>
        </w:rPr>
        <w:t xml:space="preserve">zastoupena </w:t>
      </w:r>
      <w:r w:rsidR="00897627">
        <w:rPr>
          <w:b/>
        </w:rPr>
        <w:t>Mgr. Kateřin</w:t>
      </w:r>
      <w:r>
        <w:rPr>
          <w:b/>
        </w:rPr>
        <w:t>ou</w:t>
      </w:r>
      <w:r w:rsidR="00897627">
        <w:rPr>
          <w:b/>
        </w:rPr>
        <w:t xml:space="preserve"> Hamplov</w:t>
      </w:r>
      <w:r>
        <w:rPr>
          <w:b/>
        </w:rPr>
        <w:t>ou</w:t>
      </w:r>
    </w:p>
    <w:p w14:paraId="52802021" w14:textId="77777777" w:rsidR="00897627" w:rsidRDefault="00897627" w:rsidP="00C26AD5"/>
    <w:p w14:paraId="4B4BC799" w14:textId="77777777" w:rsidR="00C26AD5" w:rsidRDefault="00C26AD5" w:rsidP="00C26AD5">
      <w:pPr>
        <w:pStyle w:val="Bezmezer"/>
        <w:rPr>
          <w:b/>
        </w:rPr>
      </w:pPr>
      <w:r>
        <w:t xml:space="preserve">Naše značka: </w:t>
      </w:r>
    </w:p>
    <w:p w14:paraId="353519FD" w14:textId="77777777" w:rsidR="00C26AD5" w:rsidRDefault="00C26AD5" w:rsidP="00C26AD5">
      <w:pPr>
        <w:pStyle w:val="Bezmezer"/>
      </w:pPr>
    </w:p>
    <w:p w14:paraId="1AC5B88B" w14:textId="31DA1A6B" w:rsidR="00C26AD5" w:rsidRPr="002A2191" w:rsidRDefault="00C26AD5" w:rsidP="00C26AD5">
      <w:pPr>
        <w:pStyle w:val="Bezmezer"/>
      </w:pPr>
      <w:r w:rsidRPr="002A2191">
        <w:t xml:space="preserve">Vyřizuje: Mgr. </w:t>
      </w:r>
      <w:r w:rsidR="002A2191" w:rsidRPr="002A2191">
        <w:t>Alena Konvičná</w:t>
      </w:r>
    </w:p>
    <w:p w14:paraId="2E456465" w14:textId="11DEE4E9" w:rsidR="00C26AD5" w:rsidRPr="002A2191" w:rsidRDefault="00C26AD5" w:rsidP="00C26AD5">
      <w:pPr>
        <w:pStyle w:val="Bezmezer"/>
      </w:pPr>
      <w:r w:rsidRPr="002A2191">
        <w:t>Tel: 575 750 3</w:t>
      </w:r>
      <w:r w:rsidR="002A2191" w:rsidRPr="002A2191">
        <w:t>22</w:t>
      </w:r>
    </w:p>
    <w:p w14:paraId="37293D80" w14:textId="31865492" w:rsidR="00C26AD5" w:rsidRPr="002A2191" w:rsidRDefault="00C26AD5" w:rsidP="00C26AD5">
      <w:pPr>
        <w:pStyle w:val="Bezmezer"/>
      </w:pPr>
      <w:r w:rsidRPr="002A2191">
        <w:t xml:space="preserve">e-mail: </w:t>
      </w:r>
      <w:r w:rsidR="002A2191" w:rsidRPr="002A2191">
        <w:t>alena.konvicna</w:t>
      </w:r>
      <w:r w:rsidRPr="002A2191">
        <w:t>@mgvsetin.cz</w:t>
      </w:r>
    </w:p>
    <w:p w14:paraId="442923ED" w14:textId="77777777" w:rsidR="00C26AD5" w:rsidRPr="002A2191" w:rsidRDefault="00C26AD5" w:rsidP="00C26AD5"/>
    <w:p w14:paraId="79541F6C" w14:textId="03AFAD8E" w:rsidR="00C26AD5" w:rsidRDefault="00C26AD5" w:rsidP="00C26AD5">
      <w:r w:rsidRPr="002A2191">
        <w:t>Vsetín,</w:t>
      </w:r>
      <w:r w:rsidR="00233A81">
        <w:t xml:space="preserve"> </w:t>
      </w:r>
      <w:r w:rsidR="002A2191" w:rsidRPr="002A2191">
        <w:t>7.</w:t>
      </w:r>
      <w:r w:rsidR="00047B72">
        <w:t xml:space="preserve"> </w:t>
      </w:r>
      <w:r w:rsidR="00D3691A">
        <w:t>6</w:t>
      </w:r>
      <w:bookmarkStart w:id="0" w:name="_GoBack"/>
      <w:bookmarkEnd w:id="0"/>
      <w:r w:rsidR="002A2191" w:rsidRPr="002A2191">
        <w:t xml:space="preserve">. </w:t>
      </w:r>
      <w:r w:rsidRPr="002A2191">
        <w:t>202</w:t>
      </w:r>
      <w:r w:rsidR="003135FA" w:rsidRPr="002A2191">
        <w:t>4</w:t>
      </w:r>
    </w:p>
    <w:p w14:paraId="2B467AC1" w14:textId="2670BEE4" w:rsidR="00C26AD5" w:rsidRPr="004C0225" w:rsidRDefault="00C26AD5" w:rsidP="00C26AD5">
      <w:pPr>
        <w:pStyle w:val="Nadpis1"/>
        <w:rPr>
          <w:rFonts w:asciiTheme="minorHAnsi" w:hAnsiTheme="minorHAnsi" w:cstheme="minorHAnsi"/>
          <w:sz w:val="40"/>
          <w:szCs w:val="40"/>
        </w:rPr>
      </w:pPr>
      <w:proofErr w:type="spellStart"/>
      <w:r w:rsidRPr="004C0225">
        <w:rPr>
          <w:rFonts w:asciiTheme="minorHAnsi" w:hAnsiTheme="minorHAnsi" w:cstheme="minorHAnsi"/>
          <w:sz w:val="40"/>
          <w:szCs w:val="40"/>
        </w:rPr>
        <w:t>Objednávka</w:t>
      </w:r>
      <w:proofErr w:type="spellEnd"/>
      <w:r w:rsidRPr="004C0225">
        <w:rPr>
          <w:rFonts w:asciiTheme="minorHAnsi" w:hAnsiTheme="minorHAnsi" w:cstheme="minorHAnsi"/>
          <w:sz w:val="40"/>
          <w:szCs w:val="40"/>
        </w:rPr>
        <w:t xml:space="preserve"> </w:t>
      </w:r>
      <w:proofErr w:type="spellStart"/>
      <w:r w:rsidR="002A2191">
        <w:rPr>
          <w:rFonts w:asciiTheme="minorHAnsi" w:hAnsiTheme="minorHAnsi" w:cstheme="minorHAnsi"/>
          <w:sz w:val="40"/>
          <w:szCs w:val="40"/>
        </w:rPr>
        <w:t>ubytování</w:t>
      </w:r>
      <w:proofErr w:type="spellEnd"/>
      <w:r w:rsidR="00897627">
        <w:rPr>
          <w:rFonts w:asciiTheme="minorHAnsi" w:hAnsiTheme="minorHAnsi" w:cstheme="minorHAnsi"/>
          <w:sz w:val="40"/>
          <w:szCs w:val="40"/>
        </w:rPr>
        <w:t xml:space="preserve"> a </w:t>
      </w:r>
      <w:proofErr w:type="spellStart"/>
      <w:r w:rsidR="00897627">
        <w:rPr>
          <w:rFonts w:asciiTheme="minorHAnsi" w:hAnsiTheme="minorHAnsi" w:cstheme="minorHAnsi"/>
          <w:sz w:val="40"/>
          <w:szCs w:val="40"/>
        </w:rPr>
        <w:t>služeb</w:t>
      </w:r>
      <w:proofErr w:type="spellEnd"/>
    </w:p>
    <w:p w14:paraId="49E01627" w14:textId="77777777" w:rsidR="00C26AD5" w:rsidRDefault="00C26AD5" w:rsidP="00C26AD5"/>
    <w:p w14:paraId="3B3CA9C1" w14:textId="05A3418C" w:rsidR="00897627" w:rsidRDefault="00897627" w:rsidP="00C26AD5">
      <w:r>
        <w:t xml:space="preserve">V rámci </w:t>
      </w:r>
      <w:r w:rsidRPr="002C05D1">
        <w:rPr>
          <w:b/>
          <w:bCs/>
        </w:rPr>
        <w:t>realizace projektových dnů</w:t>
      </w:r>
      <w:r>
        <w:t xml:space="preserve"> v termínu </w:t>
      </w:r>
      <w:proofErr w:type="gramStart"/>
      <w:r w:rsidRPr="00897627">
        <w:rPr>
          <w:b/>
          <w:bCs/>
        </w:rPr>
        <w:t>24.</w:t>
      </w:r>
      <w:r w:rsidR="00F706B0">
        <w:rPr>
          <w:b/>
          <w:bCs/>
        </w:rPr>
        <w:t xml:space="preserve"> </w:t>
      </w:r>
      <w:r w:rsidRPr="00897627">
        <w:rPr>
          <w:b/>
          <w:bCs/>
        </w:rPr>
        <w:t>6.– 26</w:t>
      </w:r>
      <w:proofErr w:type="gramEnd"/>
      <w:r w:rsidRPr="00897627">
        <w:rPr>
          <w:b/>
          <w:bCs/>
        </w:rPr>
        <w:t>.</w:t>
      </w:r>
      <w:r w:rsidR="00F706B0">
        <w:rPr>
          <w:b/>
          <w:bCs/>
        </w:rPr>
        <w:t xml:space="preserve"> </w:t>
      </w:r>
      <w:r w:rsidRPr="00897627">
        <w:rPr>
          <w:b/>
          <w:bCs/>
        </w:rPr>
        <w:t>6. 2024</w:t>
      </w:r>
      <w:r>
        <w:t xml:space="preserve"> u vás o</w:t>
      </w:r>
      <w:r w:rsidR="00C26AD5" w:rsidRPr="00D87EB2">
        <w:t xml:space="preserve">bjednáváme </w:t>
      </w:r>
      <w:r>
        <w:t>pro skupinu studentů a pedagogický doprovod zajištění následujících služeb</w:t>
      </w:r>
      <w:r w:rsidR="002C05D1">
        <w:t xml:space="preserve"> v </w:t>
      </w:r>
      <w:r w:rsidR="00F706B0">
        <w:t>Kopřivná resort, Malá Morávka:</w:t>
      </w:r>
    </w:p>
    <w:p w14:paraId="3C41B942" w14:textId="69895684" w:rsidR="00897627" w:rsidRPr="002C05D1" w:rsidRDefault="00897627" w:rsidP="002C05D1">
      <w:pPr>
        <w:pStyle w:val="Odstavecseseznamem"/>
        <w:numPr>
          <w:ilvl w:val="0"/>
          <w:numId w:val="38"/>
        </w:numPr>
        <w:rPr>
          <w:rFonts w:asciiTheme="minorHAnsi" w:hAnsiTheme="minorHAnsi" w:cstheme="minorHAnsi"/>
        </w:rPr>
      </w:pPr>
      <w:r w:rsidRPr="002C05D1">
        <w:rPr>
          <w:rFonts w:asciiTheme="minorHAnsi" w:hAnsiTheme="minorHAnsi" w:cstheme="minorHAnsi"/>
        </w:rPr>
        <w:t>Doprava 24.6. Vsetín – Malá Morávka, 26.6. Malá Morávka-Vsetín a zpět</w:t>
      </w:r>
    </w:p>
    <w:p w14:paraId="21FBC9E9" w14:textId="01F1C3C7" w:rsidR="00897627" w:rsidRPr="002C05D1" w:rsidRDefault="00897627" w:rsidP="002C05D1">
      <w:pPr>
        <w:pStyle w:val="Odstavecseseznamem"/>
        <w:numPr>
          <w:ilvl w:val="0"/>
          <w:numId w:val="38"/>
        </w:numPr>
        <w:rPr>
          <w:rFonts w:asciiTheme="minorHAnsi" w:hAnsiTheme="minorHAnsi" w:cstheme="minorHAnsi"/>
        </w:rPr>
      </w:pPr>
      <w:r w:rsidRPr="002C05D1">
        <w:rPr>
          <w:rFonts w:asciiTheme="minorHAnsi" w:hAnsiTheme="minorHAnsi" w:cstheme="minorHAnsi"/>
        </w:rPr>
        <w:t>Ubytování (Chata MÁJA)</w:t>
      </w:r>
      <w:r w:rsidR="002A2191" w:rsidRPr="002C05D1">
        <w:rPr>
          <w:rFonts w:asciiTheme="minorHAnsi" w:hAnsiTheme="minorHAnsi" w:cstheme="minorHAnsi"/>
        </w:rPr>
        <w:t xml:space="preserve"> </w:t>
      </w:r>
    </w:p>
    <w:p w14:paraId="34BEC06B" w14:textId="36963AB5" w:rsidR="00C26AD5" w:rsidRPr="002C05D1" w:rsidRDefault="002C05D1" w:rsidP="002C05D1">
      <w:pPr>
        <w:pStyle w:val="Odstavecseseznamem"/>
        <w:numPr>
          <w:ilvl w:val="0"/>
          <w:numId w:val="38"/>
        </w:numPr>
        <w:rPr>
          <w:rFonts w:asciiTheme="minorHAnsi" w:hAnsiTheme="minorHAnsi" w:cstheme="minorHAnsi"/>
        </w:rPr>
      </w:pPr>
      <w:r w:rsidRPr="002C05D1">
        <w:rPr>
          <w:rFonts w:asciiTheme="minorHAnsi" w:hAnsiTheme="minorHAnsi" w:cstheme="minorHAnsi"/>
        </w:rPr>
        <w:t>P</w:t>
      </w:r>
      <w:r w:rsidR="00897627" w:rsidRPr="002C05D1">
        <w:rPr>
          <w:rFonts w:asciiTheme="minorHAnsi" w:hAnsiTheme="minorHAnsi" w:cstheme="minorHAnsi"/>
        </w:rPr>
        <w:t xml:space="preserve">lná penze </w:t>
      </w:r>
      <w:r w:rsidRPr="002C05D1">
        <w:rPr>
          <w:rFonts w:asciiTheme="minorHAnsi" w:hAnsiTheme="minorHAnsi" w:cstheme="minorHAnsi"/>
        </w:rPr>
        <w:t>(</w:t>
      </w:r>
      <w:proofErr w:type="gramStart"/>
      <w:r w:rsidRPr="002C05D1">
        <w:rPr>
          <w:rFonts w:asciiTheme="minorHAnsi" w:hAnsiTheme="minorHAnsi" w:cstheme="minorHAnsi"/>
        </w:rPr>
        <w:t>24.6. začíná</w:t>
      </w:r>
      <w:proofErr w:type="gramEnd"/>
      <w:r w:rsidRPr="002C05D1">
        <w:rPr>
          <w:rFonts w:asciiTheme="minorHAnsi" w:hAnsiTheme="minorHAnsi" w:cstheme="minorHAnsi"/>
        </w:rPr>
        <w:t xml:space="preserve"> obědem, 26.6. končí obědem)</w:t>
      </w:r>
    </w:p>
    <w:p w14:paraId="6F623A8C" w14:textId="07FA7D9C" w:rsidR="002C05D1" w:rsidRPr="002C05D1" w:rsidRDefault="002C05D1" w:rsidP="002C05D1">
      <w:pPr>
        <w:pStyle w:val="Odstavecseseznamem"/>
        <w:numPr>
          <w:ilvl w:val="0"/>
          <w:numId w:val="38"/>
        </w:numPr>
        <w:rPr>
          <w:rFonts w:asciiTheme="minorHAnsi" w:hAnsiTheme="minorHAnsi" w:cstheme="minorHAnsi"/>
        </w:rPr>
      </w:pPr>
      <w:r w:rsidRPr="002C05D1">
        <w:rPr>
          <w:rFonts w:asciiTheme="minorHAnsi" w:hAnsiTheme="minorHAnsi" w:cstheme="minorHAnsi"/>
        </w:rPr>
        <w:t xml:space="preserve">Doprovodné služby – turistický průvodce, paintball, </w:t>
      </w:r>
      <w:proofErr w:type="spellStart"/>
      <w:r w:rsidRPr="002C05D1">
        <w:rPr>
          <w:rFonts w:asciiTheme="minorHAnsi" w:hAnsiTheme="minorHAnsi" w:cstheme="minorHAnsi"/>
        </w:rPr>
        <w:t>wellness</w:t>
      </w:r>
      <w:proofErr w:type="spellEnd"/>
      <w:r w:rsidRPr="002C05D1">
        <w:rPr>
          <w:rFonts w:asciiTheme="minorHAnsi" w:hAnsiTheme="minorHAnsi" w:cstheme="minorHAnsi"/>
        </w:rPr>
        <w:t>, využití bazénu</w:t>
      </w:r>
    </w:p>
    <w:p w14:paraId="49990FC4" w14:textId="77777777" w:rsidR="002C05D1" w:rsidRPr="002C05D1" w:rsidRDefault="002C05D1" w:rsidP="00C26AD5">
      <w:pPr>
        <w:rPr>
          <w:rFonts w:cstheme="minorHAnsi"/>
          <w:b/>
          <w:bCs/>
        </w:rPr>
      </w:pPr>
    </w:p>
    <w:p w14:paraId="7ADD2A17" w14:textId="2FB18DC8" w:rsidR="00233A81" w:rsidRDefault="00233A81" w:rsidP="00C26AD5">
      <w:pPr>
        <w:rPr>
          <w:b/>
          <w:bCs/>
        </w:rPr>
      </w:pPr>
      <w:r>
        <w:rPr>
          <w:b/>
          <w:bCs/>
        </w:rPr>
        <w:t xml:space="preserve">Celkem osob: </w:t>
      </w:r>
      <w:r w:rsidR="00897627">
        <w:rPr>
          <w:b/>
          <w:bCs/>
        </w:rPr>
        <w:t>27</w:t>
      </w:r>
    </w:p>
    <w:p w14:paraId="68FA53FD" w14:textId="1F5EFFE8" w:rsidR="002A2191" w:rsidRPr="00D87EB2" w:rsidRDefault="00233A81" w:rsidP="00C26AD5">
      <w:pPr>
        <w:rPr>
          <w:b/>
          <w:bCs/>
        </w:rPr>
      </w:pPr>
      <w:r>
        <w:rPr>
          <w:b/>
          <w:bCs/>
        </w:rPr>
        <w:t>Počet studentů</w:t>
      </w:r>
      <w:r w:rsidR="002A2191" w:rsidRPr="00D87EB2">
        <w:rPr>
          <w:b/>
          <w:bCs/>
        </w:rPr>
        <w:t xml:space="preserve">: </w:t>
      </w:r>
      <w:r w:rsidR="00897627">
        <w:rPr>
          <w:b/>
          <w:bCs/>
        </w:rPr>
        <w:t>25</w:t>
      </w:r>
      <w:r w:rsidR="00047B72">
        <w:rPr>
          <w:b/>
          <w:bCs/>
        </w:rPr>
        <w:t xml:space="preserve"> </w:t>
      </w:r>
    </w:p>
    <w:p w14:paraId="772940D9" w14:textId="6A228FB6" w:rsidR="00233A81" w:rsidRDefault="00233A81" w:rsidP="00233A81">
      <w:pPr>
        <w:rPr>
          <w:b/>
          <w:bCs/>
        </w:rPr>
      </w:pPr>
      <w:r>
        <w:rPr>
          <w:b/>
          <w:bCs/>
        </w:rPr>
        <w:t xml:space="preserve">Počet </w:t>
      </w:r>
      <w:proofErr w:type="spellStart"/>
      <w:r>
        <w:rPr>
          <w:b/>
          <w:bCs/>
        </w:rPr>
        <w:t>pdg</w:t>
      </w:r>
      <w:proofErr w:type="spellEnd"/>
      <w:r>
        <w:rPr>
          <w:b/>
          <w:bCs/>
        </w:rPr>
        <w:t>. doprovod</w:t>
      </w:r>
      <w:r w:rsidRPr="00D87EB2">
        <w:rPr>
          <w:b/>
          <w:bCs/>
        </w:rPr>
        <w:t xml:space="preserve">: </w:t>
      </w:r>
      <w:r w:rsidR="00897627">
        <w:rPr>
          <w:b/>
          <w:bCs/>
        </w:rPr>
        <w:t>2</w:t>
      </w:r>
      <w:r>
        <w:rPr>
          <w:b/>
          <w:bCs/>
        </w:rPr>
        <w:t xml:space="preserve"> </w:t>
      </w:r>
    </w:p>
    <w:p w14:paraId="4AF02C5B" w14:textId="3DCC3D6B" w:rsidR="00ED4763" w:rsidRPr="00D87EB2" w:rsidRDefault="00ED4763" w:rsidP="00233A81">
      <w:pPr>
        <w:rPr>
          <w:b/>
          <w:bCs/>
        </w:rPr>
      </w:pPr>
      <w:r>
        <w:rPr>
          <w:b/>
          <w:bCs/>
        </w:rPr>
        <w:t>Cena: 87.189 Kč</w:t>
      </w:r>
    </w:p>
    <w:p w14:paraId="3CC67D7E" w14:textId="2D4CD237" w:rsidR="00233A81" w:rsidRPr="00D87EB2" w:rsidRDefault="00233A81" w:rsidP="00C26AD5">
      <w:pPr>
        <w:pStyle w:val="Bezmezer"/>
      </w:pPr>
    </w:p>
    <w:p w14:paraId="14E89214" w14:textId="1FBBEA67" w:rsidR="00C26AD5" w:rsidRDefault="00C26AD5" w:rsidP="00C26AD5">
      <w:pPr>
        <w:pStyle w:val="Bezmezer"/>
      </w:pPr>
      <w:r w:rsidRPr="00DE16E2">
        <w:t>Děkujeme.</w:t>
      </w:r>
    </w:p>
    <w:p w14:paraId="3938CE80" w14:textId="77777777" w:rsidR="00C26AD5" w:rsidRDefault="00C26AD5" w:rsidP="00C26AD5">
      <w:pPr>
        <w:pStyle w:val="Bezmezer"/>
      </w:pPr>
    </w:p>
    <w:p w14:paraId="5356D80B" w14:textId="77777777" w:rsidR="00C26AD5" w:rsidRPr="00DE16E2" w:rsidRDefault="00C26AD5" w:rsidP="00C26AD5">
      <w:pPr>
        <w:pStyle w:val="Bezmezer"/>
      </w:pPr>
    </w:p>
    <w:p w14:paraId="45AB0C24" w14:textId="77777777" w:rsidR="00C26AD5" w:rsidRPr="004C3BC1" w:rsidRDefault="00C26AD5" w:rsidP="00C26AD5">
      <w:pPr>
        <w:pStyle w:val="Bezmezer"/>
        <w:rPr>
          <w:b/>
        </w:rPr>
      </w:pPr>
      <w:r w:rsidRPr="004C3BC1">
        <w:rPr>
          <w:b/>
        </w:rPr>
        <w:t>Fakturační adresa:</w:t>
      </w:r>
    </w:p>
    <w:p w14:paraId="4DFD9B5E" w14:textId="77777777" w:rsidR="00C26AD5" w:rsidRDefault="00C26AD5" w:rsidP="00C26AD5">
      <w:pPr>
        <w:pStyle w:val="Bezmezer"/>
      </w:pPr>
      <w:r>
        <w:t>Masarykovo gymnázium, SZŠ a VOŠ zdravotnická Vsetín</w:t>
      </w:r>
    </w:p>
    <w:p w14:paraId="153E3A45" w14:textId="77777777" w:rsidR="00C26AD5" w:rsidRDefault="00C26AD5" w:rsidP="00C26AD5">
      <w:pPr>
        <w:pStyle w:val="Bezmezer"/>
      </w:pPr>
      <w:r>
        <w:t>Tyršova 1069</w:t>
      </w:r>
    </w:p>
    <w:p w14:paraId="0F4E29BC" w14:textId="77777777" w:rsidR="00C26AD5" w:rsidRDefault="00C26AD5" w:rsidP="00C26AD5">
      <w:pPr>
        <w:pStyle w:val="Bezmezer"/>
      </w:pPr>
      <w:r>
        <w:t>755 01 Vsetín</w:t>
      </w:r>
    </w:p>
    <w:p w14:paraId="44A3BB68" w14:textId="77777777" w:rsidR="00C26AD5" w:rsidRDefault="00C26AD5" w:rsidP="00C26AD5">
      <w:pPr>
        <w:pStyle w:val="Bezmezer"/>
      </w:pPr>
      <w:r>
        <w:t>IČ: 00843351</w:t>
      </w:r>
    </w:p>
    <w:p w14:paraId="585961C4" w14:textId="77777777" w:rsidR="00C26AD5" w:rsidRDefault="00C26AD5" w:rsidP="00C26AD5">
      <w:pPr>
        <w:pStyle w:val="Bezmezer"/>
      </w:pPr>
      <w:r>
        <w:t>DIČ: CZ843351</w:t>
      </w:r>
    </w:p>
    <w:p w14:paraId="78088600" w14:textId="77777777" w:rsidR="00C26AD5" w:rsidRDefault="00C26AD5" w:rsidP="00C26AD5">
      <w:pPr>
        <w:pStyle w:val="Bezmezer"/>
      </w:pPr>
    </w:p>
    <w:p w14:paraId="7A099A1E" w14:textId="77777777" w:rsidR="00C26AD5" w:rsidRDefault="00C26AD5" w:rsidP="00C26AD5">
      <w:pPr>
        <w:spacing w:after="0"/>
      </w:pPr>
      <w:r>
        <w:t>Mgr. Martin Metelka</w:t>
      </w:r>
    </w:p>
    <w:p w14:paraId="5D6A754C" w14:textId="77777777" w:rsidR="00C26AD5" w:rsidRDefault="00C26AD5" w:rsidP="00C26AD5">
      <w:pPr>
        <w:spacing w:after="0"/>
      </w:pPr>
      <w:r>
        <w:t>ředitel školy</w:t>
      </w:r>
    </w:p>
    <w:p w14:paraId="5822BCF3" w14:textId="77777777" w:rsidR="006655E8" w:rsidRPr="00374890" w:rsidRDefault="006655E8" w:rsidP="00374890"/>
    <w:sectPr w:rsidR="006655E8" w:rsidRPr="00374890" w:rsidSect="00C9343C">
      <w:footerReference w:type="default" r:id="rId8"/>
      <w:headerReference w:type="first" r:id="rId9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9D6A1" w14:textId="77777777" w:rsidR="007F6FAA" w:rsidRDefault="007F6FAA" w:rsidP="00F6401C">
      <w:r>
        <w:separator/>
      </w:r>
    </w:p>
  </w:endnote>
  <w:endnote w:type="continuationSeparator" w:id="0">
    <w:p w14:paraId="636A15D7" w14:textId="77777777" w:rsidR="007F6FAA" w:rsidRDefault="007F6FAA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721BC5-D82E-4F3F-A3FB-6EDB396318B8}"/>
    <w:embedBold r:id="rId2" w:fontKey="{9A221F70-CD32-4618-BB54-A9B7D281BB2C}"/>
    <w:embedItalic r:id="rId3" w:fontKey="{49B241AC-72D9-48E5-AD96-C21CD59D1243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4" w:subsetted="1" w:fontKey="{1A7C0010-78FB-40C2-AFF7-68F324E75E9E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7495040"/>
      <w:docPartObj>
        <w:docPartGallery w:val="Page Numbers (Bottom of Page)"/>
        <w:docPartUnique/>
      </w:docPartObj>
    </w:sdtPr>
    <w:sdtEndPr/>
    <w:sdtContent>
      <w:p w14:paraId="288256FA" w14:textId="77777777" w:rsidR="00171118" w:rsidRDefault="00171118" w:rsidP="00ED7D3F">
        <w:pPr>
          <w:pStyle w:val="Zpat"/>
          <w:tabs>
            <w:tab w:val="clear" w:pos="9026"/>
            <w:tab w:val="right" w:pos="8789"/>
          </w:tabs>
          <w:ind w:right="-89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890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F2568" w14:textId="77777777" w:rsidR="007F6FAA" w:rsidRDefault="007F6FAA" w:rsidP="00F6401C">
      <w:r>
        <w:separator/>
      </w:r>
    </w:p>
  </w:footnote>
  <w:footnote w:type="continuationSeparator" w:id="0">
    <w:p w14:paraId="23FBAE4D" w14:textId="77777777" w:rsidR="007F6FAA" w:rsidRDefault="007F6FAA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5F407" w14:textId="77777777" w:rsidR="00C341D9" w:rsidRDefault="00C341D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010B6775" wp14:editId="2D8CB285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F472629"/>
    <w:multiLevelType w:val="hybridMultilevel"/>
    <w:tmpl w:val="64B26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16"/>
  </w:num>
  <w:num w:numId="3">
    <w:abstractNumId w:val="32"/>
  </w:num>
  <w:num w:numId="4">
    <w:abstractNumId w:val="17"/>
  </w:num>
  <w:num w:numId="5">
    <w:abstractNumId w:val="22"/>
  </w:num>
  <w:num w:numId="6">
    <w:abstractNumId w:val="33"/>
  </w:num>
  <w:num w:numId="7">
    <w:abstractNumId w:val="31"/>
  </w:num>
  <w:num w:numId="8">
    <w:abstractNumId w:val="14"/>
  </w:num>
  <w:num w:numId="9">
    <w:abstractNumId w:val="28"/>
  </w:num>
  <w:num w:numId="10">
    <w:abstractNumId w:val="18"/>
  </w:num>
  <w:num w:numId="11">
    <w:abstractNumId w:val="11"/>
  </w:num>
  <w:num w:numId="12">
    <w:abstractNumId w:val="26"/>
  </w:num>
  <w:num w:numId="13">
    <w:abstractNumId w:val="19"/>
  </w:num>
  <w:num w:numId="14">
    <w:abstractNumId w:val="27"/>
  </w:num>
  <w:num w:numId="15">
    <w:abstractNumId w:val="15"/>
  </w:num>
  <w:num w:numId="16">
    <w:abstractNumId w:val="36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9"/>
  </w:num>
  <w:num w:numId="27">
    <w:abstractNumId w:val="30"/>
  </w:num>
  <w:num w:numId="28">
    <w:abstractNumId w:val="12"/>
  </w:num>
  <w:num w:numId="29">
    <w:abstractNumId w:val="24"/>
  </w:num>
  <w:num w:numId="30">
    <w:abstractNumId w:val="35"/>
  </w:num>
  <w:num w:numId="31">
    <w:abstractNumId w:val="37"/>
  </w:num>
  <w:num w:numId="32">
    <w:abstractNumId w:val="21"/>
  </w:num>
  <w:num w:numId="33">
    <w:abstractNumId w:val="10"/>
  </w:num>
  <w:num w:numId="34">
    <w:abstractNumId w:val="23"/>
  </w:num>
  <w:num w:numId="35">
    <w:abstractNumId w:val="29"/>
  </w:num>
  <w:num w:numId="36">
    <w:abstractNumId w:val="34"/>
  </w:num>
  <w:num w:numId="37">
    <w:abstractNumId w:val="13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D5"/>
    <w:rsid w:val="00024606"/>
    <w:rsid w:val="00033594"/>
    <w:rsid w:val="00047B72"/>
    <w:rsid w:val="000541B8"/>
    <w:rsid w:val="00060145"/>
    <w:rsid w:val="00062E8B"/>
    <w:rsid w:val="00066742"/>
    <w:rsid w:val="000749E6"/>
    <w:rsid w:val="00094179"/>
    <w:rsid w:val="000B0CAB"/>
    <w:rsid w:val="00124824"/>
    <w:rsid w:val="00126E73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33A81"/>
    <w:rsid w:val="00235FC4"/>
    <w:rsid w:val="0026743C"/>
    <w:rsid w:val="002A2191"/>
    <w:rsid w:val="002A583C"/>
    <w:rsid w:val="002C05D1"/>
    <w:rsid w:val="002C6C61"/>
    <w:rsid w:val="002E773F"/>
    <w:rsid w:val="003054D4"/>
    <w:rsid w:val="003135FA"/>
    <w:rsid w:val="00374890"/>
    <w:rsid w:val="003919AA"/>
    <w:rsid w:val="0039274B"/>
    <w:rsid w:val="003B1F19"/>
    <w:rsid w:val="003E2F31"/>
    <w:rsid w:val="003E42EB"/>
    <w:rsid w:val="00461792"/>
    <w:rsid w:val="004A72C9"/>
    <w:rsid w:val="004C0225"/>
    <w:rsid w:val="00507880"/>
    <w:rsid w:val="00522998"/>
    <w:rsid w:val="00546EE1"/>
    <w:rsid w:val="0055163B"/>
    <w:rsid w:val="00562759"/>
    <w:rsid w:val="00573766"/>
    <w:rsid w:val="0059723B"/>
    <w:rsid w:val="005A796C"/>
    <w:rsid w:val="005F28E7"/>
    <w:rsid w:val="005F3A3B"/>
    <w:rsid w:val="005F73F7"/>
    <w:rsid w:val="00653B26"/>
    <w:rsid w:val="006655E8"/>
    <w:rsid w:val="00667B3D"/>
    <w:rsid w:val="006D2B8D"/>
    <w:rsid w:val="00722B1A"/>
    <w:rsid w:val="00727D3D"/>
    <w:rsid w:val="00736A86"/>
    <w:rsid w:val="007548A9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7F6FAA"/>
    <w:rsid w:val="00816452"/>
    <w:rsid w:val="00825933"/>
    <w:rsid w:val="0085234B"/>
    <w:rsid w:val="00897627"/>
    <w:rsid w:val="008A4C97"/>
    <w:rsid w:val="008C3F23"/>
    <w:rsid w:val="008F6352"/>
    <w:rsid w:val="00903341"/>
    <w:rsid w:val="00954781"/>
    <w:rsid w:val="00976526"/>
    <w:rsid w:val="0099237E"/>
    <w:rsid w:val="009A14E9"/>
    <w:rsid w:val="009B322C"/>
    <w:rsid w:val="009C07FA"/>
    <w:rsid w:val="009D1A43"/>
    <w:rsid w:val="00A478B2"/>
    <w:rsid w:val="00A47DD1"/>
    <w:rsid w:val="00A60EC7"/>
    <w:rsid w:val="00A653A6"/>
    <w:rsid w:val="00A714CF"/>
    <w:rsid w:val="00A94E50"/>
    <w:rsid w:val="00AA6B4C"/>
    <w:rsid w:val="00AC0143"/>
    <w:rsid w:val="00AE6AE5"/>
    <w:rsid w:val="00AF1B2C"/>
    <w:rsid w:val="00AF471D"/>
    <w:rsid w:val="00B25DA3"/>
    <w:rsid w:val="00B515DA"/>
    <w:rsid w:val="00B56727"/>
    <w:rsid w:val="00B761C1"/>
    <w:rsid w:val="00BA1A48"/>
    <w:rsid w:val="00BA7A79"/>
    <w:rsid w:val="00BB39EE"/>
    <w:rsid w:val="00C26AD5"/>
    <w:rsid w:val="00C341D9"/>
    <w:rsid w:val="00C62EF2"/>
    <w:rsid w:val="00C74B23"/>
    <w:rsid w:val="00C85077"/>
    <w:rsid w:val="00C90EFD"/>
    <w:rsid w:val="00C9343C"/>
    <w:rsid w:val="00CB2EC9"/>
    <w:rsid w:val="00CD4E28"/>
    <w:rsid w:val="00D2111A"/>
    <w:rsid w:val="00D262FD"/>
    <w:rsid w:val="00D3691A"/>
    <w:rsid w:val="00D71D2A"/>
    <w:rsid w:val="00D75AAC"/>
    <w:rsid w:val="00D8647C"/>
    <w:rsid w:val="00D87EB2"/>
    <w:rsid w:val="00DA63BD"/>
    <w:rsid w:val="00E10226"/>
    <w:rsid w:val="00E17A9E"/>
    <w:rsid w:val="00E34FFC"/>
    <w:rsid w:val="00E45CCE"/>
    <w:rsid w:val="00E60481"/>
    <w:rsid w:val="00E674BC"/>
    <w:rsid w:val="00E7464E"/>
    <w:rsid w:val="00EB0D70"/>
    <w:rsid w:val="00EB69FC"/>
    <w:rsid w:val="00ED4763"/>
    <w:rsid w:val="00ED7D3F"/>
    <w:rsid w:val="00EE07B4"/>
    <w:rsid w:val="00F506E8"/>
    <w:rsid w:val="00F57155"/>
    <w:rsid w:val="00F571DB"/>
    <w:rsid w:val="00F6401C"/>
    <w:rsid w:val="00F706B0"/>
    <w:rsid w:val="00FA2566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BB59D"/>
  <w15:chartTrackingRefBased/>
  <w15:docId w15:val="{460B0597-D00A-46CE-A501-6D63C439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6AD5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1F3B58"/>
    <w:pPr>
      <w:autoSpaceDE w:val="0"/>
      <w:autoSpaceDN w:val="0"/>
      <w:adjustRightInd w:val="0"/>
      <w:spacing w:after="0" w:line="276" w:lineRule="auto"/>
      <w:jc w:val="both"/>
      <w:outlineLvl w:val="0"/>
    </w:pPr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spacing w:after="0" w:line="276" w:lineRule="auto"/>
      <w:jc w:val="both"/>
      <w:outlineLvl w:val="1"/>
    </w:pPr>
    <w:rPr>
      <w:rFonts w:ascii="Montserrat" w:hAnsi="Montserrat" w:cs="Helvetica"/>
      <w:b/>
      <w:bCs/>
      <w:color w:val="000000"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spacing w:after="0" w:line="276" w:lineRule="auto"/>
      <w:jc w:val="both"/>
      <w:outlineLvl w:val="2"/>
    </w:pPr>
    <w:rPr>
      <w:rFonts w:ascii="Montserrat" w:eastAsia="Times New Roman" w:hAnsi="Montserrat" w:cs="Arial"/>
      <w:b/>
      <w:bCs/>
      <w:color w:val="000000"/>
      <w:sz w:val="24"/>
      <w:szCs w:val="24"/>
      <w:lang w:eastAsia="en-GB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 w:after="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  <w:spacing w:after="0" w:line="276" w:lineRule="auto"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  <w:spacing w:after="0" w:line="276" w:lineRule="auto"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basedOn w:val="Standardnpsmoodstavce"/>
    <w:uiPriority w:val="22"/>
    <w:qFormat/>
    <w:rsid w:val="005F73F7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basedOn w:val="Standardnpsmoodstavce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F73F7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 w:line="276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character" w:customStyle="1" w:styleId="Nadpis1Char">
    <w:name w:val="Nadpis 1 Char"/>
    <w:basedOn w:val="Standardnpsmoodstavce"/>
    <w:link w:val="Nadpis1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  <w:spacing w:after="0" w:line="276" w:lineRule="auto"/>
      <w:jc w:val="both"/>
    </w:pPr>
    <w:rPr>
      <w:rFonts w:ascii="Montserrat" w:hAnsi="Montserrat" w:cs="Helvetica"/>
      <w:color w:val="000000"/>
      <w:sz w:val="20"/>
      <w:szCs w:val="20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 w:line="240" w:lineRule="auto"/>
      <w:jc w:val="both"/>
    </w:pPr>
    <w:rPr>
      <w:rFonts w:ascii="Montserrat" w:eastAsia="Times New Roman" w:hAnsi="Montserrat" w:cs="Arial"/>
      <w:i/>
      <w:iCs/>
      <w:color w:val="44546A" w:themeColor="text2"/>
      <w:sz w:val="18"/>
      <w:szCs w:val="18"/>
      <w:lang w:eastAsia="en-GB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  <w:spacing w:after="0" w:line="276" w:lineRule="auto"/>
      <w:jc w:val="both"/>
    </w:pPr>
    <w:rPr>
      <w:rFonts w:ascii="Montserrat" w:hAnsi="Montserrat" w:cs="Helvetica"/>
      <w:i/>
      <w:iCs/>
      <w:color w:val="000000"/>
      <w:sz w:val="20"/>
      <w:szCs w:val="20"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spacing w:after="120"/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spacing w:after="120"/>
      <w:ind w:left="357" w:hanging="357"/>
    </w:pPr>
  </w:style>
  <w:style w:type="paragraph" w:customStyle="1" w:styleId="Popisekobrazek">
    <w:name w:val="Popisek obrazek"/>
    <w:basedOn w:val="Normln"/>
    <w:qFormat/>
    <w:rsid w:val="00825933"/>
    <w:pPr>
      <w:spacing w:after="0" w:line="276" w:lineRule="auto"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pPr>
      <w:spacing w:after="0" w:line="276" w:lineRule="auto"/>
      <w:jc w:val="both"/>
    </w:pPr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593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pPr>
      <w:spacing w:after="0" w:line="276" w:lineRule="auto"/>
      <w:jc w:val="both"/>
    </w:pPr>
    <w:rPr>
      <w:rFonts w:ascii="Montserrat" w:eastAsia="Times New Roman" w:hAnsi="Montserrat" w:cs="Arial"/>
      <w:b/>
      <w:bCs/>
      <w:color w:val="000000"/>
      <w:sz w:val="24"/>
      <w:szCs w:val="24"/>
      <w:lang w:eastAsia="en-GB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line="276" w:lineRule="auto"/>
      <w:ind w:left="864" w:right="864"/>
      <w:jc w:val="center"/>
    </w:pPr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CittChar">
    <w:name w:val="Citát Char"/>
    <w:aliases w:val="Citace Char"/>
    <w:basedOn w:val="Standardnpsmoodstavce"/>
    <w:link w:val="Citt"/>
    <w:uiPriority w:val="29"/>
    <w:rsid w:val="0076779D"/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pPr>
      <w:spacing w:after="0" w:line="276" w:lineRule="auto"/>
      <w:jc w:val="both"/>
    </w:pPr>
    <w:rPr>
      <w:rFonts w:ascii="Montserrat" w:eastAsia="Times New Roman" w:hAnsi="Montserrat" w:cs="Arial"/>
      <w:b/>
      <w:bCs/>
      <w:color w:val="233375"/>
      <w:sz w:val="20"/>
      <w:szCs w:val="20"/>
      <w:lang w:eastAsia="en-GB"/>
    </w:rPr>
  </w:style>
  <w:style w:type="paragraph" w:styleId="Odstavecseseznamem">
    <w:name w:val="List Paragraph"/>
    <w:basedOn w:val="Normln"/>
    <w:uiPriority w:val="34"/>
    <w:rsid w:val="00066742"/>
    <w:pPr>
      <w:spacing w:after="0" w:line="276" w:lineRule="auto"/>
      <w:ind w:left="720"/>
      <w:contextualSpacing/>
      <w:jc w:val="both"/>
    </w:pPr>
    <w:rPr>
      <w:rFonts w:ascii="Montserrat" w:eastAsia="Times New Roman" w:hAnsi="Montserrat" w:cs="Arial"/>
      <w:color w:val="000000"/>
      <w:sz w:val="20"/>
      <w:szCs w:val="20"/>
      <w:lang w:eastAsia="en-GB"/>
    </w:rPr>
  </w:style>
  <w:style w:type="paragraph" w:customStyle="1" w:styleId="Textvbarveszs">
    <w:name w:val="Text v barve szs"/>
    <w:basedOn w:val="Normln"/>
    <w:next w:val="Normln"/>
    <w:qFormat/>
    <w:rsid w:val="0076779D"/>
    <w:pPr>
      <w:spacing w:after="0" w:line="276" w:lineRule="auto"/>
      <w:jc w:val="both"/>
    </w:pPr>
    <w:rPr>
      <w:rFonts w:ascii="Montserrat" w:eastAsia="Times New Roman" w:hAnsi="Montserrat" w:cs="Arial"/>
      <w:b/>
      <w:bCs/>
      <w:color w:val="A3332D"/>
      <w:sz w:val="20"/>
      <w:szCs w:val="20"/>
      <w:lang w:eastAsia="en-GB"/>
    </w:rPr>
  </w:style>
  <w:style w:type="paragraph" w:styleId="Bezmezer">
    <w:name w:val="No Spacing"/>
    <w:uiPriority w:val="1"/>
    <w:qFormat/>
    <w:rsid w:val="00C26AD5"/>
    <w:pPr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CE3319-C9A4-44CA-B4ED-A85193458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</Template>
  <TotalTime>103</TotalTime>
  <Pages>1</Pages>
  <Words>137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Orságová Andrea</cp:lastModifiedBy>
  <cp:revision>14</cp:revision>
  <cp:lastPrinted>2024-06-21T12:41:00Z</cp:lastPrinted>
  <dcterms:created xsi:type="dcterms:W3CDTF">2024-04-09T10:30:00Z</dcterms:created>
  <dcterms:modified xsi:type="dcterms:W3CDTF">2024-06-21T12:47:00Z</dcterms:modified>
  <cp:category/>
</cp:coreProperties>
</file>