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2056345</wp:posOffset>
            </wp:positionH>
            <wp:positionV relativeFrom="page">
              <wp:posOffset>3820749</wp:posOffset>
            </wp:positionV>
            <wp:extent cx="2323323" cy="19478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23323" cy="194781"/>
                    </a:xfrm>
                    <a:custGeom>
                      <a:rect l="l" t="t" r="r" b="b"/>
                      <a:pathLst>
                        <a:path w="2323323" h="194781">
                          <a:moveTo>
                            <a:pt x="0" y="194781"/>
                          </a:moveTo>
                          <a:lnTo>
                            <a:pt x="2323323" y="194781"/>
                          </a:lnTo>
                          <a:lnTo>
                            <a:pt x="2323323" y="0"/>
                          </a:lnTo>
                          <a:lnTo>
                            <a:pt x="0" y="0"/>
                          </a:lnTo>
                          <a:lnTo>
                            <a:pt x="0" y="19478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5210267</wp:posOffset>
            </wp:positionH>
            <wp:positionV relativeFrom="page">
              <wp:posOffset>2928064</wp:posOffset>
            </wp:positionV>
            <wp:extent cx="707453" cy="3458802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7453" cy="3458802"/>
                    </a:xfrm>
                    <a:custGeom>
                      <a:rect l="l" t="t" r="r" b="b"/>
                      <a:pathLst>
                        <a:path w="707453" h="3458802">
                          <a:moveTo>
                            <a:pt x="0" y="3458802"/>
                          </a:moveTo>
                          <a:lnTo>
                            <a:pt x="707453" y="3458802"/>
                          </a:lnTo>
                          <a:lnTo>
                            <a:pt x="707453" y="0"/>
                          </a:lnTo>
                          <a:lnTo>
                            <a:pt x="0" y="0"/>
                          </a:lnTo>
                          <a:lnTo>
                            <a:pt x="0" y="345880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298572</wp:posOffset>
            </wp:positionH>
            <wp:positionV relativeFrom="page">
              <wp:posOffset>8618356</wp:posOffset>
            </wp:positionV>
            <wp:extent cx="6877970" cy="1179023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77970" cy="1179023"/>
                    </a:xfrm>
                    <a:custGeom>
                      <a:rect l="l" t="t" r="r" b="b"/>
                      <a:pathLst>
                        <a:path w="6877970" h="1179023">
                          <a:moveTo>
                            <a:pt x="0" y="1179023"/>
                          </a:moveTo>
                          <a:lnTo>
                            <a:pt x="6877970" y="1179023"/>
                          </a:lnTo>
                          <a:lnTo>
                            <a:pt x="6877970" y="0"/>
                          </a:lnTo>
                          <a:lnTo>
                            <a:pt x="0" y="0"/>
                          </a:lnTo>
                          <a:lnTo>
                            <a:pt x="0" y="117902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2024-06-11T07:22:54Z</dcterms:created>
  <dcterms:modified xsi:type="dcterms:W3CDTF">2024-06-11T07:22:54Z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