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1456736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772BBB68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63C1698F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0DFB78A1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034F7EA0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1BB97434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34ABAB96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38E268EB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60DFC786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03F65CD0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1D535814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2166B9CE" w14:textId="07B8864D" w:rsidR="00F210E8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  <w:bCs/>
                <w:sz w:val="16"/>
                <w:szCs w:val="16"/>
              </w:rPr>
            </w:pPr>
          </w:p>
          <w:p w14:paraId="0A8A0615" w14:textId="54C89E13" w:rsidR="00F210E8" w:rsidRDefault="001673FD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PRO TRAVEL</w:t>
            </w:r>
            <w:r w:rsidR="001729B4">
              <w:rPr>
                <w:rFonts w:ascii="Sora" w:hAnsi="Sora" w:cs="Sora"/>
                <w:sz w:val="16"/>
                <w:szCs w:val="16"/>
              </w:rPr>
              <w:t xml:space="preserve"> CK, s.r.o.</w:t>
            </w:r>
          </w:p>
          <w:p w14:paraId="55281A8C" w14:textId="1423158D" w:rsidR="001729B4" w:rsidRDefault="001729B4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Prokopova 23</w:t>
            </w:r>
          </w:p>
          <w:p w14:paraId="5F5D4A06" w14:textId="209032E0" w:rsidR="001729B4" w:rsidRDefault="001729B4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6C17FA37" w14:textId="51335A63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IČ: </w:t>
            </w:r>
            <w:r w:rsidR="00684267">
              <w:rPr>
                <w:rFonts w:ascii="Sora" w:hAnsi="Sora" w:cs="Sora"/>
                <w:sz w:val="16"/>
                <w:szCs w:val="16"/>
              </w:rPr>
              <w:t>26355353</w:t>
            </w:r>
          </w:p>
          <w:p w14:paraId="6EE6FEB9" w14:textId="77777777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>
              <w:rPr>
                <w:rFonts w:ascii="Sora" w:hAnsi="Sora" w:cs="Sora"/>
                <w:sz w:val="16"/>
                <w:szCs w:val="16"/>
              </w:rPr>
            </w:r>
            <w:r>
              <w:rPr>
                <w:rFonts w:ascii="Sora" w:hAnsi="Sora" w:cs="Sora"/>
                <w:sz w:val="16"/>
                <w:szCs w:val="16"/>
              </w:rPr>
              <w:fldChar w:fldCharType="separate"/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2EC6EB08" w14:textId="169E913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684267">
              <w:rPr>
                <w:rFonts w:ascii="Sora" w:hAnsi="Sora" w:cs="Sora"/>
                <w:sz w:val="16"/>
                <w:szCs w:val="16"/>
              </w:rPr>
              <w:t>info@protravel.cz</w:t>
            </w:r>
          </w:p>
          <w:p w14:paraId="20335412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="008C5606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>
              <w:rPr>
                <w:rFonts w:ascii="Sora" w:hAnsi="Sora" w:cs="Sora"/>
                <w:sz w:val="16"/>
                <w:szCs w:val="16"/>
              </w:rPr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  <w:p w14:paraId="6C2CF8EC" w14:textId="7E77C8D4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684267">
              <w:rPr>
                <w:rFonts w:ascii="Sora" w:hAnsi="Sora" w:cs="Sora"/>
                <w:sz w:val="16"/>
                <w:szCs w:val="16"/>
              </w:rPr>
              <w:t>www.protravel.cz</w:t>
            </w:r>
          </w:p>
        </w:tc>
      </w:tr>
    </w:tbl>
    <w:p w14:paraId="53958E55" w14:textId="4906ABBC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362B0A">
        <w:rPr>
          <w:sz w:val="24"/>
          <w:szCs w:val="28"/>
        </w:rPr>
        <w:t xml:space="preserve">      </w:t>
      </w:r>
      <w:r w:rsidR="008B3A30">
        <w:rPr>
          <w:sz w:val="24"/>
          <w:szCs w:val="28"/>
        </w:rPr>
        <w:t>179</w:t>
      </w:r>
      <w:r w:rsidR="000826D6">
        <w:rPr>
          <w:sz w:val="24"/>
          <w:szCs w:val="28"/>
        </w:rPr>
        <w:t>/202</w:t>
      </w:r>
      <w:r w:rsidR="001F46BA">
        <w:rPr>
          <w:sz w:val="24"/>
          <w:szCs w:val="28"/>
        </w:rPr>
        <w:t>4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322F58BE" w14:textId="77777777" w:rsidTr="00F02B34">
        <w:trPr>
          <w:trHeight w:val="3931"/>
        </w:trPr>
        <w:tc>
          <w:tcPr>
            <w:tcW w:w="9066" w:type="dxa"/>
          </w:tcPr>
          <w:p w14:paraId="2B8225E7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3AF4CC49" w14:textId="33DCE47F" w:rsidR="008F64B1" w:rsidRDefault="00224576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Objednáváme u Vás </w:t>
            </w:r>
            <w:r w:rsidR="001430E1">
              <w:rPr>
                <w:rFonts w:ascii="Sora" w:hAnsi="Sora" w:cs="Sora"/>
                <w:color w:val="000000"/>
                <w:sz w:val="20"/>
                <w:szCs w:val="20"/>
              </w:rPr>
              <w:t>pěti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denní </w:t>
            </w:r>
            <w:r w:rsidR="00061C45">
              <w:rPr>
                <w:rFonts w:ascii="Sora" w:hAnsi="Sora" w:cs="Sora"/>
                <w:color w:val="000000"/>
                <w:sz w:val="20"/>
                <w:szCs w:val="20"/>
              </w:rPr>
              <w:t>exkurzi</w:t>
            </w:r>
            <w:r w:rsidR="00DC2C6C">
              <w:rPr>
                <w:rFonts w:ascii="Sora" w:hAnsi="Sora" w:cs="Sora"/>
                <w:color w:val="000000"/>
                <w:sz w:val="20"/>
                <w:szCs w:val="20"/>
              </w:rPr>
              <w:t xml:space="preserve"> pro 50 osob</w:t>
            </w:r>
            <w:r w:rsidR="00061C45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r w:rsidR="00DC2C6C">
              <w:rPr>
                <w:rFonts w:ascii="Sora" w:hAnsi="Sora" w:cs="Sora"/>
                <w:color w:val="000000"/>
                <w:sz w:val="20"/>
                <w:szCs w:val="20"/>
              </w:rPr>
              <w:t xml:space="preserve">do Normandie a </w:t>
            </w:r>
            <w:proofErr w:type="spellStart"/>
            <w:r w:rsidR="00DC2C6C">
              <w:rPr>
                <w:rFonts w:ascii="Sora" w:hAnsi="Sora" w:cs="Sora"/>
                <w:color w:val="000000"/>
                <w:sz w:val="20"/>
                <w:szCs w:val="20"/>
              </w:rPr>
              <w:t>Pikardie</w:t>
            </w:r>
            <w:proofErr w:type="spellEnd"/>
            <w:r w:rsidR="00DC2C6C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r w:rsidR="00061C45">
              <w:rPr>
                <w:rFonts w:ascii="Sora" w:hAnsi="Sora" w:cs="Sora"/>
                <w:color w:val="000000"/>
                <w:sz w:val="20"/>
                <w:szCs w:val="20"/>
              </w:rPr>
              <w:t>(24004111</w:t>
            </w:r>
            <w:r w:rsidR="003D762A">
              <w:rPr>
                <w:rFonts w:ascii="Sora" w:hAnsi="Sora" w:cs="Sora"/>
                <w:color w:val="000000"/>
                <w:sz w:val="20"/>
                <w:szCs w:val="20"/>
              </w:rPr>
              <w:t>)</w:t>
            </w:r>
            <w:r w:rsidR="00250E19">
              <w:rPr>
                <w:rFonts w:ascii="Sora" w:hAnsi="Sora" w:cs="Sora"/>
                <w:color w:val="000000"/>
                <w:sz w:val="20"/>
                <w:szCs w:val="20"/>
              </w:rPr>
              <w:t xml:space="preserve">, která se uskuteční </w:t>
            </w:r>
            <w:r w:rsidR="008147E1">
              <w:rPr>
                <w:rFonts w:ascii="Sora" w:hAnsi="Sora" w:cs="Sora"/>
                <w:color w:val="000000"/>
                <w:sz w:val="20"/>
                <w:szCs w:val="20"/>
              </w:rPr>
              <w:t xml:space="preserve">ve </w:t>
            </w:r>
            <w:r w:rsidR="00250E19">
              <w:rPr>
                <w:rFonts w:ascii="Sora" w:hAnsi="Sora" w:cs="Sora"/>
                <w:color w:val="000000"/>
                <w:sz w:val="20"/>
                <w:szCs w:val="20"/>
              </w:rPr>
              <w:t>dne</w:t>
            </w:r>
            <w:r w:rsidR="008147E1">
              <w:rPr>
                <w:rFonts w:ascii="Sora" w:hAnsi="Sora" w:cs="Sora"/>
                <w:color w:val="000000"/>
                <w:sz w:val="20"/>
                <w:szCs w:val="20"/>
              </w:rPr>
              <w:t xml:space="preserve">ch od </w:t>
            </w:r>
            <w:r w:rsidR="00061C45">
              <w:rPr>
                <w:rFonts w:ascii="Sora" w:hAnsi="Sora" w:cs="Sora"/>
                <w:color w:val="000000"/>
                <w:sz w:val="20"/>
                <w:szCs w:val="20"/>
              </w:rPr>
              <w:t>25. 10</w:t>
            </w:r>
            <w:r w:rsidR="00EA5AF2">
              <w:rPr>
                <w:rFonts w:ascii="Sora" w:hAnsi="Sora" w:cs="Sora"/>
                <w:color w:val="000000"/>
                <w:sz w:val="20"/>
                <w:szCs w:val="20"/>
              </w:rPr>
              <w:t xml:space="preserve">. do </w:t>
            </w:r>
            <w:r w:rsidR="00362B0A">
              <w:rPr>
                <w:rFonts w:ascii="Sora" w:hAnsi="Sora" w:cs="Sora"/>
                <w:color w:val="000000"/>
                <w:sz w:val="20"/>
                <w:szCs w:val="20"/>
              </w:rPr>
              <w:t>30</w:t>
            </w:r>
            <w:r w:rsidR="00061C45">
              <w:rPr>
                <w:rFonts w:ascii="Sora" w:hAnsi="Sora" w:cs="Sora"/>
                <w:color w:val="000000"/>
                <w:sz w:val="20"/>
                <w:szCs w:val="20"/>
              </w:rPr>
              <w:t>. 10</w:t>
            </w:r>
            <w:r w:rsidR="00EA5AF2">
              <w:rPr>
                <w:rFonts w:ascii="Sora" w:hAnsi="Sora" w:cs="Sora"/>
                <w:color w:val="000000"/>
                <w:sz w:val="20"/>
                <w:szCs w:val="20"/>
              </w:rPr>
              <w:t>. 2024</w:t>
            </w:r>
            <w:r w:rsidR="00250E19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r w:rsidR="00BA0438">
              <w:rPr>
                <w:rFonts w:ascii="Sora" w:hAnsi="Sora" w:cs="Sora"/>
                <w:color w:val="000000"/>
                <w:sz w:val="20"/>
                <w:szCs w:val="20"/>
              </w:rPr>
              <w:t>v</w:t>
            </w:r>
            <w:r w:rsidR="00423FED">
              <w:rPr>
                <w:rFonts w:ascii="Sora" w:hAnsi="Sora" w:cs="Sora"/>
                <w:color w:val="000000"/>
                <w:sz w:val="20"/>
                <w:szCs w:val="20"/>
              </w:rPr>
              <w:t xml:space="preserve"> ne</w:t>
            </w:r>
            <w:r w:rsidR="00BA0438">
              <w:rPr>
                <w:rFonts w:ascii="Sora" w:hAnsi="Sora" w:cs="Sora"/>
                <w:color w:val="000000"/>
                <w:sz w:val="20"/>
                <w:szCs w:val="20"/>
              </w:rPr>
              <w:t>j</w:t>
            </w:r>
            <w:r w:rsidR="00423FED">
              <w:rPr>
                <w:rFonts w:ascii="Sora" w:hAnsi="Sora" w:cs="Sora"/>
                <w:color w:val="000000"/>
                <w:sz w:val="20"/>
                <w:szCs w:val="20"/>
              </w:rPr>
              <w:t>vyšší možn</w:t>
            </w:r>
            <w:r w:rsidR="00BA0438">
              <w:rPr>
                <w:rFonts w:ascii="Sora" w:hAnsi="Sora" w:cs="Sora"/>
                <w:color w:val="000000"/>
                <w:sz w:val="20"/>
                <w:szCs w:val="20"/>
              </w:rPr>
              <w:t>é</w:t>
            </w:r>
            <w:r w:rsidR="00423FED">
              <w:rPr>
                <w:rFonts w:ascii="Sora" w:hAnsi="Sora" w:cs="Sora"/>
                <w:color w:val="000000"/>
                <w:sz w:val="20"/>
                <w:szCs w:val="20"/>
              </w:rPr>
              <w:t xml:space="preserve"> cen</w:t>
            </w:r>
            <w:r w:rsidR="00BA0438">
              <w:rPr>
                <w:rFonts w:ascii="Sora" w:hAnsi="Sora" w:cs="Sora"/>
                <w:color w:val="000000"/>
                <w:sz w:val="20"/>
                <w:szCs w:val="20"/>
              </w:rPr>
              <w:t>ě</w:t>
            </w:r>
            <w:r w:rsidR="00423FED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r w:rsidR="00DC2C6C">
              <w:rPr>
                <w:rFonts w:ascii="Sora" w:hAnsi="Sora" w:cs="Sora"/>
                <w:color w:val="000000"/>
                <w:sz w:val="20"/>
                <w:szCs w:val="20"/>
              </w:rPr>
              <w:t>595</w:t>
            </w:r>
            <w:r w:rsidR="008A107C">
              <w:rPr>
                <w:rFonts w:ascii="Sora" w:hAnsi="Sora" w:cs="Sora"/>
                <w:color w:val="000000"/>
                <w:sz w:val="20"/>
                <w:szCs w:val="20"/>
              </w:rPr>
              <w:t xml:space="preserve"> 000,- Kč s DPH. </w:t>
            </w:r>
          </w:p>
          <w:p w14:paraId="76473502" w14:textId="77777777" w:rsidR="003A1A15" w:rsidRPr="00F02B34" w:rsidRDefault="003A1A15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5C4DDD4A" w14:textId="77777777" w:rsidR="0072199D" w:rsidRPr="00F02B34" w:rsidRDefault="0072199D" w:rsidP="0072199D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</w:tc>
      </w:tr>
      <w:tr w:rsidR="00F02B34" w:rsidRPr="00EA2982" w14:paraId="3CD8287F" w14:textId="77777777" w:rsidTr="00F02B34">
        <w:tc>
          <w:tcPr>
            <w:tcW w:w="9066" w:type="dxa"/>
          </w:tcPr>
          <w:p w14:paraId="5D6C4A56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1E6CB2DD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4B169829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4B96748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6601BB41" w14:textId="53BE2556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23289C">
        <w:rPr>
          <w:rFonts w:ascii="Sora" w:hAnsi="Sora" w:cs="Sora"/>
          <w:b/>
          <w:bCs/>
          <w:sz w:val="18"/>
          <w:szCs w:val="18"/>
        </w:rPr>
        <w:t>Mgr. Jaromíra Benešová</w:t>
      </w:r>
    </w:p>
    <w:p w14:paraId="6B79A6BE" w14:textId="0C3FDC74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</w:t>
      </w:r>
      <w:r w:rsidR="0023289C">
        <w:rPr>
          <w:rFonts w:ascii="Sora" w:hAnsi="Sora" w:cs="Sora"/>
          <w:sz w:val="18"/>
          <w:szCs w:val="18"/>
        </w:rPr>
        <w:t> 733 127 708</w:t>
      </w:r>
    </w:p>
    <w:p w14:paraId="34FECA13" w14:textId="7024CE42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23289C">
        <w:rPr>
          <w:rFonts w:ascii="Sora" w:hAnsi="Sora" w:cs="Sora"/>
          <w:sz w:val="18"/>
          <w:szCs w:val="18"/>
        </w:rPr>
        <w:t>benesova@kcv.cz</w:t>
      </w:r>
    </w:p>
    <w:p w14:paraId="2D9B08E7" w14:textId="1B64A2EF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</w:p>
    <w:p w14:paraId="2FB16321" w14:textId="77777777" w:rsidR="00F021E3" w:rsidRPr="003902C9" w:rsidRDefault="00F021E3" w:rsidP="00F021E3">
      <w:pPr>
        <w:rPr>
          <w:rFonts w:ascii="Sora" w:hAnsi="Sora" w:cs="Sora"/>
          <w:sz w:val="18"/>
          <w:szCs w:val="18"/>
        </w:rPr>
      </w:pPr>
    </w:p>
    <w:p w14:paraId="4334C154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59E99346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Steinhäuselová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0C3C383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7014A5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8BD498" w14:textId="77777777" w:rsidR="00BD62AC" w:rsidRDefault="00BD62AC" w:rsidP="007E17A3">
      <w:r>
        <w:separator/>
      </w:r>
    </w:p>
  </w:endnote>
  <w:endnote w:type="continuationSeparator" w:id="0">
    <w:p w14:paraId="663D7B48" w14:textId="77777777" w:rsidR="00BD62AC" w:rsidRDefault="00BD62AC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7891656-AFC4-4428-BD03-30B87276A847}"/>
    <w:embedBold r:id="rId2" w:fontKey="{134BB83F-6262-4C5F-8BCF-26BDA9C55E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40947E4-3003-4AF4-B895-824B96FC8AAE}"/>
    <w:embedBold r:id="rId4" w:fontKey="{82ABB2DD-5473-4404-98D5-A92A58234EE2}"/>
  </w:font>
  <w:font w:name="Sora">
    <w:altName w:val="Khmer UI"/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5" w:fontKey="{FEB15E44-B39E-42B2-A654-64A533AC1511}"/>
    <w:embedBold r:id="rId6" w:fontKey="{4DFB6939-3A18-4465-AF16-F13516F2B2F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75E32A8-A188-4D39-8FAC-59830E5C5B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Content>
      <w:p w14:paraId="40A49EB0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Content>
      <w:p w14:paraId="066896B7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56A969C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28FEE9F4" w14:textId="448A6732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="00DC2C6C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6620583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097A648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AEB94" w14:textId="77777777" w:rsidR="00BD62AC" w:rsidRDefault="00BD62AC" w:rsidP="007E17A3">
      <w:r>
        <w:separator/>
      </w:r>
    </w:p>
  </w:footnote>
  <w:footnote w:type="continuationSeparator" w:id="0">
    <w:p w14:paraId="64D2EE69" w14:textId="77777777" w:rsidR="00BD62AC" w:rsidRDefault="00BD62AC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CF505" w14:textId="77777777" w:rsidR="00965C5C" w:rsidRDefault="00965C5C">
    <w:pPr>
      <w:pStyle w:val="Zhlav"/>
    </w:pPr>
    <w:r>
      <w:rPr>
        <w:b/>
        <w:bCs/>
        <w:noProof/>
        <w:sz w:val="24"/>
        <w:szCs w:val="28"/>
        <w:lang w:eastAsia="cs-CZ"/>
      </w:rPr>
      <w:drawing>
        <wp:anchor distT="0" distB="0" distL="114300" distR="114300" simplePos="0" relativeHeight="251659264" behindDoc="0" locked="0" layoutInCell="1" allowOverlap="1" wp14:anchorId="5DED8B0A" wp14:editId="7CFBDB77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641067">
    <w:abstractNumId w:val="1"/>
  </w:num>
  <w:num w:numId="2" w16cid:durableId="431629883">
    <w:abstractNumId w:val="3"/>
  </w:num>
  <w:num w:numId="3" w16cid:durableId="1422411226">
    <w:abstractNumId w:val="0"/>
  </w:num>
  <w:num w:numId="4" w16cid:durableId="13593110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0AF"/>
    <w:rsid w:val="00061C45"/>
    <w:rsid w:val="000826D6"/>
    <w:rsid w:val="001151E1"/>
    <w:rsid w:val="00133CFD"/>
    <w:rsid w:val="001430E1"/>
    <w:rsid w:val="001673FD"/>
    <w:rsid w:val="00170845"/>
    <w:rsid w:val="001729B4"/>
    <w:rsid w:val="001751D6"/>
    <w:rsid w:val="001B200B"/>
    <w:rsid w:val="001E1622"/>
    <w:rsid w:val="001F46BA"/>
    <w:rsid w:val="00217118"/>
    <w:rsid w:val="00224576"/>
    <w:rsid w:val="0023289C"/>
    <w:rsid w:val="002362DA"/>
    <w:rsid w:val="00250E19"/>
    <w:rsid w:val="002C5C32"/>
    <w:rsid w:val="002D4FEC"/>
    <w:rsid w:val="002E040B"/>
    <w:rsid w:val="002F1856"/>
    <w:rsid w:val="002F45E9"/>
    <w:rsid w:val="002F60BC"/>
    <w:rsid w:val="00300C8E"/>
    <w:rsid w:val="00303A91"/>
    <w:rsid w:val="0031692F"/>
    <w:rsid w:val="003234DF"/>
    <w:rsid w:val="00332A9E"/>
    <w:rsid w:val="00352462"/>
    <w:rsid w:val="00362B0A"/>
    <w:rsid w:val="003A1A15"/>
    <w:rsid w:val="003C5784"/>
    <w:rsid w:val="003D762A"/>
    <w:rsid w:val="003F76F8"/>
    <w:rsid w:val="00423FED"/>
    <w:rsid w:val="00442525"/>
    <w:rsid w:val="00444E81"/>
    <w:rsid w:val="00444F47"/>
    <w:rsid w:val="0048730B"/>
    <w:rsid w:val="004B79EF"/>
    <w:rsid w:val="004C3CE8"/>
    <w:rsid w:val="005051C1"/>
    <w:rsid w:val="0051755A"/>
    <w:rsid w:val="00534CDF"/>
    <w:rsid w:val="00556C6B"/>
    <w:rsid w:val="005D4AB3"/>
    <w:rsid w:val="006140AF"/>
    <w:rsid w:val="00684267"/>
    <w:rsid w:val="006D03AE"/>
    <w:rsid w:val="007014A5"/>
    <w:rsid w:val="00704375"/>
    <w:rsid w:val="0072199D"/>
    <w:rsid w:val="00764FD1"/>
    <w:rsid w:val="007A69E2"/>
    <w:rsid w:val="007E17A3"/>
    <w:rsid w:val="007E7A69"/>
    <w:rsid w:val="00812A65"/>
    <w:rsid w:val="008147E1"/>
    <w:rsid w:val="00846E8C"/>
    <w:rsid w:val="0086638A"/>
    <w:rsid w:val="00873663"/>
    <w:rsid w:val="0087391A"/>
    <w:rsid w:val="008A107C"/>
    <w:rsid w:val="008B3A30"/>
    <w:rsid w:val="008B5A77"/>
    <w:rsid w:val="008C15A1"/>
    <w:rsid w:val="008C2977"/>
    <w:rsid w:val="008C5606"/>
    <w:rsid w:val="008E3E89"/>
    <w:rsid w:val="008F64B1"/>
    <w:rsid w:val="00907691"/>
    <w:rsid w:val="00962907"/>
    <w:rsid w:val="00965C5C"/>
    <w:rsid w:val="009C1126"/>
    <w:rsid w:val="00A01F8B"/>
    <w:rsid w:val="00A5267A"/>
    <w:rsid w:val="00AB6AB8"/>
    <w:rsid w:val="00AE1747"/>
    <w:rsid w:val="00B16311"/>
    <w:rsid w:val="00B67224"/>
    <w:rsid w:val="00BA0438"/>
    <w:rsid w:val="00BB0793"/>
    <w:rsid w:val="00BD1E26"/>
    <w:rsid w:val="00BD62AC"/>
    <w:rsid w:val="00C12604"/>
    <w:rsid w:val="00C17ECC"/>
    <w:rsid w:val="00C46114"/>
    <w:rsid w:val="00C945EF"/>
    <w:rsid w:val="00CB5AE2"/>
    <w:rsid w:val="00CC4DDB"/>
    <w:rsid w:val="00CE069A"/>
    <w:rsid w:val="00CE5512"/>
    <w:rsid w:val="00D14A80"/>
    <w:rsid w:val="00D4052F"/>
    <w:rsid w:val="00D44DCC"/>
    <w:rsid w:val="00D539FC"/>
    <w:rsid w:val="00D60868"/>
    <w:rsid w:val="00D76FE7"/>
    <w:rsid w:val="00DC2C6C"/>
    <w:rsid w:val="00E14A2D"/>
    <w:rsid w:val="00E84B30"/>
    <w:rsid w:val="00E92137"/>
    <w:rsid w:val="00E94C99"/>
    <w:rsid w:val="00EA2982"/>
    <w:rsid w:val="00EA5AF2"/>
    <w:rsid w:val="00EE42D5"/>
    <w:rsid w:val="00F021E3"/>
    <w:rsid w:val="00F02B34"/>
    <w:rsid w:val="00F210E8"/>
    <w:rsid w:val="00F74324"/>
    <w:rsid w:val="00FB28C7"/>
    <w:rsid w:val="00FD7A13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A64A9"/>
  <w15:docId w15:val="{477EDAB4-2219-4975-89B5-1B2CD1CD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vzor_nov&#253;_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87C00AB47604CA9388BE64E5673BD" ma:contentTypeVersion="17" ma:contentTypeDescription="Vytvoří nový dokument" ma:contentTypeScope="" ma:versionID="81467d27787ac7cce16edc3a4c06cebc">
  <xsd:schema xmlns:xsd="http://www.w3.org/2001/XMLSchema" xmlns:xs="http://www.w3.org/2001/XMLSchema" xmlns:p="http://schemas.microsoft.com/office/2006/metadata/properties" xmlns:ns2="e99d43a8-0b70-4257-b540-955cb9757d0d" xmlns:ns3="86a3e6a2-4ca7-4bf9-8a9e-4e38685df2a4" targetNamespace="http://schemas.microsoft.com/office/2006/metadata/properties" ma:root="true" ma:fieldsID="a31b836f9d1f8bfaeb86cf95785c2f81" ns2:_="" ns3:_="">
    <xsd:import namespace="e99d43a8-0b70-4257-b540-955cb9757d0d"/>
    <xsd:import namespace="86a3e6a2-4ca7-4bf9-8a9e-4e38685df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43a8-0b70-4257-b540-955cb975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564f90-c732-4cd8-8095-1830e0ad5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e6a2-4ca7-4bf9-8a9e-4e38685df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fbff90-6067-49f2-9678-220e4958f8d8}" ma:internalName="TaxCatchAll" ma:showField="CatchAllData" ma:web="86a3e6a2-4ca7-4bf9-8a9e-4e38685df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3e6a2-4ca7-4bf9-8a9e-4e38685df2a4" xsi:nil="true"/>
    <lcf76f155ced4ddcb4097134ff3c332f xmlns="e99d43a8-0b70-4257-b540-955cb9757d0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953E04-5C40-4222-800E-E228699C6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d43a8-0b70-4257-b540-955cb9757d0d"/>
    <ds:schemaRef ds:uri="86a3e6a2-4ca7-4bf9-8a9e-4e38685df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060ED6-CBAC-412E-84C7-D8E63EF443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86a3e6a2-4ca7-4bf9-8a9e-4e38685df2a4"/>
    <ds:schemaRef ds:uri="e99d43a8-0b70-4257-b540-955cb9757d0d"/>
  </ds:schemaRefs>
</ds:datastoreItem>
</file>

<file path=customXml/itemProps4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objednávka_vzor_nový_2023</Template>
  <TotalTime>28</TotalTime>
  <Pages>1</Pages>
  <Words>163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5</cp:revision>
  <cp:lastPrinted>2023-10-02T12:43:00Z</cp:lastPrinted>
  <dcterms:created xsi:type="dcterms:W3CDTF">2024-05-20T12:41:00Z</dcterms:created>
  <dcterms:modified xsi:type="dcterms:W3CDTF">2024-05-23T10:48:00Z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0x0101009A287C00AB47604CA9388BE64E5673BD</vt:lpwstr>
  </property>
  <property fmtid="{D5CDD505-2E9C-101B-9397-08002B2CF9AE}" pid="7" name="MediaServiceImageTags">
    <vt:lpwstr/>
  </property>
</Properties>
</file>