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4042089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23270EEB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2C741E39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7DB82F4E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1DFBCD8B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600915A7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57907E6F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5D4F4F33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469E406D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401A7AD3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52E6D9B3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7D3A9B30" w14:textId="25821D10" w:rsidR="00F210E8" w:rsidRDefault="0033177A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  <w:bCs/>
                <w:sz w:val="16"/>
                <w:szCs w:val="16"/>
              </w:rPr>
            </w:pPr>
            <w:r>
              <w:rPr>
                <w:rFonts w:ascii="Sora" w:hAnsi="Sora" w:cs="Sora"/>
                <w:b/>
                <w:bCs/>
                <w:sz w:val="16"/>
                <w:szCs w:val="16"/>
              </w:rPr>
              <w:t xml:space="preserve">EUFRAT </w:t>
            </w:r>
            <w:proofErr w:type="spellStart"/>
            <w:r>
              <w:rPr>
                <w:rFonts w:ascii="Sora" w:hAnsi="Sora" w:cs="Sora"/>
                <w:b/>
                <w:bCs/>
                <w:sz w:val="16"/>
                <w:szCs w:val="16"/>
              </w:rPr>
              <w:t>Grop</w:t>
            </w:r>
            <w:proofErr w:type="spellEnd"/>
            <w:r>
              <w:rPr>
                <w:rFonts w:ascii="Sora" w:hAnsi="Sora" w:cs="Sora"/>
                <w:b/>
                <w:bCs/>
                <w:sz w:val="16"/>
                <w:szCs w:val="16"/>
              </w:rPr>
              <w:t>, s. r. o.</w:t>
            </w:r>
          </w:p>
          <w:p w14:paraId="4C60879C" w14:textId="33AAFB0E" w:rsidR="00F210E8" w:rsidRPr="00B16311" w:rsidRDefault="0033177A" w:rsidP="00F210E8">
            <w:pPr>
              <w:tabs>
                <w:tab w:val="left" w:pos="4111"/>
              </w:tabs>
              <w:spacing w:after="0"/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Pallova 42/8</w:t>
            </w:r>
          </w:p>
          <w:p w14:paraId="2E3F3939" w14:textId="540492F9" w:rsidR="00F210E8" w:rsidRDefault="0033177A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301 12 Plzeň</w:t>
            </w:r>
            <w:r w:rsidR="00D76605">
              <w:rPr>
                <w:rFonts w:ascii="Sora" w:hAnsi="Sora" w:cs="Sora"/>
                <w:sz w:val="16"/>
                <w:szCs w:val="16"/>
              </w:rPr>
              <w:t xml:space="preserve"> 3</w:t>
            </w:r>
          </w:p>
          <w:p w14:paraId="4A831979" w14:textId="7411AFE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IČ: </w:t>
            </w:r>
            <w:r w:rsidR="00D76605">
              <w:rPr>
                <w:rFonts w:ascii="Sora" w:hAnsi="Sora" w:cs="Sora"/>
                <w:sz w:val="16"/>
                <w:szCs w:val="16"/>
              </w:rPr>
              <w:t>27961281</w:t>
            </w:r>
          </w:p>
          <w:p w14:paraId="227501AA" w14:textId="77777777" w:rsidR="00F210E8" w:rsidRPr="0072199D" w:rsidRDefault="00F210E8" w:rsidP="00F210E8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</w:t>
            </w:r>
            <w:r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>
              <w:rPr>
                <w:rFonts w:ascii="Sora" w:hAnsi="Sora" w:cs="Sora"/>
                <w:sz w:val="16"/>
                <w:szCs w:val="16"/>
              </w:rPr>
            </w:r>
            <w:r>
              <w:rPr>
                <w:rFonts w:ascii="Sora" w:hAnsi="Sora" w:cs="Sora"/>
                <w:sz w:val="16"/>
                <w:szCs w:val="16"/>
              </w:rPr>
              <w:fldChar w:fldCharType="separate"/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0"/>
          </w:p>
          <w:p w14:paraId="7DCD8DE7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="008C5606" w:rsidRPr="00B16311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B16311">
              <w:rPr>
                <w:rFonts w:ascii="Sora" w:hAnsi="Sora" w:cs="Sora"/>
                <w:sz w:val="16"/>
                <w:szCs w:val="16"/>
              </w:rPr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1"/>
          </w:p>
          <w:p w14:paraId="51C9CB22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="008C5606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>
              <w:rPr>
                <w:rFonts w:ascii="Sora" w:hAnsi="Sora" w:cs="Sora"/>
                <w:sz w:val="16"/>
                <w:szCs w:val="16"/>
              </w:rPr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2"/>
          </w:p>
          <w:p w14:paraId="4582A6B3" w14:textId="77777777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8C5606" w:rsidRPr="004C3CE8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4C3CE8">
              <w:rPr>
                <w:rFonts w:ascii="Sora" w:hAnsi="Sora" w:cs="Sora"/>
                <w:sz w:val="16"/>
                <w:szCs w:val="16"/>
              </w:rPr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3"/>
          </w:p>
        </w:tc>
      </w:tr>
    </w:tbl>
    <w:p w14:paraId="404FF0A7" w14:textId="22F429BA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33177A">
        <w:rPr>
          <w:sz w:val="24"/>
          <w:szCs w:val="28"/>
        </w:rPr>
        <w:t>167</w:t>
      </w:r>
      <w:r w:rsidR="000826D6">
        <w:rPr>
          <w:sz w:val="24"/>
          <w:szCs w:val="28"/>
        </w:rPr>
        <w:t>/202</w:t>
      </w:r>
      <w:r w:rsidR="00A13DC8">
        <w:rPr>
          <w:sz w:val="24"/>
          <w:szCs w:val="28"/>
        </w:rPr>
        <w:t>4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70AA1067" w14:textId="77777777" w:rsidTr="00F02B34">
        <w:trPr>
          <w:trHeight w:val="3931"/>
        </w:trPr>
        <w:tc>
          <w:tcPr>
            <w:tcW w:w="9066" w:type="dxa"/>
          </w:tcPr>
          <w:p w14:paraId="55D01D2B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2BFBE70B" w14:textId="659D7D43" w:rsidR="008F64B1" w:rsidRDefault="00D76605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>Objednáváme u Vás mezinárodní zkoušky Cambridge v následující složení:</w:t>
            </w:r>
          </w:p>
          <w:p w14:paraId="089A7A25" w14:textId="68C56CD4" w:rsidR="0093387F" w:rsidRPr="0093387F" w:rsidRDefault="0093387F" w:rsidP="0093387F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B1 </w:t>
            </w:r>
            <w:proofErr w:type="spellStart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>Preliminary</w:t>
            </w:r>
            <w:proofErr w:type="spellEnd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>for</w:t>
            </w:r>
            <w:proofErr w:type="spellEnd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>Schools</w:t>
            </w:r>
            <w:proofErr w:type="spellEnd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 PB, 21. 5. 2024, 17 ks, cena celkem 53 550,- Kč s DPH,</w:t>
            </w:r>
          </w:p>
          <w:p w14:paraId="7982D77D" w14:textId="3973BCEB" w:rsidR="0093387F" w:rsidRPr="0093387F" w:rsidRDefault="0093387F" w:rsidP="0093387F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B2 </w:t>
            </w:r>
            <w:proofErr w:type="spellStart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>First</w:t>
            </w:r>
            <w:proofErr w:type="spellEnd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>for</w:t>
            </w:r>
            <w:proofErr w:type="spellEnd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>Schools</w:t>
            </w:r>
            <w:proofErr w:type="spellEnd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 PB, 22 5. 2024, 25 ks, cena celkem 117 500,- Kč s DPH,</w:t>
            </w:r>
          </w:p>
          <w:p w14:paraId="13286AB3" w14:textId="5F3B8422" w:rsidR="0093387F" w:rsidRPr="0093387F" w:rsidRDefault="0093387F" w:rsidP="0093387F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C1 </w:t>
            </w:r>
            <w:proofErr w:type="spellStart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>Advanced</w:t>
            </w:r>
            <w:proofErr w:type="spellEnd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 PB, 14. 5. 2024, 6 ks, cena celkem 29 100,- Kč s DPH,</w:t>
            </w:r>
          </w:p>
          <w:p w14:paraId="51763F55" w14:textId="7397EA9C" w:rsidR="0093387F" w:rsidRPr="0093387F" w:rsidRDefault="0093387F" w:rsidP="0093387F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B1 </w:t>
            </w:r>
            <w:proofErr w:type="spellStart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>Preliminary</w:t>
            </w:r>
            <w:proofErr w:type="spellEnd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>for</w:t>
            </w:r>
            <w:proofErr w:type="spellEnd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>Schools</w:t>
            </w:r>
            <w:proofErr w:type="spellEnd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 CB, 22. 5. 2024, 2 ks, cena celkem12 600,- Kč s DPH,</w:t>
            </w:r>
          </w:p>
          <w:p w14:paraId="01CD8822" w14:textId="04FB96F3" w:rsidR="0093387F" w:rsidRPr="0093387F" w:rsidRDefault="0093387F" w:rsidP="0093387F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B2 </w:t>
            </w:r>
            <w:proofErr w:type="spellStart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>First</w:t>
            </w:r>
            <w:proofErr w:type="spellEnd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 CB, 20. 5. 2024, 11 ks, celkem 51 700,- Kč s DPH a</w:t>
            </w:r>
          </w:p>
          <w:p w14:paraId="2C574AEA" w14:textId="4E4CF05F" w:rsidR="00D76605" w:rsidRDefault="0093387F" w:rsidP="0093387F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C1 </w:t>
            </w:r>
            <w:proofErr w:type="spellStart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>Advanced</w:t>
            </w:r>
            <w:proofErr w:type="spellEnd"/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 xml:space="preserve"> CB, 14. 5. 2024, 16 ks, cena celkem 77 600,- Kč s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> </w:t>
            </w:r>
            <w:r w:rsidRPr="0093387F">
              <w:rPr>
                <w:rFonts w:ascii="Sora" w:hAnsi="Sora" w:cs="Sora"/>
                <w:color w:val="000000"/>
                <w:sz w:val="20"/>
                <w:szCs w:val="20"/>
              </w:rPr>
              <w:t>DPH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>.</w:t>
            </w:r>
          </w:p>
          <w:p w14:paraId="525D4A64" w14:textId="2E452E58" w:rsidR="0093387F" w:rsidRDefault="0093387F" w:rsidP="0093387F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Celková částka bude ve výši </w:t>
            </w:r>
            <w:r w:rsidR="00FC4E25">
              <w:rPr>
                <w:rFonts w:ascii="Sora" w:hAnsi="Sora" w:cs="Sora"/>
                <w:color w:val="000000"/>
                <w:sz w:val="20"/>
                <w:szCs w:val="20"/>
              </w:rPr>
              <w:t>342 050,- Kč s DPH.</w:t>
            </w:r>
          </w:p>
          <w:p w14:paraId="0EBC06AF" w14:textId="77777777" w:rsidR="00D76605" w:rsidRPr="00F02B34" w:rsidRDefault="00D76605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79DB6477" w14:textId="77777777" w:rsidR="0072199D" w:rsidRPr="00F02B34" w:rsidRDefault="0072199D" w:rsidP="0072199D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</w:tc>
      </w:tr>
      <w:tr w:rsidR="00F02B34" w:rsidRPr="00EA2982" w14:paraId="2B05882B" w14:textId="77777777" w:rsidTr="00F02B34">
        <w:tc>
          <w:tcPr>
            <w:tcW w:w="9066" w:type="dxa"/>
          </w:tcPr>
          <w:p w14:paraId="47444444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20FBC07E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751468CD" w14:textId="77777777" w:rsidR="00EA2982" w:rsidRPr="00704375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</w:tc>
      </w:tr>
    </w:tbl>
    <w:p w14:paraId="0E45B1A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22BD8AA5" w14:textId="5F7B566D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8D1641">
        <w:rPr>
          <w:rFonts w:ascii="Sora" w:hAnsi="Sora" w:cs="Sora"/>
          <w:b/>
          <w:bCs/>
          <w:sz w:val="18"/>
          <w:szCs w:val="18"/>
        </w:rPr>
        <w:t>PaedDr. Ladislav Voldřich</w:t>
      </w:r>
    </w:p>
    <w:p w14:paraId="5C7CA525" w14:textId="0A2553F6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</w:t>
      </w:r>
      <w:r w:rsidR="00B51319">
        <w:rPr>
          <w:rFonts w:ascii="Sora" w:hAnsi="Sora" w:cs="Sora"/>
          <w:sz w:val="18"/>
          <w:szCs w:val="18"/>
        </w:rPr>
        <w:t> 731 410 124</w:t>
      </w:r>
    </w:p>
    <w:p w14:paraId="34D8680A" w14:textId="05874165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 xml:space="preserve">Email: </w:t>
      </w:r>
      <w:r w:rsidR="00B51319">
        <w:rPr>
          <w:rFonts w:ascii="Sora" w:hAnsi="Sora" w:cs="Sora"/>
          <w:sz w:val="18"/>
          <w:szCs w:val="18"/>
        </w:rPr>
        <w:t>voldrich@kcv.cz</w:t>
      </w:r>
    </w:p>
    <w:p w14:paraId="6A4B7B7D" w14:textId="7DCC17FE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  <w:r w:rsidR="00F02B34">
        <w:rPr>
          <w:rFonts w:ascii="Sora" w:hAnsi="Sora" w:cs="Sora"/>
          <w:sz w:val="18"/>
          <w:szCs w:val="18"/>
        </w:rPr>
        <w:t xml:space="preserve"> </w:t>
      </w:r>
    </w:p>
    <w:p w14:paraId="6CCD6B36" w14:textId="77777777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1F96D9AD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</w:t>
      </w:r>
      <w:r w:rsidR="00DD723D">
        <w:rPr>
          <w:rFonts w:ascii="Sora" w:eastAsia="Tahoma" w:hAnsi="Sora" w:cs="Sora"/>
          <w:b/>
          <w:bCs/>
          <w:sz w:val="16"/>
          <w:szCs w:val="16"/>
        </w:rPr>
        <w:t>ä</w:t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9297A6A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6E7651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6D395C" w14:textId="77777777" w:rsidR="00E24605" w:rsidRDefault="00E24605" w:rsidP="007E17A3">
      <w:r>
        <w:separator/>
      </w:r>
    </w:p>
  </w:endnote>
  <w:endnote w:type="continuationSeparator" w:id="0">
    <w:p w14:paraId="2840515F" w14:textId="77777777" w:rsidR="00E24605" w:rsidRDefault="00E24605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7C456A9-5FC4-43DE-A2E4-E7D8FD8E80C6}"/>
    <w:embedBold r:id="rId2" w:fontKey="{51A83E6E-F5B9-45D0-83F8-1E5E1FCADA6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9ED266C-D6F2-4947-8649-87C87C1644EF}"/>
    <w:embedBold r:id="rId4" w:fontKey="{9FB8F6E3-4340-41FB-A003-10C8029CD849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5" w:fontKey="{556BD3FE-5E12-496A-86DF-5636B2068E4E}"/>
    <w:embedBold r:id="rId6" w:fontKey="{35D64542-9A03-44A2-8B54-17F00C092D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F65EBED-84A9-4776-9A20-DF9225C3F8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Content>
      <w:p w14:paraId="66389331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Content>
      <w:p w14:paraId="2373BAB2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29CE1270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39B48604" w14:textId="77777777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Pr="00EE42D5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D861DB2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7D2E121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C02CC0" w14:textId="77777777" w:rsidR="00E24605" w:rsidRDefault="00E24605" w:rsidP="007E17A3">
      <w:r>
        <w:separator/>
      </w:r>
    </w:p>
  </w:footnote>
  <w:footnote w:type="continuationSeparator" w:id="0">
    <w:p w14:paraId="40C40D5B" w14:textId="77777777" w:rsidR="00E24605" w:rsidRDefault="00E24605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7A2E6" w14:textId="77777777" w:rsidR="00965C5C" w:rsidRDefault="00965C5C">
    <w:pPr>
      <w:pStyle w:val="Zhlav"/>
    </w:pPr>
    <w:r>
      <w:rPr>
        <w:b/>
        <w:bCs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0AF5282A" wp14:editId="7A1299B0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713827">
    <w:abstractNumId w:val="1"/>
  </w:num>
  <w:num w:numId="2" w16cid:durableId="412432111">
    <w:abstractNumId w:val="3"/>
  </w:num>
  <w:num w:numId="3" w16cid:durableId="2082749364">
    <w:abstractNumId w:val="0"/>
  </w:num>
  <w:num w:numId="4" w16cid:durableId="1245845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0AD"/>
    <w:rsid w:val="000826D6"/>
    <w:rsid w:val="001151E1"/>
    <w:rsid w:val="00170845"/>
    <w:rsid w:val="002362DA"/>
    <w:rsid w:val="0026308A"/>
    <w:rsid w:val="002C5C32"/>
    <w:rsid w:val="002D4FEC"/>
    <w:rsid w:val="002E040B"/>
    <w:rsid w:val="002F60BC"/>
    <w:rsid w:val="002F6C05"/>
    <w:rsid w:val="00300C8E"/>
    <w:rsid w:val="00303A91"/>
    <w:rsid w:val="0031692F"/>
    <w:rsid w:val="003234DF"/>
    <w:rsid w:val="0033177A"/>
    <w:rsid w:val="00332A9E"/>
    <w:rsid w:val="00352462"/>
    <w:rsid w:val="00386B1D"/>
    <w:rsid w:val="003C5784"/>
    <w:rsid w:val="003F76F8"/>
    <w:rsid w:val="00421295"/>
    <w:rsid w:val="00442525"/>
    <w:rsid w:val="00444E81"/>
    <w:rsid w:val="00444F47"/>
    <w:rsid w:val="004B79EF"/>
    <w:rsid w:val="004C3CE8"/>
    <w:rsid w:val="005051C1"/>
    <w:rsid w:val="0051755A"/>
    <w:rsid w:val="00556C6B"/>
    <w:rsid w:val="005758B5"/>
    <w:rsid w:val="005D4AB3"/>
    <w:rsid w:val="006D03AE"/>
    <w:rsid w:val="006E7651"/>
    <w:rsid w:val="00704375"/>
    <w:rsid w:val="0072199D"/>
    <w:rsid w:val="00754F51"/>
    <w:rsid w:val="00764FD1"/>
    <w:rsid w:val="007A69E2"/>
    <w:rsid w:val="007E17A3"/>
    <w:rsid w:val="00812A65"/>
    <w:rsid w:val="00846E8C"/>
    <w:rsid w:val="0086638A"/>
    <w:rsid w:val="00873663"/>
    <w:rsid w:val="0087391A"/>
    <w:rsid w:val="008C15A1"/>
    <w:rsid w:val="008C2977"/>
    <w:rsid w:val="008C5606"/>
    <w:rsid w:val="008D1641"/>
    <w:rsid w:val="008E3E89"/>
    <w:rsid w:val="008F64B1"/>
    <w:rsid w:val="0093387F"/>
    <w:rsid w:val="00962907"/>
    <w:rsid w:val="00965C5C"/>
    <w:rsid w:val="009B00AD"/>
    <w:rsid w:val="009B2497"/>
    <w:rsid w:val="009C1126"/>
    <w:rsid w:val="00A01F8B"/>
    <w:rsid w:val="00A031ED"/>
    <w:rsid w:val="00A13DC8"/>
    <w:rsid w:val="00AB6AB8"/>
    <w:rsid w:val="00AE1747"/>
    <w:rsid w:val="00B16311"/>
    <w:rsid w:val="00B51319"/>
    <w:rsid w:val="00C46114"/>
    <w:rsid w:val="00C945EF"/>
    <w:rsid w:val="00CE069A"/>
    <w:rsid w:val="00CE5512"/>
    <w:rsid w:val="00D01DD8"/>
    <w:rsid w:val="00D4052F"/>
    <w:rsid w:val="00D539FC"/>
    <w:rsid w:val="00D60868"/>
    <w:rsid w:val="00D76605"/>
    <w:rsid w:val="00D76FE7"/>
    <w:rsid w:val="00DA0539"/>
    <w:rsid w:val="00DD723D"/>
    <w:rsid w:val="00E14A2D"/>
    <w:rsid w:val="00E24605"/>
    <w:rsid w:val="00E92137"/>
    <w:rsid w:val="00E94C99"/>
    <w:rsid w:val="00EA2982"/>
    <w:rsid w:val="00EE42D5"/>
    <w:rsid w:val="00F021E3"/>
    <w:rsid w:val="00F02B34"/>
    <w:rsid w:val="00F210E8"/>
    <w:rsid w:val="00F74324"/>
    <w:rsid w:val="00FB28C7"/>
    <w:rsid w:val="00FC4E25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B3C8E6"/>
  <w15:docId w15:val="{ED590378-7183-4546-B230-0CC5E870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KCV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3e6a2-4ca7-4bf9-8a9e-4e38685df2a4" xsi:nil="true"/>
    <lcf76f155ced4ddcb4097134ff3c332f xmlns="e99d43a8-0b70-4257-b540-955cb9757d0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87C00AB47604CA9388BE64E5673BD" ma:contentTypeVersion="17" ma:contentTypeDescription="Vytvoří nový dokument" ma:contentTypeScope="" ma:versionID="81467d27787ac7cce16edc3a4c06cebc">
  <xsd:schema xmlns:xsd="http://www.w3.org/2001/XMLSchema" xmlns:xs="http://www.w3.org/2001/XMLSchema" xmlns:p="http://schemas.microsoft.com/office/2006/metadata/properties" xmlns:ns2="e99d43a8-0b70-4257-b540-955cb9757d0d" xmlns:ns3="86a3e6a2-4ca7-4bf9-8a9e-4e38685df2a4" targetNamespace="http://schemas.microsoft.com/office/2006/metadata/properties" ma:root="true" ma:fieldsID="a31b836f9d1f8bfaeb86cf95785c2f81" ns2:_="" ns3:_="">
    <xsd:import namespace="e99d43a8-0b70-4257-b540-955cb9757d0d"/>
    <xsd:import namespace="86a3e6a2-4ca7-4bf9-8a9e-4e38685df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d43a8-0b70-4257-b540-955cb9757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d564f90-c732-4cd8-8095-1830e0ad5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3e6a2-4ca7-4bf9-8a9e-4e38685df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fbff90-6067-49f2-9678-220e4958f8d8}" ma:internalName="TaxCatchAll" ma:showField="CatchAllData" ma:web="86a3e6a2-4ca7-4bf9-8a9e-4e38685df2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86a3e6a2-4ca7-4bf9-8a9e-4e38685df2a4"/>
    <ds:schemaRef ds:uri="e99d43a8-0b70-4257-b540-955cb9757d0d"/>
  </ds:schemaRefs>
</ds:datastoreItem>
</file>

<file path=customXml/itemProps3.xml><?xml version="1.0" encoding="utf-8"?>
<ds:datastoreItem xmlns:ds="http://schemas.openxmlformats.org/officeDocument/2006/customXml" ds:itemID="{475283BE-7AEF-4448-8681-6B73D85C0D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953E04-5C40-4222-800E-E228699C6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d43a8-0b70-4257-b540-955cb9757d0d"/>
    <ds:schemaRef ds:uri="86a3e6a2-4ca7-4bf9-8a9e-4e38685df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Objednávka_KCV(1)</Template>
  <TotalTime>6</TotalTime>
  <Pages>1</Pages>
  <Words>217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10</cp:revision>
  <cp:lastPrinted>2023-10-02T12:43:00Z</cp:lastPrinted>
  <dcterms:created xsi:type="dcterms:W3CDTF">2024-05-15T16:14:00Z</dcterms:created>
  <dcterms:modified xsi:type="dcterms:W3CDTF">2024-05-21T11:29:00Z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0x0101009A287C00AB47604CA9388BE64E5673BD</vt:lpwstr>
  </property>
  <property fmtid="{D5CDD505-2E9C-101B-9397-08002B2CF9AE}" pid="7" name="MediaServiceImageTags">
    <vt:lpwstr/>
  </property>
</Properties>
</file>