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3588296</wp:posOffset>
            </wp:positionH>
            <wp:positionV relativeFrom="page">
              <wp:posOffset>2611638</wp:posOffset>
            </wp:positionV>
            <wp:extent cx="2491238" cy="175235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91238" cy="175235"/>
                    </a:xfrm>
                    <a:custGeom>
                      <a:rect l="l" t="t" r="r" b="b"/>
                      <a:pathLst>
                        <a:path w="2491238" h="175235">
                          <a:moveTo>
                            <a:pt x="0" y="175235"/>
                          </a:moveTo>
                          <a:lnTo>
                            <a:pt x="2491238" y="175235"/>
                          </a:lnTo>
                          <a:lnTo>
                            <a:pt x="249123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2887397</wp:posOffset>
            </wp:positionH>
            <wp:positionV relativeFrom="page">
              <wp:posOffset>3106867</wp:posOffset>
            </wp:positionV>
            <wp:extent cx="822794" cy="182854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2794" cy="182854"/>
                    </a:xfrm>
                    <a:custGeom>
                      <a:rect l="l" t="t" r="r" b="b"/>
                      <a:pathLst>
                        <a:path w="822794" h="182854">
                          <a:moveTo>
                            <a:pt x="0" y="182854"/>
                          </a:moveTo>
                          <a:lnTo>
                            <a:pt x="822794" y="182854"/>
                          </a:lnTo>
                          <a:lnTo>
                            <a:pt x="82279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1729391</wp:posOffset>
            </wp:positionH>
            <wp:positionV relativeFrom="page">
              <wp:posOffset>5125880</wp:posOffset>
            </wp:positionV>
            <wp:extent cx="2216973" cy="152378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16973" cy="152378"/>
                    </a:xfrm>
                    <a:custGeom>
                      <a:rect l="l" t="t" r="r" b="b"/>
                      <a:pathLst>
                        <a:path w="2216973" h="152378">
                          <a:moveTo>
                            <a:pt x="0" y="152378"/>
                          </a:moveTo>
                          <a:lnTo>
                            <a:pt x="2216973" y="152378"/>
                          </a:lnTo>
                          <a:lnTo>
                            <a:pt x="221697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2079840</wp:posOffset>
            </wp:positionH>
            <wp:positionV relativeFrom="page">
              <wp:posOffset>5598252</wp:posOffset>
            </wp:positionV>
            <wp:extent cx="1150388" cy="167616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388" cy="167616"/>
                    </a:xfrm>
                    <a:custGeom>
                      <a:rect l="l" t="t" r="r" b="b"/>
                      <a:pathLst>
                        <a:path w="1150388" h="167616">
                          <a:moveTo>
                            <a:pt x="0" y="167616"/>
                          </a:moveTo>
                          <a:lnTo>
                            <a:pt x="1150388" y="167616"/>
                          </a:lnTo>
                          <a:lnTo>
                            <a:pt x="115038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1615114</wp:posOffset>
            </wp:positionH>
            <wp:positionV relativeFrom="page">
              <wp:posOffset>5133498</wp:posOffset>
            </wp:positionV>
            <wp:extent cx="4670118" cy="327614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70118" cy="327614"/>
                    </a:xfrm>
                    <a:custGeom>
                      <a:rect l="l" t="t" r="r" b="b"/>
                      <a:pathLst>
                        <a:path w="4670118" h="327614">
                          <a:moveTo>
                            <a:pt x="0" y="327614"/>
                          </a:moveTo>
                          <a:lnTo>
                            <a:pt x="4670118" y="327614"/>
                          </a:lnTo>
                          <a:lnTo>
                            <a:pt x="467011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2447" w:tblpY="-270"/>
        <w:tblOverlap w:val="never"/>
        "
        <w:tblW w:w="7106" w:type="dxa"/>
        <w:tblLook w:val="04A0" w:firstRow="1" w:lastRow="0" w:firstColumn="1" w:lastColumn="0" w:noHBand="0" w:noVBand="1"/>
      </w:tblPr>
      <w:tblGrid>
        <w:gridCol w:w="5662"/>
        <w:gridCol w:w="1319"/>
        <w:gridCol w:w="143"/>
      </w:tblGrid>
      <w:tr>
        <w:trPr>
          <w:trHeight w:val="207"/>
        </w:trPr>
        <w:tc>
          <w:tcPr>
            <w:tcW w:w="566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43"/>
        </w:trPr>
        <w:tc>
          <w:tcPr>
            <w:tcW w:w="6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4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19"/>
        </w:trPr>
        <w:tc>
          <w:tcPr>
            <w:tcW w:w="7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</w:tbl>
    <w:p>
      <w:pPr>
        <w:spacing w:after="18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1" w:h="16843"/>
          <w:pgMar w:top="500" w:right="500" w:bottom="500" w:left="500" w:header="708" w:footer="708" w:gutter="0"/>
          <w:docGrid w:linePitch="360"/>
        </w:sectPr>
      </w:pP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967545</wp:posOffset>
            </wp:positionH>
            <wp:positionV relativeFrom="page">
              <wp:posOffset>5514444</wp:posOffset>
            </wp:positionV>
            <wp:extent cx="1516074" cy="335232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16074" cy="335232"/>
                    </a:xfrm>
                    <a:custGeom>
                      <a:rect l="l" t="t" r="r" b="b"/>
                      <a:pathLst>
                        <a:path w="1516074" h="335232">
                          <a:moveTo>
                            <a:pt x="0" y="335232"/>
                          </a:moveTo>
                          <a:lnTo>
                            <a:pt x="1516074" y="335232"/>
                          </a:lnTo>
                          <a:lnTo>
                            <a:pt x="151607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2986437</wp:posOffset>
            </wp:positionH>
            <wp:positionV relativeFrom="page">
              <wp:posOffset>6184909</wp:posOffset>
            </wp:positionV>
            <wp:extent cx="365687" cy="182854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5687" cy="182854"/>
                    </a:xfrm>
                    <a:custGeom>
                      <a:rect l="l" t="t" r="r" b="b"/>
                      <a:pathLst>
                        <a:path w="365687" h="182854">
                          <a:moveTo>
                            <a:pt x="0" y="182854"/>
                          </a:moveTo>
                          <a:lnTo>
                            <a:pt x="365687" y="182854"/>
                          </a:lnTo>
                          <a:lnTo>
                            <a:pt x="36568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6490931</wp:posOffset>
            </wp:positionH>
            <wp:positionV relativeFrom="page">
              <wp:posOffset>6245860</wp:posOffset>
            </wp:positionV>
            <wp:extent cx="510437" cy="159997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0437" cy="159997"/>
                    </a:xfrm>
                    <a:custGeom>
                      <a:rect l="l" t="t" r="r" b="b"/>
                      <a:pathLst>
                        <a:path w="510437" h="159997">
                          <a:moveTo>
                            <a:pt x="0" y="159997"/>
                          </a:moveTo>
                          <a:lnTo>
                            <a:pt x="510437" y="159997"/>
                          </a:lnTo>
                          <a:lnTo>
                            <a:pt x="51043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5858598</wp:posOffset>
            </wp:positionH>
            <wp:positionV relativeFrom="page">
              <wp:posOffset>6428714</wp:posOffset>
            </wp:positionV>
            <wp:extent cx="1074203" cy="175235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4203" cy="175235"/>
                    </a:xfrm>
                    <a:custGeom>
                      <a:rect l="l" t="t" r="r" b="b"/>
                      <a:pathLst>
                        <a:path w="1074203" h="175235">
                          <a:moveTo>
                            <a:pt x="0" y="175235"/>
                          </a:moveTo>
                          <a:lnTo>
                            <a:pt x="1074203" y="175235"/>
                          </a:lnTo>
                          <a:lnTo>
                            <a:pt x="107420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31" w:tblpY="-270"/>
        <w:tblOverlap w:val="never"/>
        "
        <w:tblW w:w="3543" w:type="dxa"/>
        <w:tblLook w:val="04A0" w:firstRow="1" w:lastRow="0" w:firstColumn="1" w:lastColumn="0" w:noHBand="0" w:noVBand="1"/>
      </w:tblPr>
      <w:tblGrid>
        <w:gridCol w:w="2243"/>
        <w:gridCol w:w="1319"/>
      </w:tblGrid>
      <w:tr>
        <w:trPr>
          <w:trHeight w:val="459"/>
        </w:trPr>
        <w:tc>
          <w:tcPr>
            <w:tcW w:w="22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val="303"/>
        </w:trPr>
        <w:tc>
          <w:tcPr>
            <w:tcW w:w="22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  <w:tr>
        <w:trPr>
          <w:trHeight w:val="507"/>
        </w:trPr>
        <w:tc>
          <w:tcPr>
            <w:tcW w:w="22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2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1" w:h="16843"/>
          <w:pgMar w:top="500" w:right="500" w:bottom="500" w:left="500" w:header="708" w:footer="708" w:gutter="0"/>
          <w:docGrid w:linePitch="360"/>
        </w:sectPr>
      </w:pPr>
    </w:p>
    <w:sectPr>
      <w:type w:val="continuous"/>
      <w:pgSz w:w="11911" w:h="16843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5" Type="http://schemas.openxmlformats.org/officeDocument/2006/relationships/image" Target="media/image105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2024-05-16T14:15:24Z</dcterms:created>
  <dcterms:modified xsi:type="dcterms:W3CDTF">2024-05-16T14:15:24Z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