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49" behindDoc="0" locked="0" layoutInCell="1" allowOverlap="1">
            <wp:simplePos x="0" y="0"/>
            <wp:positionH relativeFrom="page">
              <wp:posOffset>4651806</wp:posOffset>
            </wp:positionH>
            <wp:positionV relativeFrom="paragraph">
              <wp:posOffset>51245</wp:posOffset>
            </wp:positionV>
            <wp:extent cx="762381" cy="158153"/>
            <wp:effectExtent l="0" t="0" r="0" b="0"/>
            <wp:wrapNone/>
            <wp:docPr id="100" name="Freeform 1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381" cy="158153"/>
                    </a:xfrm>
                    <a:custGeom>
                      <a:rect l="l" t="t" r="r" b="b"/>
                      <a:pathLst>
                        <a:path w="762381" h="158153">
                          <a:moveTo>
                            <a:pt x="0" y="158153"/>
                          </a:moveTo>
                          <a:lnTo>
                            <a:pt x="762381" y="158153"/>
                          </a:lnTo>
                          <a:lnTo>
                            <a:pt x="762381" y="0"/>
                          </a:lnTo>
                          <a:lnTo>
                            <a:pt x="0" y="0"/>
                          </a:lnTo>
                          <a:lnTo>
                            <a:pt x="0" y="15815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3891940</wp:posOffset>
            </wp:positionH>
            <wp:positionV relativeFrom="paragraph">
              <wp:posOffset>83287</wp:posOffset>
            </wp:positionV>
            <wp:extent cx="593014" cy="126111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3014" cy="126111"/>
                    </a:xfrm>
                    <a:custGeom>
                      <a:rect l="l" t="t" r="r" b="b"/>
                      <a:pathLst>
                        <a:path w="593014" h="126111">
                          <a:moveTo>
                            <a:pt x="0" y="126111"/>
                          </a:moveTo>
                          <a:lnTo>
                            <a:pt x="593014" y="126111"/>
                          </a:lnTo>
                          <a:lnTo>
                            <a:pt x="593014" y="0"/>
                          </a:lnTo>
                          <a:lnTo>
                            <a:pt x="0" y="0"/>
                          </a:lnTo>
                          <a:lnTo>
                            <a:pt x="0" y="12611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-2139315</wp:posOffset>
            </wp:positionV>
            <wp:extent cx="7562088" cy="10698480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45" behindDoc="0" locked="0" layoutInCell="1" allowOverlap="1">
            <wp:simplePos x="0" y="0"/>
            <wp:positionH relativeFrom="page">
              <wp:posOffset>669353</wp:posOffset>
            </wp:positionH>
            <wp:positionV relativeFrom="paragraph">
              <wp:posOffset>148056</wp:posOffset>
            </wp:positionV>
            <wp:extent cx="675411" cy="3543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75411" cy="3543"/>
                    </a:xfrm>
                    <a:custGeom>
                      <a:rect l="l" t="t" r="r" b="b"/>
                      <a:pathLst>
                        <a:path w="675411" h="3543">
                          <a:moveTo>
                            <a:pt x="675411" y="3543"/>
                          </a:moveTo>
                          <a:lnTo>
                            <a:pt x="675411" y="0"/>
                          </a:lnTo>
                          <a:lnTo>
                            <a:pt x="0" y="0"/>
                          </a:lnTo>
                          <a:lnTo>
                            <a:pt x="0" y="3543"/>
                          </a:lnTo>
                          <a:close/>
                          <a:moveTo>
                            <a:pt x="675411" y="3543"/>
                          </a:move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61" behindDoc="0" locked="0" layoutInCell="1" allowOverlap="1">
            <wp:simplePos x="0" y="0"/>
            <wp:positionH relativeFrom="page">
              <wp:posOffset>458787</wp:posOffset>
            </wp:positionH>
            <wp:positionV relativeFrom="paragraph">
              <wp:posOffset>-36361</wp:posOffset>
            </wp:positionV>
            <wp:extent cx="1421549" cy="295491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21549" cy="295491"/>
                    </a:xfrm>
                    <a:custGeom>
                      <a:rect l="l" t="t" r="r" b="b"/>
                      <a:pathLst>
                        <a:path w="1421549" h="295491">
                          <a:moveTo>
                            <a:pt x="0" y="295491"/>
                          </a:moveTo>
                          <a:lnTo>
                            <a:pt x="1421549" y="295491"/>
                          </a:lnTo>
                          <a:lnTo>
                            <a:pt x="1421549" y="0"/>
                          </a:lnTo>
                          <a:lnTo>
                            <a:pt x="0" y="0"/>
                          </a:lnTo>
                          <a:lnTo>
                            <a:pt x="0" y="2954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43" behindDoc="0" locked="0" layoutInCell="1" allowOverlap="1">
            <wp:simplePos x="0" y="0"/>
            <wp:positionH relativeFrom="page">
              <wp:posOffset>4752518</wp:posOffset>
            </wp:positionH>
            <wp:positionV relativeFrom="paragraph">
              <wp:posOffset>17273</wp:posOffset>
            </wp:positionV>
            <wp:extent cx="1453591" cy="263448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53591" cy="263448"/>
                    </a:xfrm>
                    <a:custGeom>
                      <a:rect l="l" t="t" r="r" b="b"/>
                      <a:pathLst>
                        <a:path w="1453591" h="263448">
                          <a:moveTo>
                            <a:pt x="0" y="263448"/>
                          </a:moveTo>
                          <a:lnTo>
                            <a:pt x="1453591" y="263448"/>
                          </a:lnTo>
                          <a:lnTo>
                            <a:pt x="1453591" y="0"/>
                          </a:lnTo>
                          <a:lnTo>
                            <a:pt x="0" y="0"/>
                          </a:lnTo>
                          <a:lnTo>
                            <a:pt x="0" y="26344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3" behindDoc="0" locked="0" layoutInCell="1" allowOverlap="1">
            <wp:simplePos x="0" y="0"/>
            <wp:positionH relativeFrom="page">
              <wp:posOffset>2591917</wp:posOffset>
            </wp:positionH>
            <wp:positionV relativeFrom="paragraph">
              <wp:posOffset>63043</wp:posOffset>
            </wp:positionV>
            <wp:extent cx="2034934" cy="382473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034934" cy="382473"/>
                    </a:xfrm>
                    <a:custGeom>
                      <a:rect l="l" t="t" r="r" b="b"/>
                      <a:pathLst>
                        <a:path w="2034934" h="382473">
                          <a:moveTo>
                            <a:pt x="0" y="382473"/>
                          </a:moveTo>
                          <a:lnTo>
                            <a:pt x="2034934" y="382473"/>
                          </a:lnTo>
                          <a:lnTo>
                            <a:pt x="2034934" y="0"/>
                          </a:lnTo>
                          <a:lnTo>
                            <a:pt x="0" y="0"/>
                          </a:lnTo>
                          <a:lnTo>
                            <a:pt x="0" y="38247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53" behindDoc="0" locked="0" layoutInCell="1" allowOverlap="1">
            <wp:simplePos x="0" y="0"/>
            <wp:positionH relativeFrom="page">
              <wp:posOffset>907389</wp:posOffset>
            </wp:positionH>
            <wp:positionV relativeFrom="paragraph">
              <wp:posOffset>72251</wp:posOffset>
            </wp:positionV>
            <wp:extent cx="487731" cy="144424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87731" cy="144424"/>
                    </a:xfrm>
                    <a:custGeom>
                      <a:rect l="l" t="t" r="r" b="b"/>
                      <a:pathLst>
                        <a:path w="487731" h="144424">
                          <a:moveTo>
                            <a:pt x="0" y="144424"/>
                          </a:moveTo>
                          <a:lnTo>
                            <a:pt x="487731" y="144424"/>
                          </a:lnTo>
                          <a:lnTo>
                            <a:pt x="487731" y="0"/>
                          </a:lnTo>
                          <a:lnTo>
                            <a:pt x="0" y="0"/>
                          </a:lnTo>
                          <a:lnTo>
                            <a:pt x="0" y="14442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51" behindDoc="0" locked="0" layoutInCell="1" allowOverlap="1">
            <wp:simplePos x="0" y="0"/>
            <wp:positionH relativeFrom="page">
              <wp:posOffset>449630</wp:posOffset>
            </wp:positionH>
            <wp:positionV relativeFrom="paragraph">
              <wp:posOffset>-703961</wp:posOffset>
            </wp:positionV>
            <wp:extent cx="6511773" cy="4378959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511773" cy="4378959"/>
                    </a:xfrm>
                    <a:custGeom>
                      <a:rect l="l" t="t" r="r" b="b"/>
                      <a:pathLst>
                        <a:path w="6511773" h="4378959">
                          <a:moveTo>
                            <a:pt x="0" y="4378959"/>
                          </a:moveTo>
                          <a:lnTo>
                            <a:pt x="6511773" y="4378959"/>
                          </a:lnTo>
                          <a:lnTo>
                            <a:pt x="6511773" y="0"/>
                          </a:lnTo>
                          <a:lnTo>
                            <a:pt x="0" y="0"/>
                          </a:lnTo>
                          <a:lnTo>
                            <a:pt x="0" y="437895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tbl>
      <w:tblPr>
        <w:tblStyle w:val="TableGrid"/>
        <w:tblLayout w:type="fixed"/>
        <w:tblpPr w:leftFromText="0" w:rightFromText="0" w:vertAnchor="text" w:horzAnchor="page" w:tblpX="1594" w:tblpY="0"/>
        <w:tblOverlap w:val="never"/>
        "
        <w:tblW w:w="2463" w:type="dxa"/>
        <w:tblLook w:val="04A0" w:firstRow="1" w:lastRow="0" w:firstColumn="1" w:lastColumn="0" w:noHBand="0" w:noVBand="1"/>
      </w:tblPr>
      <w:tblGrid>
        <w:gridCol w:w="1557"/>
        <w:gridCol w:w="393"/>
        <w:gridCol w:w="533"/>
      </w:tblGrid>
      <w:tr>
        <w:trPr>
          <w:trHeight w:hRule="exact" w:val="241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396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>
      <w:pPr>
        <w:spacing w:after="8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  <w:sectPr>
          <w:type w:val="continuous"/>
          <w:pgSz w:w="11918" w:h="16858"/>
          <w:pgMar w:top="343" w:right="500" w:bottom="275" w:left="500" w:header="708" w:footer="708" w:gutter="0"/>
          <w:docGrid w:linePitch="360"/>
        </w:sectPr>
      </w:pPr>
      <w:r>
        <w:drawing>
          <wp:anchor simplePos="0" relativeHeight="251658257" behindDoc="0" locked="0" layoutInCell="1" allowOverlap="1">
            <wp:simplePos x="0" y="0"/>
            <wp:positionH relativeFrom="page">
              <wp:posOffset>2953537</wp:posOffset>
            </wp:positionH>
            <wp:positionV relativeFrom="page">
              <wp:posOffset>9575127</wp:posOffset>
            </wp:positionV>
            <wp:extent cx="377876" cy="153581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77876" cy="153581"/>
                    </a:xfrm>
                    <a:custGeom>
                      <a:rect l="l" t="t" r="r" b="b"/>
                      <a:pathLst>
                        <a:path w="377876" h="153581">
                          <a:moveTo>
                            <a:pt x="0" y="153581"/>
                          </a:moveTo>
                          <a:lnTo>
                            <a:pt x="377876" y="153581"/>
                          </a:lnTo>
                          <a:lnTo>
                            <a:pt x="377876" y="0"/>
                          </a:lnTo>
                          <a:lnTo>
                            <a:pt x="0" y="0"/>
                          </a:lnTo>
                          <a:lnTo>
                            <a:pt x="0" y="15358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5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tbl>
      <w:tblPr>
        <w:tblStyle w:val="TableGrid"/>
        <w:tblLayout w:type="fixed"/>
        <w:tblpPr w:leftFromText="0" w:rightFromText="0" w:vertAnchor="text" w:horzAnchor="page" w:tblpX="708" w:tblpY="0"/>
        <w:tblOverlap w:val="never"/>
        "
        <w:tblW w:w="10141" w:type="dxa"/>
        <w:tblLook w:val="04A0" w:firstRow="1" w:lastRow="0" w:firstColumn="1" w:lastColumn="0" w:noHBand="0" w:noVBand="1"/>
      </w:tblPr>
      <w:tblGrid>
        <w:gridCol w:w="8499"/>
        <w:gridCol w:w="638"/>
        <w:gridCol w:w="1023"/>
      </w:tblGrid>
      <w:tr>
        <w:trPr>
          <w:trHeight w:hRule="exact" w:val="1042"/>
        </w:trPr>
        <w:tc>
          <w:tcPr>
            <w:tcW w:w="849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223"/>
        </w:trPr>
        <w:tc>
          <w:tcPr>
            <w:tcW w:w="849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6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-2050415</wp:posOffset>
            </wp:positionV>
            <wp:extent cx="7562088" cy="10698480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2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45" behindDoc="0" locked="0" layoutInCell="1" allowOverlap="1">
            <wp:simplePos x="0" y="0"/>
            <wp:positionH relativeFrom="page">
              <wp:posOffset>5137023</wp:posOffset>
            </wp:positionH>
            <wp:positionV relativeFrom="paragraph">
              <wp:posOffset>-13437</wp:posOffset>
            </wp:positionV>
            <wp:extent cx="332093" cy="171895"/>
            <wp:effectExtent l="0" t="0" r="0" b="0"/>
            <wp:wrapNone/>
            <wp:docPr id="111" name="Freeform 1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32093" cy="171895"/>
                    </a:xfrm>
                    <a:custGeom>
                      <a:rect l="l" t="t" r="r" b="b"/>
                      <a:pathLst>
                        <a:path w="332093" h="171895">
                          <a:moveTo>
                            <a:pt x="0" y="171895"/>
                          </a:moveTo>
                          <a:lnTo>
                            <a:pt x="332093" y="171895"/>
                          </a:lnTo>
                          <a:lnTo>
                            <a:pt x="332093" y="0"/>
                          </a:lnTo>
                          <a:lnTo>
                            <a:pt x="0" y="0"/>
                          </a:lnTo>
                          <a:lnTo>
                            <a:pt x="0" y="1718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623582</wp:posOffset>
            </wp:positionH>
            <wp:positionV relativeFrom="paragraph">
              <wp:posOffset>137642</wp:posOffset>
            </wp:positionV>
            <wp:extent cx="222238" cy="135268"/>
            <wp:effectExtent l="0" t="0" r="0" b="0"/>
            <wp:wrapNone/>
            <wp:docPr id="112" name="Freeform 1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2238" cy="135268"/>
                    </a:xfrm>
                    <a:custGeom>
                      <a:rect l="l" t="t" r="r" b="b"/>
                      <a:pathLst>
                        <a:path w="222238" h="135268">
                          <a:moveTo>
                            <a:pt x="0" y="135268"/>
                          </a:moveTo>
                          <a:lnTo>
                            <a:pt x="222238" y="135268"/>
                          </a:lnTo>
                          <a:lnTo>
                            <a:pt x="222238" y="0"/>
                          </a:lnTo>
                          <a:lnTo>
                            <a:pt x="0" y="0"/>
                          </a:lnTo>
                          <a:lnTo>
                            <a:pt x="0" y="13526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1" behindDoc="0" locked="0" layoutInCell="1" allowOverlap="1">
            <wp:simplePos x="0" y="0"/>
            <wp:positionH relativeFrom="page">
              <wp:posOffset>5265204</wp:posOffset>
            </wp:positionH>
            <wp:positionV relativeFrom="paragraph">
              <wp:posOffset>146799</wp:posOffset>
            </wp:positionV>
            <wp:extent cx="245122" cy="135268"/>
            <wp:effectExtent l="0" t="0" r="0" b="0"/>
            <wp:wrapNone/>
            <wp:docPr id="113" name="Freeform 1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45122" cy="135268"/>
                    </a:xfrm>
                    <a:custGeom>
                      <a:rect l="l" t="t" r="r" b="b"/>
                      <a:pathLst>
                        <a:path w="245122" h="135268">
                          <a:moveTo>
                            <a:pt x="0" y="135268"/>
                          </a:moveTo>
                          <a:lnTo>
                            <a:pt x="245122" y="135268"/>
                          </a:lnTo>
                          <a:lnTo>
                            <a:pt x="245122" y="0"/>
                          </a:lnTo>
                          <a:lnTo>
                            <a:pt x="0" y="0"/>
                          </a:lnTo>
                          <a:lnTo>
                            <a:pt x="0" y="13526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4499" w:tblpY="0"/>
        <w:tblOverlap w:val="never"/>
        "
        <w:tblW w:w="697" w:type="dxa"/>
        <w:tblLook w:val="04A0" w:firstRow="1" w:lastRow="0" w:firstColumn="1" w:lastColumn="0" w:noHBand="0" w:noVBand="1"/>
      </w:tblPr>
      <w:tblGrid>
        <w:gridCol w:w="259"/>
        <w:gridCol w:w="249"/>
        <w:gridCol w:w="209"/>
      </w:tblGrid>
      <w:tr>
        <w:trPr>
          <w:trHeight w:hRule="exact" w:val="234"/>
        </w:trPr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drawing>
                <wp:anchor simplePos="0" relativeHeight="251658257" behindDoc="0" locked="0" layoutInCell="1" allowOverlap="1">
                  <wp:simplePos x="0" y="0"/>
                  <wp:positionH relativeFrom="page">
                    <wp:posOffset>-1757768</wp:posOffset>
                  </wp:positionH>
                  <wp:positionV relativeFrom="paragraph">
                    <wp:posOffset>114427</wp:posOffset>
                  </wp:positionV>
                  <wp:extent cx="318363" cy="139853"/>
                  <wp:effectExtent l="0" t="0" r="0" b="0"/>
                  <wp:wrapNone/>
                  <wp:docPr id="114" name="Freeform 11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318363" cy="139853"/>
                          </a:xfrm>
                          <a:custGeom>
                            <a:rect l="l" t="t" r="r" b="b"/>
                            <a:pathLst>
                              <a:path w="318363" h="139853">
                                <a:moveTo>
                                  <a:pt x="0" y="139853"/>
                                </a:moveTo>
                                <a:lnTo>
                                  <a:pt x="318363" y="139853"/>
                                </a:lnTo>
                                <a:lnTo>
                                  <a:pt x="3183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8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  <w:tr>
        <w:trPr>
          <w:trHeight w:hRule="exact" w:val="165"/>
        </w:trPr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</w:tbl>
    <w:p>
      <w:pPr>
        <w:spacing w:after="12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  <w:sectPr>
          <w:type w:val="continuous"/>
          <w:pgSz w:w="11918" w:h="16858"/>
          <w:pgMar w:top="343" w:right="500" w:bottom="275" w:left="500" w:header="708" w:footer="708" w:gutter="0"/>
          <w:docGrid w:linePitch="360"/>
        </w:sectPr>
      </w:pPr>
      <w:r>
        <w:drawing>
          <wp:anchor simplePos="0" relativeHeight="251658249" behindDoc="0" locked="0" layoutInCell="1" allowOverlap="1">
            <wp:simplePos x="0" y="0"/>
            <wp:positionH relativeFrom="page">
              <wp:posOffset>3356368</wp:posOffset>
            </wp:positionH>
            <wp:positionV relativeFrom="page">
              <wp:posOffset>4837037</wp:posOffset>
            </wp:positionV>
            <wp:extent cx="309207" cy="130696"/>
            <wp:effectExtent l="0" t="0" r="0" b="0"/>
            <wp:wrapNone/>
            <wp:docPr id="115" name="Freeform 1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09207" cy="130696"/>
                    </a:xfrm>
                    <a:custGeom>
                      <a:rect l="l" t="t" r="r" b="b"/>
                      <a:pathLst>
                        <a:path w="309207" h="130696">
                          <a:moveTo>
                            <a:pt x="0" y="130696"/>
                          </a:moveTo>
                          <a:lnTo>
                            <a:pt x="309207" y="130696"/>
                          </a:lnTo>
                          <a:lnTo>
                            <a:pt x="309207" y="0"/>
                          </a:lnTo>
                          <a:lnTo>
                            <a:pt x="0" y="0"/>
                          </a:lnTo>
                          <a:lnTo>
                            <a:pt x="0" y="1306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4752517</wp:posOffset>
            </wp:positionH>
            <wp:positionV relativeFrom="page">
              <wp:posOffset>4937748</wp:posOffset>
            </wp:positionV>
            <wp:extent cx="254280" cy="144424"/>
            <wp:effectExtent l="0" t="0" r="0" b="0"/>
            <wp:wrapNone/>
            <wp:docPr id="116" name="Freeform 1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4280" cy="144424"/>
                    </a:xfrm>
                    <a:custGeom>
                      <a:rect l="l" t="t" r="r" b="b"/>
                      <a:pathLst>
                        <a:path w="254280" h="144424">
                          <a:moveTo>
                            <a:pt x="0" y="144424"/>
                          </a:moveTo>
                          <a:lnTo>
                            <a:pt x="254280" y="144424"/>
                          </a:lnTo>
                          <a:lnTo>
                            <a:pt x="254280" y="0"/>
                          </a:lnTo>
                          <a:lnTo>
                            <a:pt x="0" y="0"/>
                          </a:lnTo>
                          <a:lnTo>
                            <a:pt x="0" y="14442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62088" cy="10698480"/>
            <wp:effectExtent l="0" t="0" r="0" b="0"/>
            <wp:wrapNone/>
            <wp:docPr id="117" name="Picture 1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0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271107</wp:posOffset>
            </wp:positionH>
            <wp:positionV relativeFrom="page">
              <wp:posOffset>1257135</wp:posOffset>
            </wp:positionV>
            <wp:extent cx="7129730" cy="1884020"/>
            <wp:effectExtent l="0" t="0" r="0" b="0"/>
            <wp:wrapNone/>
            <wp:docPr id="118" name="Freeform 1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129730" cy="1884020"/>
                    </a:xfrm>
                    <a:custGeom>
                      <a:rect l="l" t="t" r="r" b="b"/>
                      <a:pathLst>
                        <a:path w="7129730" h="1884020">
                          <a:moveTo>
                            <a:pt x="0" y="1884020"/>
                          </a:moveTo>
                          <a:lnTo>
                            <a:pt x="7129730" y="1884020"/>
                          </a:lnTo>
                          <a:lnTo>
                            <a:pt x="7129730" y="0"/>
                          </a:lnTo>
                          <a:lnTo>
                            <a:pt x="0" y="0"/>
                          </a:lnTo>
                          <a:lnTo>
                            <a:pt x="0" y="188402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sectPr>
      <w:type w:val="continuous"/>
      <w:pgSz w:w="11918" w:h="16858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2" Type="http://schemas.openxmlformats.org/officeDocument/2006/relationships/image" Target="media/image102.png"/><Relationship Id="rId110" Type="http://schemas.openxmlformats.org/officeDocument/2006/relationships/image" Target="media/image110.png"/><Relationship Id="rId117" Type="http://schemas.openxmlformats.org/officeDocument/2006/relationships/image" Target="media/image1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2024-05-09T12:05:23Z</dcterms:created>
  <dcterms:modified xsi:type="dcterms:W3CDTF">2024-05-09T12:05:23Z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