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-1565909</wp:posOffset>
            </wp:positionH>
            <wp:positionV relativeFrom="page">
              <wp:posOffset>1571879</wp:posOffset>
            </wp:positionV>
            <wp:extent cx="10689335" cy="7557516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 flipH="0" flipV="0">
                      <a:off x="0" y="0"/>
                      <a:ext cx="10689335" cy="755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6394785</wp:posOffset>
            </wp:positionH>
            <wp:positionV relativeFrom="page">
              <wp:posOffset>3190086</wp:posOffset>
            </wp:positionV>
            <wp:extent cx="180" cy="223049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5400000" flipH="0" flipV="0">
                      <a:off x="0" y="0"/>
                      <a:ext cx="180" cy="223049"/>
                    </a:xfrm>
                    <a:custGeom>
                      <a:rect l="l" t="t" r="r" b="b"/>
                      <a:pathLst>
                        <a:path w="180" h="223050">
                          <a:moveTo>
                            <a:pt x="0" y="0"/>
                          </a:moveTo>
                          <a:cubicBezTo>
                            <a:pt x="0" y="74349"/>
                            <a:pt x="0" y="148699"/>
                            <a:pt x="0" y="223050"/>
                          </a:cubicBezTo>
                        </a:path>
                      </a:pathLst>
                    </a:custGeom>
                    <a:noFill/>
                    <a:ln w="177799" cap="rnd" cmpd="sng">
                      <a:solidFill>
                        <a:srgbClr val="FCF485">
                          <a:alpha val="88194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6214592</wp:posOffset>
            </wp:positionH>
            <wp:positionV relativeFrom="page">
              <wp:posOffset>3515720</wp:posOffset>
            </wp:positionV>
            <wp:extent cx="454417" cy="48291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5400000" flipH="0" flipV="0">
                      <a:off x="0" y="0"/>
                      <a:ext cx="454417" cy="482917"/>
                    </a:xfrm>
                    <a:custGeom>
                      <a:rect l="l" t="t" r="r" b="b"/>
                      <a:pathLst>
                        <a:path w="454418" h="482918">
                          <a:moveTo>
                            <a:pt x="422235" y="53815"/>
                          </a:moveTo>
                          <a:cubicBezTo>
                            <a:pt x="422235" y="167211"/>
                            <a:pt x="454418" y="264004"/>
                            <a:pt x="454418" y="381007"/>
                          </a:cubicBezTo>
                          <a:cubicBezTo>
                            <a:pt x="454418" y="381007"/>
                            <a:pt x="454418" y="477553"/>
                            <a:pt x="454418" y="477553"/>
                          </a:cubicBezTo>
                          <a:cubicBezTo>
                            <a:pt x="454418" y="477553"/>
                            <a:pt x="443690" y="450735"/>
                            <a:pt x="443690" y="450735"/>
                          </a:cubicBezTo>
                          <a:cubicBezTo>
                            <a:pt x="433816" y="440861"/>
                            <a:pt x="417051" y="438279"/>
                            <a:pt x="406144" y="434643"/>
                          </a:cubicBezTo>
                          <a:cubicBezTo>
                            <a:pt x="365866" y="421216"/>
                            <a:pt x="284598" y="436413"/>
                            <a:pt x="255959" y="450735"/>
                          </a:cubicBezTo>
                          <a:cubicBezTo>
                            <a:pt x="247799" y="454814"/>
                            <a:pt x="226759" y="480539"/>
                            <a:pt x="213048" y="466827"/>
                          </a:cubicBezTo>
                          <a:cubicBezTo>
                            <a:pt x="203393" y="457169"/>
                            <a:pt x="213048" y="378389"/>
                            <a:pt x="213048" y="364915"/>
                          </a:cubicBezTo>
                          <a:cubicBezTo>
                            <a:pt x="213048" y="277582"/>
                            <a:pt x="207685" y="188026"/>
                            <a:pt x="207685" y="102089"/>
                          </a:cubicBezTo>
                          <a:cubicBezTo>
                            <a:pt x="207685" y="81639"/>
                            <a:pt x="216043" y="19263"/>
                            <a:pt x="202321" y="5541"/>
                          </a:cubicBezTo>
                          <a:cubicBezTo>
                            <a:pt x="196780" y="0"/>
                            <a:pt x="139558" y="30038"/>
                            <a:pt x="132591" y="32361"/>
                          </a:cubicBezTo>
                          <a:cubicBezTo>
                            <a:pt x="105537" y="41378"/>
                            <a:pt x="84078" y="5662"/>
                            <a:pt x="62863" y="16269"/>
                          </a:cubicBezTo>
                          <a:cubicBezTo>
                            <a:pt x="46771" y="24315"/>
                            <a:pt x="57498" y="127651"/>
                            <a:pt x="57498" y="150363"/>
                          </a:cubicBezTo>
                          <a:cubicBezTo>
                            <a:pt x="57498" y="226273"/>
                            <a:pt x="36385" y="261972"/>
                            <a:pt x="14589" y="327368"/>
                          </a:cubicBezTo>
                          <a:cubicBezTo>
                            <a:pt x="0" y="371141"/>
                            <a:pt x="9225" y="435127"/>
                            <a:pt x="9225" y="482918"/>
                          </a:cubicBezTo>
                        </a:path>
                      </a:pathLst>
                    </a:custGeom>
                    <a:noFill/>
                    <a:ln w="177799" cap="rnd" cmpd="sng">
                      <a:solidFill>
                        <a:srgbClr val="FCF485">
                          <a:alpha val="88194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2024-03-25T10:42:17Z</dcterms:created>
  <dcterms:modified xsi:type="dcterms:W3CDTF">2024-03-25T10:42:17Z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