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1744041</wp:posOffset>
            </wp:positionH>
            <wp:positionV relativeFrom="page">
              <wp:posOffset>3181787</wp:posOffset>
            </wp:positionV>
            <wp:extent cx="2338309" cy="19364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38309" cy="193647"/>
                    </a:xfrm>
                    <a:custGeom>
                      <a:rect l="l" t="t" r="r" b="b"/>
                      <a:pathLst>
                        <a:path w="2338309" h="193647">
                          <a:moveTo>
                            <a:pt x="0" y="193647"/>
                          </a:moveTo>
                          <a:lnTo>
                            <a:pt x="2338309" y="193647"/>
                          </a:lnTo>
                          <a:lnTo>
                            <a:pt x="233830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1731123</wp:posOffset>
            </wp:positionH>
            <wp:positionV relativeFrom="page">
              <wp:posOffset>4498589</wp:posOffset>
            </wp:positionV>
            <wp:extent cx="2028256" cy="193648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28256" cy="193648"/>
                    </a:xfrm>
                    <a:custGeom>
                      <a:rect l="l" t="t" r="r" b="b"/>
                      <a:pathLst>
                        <a:path w="2028256" h="193648">
                          <a:moveTo>
                            <a:pt x="0" y="193648"/>
                          </a:moveTo>
                          <a:lnTo>
                            <a:pt x="2028256" y="193648"/>
                          </a:lnTo>
                          <a:lnTo>
                            <a:pt x="202825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4043594</wp:posOffset>
            </wp:positionH>
            <wp:positionV relativeFrom="page">
              <wp:posOffset>7506578</wp:posOffset>
            </wp:positionV>
            <wp:extent cx="865561" cy="60676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5561" cy="606762"/>
                    </a:xfrm>
                    <a:custGeom>
                      <a:rect l="l" t="t" r="r" b="b"/>
                      <a:pathLst>
                        <a:path w="865561" h="606762">
                          <a:moveTo>
                            <a:pt x="0" y="606762"/>
                          </a:moveTo>
                          <a:lnTo>
                            <a:pt x="865561" y="606762"/>
                          </a:lnTo>
                          <a:lnTo>
                            <a:pt x="86556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1007668</wp:posOffset>
            </wp:positionH>
            <wp:positionV relativeFrom="page">
              <wp:posOffset>7558218</wp:posOffset>
            </wp:positionV>
            <wp:extent cx="1020588" cy="56803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0588" cy="568032"/>
                    </a:xfrm>
                    <a:custGeom>
                      <a:rect l="l" t="t" r="r" b="b"/>
                      <a:pathLst>
                        <a:path w="1020588" h="568032">
                          <a:moveTo>
                            <a:pt x="0" y="568032"/>
                          </a:moveTo>
                          <a:lnTo>
                            <a:pt x="1020588" y="568032"/>
                          </a:lnTo>
                          <a:lnTo>
                            <a:pt x="102058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5012506</wp:posOffset>
            </wp:positionH>
            <wp:positionV relativeFrom="page">
              <wp:posOffset>7674406</wp:posOffset>
            </wp:positionV>
            <wp:extent cx="813886" cy="15491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3886" cy="154918"/>
                    </a:xfrm>
                    <a:custGeom>
                      <a:rect l="l" t="t" r="r" b="b"/>
                      <a:pathLst>
                        <a:path w="813886" h="154918">
                          <a:moveTo>
                            <a:pt x="0" y="154918"/>
                          </a:moveTo>
                          <a:lnTo>
                            <a:pt x="813886" y="154918"/>
                          </a:lnTo>
                          <a:lnTo>
                            <a:pt x="81388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2131607</wp:posOffset>
            </wp:positionH>
            <wp:positionV relativeFrom="page">
              <wp:posOffset>7738955</wp:posOffset>
            </wp:positionV>
            <wp:extent cx="865561" cy="15491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5561" cy="154918"/>
                    </a:xfrm>
                    <a:custGeom>
                      <a:rect l="l" t="t" r="r" b="b"/>
                      <a:pathLst>
                        <a:path w="865561" h="154918">
                          <a:moveTo>
                            <a:pt x="0" y="154918"/>
                          </a:moveTo>
                          <a:lnTo>
                            <a:pt x="865561" y="154918"/>
                          </a:lnTo>
                          <a:lnTo>
                            <a:pt x="86556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1111019</wp:posOffset>
            </wp:positionH>
            <wp:positionV relativeFrom="page">
              <wp:posOffset>8797561</wp:posOffset>
            </wp:positionV>
            <wp:extent cx="1601935" cy="309836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01935" cy="309836"/>
                    </a:xfrm>
                    <a:custGeom>
                      <a:rect l="l" t="t" r="r" b="b"/>
                      <a:pathLst>
                        <a:path w="1601935" h="309836">
                          <a:moveTo>
                            <a:pt x="0" y="309836"/>
                          </a:moveTo>
                          <a:lnTo>
                            <a:pt x="1601935" y="309836"/>
                          </a:lnTo>
                          <a:lnTo>
                            <a:pt x="160193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4056513</wp:posOffset>
            </wp:positionH>
            <wp:positionV relativeFrom="page">
              <wp:posOffset>8797561</wp:posOffset>
            </wp:positionV>
            <wp:extent cx="1576097" cy="348565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76097" cy="348565"/>
                    </a:xfrm>
                    <a:custGeom>
                      <a:rect l="l" t="t" r="r" b="b"/>
                      <a:pathLst>
                        <a:path w="1576097" h="348565">
                          <a:moveTo>
                            <a:pt x="0" y="348565"/>
                          </a:moveTo>
                          <a:lnTo>
                            <a:pt x="1576097" y="348565"/>
                          </a:lnTo>
                          <a:lnTo>
                            <a:pt x="157609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2024-03-25T10:38:58Z</dcterms:created>
  <dcterms:modified xsi:type="dcterms:W3CDTF">2024-03-25T10:38:58Z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