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342631" cy="1046988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342631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342631" cy="10469880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342631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827065</wp:posOffset>
            </wp:positionH>
            <wp:positionV relativeFrom="page">
              <wp:posOffset>7093714</wp:posOffset>
            </wp:positionV>
            <wp:extent cx="1479398" cy="1040774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79398" cy="1040774"/>
                    </a:xfrm>
                    <a:custGeom>
                      <a:rect l="l" t="t" r="r" b="b"/>
                      <a:pathLst>
                        <a:path w="1479398" h="1040774">
                          <a:moveTo>
                            <a:pt x="0" y="1040774"/>
                          </a:moveTo>
                          <a:lnTo>
                            <a:pt x="1479398" y="1040774"/>
                          </a:lnTo>
                          <a:lnTo>
                            <a:pt x="1479398" y="0"/>
                          </a:lnTo>
                          <a:lnTo>
                            <a:pt x="0" y="0"/>
                          </a:lnTo>
                          <a:close/>
                          <a:moveTo>
                            <a:pt x="0" y="1040774"/>
                          </a:move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3750916</wp:posOffset>
            </wp:positionH>
            <wp:positionV relativeFrom="page">
              <wp:posOffset>7190801</wp:posOffset>
            </wp:positionV>
            <wp:extent cx="1432803" cy="1262133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32803" cy="1262133"/>
                    </a:xfrm>
                    <a:custGeom>
                      <a:rect l="l" t="t" r="r" b="b"/>
                      <a:pathLst>
                        <a:path w="1432803" h="1262133">
                          <a:moveTo>
                            <a:pt x="0" y="1262133"/>
                          </a:moveTo>
                          <a:lnTo>
                            <a:pt x="1432803" y="1262133"/>
                          </a:lnTo>
                          <a:lnTo>
                            <a:pt x="1432803" y="0"/>
                          </a:lnTo>
                          <a:lnTo>
                            <a:pt x="0" y="0"/>
                          </a:lnTo>
                          <a:close/>
                          <a:moveTo>
                            <a:pt x="0" y="1262133"/>
                          </a:move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sectPr>
      <w:type w:val="continuous"/>
      <w:pgSz w:w="11573" w:h="16498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2024-02-28T10:48:29Z</dcterms:created>
  <dcterms:modified xsi:type="dcterms:W3CDTF">2024-02-28T10:48:29Z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