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2C942" w14:textId="7B7FF9BD" w:rsidR="0063170A" w:rsidRDefault="0063170A" w:rsidP="0063170A">
      <w:pPr>
        <w:pStyle w:val="Heading1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DDF92E" wp14:editId="349A9FB1">
            <wp:simplePos x="0" y="0"/>
            <wp:positionH relativeFrom="page">
              <wp:posOffset>360784</wp:posOffset>
            </wp:positionH>
            <wp:positionV relativeFrom="page">
              <wp:posOffset>360784</wp:posOffset>
            </wp:positionV>
            <wp:extent cx="1450800" cy="1004400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gj-claim-bw.em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8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C69">
        <w:t>Dodatek S</w:t>
      </w:r>
      <w:r>
        <w:t>mlouv</w:t>
      </w:r>
      <w:r w:rsidR="00C02C69">
        <w:t>y</w:t>
      </w:r>
      <w:r>
        <w:t xml:space="preserve"> o zajištění poznávacího výletu do Polska</w:t>
      </w:r>
    </w:p>
    <w:p w14:paraId="5E93C144" w14:textId="5BCB7BE0" w:rsidR="00C02C69" w:rsidRDefault="00C02C69" w:rsidP="00770BB4">
      <w:r>
        <w:t>ze dne 18. 12. 2023.</w:t>
      </w:r>
    </w:p>
    <w:p w14:paraId="7A16AE44" w14:textId="0CD19026" w:rsidR="00770BB4" w:rsidRDefault="00770BB4" w:rsidP="00770BB4">
      <w:r>
        <w:t>Odběratel:</w:t>
      </w:r>
    </w:p>
    <w:p w14:paraId="1A2E1747" w14:textId="424FA3B7" w:rsidR="00770BB4" w:rsidRDefault="00770BB4" w:rsidP="00770BB4">
      <w:r>
        <w:t xml:space="preserve">Gymnázium, Jihlava, Jana Masaryka 1, </w:t>
      </w:r>
      <w:proofErr w:type="spellStart"/>
      <w:r>
        <w:t>IČ</w:t>
      </w:r>
      <w:r w:rsidR="0063170A">
        <w:t>o</w:t>
      </w:r>
      <w:proofErr w:type="spellEnd"/>
      <w:r>
        <w:t>: 605 45 984, zastoupený ředitelem Mgr. Pavlem Sukem</w:t>
      </w:r>
    </w:p>
    <w:p w14:paraId="7187DDF6" w14:textId="77777777" w:rsidR="00770BB4" w:rsidRDefault="00770BB4" w:rsidP="00770BB4">
      <w:r>
        <w:t>a</w:t>
      </w:r>
    </w:p>
    <w:p w14:paraId="045B0BE6" w14:textId="47F87BA9" w:rsidR="00770BB4" w:rsidRDefault="0063170A" w:rsidP="00770BB4">
      <w:r>
        <w:t>d</w:t>
      </w:r>
      <w:r w:rsidR="00770BB4">
        <w:t>odavatel:</w:t>
      </w:r>
    </w:p>
    <w:p w14:paraId="1C93EE29" w14:textId="7D1536A3" w:rsidR="00770BB4" w:rsidRDefault="0063170A" w:rsidP="0063170A">
      <w:r>
        <w:t xml:space="preserve">René </w:t>
      </w:r>
      <w:proofErr w:type="spellStart"/>
      <w:r>
        <w:t>Lauer</w:t>
      </w:r>
      <w:proofErr w:type="spellEnd"/>
      <w:r>
        <w:t xml:space="preserve"> – Kompas tour, Komenského 7, 58601 Jihlava, IČO: 67037194, zastoupený </w:t>
      </w:r>
      <w:r w:rsidR="00C35F63">
        <w:t xml:space="preserve">René </w:t>
      </w:r>
      <w:proofErr w:type="spellStart"/>
      <w:r w:rsidR="00C35F63">
        <w:t>Lauerem</w:t>
      </w:r>
      <w:proofErr w:type="spellEnd"/>
    </w:p>
    <w:p w14:paraId="55A0D442" w14:textId="27AA3AE9" w:rsidR="00770BB4" w:rsidRDefault="00C02C69" w:rsidP="00770BB4">
      <w:r>
        <w:t>se dohodli na změně termínu plnění smlouvy. První bod smlouvy se nahrazuje takto:</w:t>
      </w:r>
    </w:p>
    <w:p w14:paraId="15FBDB98" w14:textId="5D15BA9F" w:rsidR="00770BB4" w:rsidRDefault="00770BB4" w:rsidP="00770BB4">
      <w:pPr>
        <w:pStyle w:val="List"/>
      </w:pPr>
      <w:r>
        <w:t>1.</w:t>
      </w:r>
      <w:r>
        <w:tab/>
      </w:r>
      <w:r w:rsidR="00C35F63">
        <w:t xml:space="preserve">Poznávací výlet do Osvětimi a Krakova se uskuteční </w:t>
      </w:r>
      <w:r w:rsidR="00C02C69">
        <w:t>12</w:t>
      </w:r>
      <w:r w:rsidR="00C35F63">
        <w:t xml:space="preserve">. </w:t>
      </w:r>
      <w:r w:rsidR="00C02C69">
        <w:t>4</w:t>
      </w:r>
      <w:r w:rsidR="00C35F63">
        <w:t>. 2024</w:t>
      </w:r>
      <w:r>
        <w:t>.</w:t>
      </w:r>
    </w:p>
    <w:p w14:paraId="6DFB97CB" w14:textId="4AE68A70" w:rsidR="00770BB4" w:rsidRDefault="00C02C69" w:rsidP="00770BB4">
      <w:r>
        <w:t>Ostatní smluvní podmínky zůstávají beze změny.</w:t>
      </w:r>
    </w:p>
    <w:p w14:paraId="67FB46CC" w14:textId="78928BF7" w:rsidR="00770BB4" w:rsidRDefault="00770BB4" w:rsidP="00770BB4"/>
    <w:p w14:paraId="29108C13" w14:textId="77777777" w:rsidR="00965E13" w:rsidRDefault="00965E13" w:rsidP="00770BB4"/>
    <w:p w14:paraId="2DD7EA49" w14:textId="0F538AF8" w:rsidR="00770BB4" w:rsidRDefault="00D13570" w:rsidP="00770BB4">
      <w:r>
        <w:t xml:space="preserve">V Jihlavě </w:t>
      </w:r>
      <w:r w:rsidR="00C02C69">
        <w:t>__</w:t>
      </w:r>
      <w:r w:rsidR="00770BB4">
        <w:t>.</w:t>
      </w:r>
      <w:r w:rsidR="00965E13">
        <w:t xml:space="preserve"> </w:t>
      </w:r>
      <w:r w:rsidR="00C02C69">
        <w:t>2</w:t>
      </w:r>
      <w:r w:rsidR="00770BB4">
        <w:t>.</w:t>
      </w:r>
      <w:r w:rsidR="00965E13">
        <w:t xml:space="preserve"> </w:t>
      </w:r>
      <w:r w:rsidR="00770BB4">
        <w:t>202</w:t>
      </w:r>
      <w:r w:rsidR="00C02C69">
        <w:t>4</w:t>
      </w:r>
    </w:p>
    <w:p w14:paraId="4F43B4C1" w14:textId="77777777" w:rsidR="00770BB4" w:rsidRDefault="00770BB4" w:rsidP="00770BB4">
      <w:r>
        <w:t xml:space="preserve">         </w:t>
      </w:r>
    </w:p>
    <w:p w14:paraId="737A3FD4" w14:textId="77777777" w:rsidR="00770BB4" w:rsidRDefault="00770BB4" w:rsidP="00770BB4"/>
    <w:p w14:paraId="04929B7C" w14:textId="2F617886" w:rsidR="00906DA5" w:rsidRDefault="00770BB4" w:rsidP="00965E13">
      <w:pPr>
        <w:tabs>
          <w:tab w:val="left" w:pos="4253"/>
        </w:tabs>
      </w:pPr>
      <w:r>
        <w:t>dodavatel</w:t>
      </w:r>
      <w:r w:rsidR="00965E13">
        <w:tab/>
      </w:r>
      <w:r w:rsidR="00D13570">
        <w:t>odběratel</w:t>
      </w:r>
    </w:p>
    <w:p w14:paraId="34D0500A" w14:textId="77777777" w:rsidR="00965E13" w:rsidRPr="00906DA5" w:rsidRDefault="00965E13" w:rsidP="00965E13">
      <w:pPr>
        <w:tabs>
          <w:tab w:val="left" w:pos="4253"/>
        </w:tabs>
      </w:pPr>
    </w:p>
    <w:sectPr w:rsidR="00965E13" w:rsidRPr="00906DA5" w:rsidSect="0063170A">
      <w:footerReference w:type="default" r:id="rId8"/>
      <w:pgSz w:w="11906" w:h="16838" w:code="9"/>
      <w:pgMar w:top="567" w:right="567" w:bottom="1134" w:left="567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85E6D" w14:textId="77777777" w:rsidR="00FC5504" w:rsidRDefault="00FC5504" w:rsidP="00581AD3">
      <w:r>
        <w:separator/>
      </w:r>
    </w:p>
  </w:endnote>
  <w:endnote w:type="continuationSeparator" w:id="0">
    <w:p w14:paraId="225BD033" w14:textId="77777777" w:rsidR="00FC5504" w:rsidRDefault="00FC5504" w:rsidP="00581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0AADBF-9F93-40D1-BBCE-803282ADF492}"/>
  </w:font>
  <w:font w:name="Source Sans Pro Light">
    <w:panose1 w:val="020B0403030403020204"/>
    <w:charset w:val="EE"/>
    <w:family w:val="swiss"/>
    <w:pitch w:val="variable"/>
    <w:sig w:usb0="600002F7" w:usb1="02000001" w:usb2="00000000" w:usb3="00000000" w:csb0="0000019F" w:csb1="00000000"/>
    <w:embedRegular r:id="rId2" w:fontKey="{4A260020-9C08-4F08-A70F-FBF17E2A10AD}"/>
  </w:font>
  <w:font w:name="Gymsa Medium">
    <w:panose1 w:val="020D0000000400000000"/>
    <w:charset w:val="00"/>
    <w:family w:val="swiss"/>
    <w:notTrueType/>
    <w:pitch w:val="variable"/>
    <w:sig w:usb0="A000004F" w:usb1="00000003" w:usb2="00000000" w:usb3="00000000" w:csb0="00000093" w:csb1="00000000"/>
  </w:font>
  <w:font w:name="Source Sans Pro Black">
    <w:panose1 w:val="020B0803030403020204"/>
    <w:charset w:val="EE"/>
    <w:family w:val="swiss"/>
    <w:pitch w:val="variable"/>
    <w:sig w:usb0="600002F7" w:usb1="02000001" w:usb2="00000000" w:usb3="00000000" w:csb0="0000019F" w:csb1="00000000"/>
    <w:embedRegular r:id="rId3" w:fontKey="{03516168-8446-43AE-968F-29B0E6F2A102}"/>
  </w:font>
  <w:font w:name="Source Sans Pro">
    <w:panose1 w:val="020B0503030403020204"/>
    <w:charset w:val="EE"/>
    <w:family w:val="swiss"/>
    <w:pitch w:val="variable"/>
    <w:sig w:usb0="600002F7" w:usb1="02000001" w:usb2="00000000" w:usb3="00000000" w:csb0="0000019F" w:csb1="00000000"/>
    <w:embedRegular r:id="rId4" w:fontKey="{0D7FDF9B-C94C-45FB-91C5-1983E6A1EC09}"/>
    <w:embedBold r:id="rId5" w:fontKey="{F5562CF1-5836-445A-A786-7C2C6053F38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D0C0A8C-C767-40A6-836A-38D3E8CCE3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8CA17" w14:textId="77777777" w:rsidR="00581AD3" w:rsidRDefault="00581AD3">
    <w:pPr>
      <w:pStyle w:val="Footer"/>
    </w:pPr>
    <w:r>
      <w:rPr>
        <w:noProof/>
      </w:rPr>
      <w:drawing>
        <wp:inline distT="0" distB="0" distL="0" distR="0" wp14:anchorId="6633E8D0" wp14:editId="70775125">
          <wp:extent cx="5375401" cy="34533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apati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5401" cy="345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38BFD" w14:textId="77777777" w:rsidR="00FC5504" w:rsidRDefault="00FC5504" w:rsidP="00581AD3">
      <w:r>
        <w:separator/>
      </w:r>
    </w:p>
  </w:footnote>
  <w:footnote w:type="continuationSeparator" w:id="0">
    <w:p w14:paraId="7E82BFEB" w14:textId="77777777" w:rsidR="00FC5504" w:rsidRDefault="00FC5504" w:rsidP="00581A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9AD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E2590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48BB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0616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AACC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D020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24CD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1E9A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5AA9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A6E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47322345">
    <w:abstractNumId w:val="9"/>
  </w:num>
  <w:num w:numId="2" w16cid:durableId="748230145">
    <w:abstractNumId w:val="7"/>
  </w:num>
  <w:num w:numId="3" w16cid:durableId="198860923">
    <w:abstractNumId w:val="6"/>
  </w:num>
  <w:num w:numId="4" w16cid:durableId="2026974425">
    <w:abstractNumId w:val="5"/>
  </w:num>
  <w:num w:numId="5" w16cid:durableId="254411109">
    <w:abstractNumId w:val="4"/>
  </w:num>
  <w:num w:numId="6" w16cid:durableId="1687831150">
    <w:abstractNumId w:val="8"/>
  </w:num>
  <w:num w:numId="7" w16cid:durableId="634721921">
    <w:abstractNumId w:val="3"/>
  </w:num>
  <w:num w:numId="8" w16cid:durableId="810057201">
    <w:abstractNumId w:val="2"/>
  </w:num>
  <w:num w:numId="9" w16cid:durableId="1173839348">
    <w:abstractNumId w:val="1"/>
  </w:num>
  <w:num w:numId="10" w16cid:durableId="1389958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isplayBackgroundShape/>
  <w:embedTrueTypeFonts/>
  <w:proofState w:spelling="clean" w:grammar="clean"/>
  <w:attachedTemplate r:id="rId1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504"/>
    <w:rsid w:val="00180DFF"/>
    <w:rsid w:val="001F5DAB"/>
    <w:rsid w:val="00227749"/>
    <w:rsid w:val="00320F76"/>
    <w:rsid w:val="00455830"/>
    <w:rsid w:val="00581AD3"/>
    <w:rsid w:val="00581CD6"/>
    <w:rsid w:val="005919F7"/>
    <w:rsid w:val="005B45F6"/>
    <w:rsid w:val="0063170A"/>
    <w:rsid w:val="00712C3F"/>
    <w:rsid w:val="00770BB4"/>
    <w:rsid w:val="0084181F"/>
    <w:rsid w:val="008E559B"/>
    <w:rsid w:val="0090020B"/>
    <w:rsid w:val="00906DA5"/>
    <w:rsid w:val="009455D0"/>
    <w:rsid w:val="00965E13"/>
    <w:rsid w:val="00A45C82"/>
    <w:rsid w:val="00B445E3"/>
    <w:rsid w:val="00C02C69"/>
    <w:rsid w:val="00C35F63"/>
    <w:rsid w:val="00C40884"/>
    <w:rsid w:val="00D13570"/>
    <w:rsid w:val="00DE3472"/>
    <w:rsid w:val="00FC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3F0C48"/>
  <w15:chartTrackingRefBased/>
  <w15:docId w15:val="{09DEBFE8-1AA9-4A19-B692-33373795D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BB4"/>
    <w:rPr>
      <w:rFonts w:ascii="Source Sans Pro Light" w:hAnsi="Source Sans Pro Light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0BB4"/>
    <w:pPr>
      <w:keepNext/>
      <w:keepLines/>
      <w:spacing w:before="380"/>
      <w:contextualSpacing/>
      <w:outlineLvl w:val="0"/>
    </w:pPr>
    <w:rPr>
      <w:rFonts w:ascii="Gymsa Medium" w:eastAsiaTheme="majorEastAsia" w:hAnsi="Gymsa Medium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70BB4"/>
    <w:pPr>
      <w:spacing w:before="0"/>
      <w:ind w:left="425" w:hanging="425"/>
      <w:outlineLvl w:val="1"/>
    </w:pPr>
    <w:rPr>
      <w:rFonts w:ascii="Source Sans Pro Black" w:hAnsi="Source Sans Pro Black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9455D0"/>
    <w:pPr>
      <w:spacing w:before="40"/>
      <w:outlineLvl w:val="2"/>
    </w:pPr>
    <w:rPr>
      <w:rFonts w:ascii="Source Sans Pro" w:hAnsi="Source Sans Pro"/>
      <w:b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semiHidden/>
    <w:unhideWhenUsed/>
    <w:qFormat/>
    <w:rsid w:val="005919F7"/>
    <w:pPr>
      <w:outlineLvl w:val="3"/>
    </w:pPr>
    <w:rPr>
      <w:b w:val="0"/>
      <w:i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0BB4"/>
    <w:rPr>
      <w:rFonts w:ascii="Gymsa Medium" w:eastAsiaTheme="majorEastAsia" w:hAnsi="Gymsa Medium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70BB4"/>
    <w:rPr>
      <w:rFonts w:ascii="Source Sans Pro Black" w:eastAsiaTheme="majorEastAsia" w:hAnsi="Source Sans Pro Black" w:cstheme="majorBidi"/>
      <w:sz w:val="28"/>
      <w:szCs w:val="26"/>
    </w:rPr>
  </w:style>
  <w:style w:type="paragraph" w:styleId="List">
    <w:name w:val="List"/>
    <w:basedOn w:val="Normal"/>
    <w:uiPriority w:val="99"/>
    <w:unhideWhenUsed/>
    <w:rsid w:val="00770BB4"/>
    <w:pPr>
      <w:ind w:left="170" w:hanging="17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455D0"/>
    <w:rPr>
      <w:rFonts w:ascii="Source Sans Pro" w:eastAsiaTheme="majorEastAsia" w:hAnsi="Source Sans Pro" w:cstheme="majorBidi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45C8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AD3"/>
    <w:rPr>
      <w:rFonts w:ascii="Source Sans Pro" w:hAnsi="Source Sans Pro"/>
    </w:rPr>
  </w:style>
  <w:style w:type="paragraph" w:styleId="Footer">
    <w:name w:val="footer"/>
    <w:basedOn w:val="Normal"/>
    <w:link w:val="FooterChar"/>
    <w:uiPriority w:val="99"/>
    <w:unhideWhenUsed/>
    <w:rsid w:val="00581AD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AD3"/>
    <w:rPr>
      <w:rFonts w:ascii="Source Sans Pro" w:hAnsi="Source Sans P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19F7"/>
    <w:rPr>
      <w:rFonts w:ascii="Source Sans Pro" w:eastAsiaTheme="majorEastAsia" w:hAnsi="Source Sans Pro" w:cstheme="majorBidi"/>
      <w:iCs/>
      <w:sz w:val="26"/>
      <w:szCs w:val="24"/>
    </w:rPr>
  </w:style>
  <w:style w:type="paragraph" w:customStyle="1" w:styleId="Address">
    <w:name w:val="Address"/>
    <w:basedOn w:val="Normal"/>
    <w:qFormat/>
    <w:rsid w:val="00906DA5"/>
    <w:pPr>
      <w:spacing w:after="380" w:line="276" w:lineRule="auto"/>
      <w:ind w:left="635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s\Custom%20Office%20Templates\GJ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GJ.dotx</Template>
  <TotalTime>3</TotalTime>
  <Pages>1</Pages>
  <Words>78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Milan Talacek</dc:creator>
  <cp:keywords/>
  <dc:description/>
  <cp:lastModifiedBy>Milan Talacek</cp:lastModifiedBy>
  <cp:revision>3</cp:revision>
  <dcterms:created xsi:type="dcterms:W3CDTF">2024-02-19T12:20:00Z</dcterms:created>
  <dcterms:modified xsi:type="dcterms:W3CDTF">2024-02-19T12:23:00Z</dcterms:modified>
</cp:coreProperties>
</file>