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7pt;width:602.65pt;height:847.1pt;mso-position-horizontal-relative:page;mso-position-vertical-relative:page;z-index:-128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tabs>
                      <w:tab w:pos="2087" w:val="left" w:leader="none"/>
                    </w:tabs>
                    <w:spacing w:before="0"/>
                    <w:ind w:left="0" w:right="869" w:firstLine="0"/>
                    <w:jc w:val="center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i/>
                      <w:spacing w:val="-1"/>
                      <w:w w:val="89"/>
                      <w:sz w:val="34"/>
                    </w:rPr>
                    <w:t>S</w:t>
                  </w:r>
                  <w:r>
                    <w:rPr>
                      <w:rFonts w:ascii="Arial"/>
                      <w:i/>
                      <w:spacing w:val="-1"/>
                      <w:w w:val="76"/>
                      <w:sz w:val="34"/>
                    </w:rPr>
                    <w:t>,</w:t>
                  </w:r>
                  <w:r>
                    <w:rPr>
                      <w:rFonts w:ascii="Arial"/>
                      <w:i/>
                      <w:w w:val="126"/>
                      <w:sz w:val="34"/>
                    </w:rPr>
                    <w:t>fiLo2&gt;2-</w:t>
                  </w:r>
                  <w:r>
                    <w:rPr>
                      <w:rFonts w:ascii="Arial"/>
                      <w:i/>
                      <w:sz w:val="34"/>
                    </w:rPr>
                    <w:tab/>
                  </w:r>
                  <w:r>
                    <w:rPr>
                      <w:rFonts w:ascii="Arial"/>
                      <w:i/>
                      <w:w w:val="118"/>
                      <w:sz w:val="34"/>
                    </w:rPr>
                    <w:t>3o-</w:t>
                  </w:r>
                  <w:r>
                    <w:rPr>
                      <w:rFonts w:ascii="Arial"/>
                      <w:sz w:val="34"/>
                    </w:rPr>
                  </w:r>
                </w:p>
                <w:p>
                  <w:pPr>
                    <w:spacing w:before="260"/>
                    <w:ind w:left="70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w w:val="107"/>
                      <w:sz w:val="22"/>
                    </w:rPr>
                    <w:t>K</w:t>
                  </w:r>
                  <w:r>
                    <w:rPr>
                      <w:rFonts w:ascii="Arial" w:hAnsi="Arial"/>
                      <w:b/>
                      <w:spacing w:val="-3"/>
                      <w:w w:val="107"/>
                      <w:sz w:val="22"/>
                    </w:rPr>
                    <w:t>U</w:t>
                  </w:r>
                  <w:r>
                    <w:rPr>
                      <w:rFonts w:ascii="Arial" w:hAnsi="Arial"/>
                      <w:b/>
                      <w:w w:val="107"/>
                      <w:sz w:val="22"/>
                    </w:rPr>
                    <w:t>P</w:t>
                  </w:r>
                  <w:r>
                    <w:rPr>
                      <w:rFonts w:ascii="Arial" w:hAnsi="Arial"/>
                      <w:b/>
                      <w:spacing w:val="-3"/>
                      <w:w w:val="107"/>
                      <w:sz w:val="22"/>
                    </w:rPr>
                    <w:t>N</w:t>
                  </w:r>
                  <w:r>
                    <w:rPr>
                      <w:rFonts w:ascii="Arial" w:hAnsi="Arial"/>
                      <w:b/>
                      <w:w w:val="107"/>
                      <w:sz w:val="22"/>
                    </w:rPr>
                    <w:t>Í</w:t>
                  </w:r>
                  <w:r>
                    <w:rPr>
                      <w:rFonts w:ascii="Arial" w:hAnsi="Arial"/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SM</w:t>
                  </w:r>
                  <w:r>
                    <w:rPr>
                      <w:rFonts w:ascii="Arial" w:hAnsi="Arial"/>
                      <w:b/>
                      <w:spacing w:val="-3"/>
                      <w:w w:val="108"/>
                      <w:sz w:val="22"/>
                    </w:rPr>
                    <w:t>L</w:t>
                  </w: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OU</w:t>
                  </w:r>
                  <w:r>
                    <w:rPr>
                      <w:rFonts w:ascii="Arial" w:hAnsi="Arial"/>
                      <w:b/>
                      <w:spacing w:val="-3"/>
                      <w:w w:val="108"/>
                      <w:sz w:val="22"/>
                    </w:rPr>
                    <w:t>V</w:t>
                  </w: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A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before="86"/>
                    <w:ind w:left="66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22"/>
                    </w:rPr>
                    <w:t>O</w:t>
                  </w:r>
                  <w:r>
                    <w:rPr>
                      <w:rFonts w:ascii="Arial" w:hAnsi="Arial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22"/>
                    </w:rPr>
                    <w:t>PRO</w:t>
                  </w:r>
                  <w:r>
                    <w:rPr>
                      <w:rFonts w:ascii="Arial" w:hAnsi="Arial"/>
                      <w:b/>
                      <w:spacing w:val="-2"/>
                      <w:w w:val="98"/>
                      <w:sz w:val="22"/>
                    </w:rPr>
                    <w:t>D</w:t>
                  </w:r>
                  <w:r>
                    <w:rPr>
                      <w:rFonts w:ascii="Arial" w:hAnsi="Arial"/>
                      <w:b/>
                      <w:w w:val="98"/>
                      <w:sz w:val="22"/>
                    </w:rPr>
                    <w:t>EJI</w:t>
                  </w:r>
                  <w:r>
                    <w:rPr>
                      <w:rFonts w:ascii="Arial" w:hAnsi="Arial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9"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6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2"/>
                    </w:rPr>
                    <w:t>N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2"/>
                    </w:rPr>
                    <w:t>Á</w:t>
                  </w:r>
                  <w:r>
                    <w:rPr>
                      <w:rFonts w:ascii="Arial" w:hAnsi="Arial"/>
                      <w:b/>
                      <w:w w:val="105"/>
                      <w:sz w:val="22"/>
                    </w:rPr>
                    <w:t>K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2"/>
                    </w:rPr>
                    <w:t>U</w:t>
                  </w:r>
                  <w:r>
                    <w:rPr>
                      <w:rFonts w:ascii="Arial" w:hAnsi="Arial"/>
                      <w:b/>
                      <w:w w:val="105"/>
                      <w:sz w:val="22"/>
                    </w:rPr>
                    <w:t>PU</w:t>
                  </w:r>
                  <w:r>
                    <w:rPr>
                      <w:rFonts w:ascii="Arial" w:hAnsi="Arial"/>
                      <w:b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22"/>
                    </w:rPr>
                    <w:t>D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22"/>
                    </w:rPr>
                    <w:t>Ř</w:t>
                  </w:r>
                  <w:r>
                    <w:rPr>
                      <w:rFonts w:ascii="Arial" w:hAnsi="Arial"/>
                      <w:b/>
                      <w:w w:val="103"/>
                      <w:sz w:val="22"/>
                    </w:rPr>
                    <w:t>EVA</w:t>
                  </w:r>
                  <w:r>
                    <w:rPr>
                      <w:rFonts w:ascii="Arial" w:hAnsi="Arial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94"/>
                      <w:sz w:val="22"/>
                    </w:rPr>
                    <w:t>č.</w:t>
                  </w:r>
                  <w:r>
                    <w:rPr>
                      <w:rFonts w:ascii="Arial" w:hAnsi="Arial"/>
                      <w:b/>
                      <w:spacing w:val="24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18"/>
                      <w:sz w:val="22"/>
                    </w:rPr>
                    <w:t>28/2024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</w:p>
                <w:p>
                  <w:pPr>
                    <w:pStyle w:val="BodyText"/>
                    <w:spacing w:line="585" w:lineRule="auto"/>
                    <w:ind w:left="2254" w:right="2184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102"/>
                    </w:rPr>
                    <w:t>uzavřená</w:t>
                  </w:r>
                  <w:r>
                    <w:rPr>
                      <w:rFonts w:ascii="Arial" w:hAnsi="Arial" w:cs="Arial" w:eastAsia="Arial"/>
                      <w:spacing w:val="15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dle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ust.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88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20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7</w:t>
                  </w:r>
                  <w:r>
                    <w:rPr>
                      <w:rFonts w:ascii="Arial" w:hAnsi="Arial" w:cs="Arial" w:eastAsia="Arial"/>
                      <w:w w:val="101"/>
                    </w:rPr>
                    <w:t>9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násl.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občanského</w:t>
                  </w:r>
                  <w:r>
                    <w:rPr>
                      <w:rFonts w:ascii="Arial" w:hAnsi="Arial" w:cs="Arial" w:eastAsia="Arial"/>
                      <w:spacing w:val="7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zákon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ku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č.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89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/</w:t>
                  </w:r>
                  <w:r>
                    <w:rPr>
                      <w:rFonts w:ascii="Arial" w:hAnsi="Arial" w:cs="Arial" w:eastAsia="Arial"/>
                      <w:w w:val="107"/>
                    </w:rPr>
                    <w:t>2012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90"/>
                    </w:rPr>
                    <w:t>Sb.,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98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platném</w:t>
                  </w:r>
                  <w:r>
                    <w:rPr>
                      <w:rFonts w:ascii="Arial" w:hAnsi="Arial" w:cs="Arial" w:eastAsia="Arial"/>
                      <w:spacing w:val="14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znění</w:t>
                  </w:r>
                  <w:r>
                    <w:rPr>
                      <w:rFonts w:ascii="Arial" w:hAnsi="Arial" w:cs="Arial" w:eastAsia="Arial"/>
                      <w:w w:val="104"/>
                    </w:rPr>
                    <w:t> </w:t>
                  </w:r>
                  <w:r>
                    <w:rPr>
                      <w:rFonts w:ascii="Arial" w:hAnsi="Arial" w:cs="Arial" w:eastAsia="Arial"/>
                      <w:w w:val="143"/>
                    </w:rPr>
                    <w:t>mezi: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tabs>
                      <w:tab w:pos="3736" w:val="left" w:leader="none"/>
                    </w:tabs>
                    <w:spacing w:before="16"/>
                    <w:ind w:left="1613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1.</w:t>
                  </w:r>
                  <w:r>
                    <w:rPr>
                      <w:rFonts w:ascii="Arial" w:hAnsi="Arial"/>
                      <w:b/>
                      <w:sz w:val="19"/>
                    </w:rPr>
                    <w:t>  </w:t>
                  </w:r>
                  <w:r>
                    <w:rPr>
                      <w:rFonts w:ascii="Arial" w:hAnsi="Arial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z w:val="19"/>
                    </w:rPr>
                    <w:t>Prod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á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va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j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íc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í</w:t>
                  </w:r>
                  <w:r>
                    <w:rPr>
                      <w:rFonts w:ascii="Arial" w:hAnsi="Arial"/>
                      <w:b/>
                      <w:sz w:val="19"/>
                    </w:rPr>
                    <w:t>m:</w:t>
                    <w:tab/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Sp</w:t>
                  </w:r>
                  <w:r>
                    <w:rPr>
                      <w:rFonts w:ascii="Arial" w:hAnsi="Arial"/>
                      <w:b/>
                      <w:spacing w:val="-3"/>
                      <w:w w:val="96"/>
                      <w:sz w:val="19"/>
                    </w:rPr>
                    <w:t>r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áva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Krkon</w:t>
                  </w:r>
                  <w:r>
                    <w:rPr>
                      <w:rFonts w:ascii="Arial" w:hAnsi="Arial"/>
                      <w:b/>
                      <w:spacing w:val="-3"/>
                      <w:w w:val="96"/>
                      <w:sz w:val="19"/>
                    </w:rPr>
                    <w:t>o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šského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nár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o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dního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parku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tabs>
                      <w:tab w:pos="3023" w:val="left" w:leader="none"/>
                    </w:tabs>
                    <w:spacing w:line="240" w:lineRule="auto" w:before="114"/>
                    <w:ind w:left="161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3"/>
                    </w:rPr>
                    <w:t>Zast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/>
                      <w:w w:val="103"/>
                    </w:rPr>
                    <w:t>up</w:t>
                  </w:r>
                  <w:r>
                    <w:rPr>
                      <w:rFonts w:ascii="Arial" w:hAnsi="Arial"/>
                      <w:spacing w:val="-4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ní: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1"/>
                    </w:rPr>
                    <w:t>PhDr.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Robin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Bó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h</w:t>
                  </w:r>
                  <w:r>
                    <w:rPr>
                      <w:rFonts w:ascii="Arial" w:hAnsi="Arial"/>
                      <w:w w:val="100"/>
                    </w:rPr>
                    <w:t>nisch</w:t>
                  </w:r>
                </w:p>
                <w:p>
                  <w:pPr>
                    <w:pStyle w:val="BodyText"/>
                    <w:tabs>
                      <w:tab w:pos="2994" w:val="left" w:leader="none"/>
                    </w:tabs>
                    <w:spacing w:line="240" w:lineRule="auto" w:before="48"/>
                    <w:ind w:left="161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Sí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d</w:t>
                  </w:r>
                  <w:r>
                    <w:rPr>
                      <w:rFonts w:ascii="Arial" w:hAnsi="Arial"/>
                      <w:w w:val="98"/>
                    </w:rPr>
                    <w:t>lo: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4"/>
                    </w:rPr>
                    <w:t>Dobr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vské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h</w:t>
                  </w:r>
                  <w:r>
                    <w:rPr>
                      <w:rFonts w:ascii="Arial" w:hAnsi="Arial"/>
                      <w:w w:val="104"/>
                    </w:rPr>
                    <w:t>o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3</w:t>
                  </w:r>
                  <w:r>
                    <w:rPr>
                      <w:rFonts w:ascii="Arial" w:hAnsi="Arial"/>
                      <w:spacing w:val="-2"/>
                      <w:w w:val="91"/>
                    </w:rPr>
                    <w:t>,</w:t>
                  </w:r>
                  <w:r>
                    <w:rPr>
                      <w:rFonts w:ascii="Arial" w:hAnsi="Arial"/>
                      <w:w w:val="100"/>
                    </w:rPr>
                    <w:t>543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01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Vrchl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/>
                      <w:w w:val="103"/>
                    </w:rPr>
                    <w:t>bí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2994" w:val="left" w:leader="none"/>
                      <w:tab w:pos="7206" w:val="left" w:leader="none"/>
                    </w:tabs>
                    <w:spacing w:line="240" w:lineRule="auto" w:before="32"/>
                    <w:ind w:left="16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0"/>
                    </w:rPr>
                    <w:t>IČO: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6"/>
                    </w:rPr>
                    <w:t>000884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5</w:t>
                  </w:r>
                  <w:r>
                    <w:rPr>
                      <w:rFonts w:ascii="Arial" w:hAnsi="Arial"/>
                      <w:w w:val="106"/>
                    </w:rPr>
                    <w:t>5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6"/>
                    </w:rPr>
                    <w:t>Bank</w:t>
                  </w:r>
                  <w:r>
                    <w:rPr>
                      <w:rFonts w:ascii="Arial" w:hAnsi="Arial"/>
                      <w:spacing w:val="5"/>
                      <w:w w:val="96"/>
                    </w:rPr>
                    <w:t>.</w:t>
                  </w:r>
                  <w:r>
                    <w:rPr>
                      <w:rFonts w:ascii="Arial" w:hAnsi="Arial"/>
                      <w:w w:val="102"/>
                    </w:rPr>
                    <w:t>spojen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2994" w:val="left" w:leader="none"/>
                      <w:tab w:pos="7206" w:val="left" w:leader="none"/>
                    </w:tabs>
                    <w:spacing w:line="309" w:lineRule="auto" w:before="47"/>
                    <w:ind w:left="1620" w:right="393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89"/>
                    </w:rPr>
                    <w:t>DIČ: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1"/>
                    </w:rPr>
                    <w:t>CZ00088455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5"/>
                    </w:rPr>
                    <w:t>Číslo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účt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: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ke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smluvnímu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jed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n</w:t>
                  </w:r>
                  <w:r>
                    <w:rPr>
                      <w:rFonts w:ascii="Arial" w:hAnsi="Arial"/>
                      <w:w w:val="110"/>
                    </w:rPr>
                    <w:t>ání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pově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ř</w:t>
                  </w:r>
                  <w:r>
                    <w:rPr>
                      <w:rFonts w:ascii="Arial" w:hAnsi="Arial"/>
                      <w:w w:val="103"/>
                    </w:rPr>
                    <w:t>en: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592" w:lineRule="auto"/>
                    <w:ind w:left="1613" w:right="6909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(dále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jen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"pr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dáv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a</w:t>
                  </w:r>
                  <w:r>
                    <w:rPr>
                      <w:rFonts w:ascii="Arial" w:hAnsi="Arial"/>
                      <w:w w:val="108"/>
                    </w:rPr>
                    <w:t>jíc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í</w:t>
                  </w:r>
                  <w:r>
                    <w:rPr>
                      <w:rFonts w:ascii="Arial" w:hAnsi="Arial"/>
                      <w:w w:val="108"/>
                    </w:rPr>
                    <w:t>"),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na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straně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jed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é</w:t>
                  </w:r>
                  <w:r>
                    <w:rPr>
                      <w:rFonts w:ascii="Arial" w:hAnsi="Arial"/>
                      <w:w w:val="107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a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06" w:lineRule="exact" w:before="0"/>
                    <w:ind w:left="1613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2.</w:t>
                  </w:r>
                  <w:r>
                    <w:rPr>
                      <w:rFonts w:ascii="Arial" w:hAnsi="Arial"/>
                      <w:b/>
                      <w:sz w:val="19"/>
                    </w:rPr>
                    <w:t>  </w:t>
                  </w:r>
                  <w:r>
                    <w:rPr>
                      <w:rFonts w:ascii="Arial" w:hAnsi="Arial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Kupují</w:t>
                  </w:r>
                  <w:r>
                    <w:rPr>
                      <w:rFonts w:ascii="Arial" w:hAnsi="Arial"/>
                      <w:b/>
                      <w:spacing w:val="-3"/>
                      <w:w w:val="98"/>
                      <w:sz w:val="19"/>
                    </w:rPr>
                    <w:t>c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ím: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St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bní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9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inženýr</w:t>
                  </w:r>
                  <w:r>
                    <w:rPr>
                      <w:rFonts w:ascii="Arial" w:hAnsi="Arial"/>
                      <w:b/>
                      <w:spacing w:val="-3"/>
                      <w:w w:val="97"/>
                      <w:sz w:val="19"/>
                    </w:rPr>
                    <w:t>s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ká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4"/>
                      <w:sz w:val="19"/>
                    </w:rPr>
                    <w:t>fi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9"/>
                    </w:rPr>
                    <w:t>r</w:t>
                  </w:r>
                  <w:r>
                    <w:rPr>
                      <w:rFonts w:ascii="Arial" w:hAnsi="Arial"/>
                      <w:b/>
                      <w:w w:val="104"/>
                      <w:sz w:val="19"/>
                    </w:rPr>
                    <w:t>ma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2"/>
                      <w:sz w:val="19"/>
                    </w:rPr>
                    <w:t>KLIM</w:t>
                  </w:r>
                  <w:r>
                    <w:rPr>
                      <w:rFonts w:ascii="Arial" w:hAnsi="Arial"/>
                      <w:b/>
                      <w:spacing w:val="-3"/>
                      <w:w w:val="92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92"/>
                      <w:sz w:val="19"/>
                    </w:rPr>
                    <w:t>Š,</w:t>
                  </w:r>
                  <w:r>
                    <w:rPr>
                      <w:rFonts w:ascii="Arial" w:hAnsi="Arial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s.</w:t>
                  </w:r>
                  <w:r>
                    <w:rPr>
                      <w:rFonts w:ascii="Arial" w:hAnsi="Arial"/>
                      <w:b/>
                      <w:spacing w:val="-3"/>
                      <w:w w:val="97"/>
                      <w:sz w:val="19"/>
                    </w:rPr>
                    <w:t>r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.o.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9"/>
                    <w:ind w:left="161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3"/>
                    </w:rPr>
                    <w:t>Zast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/>
                      <w:w w:val="103"/>
                    </w:rPr>
                    <w:t>up</w:t>
                  </w:r>
                  <w:r>
                    <w:rPr>
                      <w:rFonts w:ascii="Arial" w:hAnsi="Arial"/>
                      <w:spacing w:val="-4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ní: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In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g</w:t>
                  </w:r>
                  <w:r>
                    <w:rPr>
                      <w:rFonts w:ascii="Arial" w:hAnsi="Arial"/>
                      <w:w w:val="98"/>
                    </w:rPr>
                    <w:t>.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Pavel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Klim</w:t>
                  </w:r>
                  <w:r>
                    <w:rPr>
                      <w:rFonts w:ascii="Arial" w:hAnsi="Arial"/>
                      <w:spacing w:val="-3"/>
                      <w:w w:val="97"/>
                    </w:rPr>
                    <w:t>e</w:t>
                  </w:r>
                  <w:r>
                    <w:rPr>
                      <w:rFonts w:ascii="Arial" w:hAnsi="Arial"/>
                      <w:w w:val="97"/>
                    </w:rPr>
                    <w:t>š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48"/>
                    <w:ind w:left="161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Sí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d</w:t>
                  </w:r>
                  <w:r>
                    <w:rPr>
                      <w:rFonts w:ascii="Arial" w:hAnsi="Arial"/>
                      <w:w w:val="98"/>
                    </w:rPr>
                    <w:t>lo: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Třída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Jo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s</w:t>
                  </w:r>
                  <w:r>
                    <w:rPr>
                      <w:rFonts w:ascii="Arial" w:hAnsi="Arial"/>
                      <w:w w:val="99"/>
                    </w:rPr>
                    <w:t>efa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II.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227,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542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26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Horní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Maršov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7264" w:val="left" w:leader="none"/>
                    </w:tabs>
                    <w:spacing w:line="240" w:lineRule="auto" w:before="32"/>
                    <w:ind w:left="162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89"/>
                    </w:rPr>
                    <w:t>IČ</w:t>
                  </w:r>
                  <w:r>
                    <w:rPr>
                      <w:rFonts w:ascii="Arial" w:hAnsi="Arial"/>
                      <w:spacing w:val="-3"/>
                      <w:w w:val="89"/>
                    </w:rPr>
                    <w:t>O</w:t>
                  </w:r>
                  <w:r>
                    <w:rPr>
                      <w:rFonts w:ascii="Arial" w:hAnsi="Arial"/>
                      <w:w w:val="89"/>
                    </w:rPr>
                    <w:t>: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2878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5</w:t>
                  </w:r>
                  <w:r>
                    <w:rPr>
                      <w:rFonts w:ascii="Arial" w:hAnsi="Arial"/>
                      <w:w w:val="104"/>
                    </w:rPr>
                    <w:t>134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6"/>
                    </w:rPr>
                    <w:t>Bank.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spoj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7264" w:val="left" w:leader="none"/>
                    </w:tabs>
                    <w:spacing w:line="240" w:lineRule="auto" w:before="47"/>
                    <w:ind w:left="162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89"/>
                    </w:rPr>
                    <w:t>DIČ: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CZ2878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5</w:t>
                  </w:r>
                  <w:r>
                    <w:rPr>
                      <w:rFonts w:ascii="Arial" w:hAnsi="Arial"/>
                      <w:w w:val="100"/>
                    </w:rPr>
                    <w:t>134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5"/>
                    </w:rPr>
                    <w:t>Čí</w:t>
                  </w:r>
                  <w:r>
                    <w:rPr>
                      <w:rFonts w:ascii="Arial" w:hAnsi="Arial"/>
                      <w:spacing w:val="-3"/>
                      <w:w w:val="95"/>
                    </w:rPr>
                    <w:t>s</w:t>
                  </w:r>
                  <w:r>
                    <w:rPr>
                      <w:rFonts w:ascii="Arial" w:hAnsi="Arial"/>
                      <w:w w:val="95"/>
                    </w:rPr>
                    <w:t>lo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účt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585" w:lineRule="auto" w:before="70"/>
                    <w:ind w:left="1670" w:right="7161" w:hanging="4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(dále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jen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"ku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p</w:t>
                  </w:r>
                  <w:r>
                    <w:rPr>
                      <w:rFonts w:ascii="Arial" w:hAnsi="Arial"/>
                      <w:w w:val="109"/>
                    </w:rPr>
                    <w:t>ujíc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í</w:t>
                  </w:r>
                  <w:r>
                    <w:rPr>
                      <w:rFonts w:ascii="Arial" w:hAnsi="Arial"/>
                      <w:w w:val="109"/>
                    </w:rPr>
                    <w:t>"),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na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stra</w:t>
                  </w:r>
                  <w:r>
                    <w:rPr>
                      <w:rFonts w:ascii="Arial" w:hAnsi="Arial"/>
                      <w:spacing w:val="-4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ě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dru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h</w:t>
                  </w:r>
                  <w:r>
                    <w:rPr>
                      <w:rFonts w:ascii="Arial" w:hAnsi="Arial"/>
                      <w:w w:val="105"/>
                    </w:rPr>
                    <w:t>é</w:t>
                  </w:r>
                  <w:r>
                    <w:rPr>
                      <w:rFonts w:ascii="Arial" w:hAnsi="Arial"/>
                      <w:w w:val="105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těc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h</w:t>
                  </w:r>
                  <w:r>
                    <w:rPr>
                      <w:rFonts w:ascii="Arial" w:hAnsi="Arial"/>
                      <w:w w:val="110"/>
                    </w:rPr>
                    <w:t>to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v</w:t>
                  </w:r>
                  <w:r>
                    <w:rPr>
                      <w:rFonts w:ascii="Arial" w:hAnsi="Arial"/>
                      <w:w w:val="104"/>
                    </w:rPr>
                    <w:t>ní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c</w:t>
                  </w:r>
                  <w:r>
                    <w:rPr>
                      <w:rFonts w:ascii="Arial" w:hAnsi="Arial"/>
                      <w:w w:val="104"/>
                    </w:rPr>
                    <w:t>h</w:t>
                  </w:r>
                  <w:r>
                    <w:rPr>
                      <w:rFonts w:ascii="Arial" w:hAnsi="Arial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ust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/>
                      <w:w w:val="103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/>
                      <w:w w:val="103"/>
                    </w:rPr>
                    <w:t>ve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í: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16"/>
                    <w:ind w:left="73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7"/>
                    </w:rPr>
                    <w:t>I.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spacing w:before="40"/>
                    <w:ind w:left="74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Pře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d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mět</w:t>
                  </w:r>
                  <w:r>
                    <w:rPr>
                      <w:rFonts w:ascii="Arial" w:hAns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doba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plnění,</w:t>
                  </w:r>
                  <w:r>
                    <w:rPr>
                      <w:rFonts w:ascii="Arial" w:hAnsi="Arial"/>
                      <w:b/>
                      <w:spacing w:val="15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kupní</w:t>
                  </w:r>
                  <w:r>
                    <w:rPr>
                      <w:rFonts w:ascii="Arial" w:hAnsi="Arial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cena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85" w:lineRule="auto" w:before="114"/>
                    <w:ind w:left="1901" w:right="1618" w:hanging="27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96"/>
                    </w:rPr>
                    <w:t>1.</w:t>
                  </w:r>
                  <w:r>
                    <w:rPr>
                      <w:rFonts w:ascii="Arial" w:hAnsi="Arial" w:cs="Arial" w:eastAsia="Arial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Prod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á</w:t>
                  </w:r>
                  <w:r>
                    <w:rPr>
                      <w:rFonts w:ascii="Arial" w:hAnsi="Arial" w:cs="Arial" w:eastAsia="Arial"/>
                      <w:w w:val="102"/>
                    </w:rPr>
                    <w:t>vaj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cí</w:t>
                  </w:r>
                  <w:r>
                    <w:rPr>
                      <w:rFonts w:ascii="Arial" w:hAnsi="Arial" w:cs="Arial" w:eastAsia="Arial"/>
                      <w:spacing w:val="-5"/>
                    </w:rPr>
                    <w:t> </w:t>
                  </w:r>
                  <w:r>
                    <w:rPr>
                      <w:rFonts w:ascii="Arial" w:hAnsi="Arial" w:cs="Arial" w:eastAsia="Arial"/>
                      <w:w w:val="94"/>
                    </w:rPr>
                    <w:t>se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zav</w:t>
                  </w:r>
                  <w:r>
                    <w:rPr>
                      <w:rFonts w:ascii="Arial" w:hAnsi="Arial" w:cs="Arial" w:eastAsia="Arial"/>
                      <w:spacing w:val="-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w w:val="100"/>
                    </w:rPr>
                    <w:t>zuje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do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d</w:t>
                  </w:r>
                  <w:r>
                    <w:rPr>
                      <w:rFonts w:ascii="Arial" w:hAnsi="Arial" w:cs="Arial" w:eastAsia="Arial"/>
                      <w:w w:val="106"/>
                    </w:rPr>
                    <w:t>at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kup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 w:cs="Arial" w:eastAsia="Arial"/>
                      <w:w w:val="105"/>
                    </w:rPr>
                    <w:t>jícím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 w:cs="Arial" w:eastAsia="Arial"/>
                      <w:w w:val="105"/>
                    </w:rPr>
                    <w:t>: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Jehlič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 w:cs="Arial" w:eastAsia="Arial"/>
                      <w:w w:val="104"/>
                    </w:rPr>
                    <w:t>até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8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25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listnaté</w:t>
                  </w:r>
                  <w:r>
                    <w:rPr>
                      <w:rFonts w:ascii="Arial" w:hAnsi="Arial" w:cs="Arial" w:eastAsia="Arial"/>
                      <w:spacing w:val="14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sur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o</w:t>
                  </w:r>
                  <w:r>
                    <w:rPr>
                      <w:rFonts w:ascii="Arial" w:hAnsi="Arial" w:cs="Arial" w:eastAsia="Arial"/>
                      <w:w w:val="101"/>
                    </w:rPr>
                    <w:t>vé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dř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 w:cs="Arial" w:eastAsia="Arial"/>
                      <w:w w:val="103"/>
                    </w:rPr>
                    <w:t>ví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(dále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ta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k</w:t>
                  </w:r>
                  <w:r>
                    <w:rPr>
                      <w:rFonts w:ascii="Arial" w:hAnsi="Arial" w:cs="Arial" w:eastAsia="Arial"/>
                      <w:w w:val="106"/>
                    </w:rPr>
                    <w:t>é</w:t>
                  </w:r>
                  <w:r>
                    <w:rPr>
                      <w:rFonts w:ascii="Arial" w:hAnsi="Arial" w:cs="Arial" w:eastAsia="Arial"/>
                      <w:spacing w:val="-2"/>
                    </w:rPr>
                    <w:t> </w:t>
                  </w:r>
                  <w:r>
                    <w:rPr>
                      <w:rFonts w:ascii="Arial" w:hAnsi="Arial" w:cs="Arial" w:eastAsia="Arial"/>
                      <w:w w:val="111"/>
                    </w:rPr>
                    <w:t>jen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14"/>
                    </w:rPr>
                    <w:t>„dřív</w:t>
                  </w:r>
                  <w:r>
                    <w:rPr>
                      <w:rFonts w:ascii="Arial" w:hAnsi="Arial" w:cs="Arial" w:eastAsia="Arial"/>
                      <w:spacing w:val="-3"/>
                      <w:w w:val="114"/>
                    </w:rPr>
                    <w:t>í</w:t>
                  </w:r>
                  <w:r>
                    <w:rPr>
                      <w:rFonts w:ascii="Arial" w:hAnsi="Arial" w:cs="Arial" w:eastAsia="Arial"/>
                      <w:w w:val="114"/>
                    </w:rPr>
                    <w:t>"</w:t>
                  </w:r>
                  <w:r>
                    <w:rPr>
                      <w:rFonts w:ascii="Arial" w:hAnsi="Arial" w:cs="Arial" w:eastAsia="Arial"/>
                      <w:w w:val="114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nebo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„zboží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"</w:t>
                  </w:r>
                  <w:r>
                    <w:rPr>
                      <w:rFonts w:ascii="Arial" w:hAnsi="Arial" w:cs="Arial" w:eastAsia="Arial"/>
                      <w:w w:val="109"/>
                    </w:rPr>
                    <w:t>)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kvalitě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dle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„Dopo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r</w:t>
                  </w:r>
                  <w:r>
                    <w:rPr>
                      <w:rFonts w:ascii="Arial" w:hAnsi="Arial" w:cs="Arial" w:eastAsia="Arial"/>
                      <w:w w:val="108"/>
                    </w:rPr>
                    <w:t>učených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pravi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d</w:t>
                  </w:r>
                  <w:r>
                    <w:rPr>
                      <w:rFonts w:ascii="Arial" w:hAnsi="Arial" w:cs="Arial" w:eastAsia="Arial"/>
                      <w:w w:val="105"/>
                    </w:rPr>
                    <w:t>el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pro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měře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6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třídě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n</w:t>
                  </w:r>
                  <w:r>
                    <w:rPr>
                      <w:rFonts w:ascii="Arial" w:hAnsi="Arial" w:cs="Arial" w:eastAsia="Arial"/>
                      <w:w w:val="109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6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dříví</w:t>
                  </w:r>
                  <w:r>
                    <w:rPr>
                      <w:rFonts w:ascii="Arial" w:hAnsi="Arial" w:cs="Arial" w:eastAsia="Arial"/>
                      <w:spacing w:val="-6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ČR",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schv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á</w:t>
                  </w:r>
                  <w:r>
                    <w:rPr>
                      <w:rFonts w:ascii="Arial" w:hAnsi="Arial" w:cs="Arial" w:eastAsia="Arial"/>
                      <w:w w:val="102"/>
                    </w:rPr>
                    <w:t>le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 w:cs="Arial" w:eastAsia="Arial"/>
                      <w:w w:val="102"/>
                    </w:rPr>
                    <w:t>ých</w:t>
                  </w:r>
                  <w:r>
                    <w:rPr>
                      <w:rFonts w:ascii="Arial" w:hAnsi="Arial" w:cs="Arial" w:eastAsia="Arial"/>
                      <w:w w:val="102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doporuče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 w:cs="Arial" w:eastAsia="Arial"/>
                      <w:w w:val="107"/>
                    </w:rPr>
                    <w:t>ých</w:t>
                  </w:r>
                  <w:r>
                    <w:rPr>
                      <w:rFonts w:ascii="Arial" w:hAnsi="Arial" w:cs="Arial" w:eastAsia="Arial"/>
                      <w:spacing w:val="15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Minist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e</w:t>
                  </w:r>
                  <w:r>
                    <w:rPr>
                      <w:rFonts w:ascii="Arial" w:hAnsi="Arial" w:cs="Arial" w:eastAsia="Arial"/>
                      <w:w w:val="108"/>
                    </w:rPr>
                    <w:t>rs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 w:cs="Arial" w:eastAsia="Arial"/>
                      <w:w w:val="108"/>
                    </w:rPr>
                    <w:t>vem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zeměd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ě</w:t>
                  </w:r>
                  <w:r>
                    <w:rPr>
                      <w:rFonts w:ascii="Arial" w:hAnsi="Arial" w:cs="Arial" w:eastAsia="Arial"/>
                      <w:w w:val="104"/>
                    </w:rPr>
                    <w:t>lství</w:t>
                  </w:r>
                  <w:r>
                    <w:rPr>
                      <w:rFonts w:ascii="Arial" w:hAnsi="Arial" w:cs="Arial" w:eastAsia="Arial"/>
                      <w:spacing w:val="-5"/>
                    </w:rPr>
                    <w:t> </w:t>
                  </w:r>
                  <w:r>
                    <w:rPr>
                      <w:rFonts w:ascii="Arial" w:hAnsi="Arial" w:cs="Arial" w:eastAsia="Arial"/>
                      <w:w w:val="83"/>
                    </w:rPr>
                    <w:t>ČR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Ministers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t</w:t>
                  </w:r>
                  <w:r>
                    <w:rPr>
                      <w:rFonts w:ascii="Arial" w:hAnsi="Arial" w:cs="Arial" w:eastAsia="Arial"/>
                      <w:w w:val="109"/>
                    </w:rPr>
                    <w:t>vem</w:t>
                  </w:r>
                  <w:r>
                    <w:rPr>
                      <w:rFonts w:ascii="Arial" w:hAnsi="Arial" w:cs="Arial" w:eastAsia="Arial"/>
                      <w:spacing w:val="24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prů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m</w:t>
                  </w:r>
                  <w:r>
                    <w:rPr>
                      <w:rFonts w:ascii="Arial" w:hAnsi="Arial" w:cs="Arial" w:eastAsia="Arial"/>
                      <w:w w:val="104"/>
                    </w:rPr>
                    <w:t>yslu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75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obchodu</w:t>
                  </w:r>
                  <w:r>
                    <w:rPr>
                      <w:rFonts w:ascii="Arial" w:hAnsi="Arial" w:cs="Arial" w:eastAsia="Arial"/>
                      <w:spacing w:val="14"/>
                    </w:rPr>
                    <w:t> </w:t>
                  </w:r>
                  <w:r>
                    <w:rPr>
                      <w:rFonts w:ascii="Arial" w:hAnsi="Arial" w:cs="Arial" w:eastAsia="Arial"/>
                      <w:w w:val="86"/>
                    </w:rPr>
                    <w:t>ČR,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pok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u</w:t>
                  </w:r>
                  <w:r>
                    <w:rPr>
                      <w:rFonts w:ascii="Arial" w:hAnsi="Arial" w:cs="Arial" w:eastAsia="Arial"/>
                      <w:w w:val="102"/>
                    </w:rPr>
                    <w:t>d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pStyle w:val="BodyText"/>
                    <w:spacing w:line="240" w:lineRule="auto" w:before="22"/>
                    <w:ind w:left="190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4"/>
                    </w:rPr>
                    <w:t>ne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í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níže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nebo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v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doda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ku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či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loze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smlou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v</w:t>
                  </w:r>
                  <w:r>
                    <w:rPr>
                      <w:rFonts w:ascii="Arial" w:hAnsi="Arial"/>
                      <w:w w:val="104"/>
                    </w:rPr>
                    <w:t>y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uvedeno</w:t>
                  </w:r>
                  <w:r>
                    <w:rPr>
                      <w:rFonts w:ascii="Arial" w:hAnsi="Arial"/>
                      <w:spacing w:val="-15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jin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k.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tabs>
                      <w:tab w:pos="4888" w:val="left" w:leader="none"/>
                      <w:tab w:pos="6609" w:val="left" w:leader="none"/>
                      <w:tab w:pos="9100" w:val="left" w:leader="none"/>
                    </w:tabs>
                    <w:spacing w:before="152"/>
                    <w:ind w:left="2526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i/>
                      <w:w w:val="115"/>
                      <w:sz w:val="17"/>
                    </w:rPr>
                    <w:t>Označ</w:t>
                  </w:r>
                  <w:r>
                    <w:rPr>
                      <w:rFonts w:ascii="Arial" w:hAnsi="Arial"/>
                      <w:i/>
                      <w:spacing w:val="-3"/>
                      <w:w w:val="115"/>
                      <w:sz w:val="17"/>
                    </w:rPr>
                    <w:t>e</w:t>
                  </w:r>
                  <w:r>
                    <w:rPr>
                      <w:rFonts w:ascii="Arial" w:hAnsi="Arial"/>
                      <w:i/>
                      <w:w w:val="115"/>
                      <w:sz w:val="17"/>
                    </w:rPr>
                    <w:t>ní</w:t>
                  </w:r>
                  <w:r>
                    <w:rPr>
                      <w:rFonts w:ascii="Arial" w:hAnsi="Arial"/>
                      <w:i/>
                      <w:spacing w:val="-19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w w:val="115"/>
                      <w:sz w:val="17"/>
                    </w:rPr>
                    <w:t>zboží</w:t>
                  </w:r>
                  <w:r>
                    <w:rPr>
                      <w:rFonts w:ascii="Arial" w:hAnsi="Arial"/>
                      <w:i/>
                      <w:sz w:val="17"/>
                    </w:rPr>
                    <w:tab/>
                  </w:r>
                  <w:r>
                    <w:rPr>
                      <w:rFonts w:ascii="Arial" w:hAnsi="Arial"/>
                      <w:i/>
                      <w:w w:val="121"/>
                      <w:sz w:val="17"/>
                    </w:rPr>
                    <w:t>Množství</w:t>
                  </w:r>
                  <w:r>
                    <w:rPr>
                      <w:rFonts w:ascii="Arial" w:hAnsi="Arial"/>
                      <w:i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1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w w:val="128"/>
                      <w:sz w:val="17"/>
                    </w:rPr>
                    <w:t>(m3)</w:t>
                  </w:r>
                  <w:r>
                    <w:rPr>
                      <w:rFonts w:ascii="Arial" w:hAnsi="Arial"/>
                      <w:i/>
                      <w:sz w:val="17"/>
                    </w:rPr>
                    <w:tab/>
                  </w:r>
                  <w:r>
                    <w:rPr>
                      <w:rFonts w:ascii="Arial" w:hAnsi="Arial"/>
                      <w:i/>
                      <w:w w:val="108"/>
                      <w:sz w:val="17"/>
                    </w:rPr>
                    <w:t>Cena</w:t>
                  </w:r>
                  <w:r>
                    <w:rPr>
                      <w:rFonts w:ascii="Arial" w:hAnsi="Arial"/>
                      <w:i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w w:val="112"/>
                      <w:sz w:val="17"/>
                    </w:rPr>
                    <w:t>za</w:t>
                  </w:r>
                  <w:r>
                    <w:rPr>
                      <w:rFonts w:ascii="Arial" w:hAnsi="Arial"/>
                      <w:i/>
                      <w:spacing w:val="-19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w w:val="125"/>
                      <w:sz w:val="17"/>
                    </w:rPr>
                    <w:t>jednotku</w:t>
                  </w:r>
                  <w:r>
                    <w:rPr>
                      <w:rFonts w:ascii="Arial" w:hAnsi="Arial"/>
                      <w:i/>
                      <w:spacing w:val="13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spacing w:val="-2"/>
                      <w:w w:val="192"/>
                      <w:sz w:val="17"/>
                    </w:rPr>
                    <w:t>(</w:t>
                  </w:r>
                  <w:r>
                    <w:rPr>
                      <w:rFonts w:ascii="Arial" w:hAnsi="Arial"/>
                      <w:i/>
                      <w:w w:val="119"/>
                      <w:sz w:val="17"/>
                    </w:rPr>
                    <w:t>K</w:t>
                  </w:r>
                  <w:r>
                    <w:rPr>
                      <w:rFonts w:ascii="Arial" w:hAnsi="Arial"/>
                      <w:i/>
                      <w:spacing w:val="-1"/>
                      <w:w w:val="119"/>
                      <w:sz w:val="17"/>
                    </w:rPr>
                    <w:t>č</w:t>
                  </w:r>
                  <w:r>
                    <w:rPr>
                      <w:rFonts w:ascii="Arial" w:hAnsi="Arial"/>
                      <w:i/>
                      <w:w w:val="116"/>
                      <w:sz w:val="17"/>
                    </w:rPr>
                    <w:t>)</w:t>
                  </w:r>
                  <w:r>
                    <w:rPr>
                      <w:rFonts w:ascii="Arial" w:hAnsi="Arial"/>
                      <w:i/>
                      <w:sz w:val="17"/>
                    </w:rPr>
                    <w:tab/>
                  </w:r>
                  <w:r>
                    <w:rPr>
                      <w:rFonts w:ascii="Arial" w:hAnsi="Arial"/>
                      <w:i/>
                      <w:w w:val="117"/>
                      <w:position w:val="1"/>
                      <w:sz w:val="17"/>
                    </w:rPr>
                    <w:t>Doba</w:t>
                  </w:r>
                  <w:r>
                    <w:rPr>
                      <w:rFonts w:ascii="Arial" w:hAnsi="Arial"/>
                      <w:i/>
                      <w:spacing w:val="-1"/>
                      <w:position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w w:val="122"/>
                      <w:position w:val="1"/>
                      <w:sz w:val="17"/>
                    </w:rPr>
                    <w:t>pln</w:t>
                  </w:r>
                  <w:r>
                    <w:rPr>
                      <w:rFonts w:ascii="Arial" w:hAnsi="Arial"/>
                      <w:i/>
                      <w:spacing w:val="-3"/>
                      <w:w w:val="122"/>
                      <w:position w:val="1"/>
                      <w:sz w:val="17"/>
                    </w:rPr>
                    <w:t>ě</w:t>
                  </w:r>
                  <w:r>
                    <w:rPr>
                      <w:rFonts w:ascii="Arial" w:hAnsi="Arial"/>
                      <w:i/>
                      <w:w w:val="122"/>
                      <w:position w:val="1"/>
                      <w:sz w:val="17"/>
                    </w:rPr>
                    <w:t>ní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  <w:p>
                  <w:pPr>
                    <w:spacing w:before="63"/>
                    <w:ind w:left="3183" w:right="0" w:firstLine="0"/>
                    <w:jc w:val="center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i/>
                      <w:w w:val="111"/>
                      <w:sz w:val="17"/>
                    </w:rPr>
                    <w:t>bez</w:t>
                  </w:r>
                  <w:r>
                    <w:rPr>
                      <w:rFonts w:ascii="Arial"/>
                      <w:i/>
                      <w:spacing w:val="8"/>
                      <w:sz w:val="17"/>
                    </w:rPr>
                    <w:t> </w:t>
                  </w:r>
                  <w:r>
                    <w:rPr>
                      <w:rFonts w:ascii="Arial"/>
                      <w:i/>
                      <w:w w:val="105"/>
                      <w:sz w:val="17"/>
                    </w:rPr>
                    <w:t>DPH</w:t>
                  </w:r>
                  <w:r>
                    <w:rPr>
                      <w:rFonts w:ascii="Arial"/>
                      <w:sz w:val="17"/>
                    </w:rPr>
                  </w:r>
                </w:p>
                <w:p>
                  <w:pPr>
                    <w:tabs>
                      <w:tab w:pos="7062" w:val="left" w:leader="none"/>
                      <w:tab w:pos="9215" w:val="left" w:leader="none"/>
                    </w:tabs>
                    <w:spacing w:before="70"/>
                    <w:ind w:left="1691" w:right="0" w:firstLine="7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Pi</w:t>
                  </w:r>
                  <w:r>
                    <w:rPr>
                      <w:rFonts w:ascii="Arial" w:hAnsi="Arial"/>
                      <w:b/>
                      <w:spacing w:val="-2"/>
                      <w:w w:val="95"/>
                      <w:sz w:val="19"/>
                    </w:rPr>
                    <w:t>l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ař</w:t>
                  </w:r>
                  <w:r>
                    <w:rPr>
                      <w:rFonts w:ascii="Arial" w:hAnsi="Arial"/>
                      <w:b/>
                      <w:spacing w:val="-3"/>
                      <w:w w:val="95"/>
                      <w:sz w:val="19"/>
                    </w:rPr>
                    <w:t>s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ká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kul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tina</w:t>
                  </w:r>
                  <w:r>
                    <w:rPr>
                      <w:rFonts w:ascii="Arial" w:hAnsi="Arial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sum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á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rně:</w:t>
                  </w:r>
                  <w:r>
                    <w:rPr>
                      <w:rFonts w:ascii="Arial" w:hAnsi="Arial"/>
                      <w:b/>
                      <w:sz w:val="19"/>
                    </w:rPr>
                    <w:tab/>
                  </w:r>
                  <w:r>
                    <w:rPr>
                      <w:rFonts w:ascii="Arial" w:hAnsi="Arial"/>
                      <w:b/>
                      <w:w w:val="97"/>
                      <w:position w:val="1"/>
                      <w:sz w:val="19"/>
                    </w:rPr>
                    <w:t>vi</w:t>
                  </w:r>
                  <w:r>
                    <w:rPr>
                      <w:rFonts w:ascii="Arial" w:hAnsi="Arial"/>
                      <w:b/>
                      <w:spacing w:val="-3"/>
                      <w:w w:val="97"/>
                      <w:position w:val="1"/>
                      <w:sz w:val="19"/>
                    </w:rPr>
                    <w:t>z</w:t>
                  </w:r>
                  <w:r>
                    <w:rPr>
                      <w:rFonts w:ascii="Arial" w:hAnsi="Arial"/>
                      <w:b/>
                      <w:w w:val="97"/>
                      <w:position w:val="1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spacing w:val="11"/>
                      <w:position w:val="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6"/>
                      <w:position w:val="1"/>
                      <w:sz w:val="19"/>
                    </w:rPr>
                    <w:t>Př</w:t>
                  </w:r>
                  <w:r>
                    <w:rPr>
                      <w:rFonts w:ascii="Arial" w:hAnsi="Arial"/>
                      <w:b/>
                      <w:spacing w:val="-3"/>
                      <w:w w:val="96"/>
                      <w:position w:val="1"/>
                      <w:sz w:val="19"/>
                    </w:rPr>
                    <w:t>í</w:t>
                  </w:r>
                  <w:r>
                    <w:rPr>
                      <w:rFonts w:ascii="Arial" w:hAnsi="Arial"/>
                      <w:b/>
                      <w:w w:val="96"/>
                      <w:position w:val="1"/>
                      <w:sz w:val="19"/>
                    </w:rPr>
                    <w:t>loha</w:t>
                  </w:r>
                  <w:r>
                    <w:rPr>
                      <w:rFonts w:ascii="Arial" w:hAnsi="Arial"/>
                      <w:b/>
                      <w:position w:val="1"/>
                      <w:sz w:val="19"/>
                    </w:rPr>
                    <w:tab/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I</w:t>
                  </w:r>
                  <w:r>
                    <w:rPr>
                      <w:rFonts w:ascii="Arial" w:hAnsi="Arial"/>
                      <w:b/>
                      <w:spacing w:val="-3"/>
                      <w:w w:val="106"/>
                      <w:position w:val="1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-IV</w:t>
                  </w:r>
                  <w:r>
                    <w:rPr>
                      <w:rFonts w:ascii="Arial" w:hAnsi="Arial"/>
                      <w:b/>
                      <w:spacing w:val="-4"/>
                      <w:w w:val="106"/>
                      <w:position w:val="1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Q</w:t>
                  </w:r>
                  <w:r>
                    <w:rPr>
                      <w:rFonts w:ascii="Arial" w:hAnsi="Arial"/>
                      <w:b/>
                      <w:spacing w:val="-3"/>
                      <w:w w:val="106"/>
                      <w:position w:val="1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2024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40" w:lineRule="auto" w:before="121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Celkové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mn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žství: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00" w:lineRule="auto" w:before="135"/>
                    <w:ind w:left="1915" w:right="1544" w:hanging="28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2.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Ned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lnou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u</w:t>
                  </w:r>
                  <w:r>
                    <w:rPr>
                      <w:rFonts w:ascii="Arial" w:hAnsi="Arial"/>
                      <w:w w:val="104"/>
                    </w:rPr>
                    <w:t>čás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t</w:t>
                  </w:r>
                  <w:r>
                    <w:rPr>
                      <w:rFonts w:ascii="Arial" w:hAnsi="Arial"/>
                      <w:w w:val="104"/>
                    </w:rPr>
                    <w:t>í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této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vy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jsou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příl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ha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0"/>
                    </w:rPr>
                    <w:t> </w:t>
                  </w:r>
                  <w:r>
                    <w:rPr>
                      <w:rFonts w:ascii="Arial" w:hAnsi="Arial"/>
                      <w:w w:val="83"/>
                    </w:rPr>
                    <w:t>s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uve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en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m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sortim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e</w:t>
                  </w:r>
                  <w:r>
                    <w:rPr>
                      <w:rFonts w:ascii="Arial" w:hAnsi="Arial"/>
                      <w:w w:val="109"/>
                    </w:rPr>
                    <w:t>ntů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cen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mi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ými</w:t>
                  </w:r>
                  <w:r>
                    <w:rPr>
                      <w:rFonts w:ascii="Arial" w:hAnsi="Arial"/>
                      <w:w w:val="10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pro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je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d</w:t>
                  </w:r>
                  <w:r>
                    <w:rPr>
                      <w:rFonts w:ascii="Arial" w:hAnsi="Arial"/>
                      <w:w w:val="111"/>
                    </w:rPr>
                    <w:t>no</w:t>
                  </w:r>
                  <w:r>
                    <w:rPr>
                      <w:rFonts w:ascii="Arial" w:hAnsi="Arial"/>
                      <w:spacing w:val="-4"/>
                      <w:w w:val="111"/>
                    </w:rPr>
                    <w:t>t</w:t>
                  </w:r>
                  <w:r>
                    <w:rPr>
                      <w:rFonts w:ascii="Arial" w:hAnsi="Arial"/>
                      <w:w w:val="111"/>
                    </w:rPr>
                    <w:t>livé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o</w:t>
                  </w:r>
                  <w:r>
                    <w:rPr>
                      <w:rFonts w:ascii="Arial" w:hAnsi="Arial"/>
                      <w:w w:val="109"/>
                    </w:rPr>
                    <w:t>by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pl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ěn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/>
                      <w:w w:val="103"/>
                    </w:rPr>
                    <w:t>,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p</w:t>
                  </w:r>
                  <w:r>
                    <w:rPr>
                      <w:rFonts w:ascii="Arial" w:hAnsi="Arial"/>
                      <w:w w:val="105"/>
                    </w:rPr>
                    <w:t>říp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dě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speci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f</w:t>
                  </w:r>
                  <w:r>
                    <w:rPr>
                      <w:rFonts w:ascii="Arial" w:hAnsi="Arial"/>
                      <w:w w:val="103"/>
                    </w:rPr>
                    <w:t>ikací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by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plnění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kva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l</w:t>
                  </w:r>
                  <w:r>
                    <w:rPr>
                      <w:rFonts w:ascii="Arial" w:hAnsi="Arial"/>
                      <w:w w:val="105"/>
                    </w:rPr>
                    <w:t>it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tiv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ích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znaků.</w:t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94" w:right="1527" w:hanging="26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3.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Pom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ě</w:t>
                  </w:r>
                  <w:r>
                    <w:rPr>
                      <w:rFonts w:ascii="Arial" w:hAnsi="Arial"/>
                      <w:w w:val="104"/>
                    </w:rPr>
                    <w:t>r</w:t>
                  </w:r>
                  <w:r>
                    <w:rPr>
                      <w:rFonts w:ascii="Arial" w:hAnsi="Arial"/>
                      <w:spacing w:val="-18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jed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n</w:t>
                  </w:r>
                  <w:r>
                    <w:rPr>
                      <w:rFonts w:ascii="Arial" w:hAnsi="Arial"/>
                      <w:w w:val="111"/>
                    </w:rPr>
                    <w:t>otlivých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sortim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e</w:t>
                  </w:r>
                  <w:r>
                    <w:rPr>
                      <w:rFonts w:ascii="Arial" w:hAnsi="Arial"/>
                      <w:w w:val="109"/>
                    </w:rPr>
                    <w:t>ntů,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jakož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69"/>
                    </w:rPr>
                    <w:t>i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příp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dné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překročení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množ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s</w:t>
                  </w:r>
                  <w:r>
                    <w:rPr>
                      <w:rFonts w:ascii="Arial" w:hAnsi="Arial"/>
                      <w:w w:val="104"/>
                    </w:rPr>
                    <w:t>tví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plnění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ve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smluvn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m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období</w:t>
                  </w:r>
                  <w:r>
                    <w:rPr>
                      <w:rFonts w:ascii="Arial" w:hAnsi="Arial"/>
                      <w:w w:val="107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možno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po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vzájem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é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dohodě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upra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v</w:t>
                  </w:r>
                  <w:r>
                    <w:rPr>
                      <w:rFonts w:ascii="Arial" w:hAnsi="Arial"/>
                      <w:w w:val="107"/>
                    </w:rPr>
                    <w:t>ovat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dle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aktu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á</w:t>
                  </w:r>
                  <w:r>
                    <w:rPr>
                      <w:rFonts w:ascii="Arial" w:hAnsi="Arial"/>
                      <w:w w:val="105"/>
                    </w:rPr>
                    <w:t>lních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t</w:t>
                  </w:r>
                  <w:r>
                    <w:rPr>
                      <w:rFonts w:ascii="Arial" w:hAnsi="Arial"/>
                      <w:w w:val="110"/>
                    </w:rPr>
                    <w:t>řeb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možn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stí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u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stran.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79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40"/>
                      <w:sz w:val="22"/>
                    </w:rPr>
                    <w:t>1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7pt;width:602.65pt;height:847.1pt;mso-position-horizontal-relative:page;mso-position-vertical-relative:page;z-index:-12832" coordorigin="0,0" coordsize="12053,16942">
            <v:shape style="position:absolute;left:0;top:0;width:12053;height:16942" type="#_x0000_t75" stroked="false">
              <v:imagedata r:id="rId5" o:title=""/>
            </v:shape>
            <v:group style="position:absolute;left:8634;top:4388;width:1951;height:848" coordorigin="8634,4388" coordsize="1951,848">
              <v:shape style="position:absolute;left:8634;top:4388;width:1951;height:848" coordorigin="8634,4388" coordsize="1951,848" path="m8634,5236l10584,5236,10584,4388,8634,4388,8634,5236xe" filled="true" fillcolor="#000000" stroked="false">
                <v:path arrowok="t"/>
                <v:fill type="solid"/>
              </v:shape>
            </v:group>
            <v:group style="position:absolute;left:4437;top:5071;width:2960;height:260" coordorigin="4437,5071" coordsize="2960,260">
              <v:shape style="position:absolute;left:4437;top:5071;width:2960;height:260" coordorigin="4437,5071" coordsize="2960,260" path="m4437,5331l7397,5331,7397,5071,4437,5071,4437,5331xe" filled="true" fillcolor="#000000" stroked="false">
                <v:path arrowok="t"/>
                <v:fill type="solid"/>
              </v:shape>
            </v:group>
            <v:group style="position:absolute;left:8245;top:7371;width:1836;height:676" coordorigin="8245,7371" coordsize="1836,676">
              <v:shape style="position:absolute;left:8245;top:7371;width:1836;height:676" coordorigin="8245,7371" coordsize="1836,676" path="m8245,8047l10081,8047,10081,7371,8245,7371,8245,8047xe" filled="true" fillcolor="#000000" stroked="false">
                <v:path arrowok="t"/>
                <v:fill type="solid"/>
              </v:shape>
            </v:group>
            <v:group style="position:absolute;left:5394;top:11821;width:317;height:277" coordorigin="5394,11821" coordsize="317,277">
              <v:shape style="position:absolute;left:5394;top:11821;width:317;height:277" coordorigin="5394,11821" coordsize="317,277" path="m5394,12097l5711,12097,5711,11821,5394,11821,5394,12097xe" filled="true" fillcolor="#000000" stroked="false">
                <v:path arrowok="t"/>
                <v:fill type="solid"/>
              </v:shape>
            </v:group>
            <v:group style="position:absolute;left:5394;top:12621;width:317;height:277" coordorigin="5394,12621" coordsize="317,277">
              <v:shape style="position:absolute;left:5394;top:12621;width:317;height:277" coordorigin="5394,12621" coordsize="317,277" path="m5394,12897l5711,12897,5711,12621,5394,12621,5394,12897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2"/>
        <w:gridCol w:w="1934"/>
        <w:gridCol w:w="2425"/>
        <w:gridCol w:w="1675"/>
      </w:tblGrid>
      <w:tr>
        <w:trPr>
          <w:trHeight w:val="543" w:hRule="exact"/>
        </w:trPr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6" w:hRule="exact"/>
        </w:trPr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5" w:hRule="exact"/>
        </w:trPr>
        <w:tc>
          <w:tcPr>
            <w:tcW w:w="9065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060" w:h="16950"/>
          <w:pgMar w:top="1620" w:bottom="280" w:left="1360" w:right="1420"/>
        </w:sectPr>
      </w:pPr>
    </w:p>
    <w:p>
      <w:pPr>
        <w:spacing w:line="1690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29pt;width:600.5pt;height:845.3pt;mso-position-horizontal-relative:page;mso-position-vertical-relative:page;z-index:-128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74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101"/>
                      <w:sz w:val="19"/>
                    </w:rPr>
                    <w:t>II.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8"/>
                    <w:ind w:left="73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sz w:val="19"/>
                    </w:rPr>
                    <w:t>D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o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d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cí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pod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m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ín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y,</w:t>
                  </w:r>
                  <w:r>
                    <w:rPr>
                      <w:rFonts w:ascii="Arial" w:hAnsi="Arial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usku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t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ečn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ě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ní</w:t>
                  </w:r>
                  <w:r>
                    <w:rPr>
                      <w:rFonts w:ascii="Arial" w:hAnsi="Arial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zdanitelného</w:t>
                  </w:r>
                  <w:r>
                    <w:rPr>
                      <w:rFonts w:ascii="Arial" w:hAnsi="Arial"/>
                      <w:b/>
                      <w:spacing w:val="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pl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n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ění</w:t>
                  </w:r>
                  <w:r>
                    <w:rPr>
                      <w:rFonts w:ascii="Arial" w:hAnsi="Arial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9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př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vod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vlas</w:t>
                  </w:r>
                  <w:r>
                    <w:rPr>
                      <w:rFonts w:ascii="Arial" w:hAnsi="Arial"/>
                      <w:b/>
                      <w:spacing w:val="-3"/>
                      <w:w w:val="98"/>
                      <w:sz w:val="19"/>
                    </w:rPr>
                    <w:t>t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nic</w:t>
                  </w:r>
                  <w:r>
                    <w:rPr>
                      <w:rFonts w:ascii="Arial" w:hAnsi="Arial"/>
                      <w:b/>
                      <w:spacing w:val="-3"/>
                      <w:w w:val="98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ého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prá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a.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16" w:lineRule="auto" w:before="114"/>
                    <w:ind w:left="2311" w:right="1518" w:hanging="698"/>
                    <w:jc w:val="both"/>
                  </w:pPr>
                  <w:r>
                    <w:rPr>
                      <w:w w:val="96"/>
                    </w:rPr>
                    <w:t>1.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96"/>
                    </w:rPr>
                    <w:t>1.</w:t>
                  </w:r>
                  <w:r>
                    <w:rPr>
                      <w:spacing w:val="-3"/>
                      <w:w w:val="96"/>
                    </w:rPr>
                    <w:t>1</w:t>
                  </w:r>
                  <w:r>
                    <w:rPr>
                      <w:w w:val="96"/>
                    </w:rPr>
                    <w:t>.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5"/>
                    </w:rPr>
                    <w:t>Míst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m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7"/>
                    </w:rPr>
                    <w:t>pl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ění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3"/>
                    </w:rPr>
                    <w:t>jsou</w:t>
                  </w:r>
                  <w:r>
                    <w:rPr/>
                    <w:t>  </w:t>
                  </w:r>
                  <w:r>
                    <w:rPr>
                      <w:w w:val="104"/>
                    </w:rPr>
                    <w:t>odvozní</w:t>
                  </w:r>
                  <w:r>
                    <w:rPr/>
                    <w:t> 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101"/>
                    </w:rPr>
                    <w:t>místa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1"/>
                    </w:rPr>
                    <w:t>území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91"/>
                    </w:rPr>
                    <w:t>KRNAP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10"/>
                    </w:rPr>
                    <w:t>jeho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86"/>
                    </w:rPr>
                    <w:t>OP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4"/>
                    </w:rPr>
                    <w:t>sta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ove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á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ávaj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cím.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2"/>
                    </w:rPr>
                    <w:t>Kupuj</w:t>
                  </w:r>
                  <w:r>
                    <w:rPr>
                      <w:spacing w:val="-4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6"/>
                    </w:rPr>
                    <w:t>vlast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nákla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4"/>
                    </w:rPr>
                    <w:t>zajistí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3"/>
                    </w:rPr>
                    <w:t>odv</w:t>
                  </w:r>
                  <w:r>
                    <w:rPr>
                      <w:spacing w:val="-3"/>
                      <w:w w:val="103"/>
                    </w:rPr>
                    <w:t>o</w:t>
                  </w:r>
                  <w:r>
                    <w:rPr>
                      <w:w w:val="103"/>
                    </w:rPr>
                    <w:t>z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dříví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6"/>
                    </w:rPr>
                    <w:t>včet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ě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10"/>
                    </w:rPr>
                    <w:t>jeho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2"/>
                    </w:rPr>
                    <w:t>naklá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ky,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0"/>
                    </w:rPr>
                    <w:t>av</w:t>
                  </w:r>
                  <w:r>
                    <w:rPr>
                      <w:spacing w:val="-3"/>
                      <w:w w:val="100"/>
                    </w:rPr>
                    <w:t>í</w:t>
                  </w:r>
                  <w:r>
                    <w:rPr>
                      <w:w w:val="100"/>
                    </w:rPr>
                    <w:t>zem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5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8"/>
                    </w:rPr>
                    <w:t>připr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venos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8"/>
                    </w:rPr>
                    <w:t>i</w:t>
                  </w:r>
                  <w:r>
                    <w:rPr>
                      <w:w w:val="108"/>
                    </w:rPr>
                    <w:t> </w:t>
                  </w:r>
                  <w:r>
                    <w:rPr>
                      <w:w w:val="98"/>
                    </w:rPr>
                    <w:t>zboží</w:t>
                  </w:r>
                  <w:r>
                    <w:rPr/>
                    <w:t>  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w w:val="83"/>
                    </w:rPr>
                    <w:t>k</w:t>
                  </w:r>
                  <w:r>
                    <w:rPr/>
                    <w:t> 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7"/>
                    </w:rPr>
                    <w:t>od</w:t>
                  </w:r>
                  <w:r>
                    <w:rPr>
                      <w:spacing w:val="-4"/>
                      <w:w w:val="107"/>
                    </w:rPr>
                    <w:t>b</w:t>
                  </w:r>
                  <w:r>
                    <w:rPr>
                      <w:w w:val="107"/>
                    </w:rPr>
                    <w:t>ěr</w:t>
                  </w:r>
                  <w:r>
                    <w:rPr>
                      <w:spacing w:val="-3"/>
                      <w:w w:val="107"/>
                    </w:rPr>
                    <w:t>u</w:t>
                  </w:r>
                  <w:r>
                    <w:rPr>
                      <w:w w:val="107"/>
                    </w:rPr>
                    <w:t>.</w:t>
                  </w:r>
                  <w:r>
                    <w:rPr/>
                    <w:t> 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95"/>
                    </w:rPr>
                    <w:t>Další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106"/>
                    </w:rPr>
                    <w:t>dopra</w:t>
                  </w:r>
                  <w:r>
                    <w:rPr>
                      <w:spacing w:val="-3"/>
                      <w:w w:val="106"/>
                    </w:rPr>
                    <w:t>v</w:t>
                  </w:r>
                  <w:r>
                    <w:rPr>
                      <w:w w:val="106"/>
                    </w:rPr>
                    <w:t>u</w:t>
                  </w:r>
                  <w:r>
                    <w:rPr/>
                    <w:t>  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w w:val="102"/>
                    </w:rPr>
                    <w:t>zajišť</w:t>
                  </w:r>
                  <w:r>
                    <w:rPr>
                      <w:spacing w:val="-3"/>
                      <w:w w:val="102"/>
                    </w:rPr>
                    <w:t>u</w:t>
                  </w:r>
                  <w:r>
                    <w:rPr>
                      <w:w w:val="102"/>
                    </w:rPr>
                    <w:t>je</w:t>
                  </w:r>
                  <w:r>
                    <w:rPr/>
                    <w:t> 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3"/>
                    </w:rPr>
                    <w:t>kupuj</w:t>
                  </w:r>
                  <w:r>
                    <w:rPr>
                      <w:spacing w:val="-3"/>
                      <w:w w:val="103"/>
                    </w:rPr>
                    <w:t>í</w:t>
                  </w:r>
                  <w:r>
                    <w:rPr>
                      <w:w w:val="103"/>
                    </w:rPr>
                    <w:t>cí.</w:t>
                  </w:r>
                  <w:r>
                    <w:rPr/>
                    <w:t>  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2"/>
                    </w:rPr>
                    <w:t>Nebezpečí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1"/>
                    </w:rPr>
                    <w:t>škody</w:t>
                  </w:r>
                  <w:r>
                    <w:rPr/>
                    <w:t> 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103"/>
                    </w:rPr>
                    <w:t>zboží</w:t>
                  </w:r>
                  <w:r>
                    <w:rPr/>
                    <w:t>  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w w:val="101"/>
                    </w:rPr>
                    <w:t>pře</w:t>
                  </w:r>
                  <w:r>
                    <w:rPr>
                      <w:spacing w:val="-3"/>
                      <w:w w:val="101"/>
                    </w:rPr>
                    <w:t>c</w:t>
                  </w:r>
                  <w:r>
                    <w:rPr>
                      <w:w w:val="101"/>
                    </w:rPr>
                    <w:t>há</w:t>
                  </w:r>
                  <w:r>
                    <w:rPr>
                      <w:spacing w:val="-3"/>
                      <w:w w:val="101"/>
                    </w:rPr>
                    <w:t>z</w:t>
                  </w:r>
                  <w:r>
                    <w:rPr>
                      <w:w w:val="101"/>
                    </w:rPr>
                    <w:t>í</w:t>
                  </w:r>
                  <w:r>
                    <w:rPr>
                      <w:w w:val="101"/>
                    </w:rPr>
                    <w:t> </w:t>
                  </w:r>
                  <w:r>
                    <w:rPr>
                      <w:w w:val="105"/>
                    </w:rPr>
                    <w:t>ok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mžikem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5"/>
                    </w:rPr>
                    <w:t>pře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ání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8"/>
                    </w:rPr>
                    <w:t>zboží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4"/>
                    </w:rPr>
                    <w:t>kupují</w:t>
                  </w:r>
                  <w:r>
                    <w:rPr>
                      <w:spacing w:val="-3"/>
                      <w:w w:val="104"/>
                    </w:rPr>
                    <w:t>c</w:t>
                  </w:r>
                  <w:r>
                    <w:rPr>
                      <w:w w:val="104"/>
                    </w:rPr>
                    <w:t>ímu.</w:t>
                  </w:r>
                  <w:r>
                    <w:rPr/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spacing w:line="319" w:lineRule="auto"/>
                    <w:ind w:left="2304" w:right="1522" w:hanging="403"/>
                    <w:jc w:val="both"/>
                  </w:pPr>
                  <w:r>
                    <w:rPr>
                      <w:w w:val="96"/>
                    </w:rPr>
                    <w:t>1.</w:t>
                  </w:r>
                  <w:r>
                    <w:rPr>
                      <w:spacing w:val="-2"/>
                      <w:w w:val="96"/>
                    </w:rPr>
                    <w:t>2</w:t>
                  </w:r>
                  <w:r>
                    <w:rPr>
                      <w:w w:val="96"/>
                    </w:rPr>
                    <w:t>.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96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5"/>
                    </w:rPr>
                    <w:t>pří</w:t>
                  </w:r>
                  <w:r>
                    <w:rPr>
                      <w:spacing w:val="-3"/>
                      <w:w w:val="105"/>
                    </w:rPr>
                    <w:t>p</w:t>
                  </w:r>
                  <w:r>
                    <w:rPr>
                      <w:w w:val="105"/>
                    </w:rPr>
                    <w:t>ad</w:t>
                  </w:r>
                  <w:r>
                    <w:rPr>
                      <w:spacing w:val="-3"/>
                      <w:w w:val="105"/>
                    </w:rPr>
                    <w:t>ě</w:t>
                  </w:r>
                  <w:r>
                    <w:rPr>
                      <w:w w:val="105"/>
                    </w:rPr>
                    <w:t>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93"/>
                    </w:rPr>
                    <w:t>že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7"/>
                    </w:rPr>
                    <w:t>je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7"/>
                    </w:rPr>
                    <w:t>sklad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4"/>
                    </w:rPr>
                    <w:t>kupuj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cího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4"/>
                    </w:rPr>
                    <w:t>konečného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5"/>
                    </w:rPr>
                    <w:t>zpra</w:t>
                  </w:r>
                  <w:r>
                    <w:rPr>
                      <w:spacing w:val="-3"/>
                      <w:w w:val="105"/>
                    </w:rPr>
                    <w:t>c</w:t>
                  </w:r>
                  <w:r>
                    <w:rPr>
                      <w:w w:val="105"/>
                    </w:rPr>
                    <w:t>ovat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le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3"/>
                    </w:rPr>
                    <w:t>vybav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9"/>
                    </w:rPr>
                    <w:t>elektr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nickou,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4"/>
                    </w:rPr>
                    <w:t>váhovou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8"/>
                    </w:rPr>
                    <w:t>o</w:t>
                  </w:r>
                  <w:r>
                    <w:rPr>
                      <w:spacing w:val="-3"/>
                      <w:w w:val="108"/>
                    </w:rPr>
                    <w:t>b</w:t>
                  </w:r>
                  <w:r>
                    <w:rPr>
                      <w:w w:val="108"/>
                    </w:rPr>
                    <w:t>jem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vou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7"/>
                    </w:rPr>
                    <w:t>př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jímko</w:t>
                  </w:r>
                  <w:r>
                    <w:rPr>
                      <w:spacing w:val="-3"/>
                      <w:w w:val="107"/>
                    </w:rPr>
                    <w:t>u</w:t>
                  </w:r>
                  <w:r>
                    <w:rPr>
                      <w:w w:val="107"/>
                    </w:rPr>
                    <w:t>,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4"/>
                    </w:rPr>
                    <w:t>určuje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7"/>
                    </w:rPr>
                    <w:t>poměr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0"/>
                    </w:rPr>
                    <w:t>jedno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livých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11"/>
                    </w:rPr>
                    <w:t>sortim</w:t>
                  </w:r>
                  <w:r>
                    <w:rPr>
                      <w:spacing w:val="-3"/>
                      <w:w w:val="111"/>
                    </w:rPr>
                    <w:t>e</w:t>
                  </w:r>
                  <w:r>
                    <w:rPr>
                      <w:w w:val="111"/>
                    </w:rPr>
                    <w:t>ntů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95"/>
                    </w:rPr>
                    <w:t>(viz.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7"/>
                    </w:rPr>
                    <w:t>př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lo</w:t>
                  </w:r>
                  <w:r>
                    <w:rPr>
                      <w:spacing w:val="-3"/>
                      <w:w w:val="107"/>
                    </w:rPr>
                    <w:t>h</w:t>
                  </w:r>
                  <w:r>
                    <w:rPr>
                      <w:w w:val="107"/>
                    </w:rPr>
                    <w:t>a)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83"/>
                    </w:rPr>
                    <w:t>z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2"/>
                    </w:rPr>
                    <w:t>výsle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ků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114"/>
                    </w:rPr>
                    <w:t>této</w:t>
                  </w:r>
                  <w:r>
                    <w:rPr/>
                    <w:t>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108"/>
                    </w:rPr>
                    <w:t>př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jímky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4"/>
                    </w:rPr>
                    <w:t>mís</w:t>
                  </w:r>
                  <w:r>
                    <w:rPr>
                      <w:spacing w:val="-4"/>
                      <w:w w:val="104"/>
                    </w:rPr>
                    <w:t>t</w:t>
                  </w:r>
                  <w:r>
                    <w:rPr>
                      <w:w w:val="104"/>
                    </w:rPr>
                    <w:t>em</w:t>
                  </w:r>
                  <w:r>
                    <w:rPr/>
                    <w:t> 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w w:val="105"/>
                    </w:rPr>
                    <w:t>pl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99"/>
                    </w:rPr>
                    <w:t>sklad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jící</w:t>
                  </w:r>
                  <w:r>
                    <w:rPr>
                      <w:spacing w:val="-3"/>
                      <w:w w:val="104"/>
                    </w:rPr>
                    <w:t>h</w:t>
                  </w:r>
                  <w:r>
                    <w:rPr>
                      <w:w w:val="104"/>
                    </w:rPr>
                    <w:t>o.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3"/>
                    </w:rPr>
                    <w:t>Okamžikem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4"/>
                    </w:rPr>
                    <w:t>uko</w:t>
                  </w:r>
                  <w:r>
                    <w:rPr>
                      <w:spacing w:val="-4"/>
                      <w:w w:val="104"/>
                    </w:rPr>
                    <w:t>n</w:t>
                  </w:r>
                  <w:r>
                    <w:rPr>
                      <w:w w:val="104"/>
                    </w:rPr>
                    <w:t>čení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9"/>
                    </w:rPr>
                    <w:t>pře</w:t>
                  </w:r>
                  <w:r>
                    <w:rPr>
                      <w:spacing w:val="-3"/>
                      <w:w w:val="109"/>
                    </w:rPr>
                    <w:t>j</w:t>
                  </w:r>
                  <w:r>
                    <w:rPr>
                      <w:w w:val="109"/>
                    </w:rPr>
                    <w:t>ímky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8"/>
                    </w:rPr>
                    <w:t>je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97"/>
                    </w:rPr>
                    <w:t>zboží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107"/>
                    </w:rPr>
                    <w:t>př</w:t>
                  </w:r>
                  <w:r>
                    <w:rPr>
                      <w:spacing w:val="-4"/>
                      <w:w w:val="107"/>
                    </w:rPr>
                    <w:t>e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spacing w:val="-3"/>
                      <w:w w:val="107"/>
                    </w:rPr>
                    <w:t>á</w:t>
                  </w:r>
                  <w:r>
                    <w:rPr>
                      <w:w w:val="107"/>
                    </w:rPr>
                    <w:t>no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06"/>
                    </w:rPr>
                    <w:t>kupujíc</w:t>
                  </w:r>
                  <w:r>
                    <w:rPr>
                      <w:spacing w:val="-4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mu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1"/>
                    </w:rPr>
                    <w:t>pře</w:t>
                  </w:r>
                  <w:r>
                    <w:rPr>
                      <w:spacing w:val="-3"/>
                      <w:w w:val="101"/>
                    </w:rPr>
                    <w:t>c</w:t>
                  </w:r>
                  <w:r>
                    <w:rPr>
                      <w:w w:val="101"/>
                    </w:rPr>
                    <w:t>há</w:t>
                  </w:r>
                  <w:r>
                    <w:rPr>
                      <w:spacing w:val="-3"/>
                      <w:w w:val="101"/>
                    </w:rPr>
                    <w:t>z</w:t>
                  </w:r>
                  <w:r>
                    <w:rPr>
                      <w:w w:val="101"/>
                    </w:rPr>
                    <w:t>í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6"/>
                    </w:rPr>
                    <w:t>na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5"/>
                    </w:rPr>
                    <w:t>něj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2"/>
                    </w:rPr>
                    <w:t>nebezpečí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3"/>
                    </w:rPr>
                    <w:t>ško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6"/>
                    </w:rPr>
                    <w:t>na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2"/>
                    </w:rPr>
                    <w:t>něm.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96"/>
                    </w:rPr>
                    <w:t>V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4"/>
                    </w:rPr>
                    <w:t>t</w:t>
                  </w:r>
                  <w:r>
                    <w:rPr>
                      <w:spacing w:val="-3"/>
                      <w:w w:val="114"/>
                    </w:rPr>
                    <w:t>o</w:t>
                  </w:r>
                  <w:r>
                    <w:rPr>
                      <w:w w:val="114"/>
                    </w:rPr>
                    <w:t>mto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6"/>
                    </w:rPr>
                    <w:t>okamžiku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1"/>
                    </w:rPr>
                    <w:t>doc</w:t>
                  </w:r>
                  <w:r>
                    <w:rPr>
                      <w:spacing w:val="-3"/>
                      <w:w w:val="101"/>
                    </w:rPr>
                    <w:t>h</w:t>
                  </w:r>
                  <w:r>
                    <w:rPr>
                      <w:w w:val="101"/>
                    </w:rPr>
                    <w:t>ází</w:t>
                  </w:r>
                  <w:r>
                    <w:rPr>
                      <w:w w:val="101"/>
                    </w:rPr>
                    <w:t> </w:t>
                  </w:r>
                  <w:r>
                    <w:rPr>
                      <w:w w:val="91"/>
                    </w:rPr>
                    <w:t>k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6"/>
                    </w:rPr>
                    <w:t>usk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106"/>
                    </w:rPr>
                    <w:t>teč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ění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zdan</w:t>
                  </w:r>
                  <w:r>
                    <w:rPr>
                      <w:spacing w:val="-3"/>
                      <w:w w:val="107"/>
                    </w:rPr>
                    <w:t>i</w:t>
                  </w:r>
                  <w:r>
                    <w:rPr>
                      <w:w w:val="107"/>
                    </w:rPr>
                    <w:t>tel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ého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plnění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le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9"/>
                    </w:rPr>
                    <w:t>zák</w:t>
                  </w:r>
                  <w:r>
                    <w:rPr>
                      <w:spacing w:val="-3"/>
                      <w:w w:val="99"/>
                    </w:rPr>
                    <w:t>o</w:t>
                  </w:r>
                  <w:r>
                    <w:rPr>
                      <w:w w:val="99"/>
                    </w:rPr>
                    <w:t>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5"/>
                    </w:rPr>
                    <w:t>da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i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83"/>
                    </w:rPr>
                    <w:t>z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6"/>
                    </w:rPr>
                    <w:t>přidané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7"/>
                    </w:rPr>
                    <w:t>hodno</w:t>
                  </w:r>
                  <w:r>
                    <w:rPr>
                      <w:spacing w:val="-3"/>
                      <w:w w:val="107"/>
                    </w:rPr>
                    <w:t>t</w:t>
                  </w:r>
                  <w:r>
                    <w:rPr>
                      <w:w w:val="107"/>
                    </w:rPr>
                    <w:t>y.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57"/>
                    <w:ind w:left="2318" w:right="0"/>
                    <w:jc w:val="left"/>
                  </w:pPr>
                  <w:r>
                    <w:rPr>
                      <w:w w:val="104"/>
                    </w:rPr>
                    <w:t>Ukon</w:t>
                  </w:r>
                  <w:r>
                    <w:rPr>
                      <w:spacing w:val="-3"/>
                      <w:w w:val="104"/>
                    </w:rPr>
                    <w:t>č</w:t>
                  </w:r>
                  <w:r>
                    <w:rPr>
                      <w:w w:val="104"/>
                    </w:rPr>
                    <w:t>en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m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7"/>
                    </w:rPr>
                    <w:t>pře</w:t>
                  </w:r>
                  <w:r>
                    <w:rPr>
                      <w:spacing w:val="-3"/>
                      <w:w w:val="107"/>
                    </w:rPr>
                    <w:t>j</w:t>
                  </w:r>
                  <w:r>
                    <w:rPr>
                      <w:w w:val="107"/>
                    </w:rPr>
                    <w:t>ímky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rozu</w:t>
                  </w:r>
                  <w:r>
                    <w:rPr>
                      <w:spacing w:val="-3"/>
                      <w:w w:val="104"/>
                    </w:rPr>
                    <w:t>m</w:t>
                  </w:r>
                  <w:r>
                    <w:rPr>
                      <w:w w:val="104"/>
                    </w:rPr>
                    <w:t>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3"/>
                    </w:rPr>
                    <w:t>odso</w:t>
                  </w:r>
                  <w:r>
                    <w:rPr>
                      <w:spacing w:val="-3"/>
                      <w:w w:val="103"/>
                    </w:rPr>
                    <w:t>u</w:t>
                  </w:r>
                  <w:r>
                    <w:rPr>
                      <w:w w:val="103"/>
                    </w:rPr>
                    <w:t>hlase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4"/>
                    </w:rPr>
                    <w:t>výsle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ků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pře</w:t>
                  </w:r>
                  <w:r>
                    <w:rPr>
                      <w:spacing w:val="-3"/>
                      <w:w w:val="107"/>
                    </w:rPr>
                    <w:t>j</w:t>
                  </w:r>
                  <w:r>
                    <w:rPr>
                      <w:w w:val="107"/>
                    </w:rPr>
                    <w:t>ímky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ávaj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14"/>
                    <w:ind w:left="2304" w:right="1524" w:hanging="403"/>
                    <w:jc w:val="both"/>
                  </w:pPr>
                  <w:r>
                    <w:rPr>
                      <w:w w:val="96"/>
                    </w:rPr>
                    <w:t>1.</w:t>
                  </w:r>
                  <w:r>
                    <w:rPr>
                      <w:spacing w:val="-2"/>
                      <w:w w:val="96"/>
                    </w:rPr>
                    <w:t>3</w:t>
                  </w:r>
                  <w:r>
                    <w:rPr>
                      <w:w w:val="96"/>
                    </w:rPr>
                    <w:t>.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3"/>
                    </w:rPr>
                    <w:t>Zár</w:t>
                  </w:r>
                  <w:r>
                    <w:rPr>
                      <w:spacing w:val="-3"/>
                      <w:w w:val="103"/>
                    </w:rPr>
                    <w:t>o</w:t>
                  </w:r>
                  <w:r>
                    <w:rPr>
                      <w:w w:val="103"/>
                    </w:rPr>
                    <w:t>veň</w:t>
                  </w:r>
                  <w:r>
                    <w:rPr/>
                    <w:t> 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93"/>
                    </w:rPr>
                    <w:t>se</w:t>
                  </w:r>
                  <w:r>
                    <w:rPr/>
                    <w:t> 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98"/>
                    </w:rPr>
                    <w:t>zav</w:t>
                  </w:r>
                  <w:r>
                    <w:rPr>
                      <w:spacing w:val="-3"/>
                      <w:w w:val="98"/>
                    </w:rPr>
                    <w:t>a</w:t>
                  </w:r>
                  <w:r>
                    <w:rPr>
                      <w:w w:val="98"/>
                    </w:rPr>
                    <w:t>zuje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4"/>
                    </w:rPr>
                    <w:t>využívat</w:t>
                  </w:r>
                  <w:r>
                    <w:rPr/>
                    <w:t> 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83"/>
                    </w:rPr>
                    <w:t>k</w:t>
                  </w:r>
                  <w:r>
                    <w:rPr/>
                    <w:t>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2"/>
                    </w:rPr>
                    <w:t>odvo</w:t>
                  </w:r>
                  <w:r>
                    <w:rPr>
                      <w:spacing w:val="-3"/>
                      <w:w w:val="102"/>
                    </w:rPr>
                    <w:t>z</w:t>
                  </w:r>
                  <w:r>
                    <w:rPr>
                      <w:w w:val="102"/>
                    </w:rPr>
                    <w:t>u</w:t>
                  </w:r>
                  <w:r>
                    <w:rPr/>
                    <w:t> 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8"/>
                    </w:rPr>
                    <w:t>dřevní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108"/>
                    </w:rPr>
                    <w:t>hm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ty</w:t>
                  </w:r>
                  <w:r>
                    <w:rPr/>
                    <w:t>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3"/>
                    </w:rPr>
                    <w:t>území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105"/>
                    </w:rPr>
                    <w:t>pa</w:t>
                  </w:r>
                  <w:r>
                    <w:rPr>
                      <w:spacing w:val="-3"/>
                      <w:w w:val="105"/>
                    </w:rPr>
                    <w:t>r</w:t>
                  </w:r>
                  <w:r>
                    <w:rPr>
                      <w:w w:val="105"/>
                    </w:rPr>
                    <w:t>ku</w:t>
                  </w:r>
                  <w:r>
                    <w:rPr/>
                    <w:t> 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8"/>
                    </w:rPr>
                    <w:t>jeho</w:t>
                  </w:r>
                  <w:r>
                    <w:rPr>
                      <w:w w:val="108"/>
                    </w:rPr>
                    <w:t> </w:t>
                  </w:r>
                  <w:r>
                    <w:rPr>
                      <w:w w:val="107"/>
                    </w:rPr>
                    <w:t>ochra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ného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0"/>
                    </w:rPr>
                    <w:t>pás</w:t>
                  </w:r>
                  <w:r>
                    <w:rPr>
                      <w:spacing w:val="-3"/>
                      <w:w w:val="100"/>
                    </w:rPr>
                    <w:t>m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vhod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ých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technických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7"/>
                    </w:rPr>
                    <w:t>prostředků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tech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olog</w:t>
                  </w:r>
                  <w:r>
                    <w:rPr>
                      <w:spacing w:val="-3"/>
                      <w:w w:val="107"/>
                    </w:rPr>
                    <w:t>i</w:t>
                  </w:r>
                  <w:r>
                    <w:rPr>
                      <w:w w:val="107"/>
                    </w:rPr>
                    <w:t>í,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4"/>
                    </w:rPr>
                    <w:t>způso</w:t>
                  </w:r>
                  <w:r>
                    <w:rPr>
                      <w:spacing w:val="-3"/>
                      <w:w w:val="104"/>
                    </w:rPr>
                    <w:t>b</w:t>
                  </w:r>
                  <w:r>
                    <w:rPr>
                      <w:w w:val="104"/>
                    </w:rPr>
                    <w:t>ilých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8"/>
                    </w:rPr>
                    <w:t>pro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2"/>
                    </w:rPr>
                    <w:t>provoz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98"/>
                    </w:rPr>
                    <w:t>v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6"/>
                    </w:rPr>
                    <w:t>národ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ím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3"/>
                    </w:rPr>
                    <w:t>parku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3"/>
                    </w:rPr>
                    <w:t>vyba</w:t>
                  </w:r>
                  <w:r>
                    <w:rPr>
                      <w:spacing w:val="-3"/>
                      <w:w w:val="103"/>
                    </w:rPr>
                    <w:t>v</w:t>
                  </w:r>
                  <w:r>
                    <w:rPr>
                      <w:w w:val="103"/>
                    </w:rPr>
                    <w:t>ených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7"/>
                    </w:rPr>
                    <w:t>pla</w:t>
                  </w:r>
                  <w:r>
                    <w:rPr>
                      <w:spacing w:val="-3"/>
                      <w:w w:val="107"/>
                    </w:rPr>
                    <w:t>t</w:t>
                  </w:r>
                  <w:r>
                    <w:rPr>
                      <w:w w:val="107"/>
                    </w:rPr>
                    <w:t>ným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4"/>
                    </w:rPr>
                    <w:t>pov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len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m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97"/>
                    </w:rPr>
                    <w:t>ke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3"/>
                    </w:rPr>
                    <w:t>vjezdu.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4"/>
                    </w:rPr>
                    <w:t>Tuto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8"/>
                    </w:rPr>
                    <w:t>povi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nost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93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2"/>
                    </w:rPr>
                    <w:t>kupuj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100"/>
                    </w:rPr>
                    <w:t>zavazu</w:t>
                  </w:r>
                  <w:r>
                    <w:rPr>
                      <w:spacing w:val="-3"/>
                      <w:w w:val="100"/>
                    </w:rPr>
                    <w:t>j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8"/>
                    </w:rPr>
                    <w:t>zajisti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8"/>
                    </w:rPr>
                    <w:t>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3"/>
                    </w:rPr>
                    <w:t>pokud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9"/>
                    </w:rPr>
                    <w:t>využívá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2"/>
                    </w:rPr>
                    <w:t>odvozn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ch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7"/>
                    </w:rPr>
                    <w:t>prostředků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11"/>
                    </w:rPr>
                    <w:t>tře</w:t>
                  </w:r>
                  <w:r>
                    <w:rPr>
                      <w:spacing w:val="-3"/>
                      <w:w w:val="111"/>
                    </w:rPr>
                    <w:t>t</w:t>
                  </w:r>
                  <w:r>
                    <w:rPr>
                      <w:w w:val="111"/>
                    </w:rPr>
                    <w:t>ích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8"/>
                    </w:rPr>
                    <w:t>os</w:t>
                  </w:r>
                  <w:r>
                    <w:rPr>
                      <w:spacing w:val="-3"/>
                      <w:w w:val="98"/>
                    </w:rPr>
                    <w:t>o</w:t>
                  </w:r>
                  <w:r>
                    <w:rPr>
                      <w:w w:val="98"/>
                    </w:rPr>
                    <w:t>b.</w:t>
                  </w:r>
                  <w:r>
                    <w:rPr/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606" w:right="0"/>
                    <w:jc w:val="left"/>
                  </w:pPr>
                  <w:r>
                    <w:rPr>
                      <w:w w:val="100"/>
                    </w:rPr>
                    <w:t>2.</w:t>
                  </w:r>
                  <w:r>
                    <w:rPr/>
                    <w:t> 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0"/>
                    </w:rPr>
                    <w:t>Ku</w:t>
                  </w:r>
                  <w:r>
                    <w:rPr>
                      <w:spacing w:val="-3"/>
                      <w:w w:val="100"/>
                    </w:rPr>
                    <w:t>p</w:t>
                  </w:r>
                  <w:r>
                    <w:rPr>
                      <w:w w:val="100"/>
                    </w:rPr>
                    <w:t>ující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6"/>
                    </w:rPr>
                    <w:t>povinen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8"/>
                    </w:rPr>
                    <w:t>zboží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př</w:t>
                  </w:r>
                  <w:r>
                    <w:rPr>
                      <w:spacing w:val="-3"/>
                      <w:w w:val="104"/>
                    </w:rPr>
                    <w:t>e</w:t>
                  </w:r>
                  <w:r>
                    <w:rPr>
                      <w:w w:val="104"/>
                    </w:rPr>
                    <w:t>vzít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zap</w:t>
                  </w:r>
                  <w:r>
                    <w:rPr>
                      <w:spacing w:val="-3"/>
                      <w:w w:val="109"/>
                    </w:rPr>
                    <w:t>l</w:t>
                  </w:r>
                  <w:r>
                    <w:rPr>
                      <w:w w:val="109"/>
                    </w:rPr>
                    <w:t>atit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86"/>
                    </w:rPr>
                    <w:t>za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92"/>
                    </w:rPr>
                    <w:t>ně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4"/>
                    </w:rPr>
                    <w:t>smluvní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2"/>
                    </w:rPr>
                    <w:t>cenu.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00" w:lineRule="auto" w:before="107"/>
                    <w:ind w:left="1886" w:right="1537" w:hanging="273"/>
                    <w:jc w:val="both"/>
                  </w:pPr>
                  <w:r>
                    <w:rPr>
                      <w:w w:val="96"/>
                    </w:rPr>
                    <w:t>3.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92"/>
                    </w:rPr>
                    <w:t>V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4"/>
                    </w:rPr>
                    <w:t>souladu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75"/>
                    </w:rPr>
                    <w:t>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89"/>
                    </w:rPr>
                    <w:t>§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2132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3"/>
                    </w:rPr>
                    <w:t>obč</w:t>
                  </w:r>
                  <w:r>
                    <w:rPr>
                      <w:spacing w:val="-3"/>
                      <w:w w:val="103"/>
                    </w:rPr>
                    <w:t>a</w:t>
                  </w:r>
                  <w:r>
                    <w:rPr>
                      <w:w w:val="103"/>
                    </w:rPr>
                    <w:t>nské</w:t>
                  </w:r>
                  <w:r>
                    <w:rPr>
                      <w:spacing w:val="-3"/>
                      <w:w w:val="103"/>
                    </w:rPr>
                    <w:t>h</w:t>
                  </w:r>
                  <w:r>
                    <w:rPr>
                      <w:w w:val="103"/>
                    </w:rPr>
                    <w:t>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2"/>
                    </w:rPr>
                    <w:t>zákoníku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4"/>
                    </w:rPr>
                    <w:t>vlastn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kem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8"/>
                    </w:rPr>
                    <w:t>dřevní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0"/>
                    </w:rPr>
                    <w:t>hmo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3"/>
                    </w:rPr>
                    <w:t>jící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w w:val="100"/>
                    </w:rPr>
                    <w:t>st</w:t>
                  </w:r>
                  <w:r>
                    <w:rPr>
                      <w:spacing w:val="-3"/>
                      <w:w w:val="100"/>
                    </w:rPr>
                    <w:t>á</w:t>
                  </w:r>
                  <w:r>
                    <w:rPr>
                      <w:w w:val="100"/>
                    </w:rPr>
                    <w:t>vá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2"/>
                    </w:rPr>
                    <w:t>te</w:t>
                  </w:r>
                  <w:r>
                    <w:rPr>
                      <w:spacing w:val="-3"/>
                      <w:w w:val="112"/>
                    </w:rPr>
                    <w:t>p</w:t>
                  </w:r>
                  <w:r>
                    <w:rPr>
                      <w:w w:val="112"/>
                    </w:rPr>
                    <w:t>rve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5"/>
                    </w:rPr>
                    <w:t>úp</w:t>
                  </w:r>
                  <w:r>
                    <w:rPr>
                      <w:spacing w:val="-3"/>
                      <w:w w:val="105"/>
                    </w:rPr>
                    <w:t>l</w:t>
                  </w:r>
                  <w:r>
                    <w:rPr>
                      <w:w w:val="105"/>
                    </w:rPr>
                    <w:t>ným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2"/>
                    </w:rPr>
                    <w:t>zaplace</w:t>
                  </w:r>
                  <w:r>
                    <w:rPr>
                      <w:spacing w:val="-3"/>
                      <w:w w:val="102"/>
                    </w:rPr>
                    <w:t>n</w:t>
                  </w:r>
                  <w:r>
                    <w:rPr>
                      <w:w w:val="102"/>
                    </w:rPr>
                    <w:t>ím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6"/>
                    </w:rPr>
                    <w:t>kup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2"/>
                    </w:rPr>
                    <w:t>ceny.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0"/>
                    </w:rPr>
                    <w:t>Ne</w:t>
                  </w:r>
                  <w:r>
                    <w:rPr>
                      <w:spacing w:val="-3"/>
                      <w:w w:val="100"/>
                    </w:rPr>
                    <w:t>b</w:t>
                  </w:r>
                  <w:r>
                    <w:rPr>
                      <w:w w:val="100"/>
                    </w:rPr>
                    <w:t>ez</w:t>
                  </w:r>
                  <w:r>
                    <w:rPr>
                      <w:spacing w:val="-3"/>
                      <w:w w:val="100"/>
                    </w:rPr>
                    <w:t>p</w:t>
                  </w:r>
                  <w:r>
                    <w:rPr>
                      <w:w w:val="100"/>
                    </w:rPr>
                    <w:t>ečí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3"/>
                    </w:rPr>
                    <w:t>ško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0"/>
                    </w:rPr>
                    <w:t>věci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9"/>
                    </w:rPr>
                    <w:t>však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5"/>
                    </w:rPr>
                    <w:t>kupujíc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ho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0"/>
                    </w:rPr>
                    <w:t>př</w:t>
                  </w:r>
                  <w:r>
                    <w:rPr>
                      <w:spacing w:val="-3"/>
                      <w:w w:val="100"/>
                    </w:rPr>
                    <w:t>e</w:t>
                  </w:r>
                  <w:r>
                    <w:rPr>
                      <w:w w:val="100"/>
                    </w:rPr>
                    <w:t>ch</w:t>
                  </w:r>
                  <w:r>
                    <w:rPr>
                      <w:spacing w:val="-3"/>
                      <w:w w:val="100"/>
                    </w:rPr>
                    <w:t>á</w:t>
                  </w:r>
                  <w:r>
                    <w:rPr>
                      <w:w w:val="100"/>
                    </w:rPr>
                    <w:t>zí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8"/>
                    </w:rPr>
                    <w:t>již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11"/>
                    </w:rPr>
                    <w:t>jej</w:t>
                  </w:r>
                  <w:r>
                    <w:rPr>
                      <w:spacing w:val="-3"/>
                      <w:w w:val="111"/>
                    </w:rPr>
                    <w:t>í</w:t>
                  </w:r>
                  <w:r>
                    <w:rPr>
                      <w:w w:val="111"/>
                    </w:rPr>
                    <w:t>m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04"/>
                    </w:rPr>
                    <w:t>převze</w:t>
                  </w:r>
                  <w:r>
                    <w:rPr>
                      <w:spacing w:val="-3"/>
                      <w:w w:val="104"/>
                    </w:rPr>
                    <w:t>t</w:t>
                  </w:r>
                  <w:r>
                    <w:rPr>
                      <w:w w:val="104"/>
                    </w:rPr>
                    <w:t>ím.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86" w:right="1521" w:hanging="280"/>
                    <w:jc w:val="both"/>
                  </w:pPr>
                  <w:r>
                    <w:rPr>
                      <w:w w:val="100"/>
                    </w:rPr>
                    <w:t>4.</w:t>
                  </w:r>
                  <w:r>
                    <w:rPr/>
                    <w:t> 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2"/>
                    </w:rPr>
                    <w:t>Pro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ávaj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04"/>
                    </w:rPr>
                    <w:t>dodá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0"/>
                    </w:rPr>
                    <w:t>zbo</w:t>
                  </w:r>
                  <w:r>
                    <w:rPr>
                      <w:spacing w:val="-3"/>
                      <w:w w:val="100"/>
                    </w:rPr>
                    <w:t>ž</w:t>
                  </w:r>
                  <w:r>
                    <w:rPr>
                      <w:w w:val="100"/>
                    </w:rPr>
                    <w:t>í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4"/>
                    </w:rPr>
                    <w:t>době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6"/>
                    </w:rPr>
                    <w:t>plnění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4"/>
                    </w:rPr>
                    <w:t>sjed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a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é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114"/>
                    </w:rPr>
                    <w:t>této</w:t>
                  </w:r>
                  <w:r>
                    <w:rPr/>
                    <w:t> </w:t>
                  </w:r>
                  <w:r>
                    <w:rPr>
                      <w:w w:val="104"/>
                    </w:rPr>
                    <w:t>smlo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vě,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pokud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1"/>
                    </w:rPr>
                    <w:t>tomu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5"/>
                    </w:rPr>
                    <w:t>ne</w:t>
                  </w:r>
                  <w:r>
                    <w:rPr>
                      <w:spacing w:val="-3"/>
                      <w:w w:val="105"/>
                    </w:rPr>
                    <w:t>b</w:t>
                  </w:r>
                  <w:r>
                    <w:rPr>
                      <w:w w:val="105"/>
                    </w:rPr>
                    <w:t>rání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2"/>
                    </w:rPr>
                    <w:t>vážné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6"/>
                    </w:rPr>
                    <w:t>důvody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str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ně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5"/>
                    </w:rPr>
                    <w:t>kupu</w:t>
                  </w:r>
                  <w:r>
                    <w:rPr>
                      <w:spacing w:val="-3"/>
                      <w:w w:val="105"/>
                    </w:rPr>
                    <w:t>j</w:t>
                  </w:r>
                  <w:r>
                    <w:rPr>
                      <w:w w:val="105"/>
                    </w:rPr>
                    <w:t>ící</w:t>
                  </w:r>
                  <w:r>
                    <w:rPr>
                      <w:spacing w:val="-3"/>
                      <w:w w:val="105"/>
                    </w:rPr>
                    <w:t>h</w:t>
                  </w:r>
                  <w:r>
                    <w:rPr>
                      <w:w w:val="105"/>
                    </w:rPr>
                    <w:t>o,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1"/>
                    </w:rPr>
                    <w:t>zejména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8"/>
                    </w:rPr>
                    <w:t>jeho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8"/>
                    </w:rPr>
                    <w:t>plat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bní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104"/>
                    </w:rPr>
                    <w:t>nescho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nost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5"/>
                    </w:rPr>
                    <w:t>ne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od</w:t>
                  </w:r>
                  <w:r>
                    <w:rPr>
                      <w:spacing w:val="-3"/>
                      <w:w w:val="105"/>
                    </w:rPr>
                    <w:t>r</w:t>
                  </w:r>
                  <w:r>
                    <w:rPr>
                      <w:w w:val="105"/>
                    </w:rPr>
                    <w:t>žení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10"/>
                    </w:rPr>
                    <w:t>lhůty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9"/>
                    </w:rPr>
                    <w:t>splatnosti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112"/>
                    </w:rPr>
                    <w:t>faktur</w:t>
                  </w:r>
                  <w:r>
                    <w:rPr>
                      <w:w w:val="112"/>
                    </w:rPr>
                    <w:t> </w:t>
                  </w:r>
                  <w:r>
                    <w:rPr>
                      <w:w w:val="103"/>
                    </w:rPr>
                    <w:t>vys</w:t>
                  </w:r>
                  <w:r>
                    <w:rPr>
                      <w:spacing w:val="-3"/>
                      <w:w w:val="103"/>
                    </w:rPr>
                    <w:t>t</w:t>
                  </w:r>
                  <w:r>
                    <w:rPr>
                      <w:w w:val="103"/>
                    </w:rPr>
                    <w:t>aven</w:t>
                  </w:r>
                  <w:r>
                    <w:rPr>
                      <w:spacing w:val="-3"/>
                      <w:w w:val="103"/>
                    </w:rPr>
                    <w:t>ý</w:t>
                  </w:r>
                  <w:r>
                    <w:rPr>
                      <w:w w:val="103"/>
                    </w:rPr>
                    <w:t>ch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ávaj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cím.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6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adě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7"/>
                    </w:rPr>
                    <w:t>plate</w:t>
                  </w:r>
                  <w:r>
                    <w:rPr>
                      <w:spacing w:val="-3"/>
                      <w:w w:val="107"/>
                    </w:rPr>
                    <w:t>b</w:t>
                  </w:r>
                  <w:r>
                    <w:rPr>
                      <w:w w:val="107"/>
                    </w:rPr>
                    <w:t>ní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4"/>
                    </w:rPr>
                    <w:t>nescho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nos</w:t>
                  </w:r>
                  <w:r>
                    <w:rPr>
                      <w:spacing w:val="-3"/>
                      <w:w w:val="104"/>
                    </w:rPr>
                    <w:t>t</w:t>
                  </w:r>
                  <w:r>
                    <w:rPr>
                      <w:w w:val="104"/>
                    </w:rPr>
                    <w:t>i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5"/>
                    </w:rPr>
                    <w:t>kupuj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cího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1"/>
                    </w:rPr>
                    <w:t>ne</w:t>
                  </w:r>
                  <w:r>
                    <w:rPr>
                      <w:spacing w:val="-3"/>
                      <w:w w:val="101"/>
                    </w:rPr>
                    <w:t>b</w:t>
                  </w:r>
                  <w:r>
                    <w:rPr>
                      <w:w w:val="101"/>
                    </w:rPr>
                    <w:t>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98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6"/>
                    </w:rPr>
                    <w:t>př</w:t>
                  </w:r>
                  <w:r>
                    <w:rPr>
                      <w:spacing w:val="-3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pa</w:t>
                  </w:r>
                  <w:r>
                    <w:rPr>
                      <w:spacing w:val="-4"/>
                      <w:w w:val="106"/>
                    </w:rPr>
                    <w:t>d</w:t>
                  </w:r>
                  <w:r>
                    <w:rPr>
                      <w:w w:val="106"/>
                    </w:rPr>
                    <w:t>ě,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3"/>
                    </w:rPr>
                    <w:t>že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kupuj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102"/>
                    </w:rPr>
                    <w:t>bude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9"/>
                    </w:rPr>
                    <w:t>pr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dl</w:t>
                  </w:r>
                  <w:r>
                    <w:rPr>
                      <w:spacing w:val="-3"/>
                      <w:w w:val="109"/>
                    </w:rPr>
                    <w:t>e</w:t>
                  </w:r>
                  <w:r>
                    <w:rPr>
                      <w:w w:val="109"/>
                    </w:rPr>
                    <w:t>ní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6"/>
                    </w:rPr>
                    <w:t>úh</w:t>
                  </w:r>
                  <w:r>
                    <w:rPr>
                      <w:spacing w:val="-3"/>
                      <w:w w:val="106"/>
                    </w:rPr>
                    <w:t>r</w:t>
                  </w:r>
                  <w:r>
                    <w:rPr>
                      <w:w w:val="106"/>
                    </w:rPr>
                    <w:t>ad</w:t>
                  </w:r>
                  <w:r>
                    <w:rPr>
                      <w:spacing w:val="-3"/>
                      <w:w w:val="106"/>
                    </w:rPr>
                    <w:t>o</w:t>
                  </w:r>
                  <w:r>
                    <w:rPr>
                      <w:w w:val="106"/>
                    </w:rPr>
                    <w:t>u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11"/>
                    </w:rPr>
                    <w:t>fa</w:t>
                  </w:r>
                  <w:r>
                    <w:rPr>
                      <w:spacing w:val="-3"/>
                      <w:w w:val="111"/>
                    </w:rPr>
                    <w:t>k</w:t>
                  </w:r>
                  <w:r>
                    <w:rPr>
                      <w:w w:val="111"/>
                    </w:rPr>
                    <w:t>tu</w:t>
                  </w:r>
                  <w:r>
                    <w:rPr>
                      <w:spacing w:val="-3"/>
                      <w:w w:val="111"/>
                    </w:rPr>
                    <w:t>r</w:t>
                  </w:r>
                  <w:r>
                    <w:rPr>
                      <w:w w:val="111"/>
                    </w:rPr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4"/>
                    </w:rPr>
                    <w:t>vys</w:t>
                  </w:r>
                  <w:r>
                    <w:rPr>
                      <w:spacing w:val="-3"/>
                      <w:w w:val="104"/>
                    </w:rPr>
                    <w:t>t</w:t>
                  </w:r>
                  <w:r>
                    <w:rPr>
                      <w:w w:val="104"/>
                    </w:rPr>
                    <w:t>ave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é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w w:val="103"/>
                    </w:rPr>
                    <w:t>dle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14"/>
                    </w:rPr>
                    <w:t>této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vy,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4"/>
                    </w:rPr>
                    <w:t>prodávaj</w:t>
                  </w:r>
                  <w:r>
                    <w:rPr>
                      <w:spacing w:val="-4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7"/>
                    </w:rPr>
                    <w:t>opr</w:t>
                  </w:r>
                  <w:r>
                    <w:rPr>
                      <w:spacing w:val="-3"/>
                      <w:w w:val="107"/>
                    </w:rPr>
                    <w:t>á</w:t>
                  </w:r>
                  <w:r>
                    <w:rPr>
                      <w:w w:val="107"/>
                    </w:rPr>
                    <w:t>vněn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3"/>
                    </w:rPr>
                    <w:t>zast</w:t>
                  </w:r>
                  <w:r>
                    <w:rPr>
                      <w:spacing w:val="-3"/>
                      <w:w w:val="103"/>
                    </w:rPr>
                    <w:t>a</w:t>
                  </w:r>
                  <w:r>
                    <w:rPr>
                      <w:w w:val="103"/>
                    </w:rPr>
                    <w:t>vit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0"/>
                    </w:rPr>
                    <w:t>doč</w:t>
                  </w:r>
                  <w:r>
                    <w:rPr>
                      <w:spacing w:val="2"/>
                      <w:w w:val="100"/>
                    </w:rPr>
                    <w:t>a</w:t>
                  </w:r>
                  <w:r>
                    <w:rPr>
                      <w:w w:val="100"/>
                    </w:rPr>
                    <w:t>sně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6"/>
                    </w:rPr>
                    <w:t>dodávky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5"/>
                    </w:rPr>
                    <w:t>dříví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16"/>
                    </w:rPr>
                    <w:t>toto</w:t>
                  </w:r>
                  <w:r>
                    <w:rPr/>
                    <w:t>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105"/>
                    </w:rPr>
                    <w:t>kupu</w:t>
                  </w:r>
                  <w:r>
                    <w:rPr>
                      <w:spacing w:val="-3"/>
                      <w:w w:val="105"/>
                    </w:rPr>
                    <w:t>j</w:t>
                  </w:r>
                  <w:r>
                    <w:rPr>
                      <w:w w:val="105"/>
                    </w:rPr>
                    <w:t>ícímu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6"/>
                    </w:rPr>
                    <w:t>ned</w:t>
                  </w:r>
                  <w:r>
                    <w:rPr>
                      <w:spacing w:val="-3"/>
                      <w:w w:val="106"/>
                    </w:rPr>
                    <w:t>o</w:t>
                  </w:r>
                  <w:r>
                    <w:rPr>
                      <w:w w:val="106"/>
                    </w:rPr>
                    <w:t>dat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2"/>
                    </w:rPr>
                    <w:t>do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3"/>
                      <w:w w:val="105"/>
                    </w:rPr>
                    <w:t>b</w:t>
                  </w:r>
                  <w:r>
                    <w:rPr>
                      <w:w w:val="105"/>
                    </w:rPr>
                    <w:t>y,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96"/>
                    </w:rPr>
                    <w:t>než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2"/>
                    </w:rPr>
                    <w:t>kupuj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6"/>
                    </w:rPr>
                    <w:t>uhradí</w:t>
                  </w:r>
                  <w:r>
                    <w:rPr/>
                    <w:t> 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w w:val="105"/>
                    </w:rPr>
                    <w:t>prodá</w:t>
                  </w:r>
                  <w:r>
                    <w:rPr>
                      <w:spacing w:val="-3"/>
                      <w:w w:val="105"/>
                    </w:rPr>
                    <w:t>v</w:t>
                  </w:r>
                  <w:r>
                    <w:rPr>
                      <w:w w:val="105"/>
                    </w:rPr>
                    <w:t>ajíc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3"/>
                    </w:rPr>
                    <w:t>celou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část</w:t>
                  </w:r>
                  <w:r>
                    <w:rPr>
                      <w:spacing w:val="-3"/>
                      <w:w w:val="102"/>
                    </w:rPr>
                    <w:t>k</w:t>
                  </w:r>
                  <w:r>
                    <w:rPr>
                      <w:w w:val="102"/>
                    </w:rPr>
                    <w:t>u,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7"/>
                    </w:rPr>
                    <w:t>jejíž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úhr</w:t>
                  </w:r>
                  <w:r>
                    <w:rPr>
                      <w:spacing w:val="-3"/>
                      <w:w w:val="104"/>
                    </w:rPr>
                    <w:t>a</w:t>
                  </w:r>
                  <w:r>
                    <w:rPr>
                      <w:w w:val="104"/>
                    </w:rPr>
                    <w:t>dou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je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6"/>
                    </w:rPr>
                    <w:t>pro</w:t>
                  </w:r>
                  <w:r>
                    <w:rPr>
                      <w:spacing w:val="-4"/>
                      <w:w w:val="106"/>
                    </w:rPr>
                    <w:t>d</w:t>
                  </w:r>
                  <w:r>
                    <w:rPr>
                      <w:w w:val="106"/>
                    </w:rPr>
                    <w:t>len</w:t>
                  </w:r>
                  <w:r>
                    <w:rPr>
                      <w:spacing w:val="-3"/>
                      <w:w w:val="106"/>
                    </w:rPr>
                    <w:t>í</w:t>
                  </w:r>
                  <w:r>
                    <w:rPr>
                      <w:w w:val="105"/>
                    </w:rPr>
                    <w:t>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9"/>
                    </w:rPr>
                    <w:t>resp.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2"/>
                    </w:rPr>
                    <w:t>do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by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9"/>
                    </w:rPr>
                    <w:t>než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3"/>
                    </w:rPr>
                    <w:t>se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3"/>
                    </w:rPr>
                    <w:t>jící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5"/>
                    </w:rPr>
                    <w:t>dos</w:t>
                  </w:r>
                  <w:r>
                    <w:rPr>
                      <w:spacing w:val="-3"/>
                      <w:w w:val="105"/>
                    </w:rPr>
                    <w:t>t</w:t>
                  </w:r>
                  <w:r>
                    <w:rPr>
                      <w:w w:val="105"/>
                    </w:rPr>
                    <w:t>ane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0"/>
                    </w:rPr>
                    <w:t>ze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stavu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6"/>
                    </w:rPr>
                    <w:t>plateb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105"/>
                    </w:rPr>
                    <w:t>nesc</w:t>
                  </w:r>
                  <w:r>
                    <w:rPr>
                      <w:spacing w:val="-3"/>
                      <w:w w:val="105"/>
                    </w:rPr>
                    <w:t>h</w:t>
                  </w:r>
                  <w:r>
                    <w:rPr>
                      <w:w w:val="105"/>
                    </w:rPr>
                    <w:t>opn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sti;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5"/>
                    </w:rPr>
                    <w:t>pr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vající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5"/>
                    </w:rPr>
                    <w:t>opr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vněn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5"/>
                    </w:rPr>
                    <w:t>též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o</w:t>
                  </w:r>
                  <w:r>
                    <w:rPr>
                      <w:spacing w:val="-3"/>
                      <w:w w:val="109"/>
                    </w:rPr>
                    <w:t>d</w:t>
                  </w:r>
                  <w:r>
                    <w:rPr>
                      <w:w w:val="109"/>
                    </w:rPr>
                    <w:t>st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u</w:t>
                  </w:r>
                  <w:r>
                    <w:rPr>
                      <w:spacing w:val="-3"/>
                      <w:w w:val="109"/>
                    </w:rPr>
                    <w:t>p</w:t>
                  </w:r>
                  <w:r>
                    <w:rPr>
                      <w:w w:val="109"/>
                    </w:rPr>
                    <w:t>it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w w:val="99"/>
                    </w:rPr>
                    <w:t>od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vy,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14"/>
                    </w:rPr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účin</w:t>
                  </w:r>
                  <w:r>
                    <w:rPr>
                      <w:spacing w:val="-3"/>
                      <w:w w:val="104"/>
                    </w:rPr>
                    <w:t>k</w:t>
                  </w:r>
                  <w:r>
                    <w:rPr>
                      <w:w w:val="104"/>
                    </w:rPr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7"/>
                    </w:rPr>
                    <w:t>ke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8"/>
                    </w:rPr>
                    <w:t>dni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5"/>
                    </w:rPr>
                    <w:t>doru</w:t>
                  </w:r>
                  <w:r>
                    <w:rPr>
                      <w:spacing w:val="-3"/>
                      <w:w w:val="105"/>
                    </w:rPr>
                    <w:t>č</w:t>
                  </w:r>
                  <w:r>
                    <w:rPr>
                      <w:w w:val="105"/>
                    </w:rPr>
                    <w:t>ení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3"/>
                    </w:rPr>
                    <w:t>pís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mn</w:t>
                  </w:r>
                  <w:r>
                    <w:rPr>
                      <w:spacing w:val="-3"/>
                      <w:w w:val="103"/>
                    </w:rPr>
                    <w:t>é</w:t>
                  </w:r>
                  <w:r>
                    <w:rPr>
                      <w:w w:val="103"/>
                    </w:rPr>
                    <w:t>ho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ods</w:t>
                  </w:r>
                  <w:r>
                    <w:rPr>
                      <w:spacing w:val="-3"/>
                      <w:w w:val="109"/>
                    </w:rPr>
                    <w:t>t</w:t>
                  </w:r>
                  <w:r>
                    <w:rPr>
                      <w:w w:val="109"/>
                    </w:rPr>
                    <w:t>oup</w:t>
                  </w:r>
                  <w:r>
                    <w:rPr>
                      <w:spacing w:val="-3"/>
                      <w:w w:val="109"/>
                    </w:rPr>
                    <w:t>e</w:t>
                  </w:r>
                  <w:r>
                    <w:rPr>
                      <w:w w:val="109"/>
                    </w:rPr>
                    <w:t>ní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9"/>
                    </w:rPr>
                    <w:t>od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3"/>
                    </w:rPr>
                    <w:t>kupuj</w:t>
                  </w:r>
                  <w:r>
                    <w:rPr>
                      <w:spacing w:val="-3"/>
                      <w:w w:val="103"/>
                    </w:rPr>
                    <w:t>í</w:t>
                  </w:r>
                  <w:r>
                    <w:rPr>
                      <w:w w:val="103"/>
                    </w:rPr>
                    <w:t>címu.</w:t>
                  </w:r>
                  <w:r>
                    <w:rPr/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94" w:right="1538" w:hanging="288"/>
                    <w:jc w:val="both"/>
                  </w:pPr>
                  <w:r>
                    <w:rPr>
                      <w:w w:val="100"/>
                    </w:rPr>
                    <w:t>5.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6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3"/>
                    </w:rPr>
                    <w:t>pří</w:t>
                  </w:r>
                  <w:r>
                    <w:rPr>
                      <w:spacing w:val="-3"/>
                      <w:w w:val="103"/>
                    </w:rPr>
                    <w:t>p</w:t>
                  </w:r>
                  <w:r>
                    <w:rPr>
                      <w:w w:val="103"/>
                    </w:rPr>
                    <w:t>ad</w:t>
                  </w:r>
                  <w:r>
                    <w:rPr>
                      <w:spacing w:val="-3"/>
                      <w:w w:val="103"/>
                    </w:rPr>
                    <w:t>ě</w:t>
                  </w:r>
                  <w:r>
                    <w:rPr>
                      <w:w w:val="103"/>
                    </w:rPr>
                    <w:t>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90"/>
                    </w:rPr>
                    <w:t>že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5"/>
                    </w:rPr>
                    <w:t>pr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vající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3"/>
                    </w:rPr>
                    <w:t>využi</w:t>
                  </w:r>
                  <w:r>
                    <w:rPr>
                      <w:spacing w:val="-3"/>
                      <w:w w:val="103"/>
                    </w:rPr>
                    <w:t>j</w:t>
                  </w:r>
                  <w:r>
                    <w:rPr>
                      <w:w w:val="103"/>
                    </w:rPr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1"/>
                    </w:rPr>
                    <w:t>své</w:t>
                  </w:r>
                  <w:r>
                    <w:rPr>
                      <w:spacing w:val="-3"/>
                      <w:w w:val="101"/>
                    </w:rPr>
                    <w:t>h</w:t>
                  </w:r>
                  <w:r>
                    <w:rPr>
                      <w:w w:val="101"/>
                    </w:rPr>
                    <w:t>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1"/>
                    </w:rPr>
                    <w:t>práva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3"/>
                    </w:rPr>
                    <w:t>uve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en</w:t>
                  </w:r>
                  <w:r>
                    <w:rPr>
                      <w:spacing w:val="-3"/>
                      <w:w w:val="103"/>
                    </w:rPr>
                    <w:t>é</w:t>
                  </w:r>
                  <w:r>
                    <w:rPr>
                      <w:w w:val="103"/>
                    </w:rPr>
                    <w:t>ho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5"/>
                    </w:rPr>
                    <w:t>čl.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83"/>
                    </w:rPr>
                    <w:t>II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3"/>
                    </w:rPr>
                    <w:t>ods</w:t>
                  </w:r>
                  <w:r>
                    <w:rPr>
                      <w:spacing w:val="-3"/>
                      <w:w w:val="103"/>
                    </w:rPr>
                    <w:t>t</w:t>
                  </w:r>
                  <w:r>
                    <w:rPr>
                      <w:w w:val="103"/>
                    </w:rPr>
                    <w:t>.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4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11"/>
                    </w:rPr>
                    <w:t>té</w:t>
                  </w:r>
                  <w:r>
                    <w:rPr>
                      <w:spacing w:val="-3"/>
                      <w:w w:val="111"/>
                    </w:rPr>
                    <w:t>t</w:t>
                  </w:r>
                  <w:r>
                    <w:rPr>
                      <w:w w:val="111"/>
                    </w:rPr>
                    <w:t>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vy,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23"/>
                    </w:rPr>
                    <w:t>tj.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4"/>
                    </w:rPr>
                    <w:t>zas</w:t>
                  </w:r>
                  <w:r>
                    <w:rPr>
                      <w:spacing w:val="-3"/>
                      <w:w w:val="104"/>
                    </w:rPr>
                    <w:t>t</w:t>
                  </w:r>
                  <w:r>
                    <w:rPr>
                      <w:w w:val="104"/>
                    </w:rPr>
                    <w:t>avit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75"/>
                    </w:rPr>
                    <w:t>a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107"/>
                    </w:rPr>
                    <w:t>ned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dat</w:t>
                  </w:r>
                  <w:r>
                    <w:rPr/>
                    <w:t>  </w:t>
                  </w:r>
                  <w:r>
                    <w:rPr>
                      <w:w w:val="106"/>
                    </w:rPr>
                    <w:t>kupujíc</w:t>
                  </w:r>
                  <w:r>
                    <w:rPr>
                      <w:spacing w:val="-4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mu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1"/>
                    </w:rPr>
                    <w:t>dříví,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příp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dně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2"/>
                    </w:rPr>
                    <w:t>od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4"/>
                    </w:rPr>
                    <w:t>smlou</w:t>
                  </w:r>
                  <w:r>
                    <w:rPr>
                      <w:spacing w:val="-3"/>
                      <w:w w:val="104"/>
                    </w:rPr>
                    <w:t>v</w:t>
                  </w:r>
                  <w:r>
                    <w:rPr>
                      <w:w w:val="104"/>
                    </w:rPr>
                    <w:t>y</w:t>
                  </w:r>
                  <w:r>
                    <w:rPr/>
                    <w:t> 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6"/>
                    </w:rPr>
                    <w:t>ods</w:t>
                  </w:r>
                  <w:r>
                    <w:rPr>
                      <w:spacing w:val="-4"/>
                      <w:w w:val="106"/>
                    </w:rPr>
                    <w:t>t</w:t>
                  </w:r>
                  <w:r>
                    <w:rPr>
                      <w:w w:val="106"/>
                    </w:rPr>
                    <w:t>ou</w:t>
                  </w:r>
                  <w:r>
                    <w:rPr>
                      <w:spacing w:val="-3"/>
                      <w:w w:val="106"/>
                    </w:rPr>
                    <w:t>p</w:t>
                  </w:r>
                  <w:r>
                    <w:rPr>
                      <w:w w:val="106"/>
                    </w:rPr>
                    <w:t>í,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1"/>
                    </w:rPr>
                    <w:t>není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7"/>
                    </w:rPr>
                    <w:t>opr</w:t>
                  </w:r>
                  <w:r>
                    <w:rPr>
                      <w:spacing w:val="-4"/>
                      <w:w w:val="107"/>
                    </w:rPr>
                    <w:t>á</w:t>
                  </w:r>
                  <w:r>
                    <w:rPr>
                      <w:w w:val="107"/>
                    </w:rPr>
                    <w:t>vn</w:t>
                  </w:r>
                  <w:r>
                    <w:rPr>
                      <w:spacing w:val="-3"/>
                      <w:w w:val="107"/>
                    </w:rPr>
                    <w:t>ě</w:t>
                  </w:r>
                  <w:r>
                    <w:rPr>
                      <w:w w:val="107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tak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vém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3"/>
                    </w:rPr>
                    <w:t>přípa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ě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6"/>
                    </w:rPr>
                    <w:t>poža</w:t>
                  </w:r>
                  <w:r>
                    <w:rPr>
                      <w:spacing w:val="-3"/>
                      <w:w w:val="106"/>
                    </w:rPr>
                    <w:t>d</w:t>
                  </w:r>
                  <w:r>
                    <w:rPr>
                      <w:w w:val="106"/>
                    </w:rPr>
                    <w:t>ovat</w:t>
                  </w:r>
                  <w:r>
                    <w:rPr/>
                    <w:t>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99"/>
                    </w:rPr>
                    <w:t>po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4"/>
                    </w:rPr>
                    <w:t>prodávaj</w:t>
                  </w:r>
                  <w:r>
                    <w:rPr>
                      <w:spacing w:val="-4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9"/>
                    </w:rPr>
                    <w:t>jakoukoliv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3"/>
                    </w:rPr>
                    <w:t>ná</w:t>
                  </w:r>
                  <w:r>
                    <w:rPr>
                      <w:spacing w:val="-3"/>
                      <w:w w:val="103"/>
                    </w:rPr>
                    <w:t>h</w:t>
                  </w:r>
                  <w:r>
                    <w:rPr>
                      <w:w w:val="103"/>
                    </w:rPr>
                    <w:t>ra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u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90"/>
                    </w:rPr>
                    <w:t>za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4"/>
                    </w:rPr>
                    <w:t>nesp</w:t>
                  </w:r>
                  <w:r>
                    <w:rPr>
                      <w:spacing w:val="-3"/>
                      <w:w w:val="104"/>
                    </w:rPr>
                    <w:t>l</w:t>
                  </w:r>
                  <w:r>
                    <w:rPr>
                      <w:w w:val="104"/>
                    </w:rPr>
                    <w:t>nění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4"/>
                    </w:rPr>
                    <w:t>(ne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od</w:t>
                  </w:r>
                  <w:r>
                    <w:rPr>
                      <w:spacing w:val="-4"/>
                      <w:w w:val="104"/>
                    </w:rPr>
                    <w:t>á</w:t>
                  </w:r>
                  <w:r>
                    <w:rPr>
                      <w:w w:val="104"/>
                    </w:rPr>
                    <w:t>ní)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9"/>
                    </w:rPr>
                    <w:t>do</w:t>
                  </w:r>
                  <w:r>
                    <w:rPr>
                      <w:spacing w:val="-3"/>
                      <w:w w:val="109"/>
                    </w:rPr>
                    <w:t>h</w:t>
                  </w:r>
                  <w:r>
                    <w:rPr>
                      <w:w w:val="109"/>
                    </w:rPr>
                    <w:t>od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ut</w:t>
                  </w:r>
                  <w:r>
                    <w:rPr>
                      <w:spacing w:val="-3"/>
                      <w:w w:val="109"/>
                    </w:rPr>
                    <w:t>é</w:t>
                  </w:r>
                  <w:r>
                    <w:rPr>
                      <w:w w:val="109"/>
                    </w:rPr>
                    <w:t>ho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w w:val="104"/>
                    </w:rPr>
                    <w:t>množ</w:t>
                  </w:r>
                  <w:r>
                    <w:rPr>
                      <w:spacing w:val="-3"/>
                      <w:w w:val="104"/>
                    </w:rPr>
                    <w:t>s</w:t>
                  </w:r>
                  <w:r>
                    <w:rPr>
                      <w:w w:val="104"/>
                    </w:rPr>
                    <w:t>tví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dříví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jícím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.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3"/>
                    </w:rPr>
                    <w:t>Ná</w:t>
                  </w:r>
                  <w:r>
                    <w:rPr>
                      <w:spacing w:val="-3"/>
                      <w:w w:val="103"/>
                    </w:rPr>
                    <w:t>r</w:t>
                  </w:r>
                  <w:r>
                    <w:rPr>
                      <w:w w:val="103"/>
                    </w:rPr>
                    <w:t>ok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4"/>
                    </w:rPr>
                    <w:t>ná</w:t>
                  </w:r>
                  <w:r>
                    <w:rPr>
                      <w:spacing w:val="-3"/>
                      <w:w w:val="104"/>
                    </w:rPr>
                    <w:t>h</w:t>
                  </w:r>
                  <w:r>
                    <w:rPr>
                      <w:w w:val="104"/>
                    </w:rPr>
                    <w:t>radu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3"/>
                    </w:rPr>
                    <w:t>případné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103"/>
                    </w:rPr>
                    <w:t>ško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8"/>
                    </w:rPr>
                    <w:t>tak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7"/>
                    </w:rPr>
                    <w:t>tě</w:t>
                  </w:r>
                  <w:r>
                    <w:rPr>
                      <w:spacing w:val="-3"/>
                      <w:w w:val="107"/>
                    </w:rPr>
                    <w:t>c</w:t>
                  </w:r>
                  <w:r>
                    <w:rPr>
                      <w:w w:val="107"/>
                    </w:rPr>
                    <w:t>hto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5"/>
                    </w:rPr>
                    <w:t>pří</w:t>
                  </w:r>
                  <w:r>
                    <w:rPr>
                      <w:spacing w:val="-3"/>
                      <w:w w:val="105"/>
                    </w:rPr>
                    <w:t>p</w:t>
                  </w:r>
                  <w:r>
                    <w:rPr>
                      <w:w w:val="105"/>
                    </w:rPr>
                    <w:t>adech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jící</w:t>
                  </w:r>
                  <w:r>
                    <w:rPr>
                      <w:spacing w:val="-3"/>
                      <w:w w:val="104"/>
                    </w:rPr>
                    <w:t>m</w:t>
                  </w:r>
                  <w:r>
                    <w:rPr>
                      <w:w w:val="104"/>
                    </w:rPr>
                    <w:t>u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0"/>
                    </w:rPr>
                    <w:t>nev</w:t>
                  </w:r>
                  <w:r>
                    <w:rPr>
                      <w:spacing w:val="2"/>
                      <w:w w:val="100"/>
                    </w:rPr>
                    <w:t>z</w:t>
                  </w:r>
                  <w:r>
                    <w:rPr>
                      <w:w w:val="100"/>
                    </w:rPr>
                    <w:t>niká.</w:t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606" w:right="0"/>
                    <w:jc w:val="left"/>
                  </w:pPr>
                  <w:r>
                    <w:rPr>
                      <w:w w:val="96"/>
                    </w:rPr>
                    <w:t>6.</w:t>
                  </w:r>
                  <w:r>
                    <w:rPr/>
                    <w:t> 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2"/>
                    </w:rPr>
                    <w:t>Prod</w:t>
                  </w:r>
                  <w:r>
                    <w:rPr>
                      <w:spacing w:val="-3"/>
                      <w:w w:val="102"/>
                    </w:rPr>
                    <w:t>á</w:t>
                  </w:r>
                  <w:r>
                    <w:rPr>
                      <w:w w:val="102"/>
                    </w:rPr>
                    <w:t>vaj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bude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snažit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db</w:t>
                  </w:r>
                  <w:r>
                    <w:rPr>
                      <w:spacing w:val="-3"/>
                      <w:w w:val="109"/>
                    </w:rPr>
                    <w:t>á</w:t>
                  </w:r>
                  <w:r>
                    <w:rPr>
                      <w:w w:val="109"/>
                    </w:rPr>
                    <w:t>t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9"/>
                    </w:rPr>
                    <w:t>rovn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měr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ost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5"/>
                    </w:rPr>
                    <w:t>dod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vek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3"/>
                      <w:w w:val="108"/>
                    </w:rPr>
                    <w:t>ů</w:t>
                  </w:r>
                  <w:r>
                    <w:rPr>
                      <w:w w:val="108"/>
                    </w:rPr>
                    <w:t>b</w:t>
                  </w:r>
                  <w:r>
                    <w:rPr>
                      <w:spacing w:val="-3"/>
                      <w:w w:val="108"/>
                    </w:rPr>
                    <w:t>ě</w:t>
                  </w:r>
                  <w:r>
                    <w:rPr>
                      <w:w w:val="108"/>
                    </w:rPr>
                    <w:t>hu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9"/>
                    </w:rPr>
                    <w:t>celé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sje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n</w:t>
                  </w:r>
                  <w:r>
                    <w:rPr>
                      <w:spacing w:val="-3"/>
                      <w:w w:val="103"/>
                    </w:rPr>
                    <w:t>a</w:t>
                  </w:r>
                  <w:r>
                    <w:rPr>
                      <w:w w:val="103"/>
                    </w:rPr>
                    <w:t>né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8"/>
                    </w:rPr>
                    <w:t>do</w:t>
                  </w:r>
                  <w:r>
                    <w:rPr>
                      <w:spacing w:val="-3"/>
                      <w:w w:val="108"/>
                    </w:rPr>
                    <w:t>b</w:t>
                  </w:r>
                  <w:r>
                    <w:rPr>
                      <w:w w:val="108"/>
                    </w:rPr>
                    <w:t>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3"/>
                    </w:rPr>
                    <w:t>pl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ění.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07"/>
                    <w:ind w:left="1886" w:right="1523" w:hanging="280"/>
                    <w:jc w:val="both"/>
                  </w:pPr>
                  <w:r>
                    <w:rPr>
                      <w:w w:val="100"/>
                    </w:rPr>
                    <w:t>7.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ad</w:t>
                  </w:r>
                  <w:r>
                    <w:rPr>
                      <w:spacing w:val="-3"/>
                      <w:w w:val="104"/>
                    </w:rPr>
                    <w:t>ě</w:t>
                  </w:r>
                  <w:r>
                    <w:rPr>
                      <w:w w:val="104"/>
                    </w:rPr>
                    <w:t>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3"/>
                    </w:rPr>
                    <w:t>že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9"/>
                    </w:rPr>
                    <w:t>po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u</w:t>
                  </w:r>
                  <w:r>
                    <w:rPr>
                      <w:spacing w:val="-3"/>
                      <w:w w:val="110"/>
                    </w:rPr>
                    <w:t>p</w:t>
                  </w:r>
                  <w:r>
                    <w:rPr>
                      <w:w w:val="109"/>
                    </w:rPr>
                    <w:t>lyn</w:t>
                  </w:r>
                  <w:r>
                    <w:rPr>
                      <w:spacing w:val="-4"/>
                      <w:w w:val="109"/>
                    </w:rPr>
                    <w:t>u</w:t>
                  </w:r>
                  <w:r>
                    <w:rPr>
                      <w:w w:val="109"/>
                    </w:rPr>
                    <w:t>tí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5"/>
                    </w:rPr>
                    <w:t>obdob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6"/>
                    </w:rPr>
                    <w:t>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kt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ré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93"/>
                    </w:rPr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3"/>
                    </w:rPr>
                    <w:t>sje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n</w:t>
                  </w:r>
                  <w:r>
                    <w:rPr>
                      <w:spacing w:val="-3"/>
                      <w:w w:val="103"/>
                    </w:rPr>
                    <w:t>á</w:t>
                  </w:r>
                  <w:r>
                    <w:rPr>
                      <w:w w:val="103"/>
                    </w:rPr>
                    <w:t>vají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4"/>
                    </w:rPr>
                    <w:t>ce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(viz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3"/>
                      <w:w w:val="96"/>
                    </w:rPr>
                    <w:t>č</w:t>
                  </w:r>
                  <w:r>
                    <w:rPr>
                      <w:w w:val="96"/>
                    </w:rPr>
                    <w:t>l.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76"/>
                    </w:rPr>
                    <w:t>I,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přílo</w:t>
                  </w:r>
                  <w:r>
                    <w:rPr>
                      <w:spacing w:val="-3"/>
                      <w:w w:val="103"/>
                    </w:rPr>
                    <w:t>h</w:t>
                  </w:r>
                  <w:r>
                    <w:rPr>
                      <w:w w:val="103"/>
                    </w:rPr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9"/>
                    </w:rPr>
                    <w:t>do</w:t>
                  </w:r>
                  <w:r>
                    <w:rPr>
                      <w:spacing w:val="-4"/>
                      <w:w w:val="109"/>
                    </w:rPr>
                    <w:t>d</w:t>
                  </w:r>
                  <w:r>
                    <w:rPr>
                      <w:w w:val="109"/>
                    </w:rPr>
                    <w:t>at</w:t>
                  </w:r>
                  <w:r>
                    <w:rPr>
                      <w:spacing w:val="-3"/>
                      <w:w w:val="109"/>
                    </w:rPr>
                    <w:t>k</w:t>
                  </w:r>
                  <w:r>
                    <w:rPr>
                      <w:w w:val="109"/>
                    </w:rPr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4"/>
                    </w:rPr>
                    <w:t>smlo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vy),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5"/>
                    </w:rPr>
                    <w:t>ne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ojde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90"/>
                    </w:rPr>
                    <w:t>k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7"/>
                    </w:rPr>
                    <w:t>doho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ě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2"/>
                    </w:rPr>
                    <w:t>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99"/>
                    </w:rPr>
                    <w:t>cen</w:t>
                  </w:r>
                  <w:r>
                    <w:rPr>
                      <w:spacing w:val="-3"/>
                      <w:w w:val="99"/>
                    </w:rPr>
                    <w:t>á</w:t>
                  </w:r>
                  <w:r>
                    <w:rPr>
                      <w:w w:val="99"/>
                    </w:rPr>
                    <w:t>ch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86"/>
                    </w:rPr>
                    <w:t>za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-3"/>
                      <w:w w:val="112"/>
                    </w:rPr>
                    <w:t>d</w:t>
                  </w:r>
                  <w:r>
                    <w:rPr>
                      <w:w w:val="112"/>
                    </w:rPr>
                    <w:t>n</w:t>
                  </w:r>
                  <w:r>
                    <w:rPr>
                      <w:spacing w:val="-3"/>
                      <w:w w:val="112"/>
                    </w:rPr>
                    <w:t>o</w:t>
                  </w:r>
                  <w:r>
                    <w:rPr>
                      <w:w w:val="112"/>
                    </w:rPr>
                    <w:t>tlivé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9"/>
                    </w:rPr>
                    <w:t>sor</w:t>
                  </w:r>
                  <w:r>
                    <w:rPr>
                      <w:spacing w:val="-3"/>
                      <w:w w:val="109"/>
                    </w:rPr>
                    <w:t>t</w:t>
                  </w:r>
                  <w:r>
                    <w:rPr>
                      <w:w w:val="109"/>
                    </w:rPr>
                    <w:t>ime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ty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3"/>
                    </w:rPr>
                    <w:t>da</w:t>
                  </w:r>
                  <w:r>
                    <w:rPr>
                      <w:spacing w:val="-3"/>
                      <w:w w:val="103"/>
                    </w:rPr>
                    <w:t>l</w:t>
                  </w:r>
                  <w:r>
                    <w:rPr>
                      <w:w w:val="103"/>
                    </w:rPr>
                    <w:t>ší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obdob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95"/>
                    </w:rPr>
                    <w:t>má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97"/>
                    </w:rPr>
                    <w:t>každá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94"/>
                    </w:rPr>
                    <w:t>ze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4"/>
                    </w:rPr>
                    <w:t>stran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2"/>
                    </w:rPr>
                    <w:t>pr</w:t>
                  </w:r>
                  <w:r>
                    <w:rPr>
                      <w:spacing w:val="-3"/>
                      <w:w w:val="102"/>
                    </w:rPr>
                    <w:t>á</w:t>
                  </w:r>
                  <w:r>
                    <w:rPr>
                      <w:w w:val="102"/>
                    </w:rPr>
                    <w:t>vo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102"/>
                    </w:rPr>
                    <w:t>od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vy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7"/>
                    </w:rPr>
                    <w:t>oka</w:t>
                  </w:r>
                  <w:r>
                    <w:rPr>
                      <w:spacing w:val="-3"/>
                      <w:w w:val="107"/>
                    </w:rPr>
                    <w:t>m</w:t>
                  </w:r>
                  <w:r>
                    <w:rPr>
                      <w:w w:val="107"/>
                    </w:rPr>
                    <w:t>žit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u</w:t>
                  </w:r>
                  <w:r>
                    <w:rPr/>
                    <w:t> 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w w:val="108"/>
                    </w:rPr>
                    <w:t>pla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8"/>
                    </w:rPr>
                    <w:t>ností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10"/>
                    </w:rPr>
                    <w:t>odstoupi</w:t>
                  </w:r>
                  <w:r>
                    <w:rPr>
                      <w:spacing w:val="-4"/>
                      <w:w w:val="110"/>
                    </w:rPr>
                    <w:t>t</w:t>
                  </w:r>
                  <w:r>
                    <w:rPr>
                      <w:w w:val="110"/>
                    </w:rPr>
                    <w:t>,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10"/>
                    </w:rPr>
                    <w:t>to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96"/>
                    </w:rPr>
                    <w:t>bez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6"/>
                    </w:rPr>
                    <w:t>možno</w:t>
                  </w:r>
                  <w:r>
                    <w:rPr>
                      <w:spacing w:val="-3"/>
                      <w:w w:val="106"/>
                    </w:rPr>
                    <w:t>s</w:t>
                  </w:r>
                  <w:r>
                    <w:rPr>
                      <w:w w:val="106"/>
                    </w:rPr>
                    <w:t>ti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6"/>
                    </w:rPr>
                    <w:t>upl</w:t>
                  </w:r>
                  <w:r>
                    <w:rPr>
                      <w:spacing w:val="-3"/>
                      <w:w w:val="106"/>
                    </w:rPr>
                    <w:t>a</w:t>
                  </w:r>
                  <w:r>
                    <w:rPr>
                      <w:w w:val="106"/>
                    </w:rPr>
                    <w:t>tn</w:t>
                  </w:r>
                  <w:r>
                    <w:rPr>
                      <w:spacing w:val="-3"/>
                      <w:w w:val="106"/>
                    </w:rPr>
                    <w:t>ě</w:t>
                  </w:r>
                  <w:r>
                    <w:rPr>
                      <w:w w:val="106"/>
                    </w:rPr>
                    <w:t>ní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5"/>
                    </w:rPr>
                    <w:t>náhr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dy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86"/>
                    </w:rPr>
                    <w:t>za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3"/>
                    </w:rPr>
                    <w:t>nespl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ění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9"/>
                    </w:rPr>
                    <w:t>do</w:t>
                  </w:r>
                  <w:r>
                    <w:rPr>
                      <w:spacing w:val="-3"/>
                      <w:w w:val="109"/>
                    </w:rPr>
                    <w:t>h</w:t>
                  </w:r>
                  <w:r>
                    <w:rPr>
                      <w:w w:val="109"/>
                    </w:rPr>
                    <w:t>od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ut</w:t>
                  </w:r>
                  <w:r>
                    <w:rPr>
                      <w:spacing w:val="-3"/>
                      <w:w w:val="109"/>
                    </w:rPr>
                    <w:t>é</w:t>
                  </w:r>
                  <w:r>
                    <w:rPr>
                      <w:w w:val="109"/>
                    </w:rPr>
                    <w:t>ho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5"/>
                    </w:rPr>
                    <w:t>množs</w:t>
                  </w:r>
                  <w:r>
                    <w:rPr>
                      <w:spacing w:val="-3"/>
                      <w:w w:val="105"/>
                    </w:rPr>
                    <w:t>t</w:t>
                  </w:r>
                  <w:r>
                    <w:rPr>
                      <w:w w:val="105"/>
                    </w:rPr>
                    <w:t>ví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6"/>
                    </w:rPr>
                    <w:t>plnění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7"/>
                    </w:rPr>
                    <w:t>dru</w:t>
                  </w:r>
                  <w:r>
                    <w:rPr>
                      <w:spacing w:val="-3"/>
                      <w:w w:val="107"/>
                    </w:rPr>
                    <w:t>h</w:t>
                  </w:r>
                  <w:r>
                    <w:rPr>
                      <w:w w:val="107"/>
                    </w:rPr>
                    <w:t>ou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5"/>
                    </w:rPr>
                    <w:t>stran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u.</w:t>
                  </w:r>
                  <w:r>
                    <w:rPr/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316" w:lineRule="auto"/>
                    <w:ind w:left="1894" w:right="1536" w:hanging="288"/>
                    <w:jc w:val="both"/>
                  </w:pPr>
                  <w:r>
                    <w:rPr>
                      <w:w w:val="100"/>
                    </w:rPr>
                    <w:t>8.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Tuto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6"/>
                    </w:rPr>
                    <w:t>smlouvu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4"/>
                    </w:rPr>
                    <w:t>opr</w:t>
                  </w:r>
                  <w:r>
                    <w:rPr>
                      <w:spacing w:val="-3"/>
                      <w:w w:val="104"/>
                    </w:rPr>
                    <w:t>á</w:t>
                  </w:r>
                  <w:r>
                    <w:rPr>
                      <w:w w:val="104"/>
                    </w:rPr>
                    <w:t>vněna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7"/>
                    </w:rPr>
                    <w:t>vyp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věd</w:t>
                  </w:r>
                  <w:r>
                    <w:rPr>
                      <w:spacing w:val="-3"/>
                      <w:w w:val="107"/>
                    </w:rPr>
                    <w:t>ě</w:t>
                  </w:r>
                  <w:r>
                    <w:rPr>
                      <w:w w:val="107"/>
                    </w:rPr>
                    <w:t>t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02"/>
                    </w:rPr>
                    <w:t>stra</w:t>
                  </w:r>
                  <w:r>
                    <w:rPr>
                      <w:spacing w:val="-3"/>
                      <w:w w:val="102"/>
                    </w:rPr>
                    <w:t>n</w:t>
                  </w:r>
                  <w:r>
                    <w:rPr>
                      <w:w w:val="102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4"/>
                    </w:rPr>
                    <w:t>prodávaj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85"/>
                    </w:rPr>
                    <w:t>i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2"/>
                    </w:rPr>
                    <w:t>kupuj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cí,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3"/>
                    </w:rPr>
                    <w:t>přič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mž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10"/>
                    </w:rPr>
                    <w:t>výpov</w:t>
                  </w:r>
                  <w:r>
                    <w:rPr>
                      <w:spacing w:val="-3"/>
                      <w:w w:val="110"/>
                    </w:rPr>
                    <w:t>ě</w:t>
                  </w:r>
                  <w:r>
                    <w:rPr>
                      <w:w w:val="110"/>
                    </w:rPr>
                    <w:t>ď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1"/>
                    </w:rPr>
                    <w:t>musí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5"/>
                    </w:rPr>
                    <w:t>být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4"/>
                    </w:rPr>
                    <w:t>prove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ena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3"/>
                    </w:rPr>
                    <w:t>pís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mně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99"/>
                    </w:rPr>
                    <w:t>může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5"/>
                    </w:rPr>
                    <w:t>být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učin</w:t>
                  </w:r>
                  <w:r>
                    <w:rPr>
                      <w:spacing w:val="-3"/>
                      <w:w w:val="102"/>
                    </w:rPr>
                    <w:t>ě</w:t>
                  </w:r>
                  <w:r>
                    <w:rPr>
                      <w:w w:val="102"/>
                    </w:rPr>
                    <w:t>na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69"/>
                    </w:rPr>
                    <w:t>i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4"/>
                    </w:rPr>
                    <w:t>bez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udá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5"/>
                    </w:rPr>
                    <w:t>dův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9"/>
                    </w:rPr>
                    <w:t>tím,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0"/>
                    </w:rPr>
                    <w:t>že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5"/>
                    </w:rPr>
                    <w:t>výp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vě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ní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6"/>
                    </w:rPr>
                    <w:t>doba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1"/>
                    </w:rPr>
                    <w:t>měsíč</w:t>
                  </w:r>
                  <w:r>
                    <w:rPr>
                      <w:spacing w:val="-3"/>
                      <w:w w:val="101"/>
                    </w:rPr>
                    <w:t>n</w:t>
                  </w:r>
                  <w:r>
                    <w:rPr>
                      <w:w w:val="101"/>
                    </w:rPr>
                    <w:t>í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75"/>
                    </w:rPr>
                    <w:t>a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100"/>
                    </w:rPr>
                    <w:t>poč</w:t>
                  </w:r>
                  <w:r>
                    <w:rPr>
                      <w:spacing w:val="-3"/>
                      <w:w w:val="100"/>
                    </w:rPr>
                    <w:t>í</w:t>
                  </w:r>
                  <w:r>
                    <w:rPr>
                      <w:w w:val="100"/>
                    </w:rPr>
                    <w:t>ná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běžet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7"/>
                    </w:rPr>
                    <w:t>prv</w:t>
                  </w:r>
                  <w:r>
                    <w:rPr>
                      <w:spacing w:val="-3"/>
                      <w:w w:val="107"/>
                    </w:rPr>
                    <w:t>é</w:t>
                  </w:r>
                  <w:r>
                    <w:rPr>
                      <w:w w:val="107"/>
                    </w:rPr>
                    <w:t>ho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0"/>
                    </w:rPr>
                    <w:t>dne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7"/>
                    </w:rPr>
                    <w:t>měsíce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3"/>
                    </w:rPr>
                    <w:t>násle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ujíc</w:t>
                  </w:r>
                  <w:r>
                    <w:rPr>
                      <w:spacing w:val="-3"/>
                      <w:w w:val="103"/>
                    </w:rPr>
                    <w:t>í</w:t>
                  </w:r>
                  <w:r>
                    <w:rPr>
                      <w:w w:val="103"/>
                    </w:rPr>
                    <w:t>ho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6"/>
                    </w:rPr>
                    <w:t>po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dor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106"/>
                    </w:rPr>
                    <w:t>čení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6"/>
                    </w:rPr>
                    <w:t>výpově</w:t>
                  </w:r>
                  <w:r>
                    <w:rPr>
                      <w:spacing w:val="-3"/>
                      <w:w w:val="106"/>
                    </w:rPr>
                    <w:t>d</w:t>
                  </w:r>
                  <w:r>
                    <w:rPr>
                      <w:w w:val="106"/>
                    </w:rPr>
                    <w:t>i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5"/>
                    </w:rPr>
                    <w:t>dru</w:t>
                  </w:r>
                  <w:r>
                    <w:rPr>
                      <w:spacing w:val="-3"/>
                      <w:w w:val="105"/>
                    </w:rPr>
                    <w:t>h</w:t>
                  </w:r>
                  <w:r>
                    <w:rPr>
                      <w:w w:val="105"/>
                    </w:rPr>
                    <w:t>é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4"/>
                    </w:rPr>
                    <w:t>smluvní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4"/>
                    </w:rPr>
                    <w:t>stran</w:t>
                  </w:r>
                  <w:r>
                    <w:rPr>
                      <w:spacing w:val="-3"/>
                      <w:w w:val="104"/>
                    </w:rPr>
                    <w:t>ě</w:t>
                  </w:r>
                  <w:r>
                    <w:rPr>
                      <w:w w:val="104"/>
                    </w:rPr>
                    <w:t>.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56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82"/>
                      <w:sz w:val="22"/>
                    </w:rPr>
                    <w:t>2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337"/>
          <w:sz w:val="20"/>
          <w:szCs w:val="20"/>
        </w:rPr>
        <w:drawing>
          <wp:inline distT="0" distB="0" distL="0" distR="0">
            <wp:extent cx="7626169" cy="1073505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169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7"/>
          <w:sz w:val="20"/>
          <w:szCs w:val="20"/>
        </w:rPr>
      </w:r>
    </w:p>
    <w:p>
      <w:pPr>
        <w:spacing w:after="0" w:line="1690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010" w:h="16910"/>
          <w:pgMar w:top="0" w:bottom="0" w:left="0" w:right="0"/>
        </w:sectPr>
      </w:pPr>
    </w:p>
    <w:p>
      <w:pPr>
        <w:spacing w:line="16977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05pt;width:605.5pt;height:848.9pt;mso-position-horizontal-relative:page;mso-position-vertical-relative:page;z-index:-127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0" w:right="39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103"/>
                      <w:sz w:val="19"/>
                    </w:rPr>
                    <w:t>II</w:t>
                  </w:r>
                  <w:r>
                    <w:rPr>
                      <w:rFonts w:ascii="Arial"/>
                      <w:b/>
                      <w:spacing w:val="-3"/>
                      <w:w w:val="103"/>
                      <w:sz w:val="19"/>
                    </w:rPr>
                    <w:t>I</w:t>
                  </w:r>
                  <w:r>
                    <w:rPr>
                      <w:rFonts w:ascii="Arial"/>
                      <w:b/>
                      <w:w w:val="103"/>
                      <w:sz w:val="19"/>
                    </w:rPr>
                    <w:t>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7"/>
                    <w:ind w:left="0" w:right="39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Pl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tební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podmín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y</w:t>
                  </w:r>
                  <w:r>
                    <w:rPr>
                      <w:rFonts w:ascii="Arial" w:hAnsi="Arial"/>
                      <w:w w:val="100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2"/>
                    <w:ind w:left="159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6"/>
                    </w:rPr>
                    <w:t>1.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B</w:t>
                  </w:r>
                  <w:r>
                    <w:rPr>
                      <w:rFonts w:ascii="Arial" w:hAnsi="Arial"/>
                      <w:spacing w:val="-2"/>
                      <w:w w:val="95"/>
                    </w:rPr>
                    <w:t>ě</w:t>
                  </w:r>
                  <w:r>
                    <w:rPr>
                      <w:rFonts w:ascii="Arial" w:hAnsi="Arial"/>
                      <w:w w:val="95"/>
                    </w:rPr>
                    <w:t>žná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fakt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u</w:t>
                  </w:r>
                  <w:r>
                    <w:rPr>
                      <w:rFonts w:ascii="Arial" w:hAnsi="Arial"/>
                      <w:w w:val="106"/>
                    </w:rPr>
                    <w:t>race: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300" w:lineRule="auto"/>
                    <w:ind w:left="2311" w:right="1599" w:hanging="41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1.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1</w:t>
                  </w:r>
                  <w:r>
                    <w:rPr>
                      <w:rFonts w:ascii="Arial" w:hAnsi="Arial"/>
                      <w:w w:val="98"/>
                    </w:rPr>
                    <w:t>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Prod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á</w:t>
                  </w:r>
                  <w:r>
                    <w:rPr>
                      <w:rFonts w:ascii="Arial" w:hAnsi="Arial"/>
                      <w:w w:val="102"/>
                    </w:rPr>
                    <w:t>vaj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cí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op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ávn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ě</w:t>
                  </w:r>
                  <w:r>
                    <w:rPr>
                      <w:rFonts w:ascii="Arial" w:hAnsi="Arial"/>
                      <w:w w:val="106"/>
                    </w:rPr>
                    <w:t>n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faktu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r</w:t>
                  </w:r>
                  <w:r>
                    <w:rPr>
                      <w:rFonts w:ascii="Arial" w:hAnsi="Arial"/>
                      <w:w w:val="111"/>
                    </w:rPr>
                    <w:t>ovat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cenu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dříví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průb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ě</w:t>
                  </w:r>
                  <w:r>
                    <w:rPr>
                      <w:rFonts w:ascii="Arial" w:hAnsi="Arial"/>
                      <w:w w:val="102"/>
                    </w:rPr>
                    <w:t>žně,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vždy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splnění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dílčí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o</w:t>
                  </w:r>
                  <w:r>
                    <w:rPr>
                      <w:rFonts w:ascii="Arial" w:hAnsi="Arial"/>
                      <w:w w:val="109"/>
                    </w:rPr>
                    <w:t>dávky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nebo</w:t>
                  </w:r>
                  <w:r>
                    <w:rPr>
                      <w:rFonts w:ascii="Arial" w:hAnsi="Arial"/>
                      <w:w w:val="104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na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zák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l</w:t>
                  </w:r>
                  <w:r>
                    <w:rPr>
                      <w:rFonts w:ascii="Arial" w:hAnsi="Arial"/>
                      <w:w w:val="100"/>
                    </w:rPr>
                    <w:t>a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d</w:t>
                  </w:r>
                  <w:r>
                    <w:rPr>
                      <w:rFonts w:ascii="Arial" w:hAnsi="Arial"/>
                      <w:w w:val="100"/>
                    </w:rPr>
                    <w:t>ě</w:t>
                  </w:r>
                  <w:r>
                    <w:rPr>
                      <w:rFonts w:ascii="Arial" w:hAnsi="Arial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jímky.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97" w:lineRule="auto"/>
                    <w:ind w:left="2311" w:right="1592" w:hanging="41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1.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2</w:t>
                  </w:r>
                  <w:r>
                    <w:rPr>
                      <w:rFonts w:ascii="Arial" w:hAnsi="Arial"/>
                      <w:w w:val="98"/>
                    </w:rPr>
                    <w:t>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Kupující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zav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a</w:t>
                  </w:r>
                  <w:r>
                    <w:rPr>
                      <w:rFonts w:ascii="Arial" w:hAnsi="Arial"/>
                      <w:w w:val="100"/>
                    </w:rPr>
                    <w:t>zuje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zap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l</w:t>
                  </w:r>
                  <w:r>
                    <w:rPr>
                      <w:rFonts w:ascii="Arial" w:hAnsi="Arial"/>
                      <w:w w:val="109"/>
                    </w:rPr>
                    <w:t>atit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á</w:t>
                  </w:r>
                  <w:r>
                    <w:rPr>
                      <w:rFonts w:ascii="Arial" w:hAnsi="Arial"/>
                      <w:w w:val="106"/>
                    </w:rPr>
                    <w:t>vajíc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mu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na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jeho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účet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kupní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cenu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dod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a</w:t>
                  </w:r>
                  <w:r>
                    <w:rPr>
                      <w:rFonts w:ascii="Arial" w:hAnsi="Arial"/>
                      <w:w w:val="108"/>
                    </w:rPr>
                    <w:t>né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zboží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14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dnů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ode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dne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od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slání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fa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k</w:t>
                  </w:r>
                  <w:r>
                    <w:rPr>
                      <w:rFonts w:ascii="Arial" w:hAnsi="Arial"/>
                      <w:w w:val="111"/>
                    </w:rPr>
                    <w:t>tu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r</w:t>
                  </w:r>
                  <w:r>
                    <w:rPr>
                      <w:rFonts w:ascii="Arial" w:hAnsi="Arial"/>
                      <w:w w:val="111"/>
                    </w:rPr>
                    <w:t>y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(Dn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m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zaplacení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rozumí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den,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kdy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pl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tba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i</w:t>
                  </w:r>
                  <w:r>
                    <w:rPr>
                      <w:rFonts w:ascii="Arial" w:hAnsi="Arial"/>
                      <w:w w:val="103"/>
                    </w:rPr>
                    <w:t>ps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á</w:t>
                  </w:r>
                  <w:r>
                    <w:rPr>
                      <w:rFonts w:ascii="Arial" w:hAnsi="Arial"/>
                      <w:w w:val="103"/>
                    </w:rPr>
                    <w:t>na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na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účet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/>
                      <w:w w:val="103"/>
                    </w:rPr>
                    <w:t>ávající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h</w:t>
                  </w:r>
                  <w:r>
                    <w:rPr>
                      <w:rFonts w:ascii="Arial" w:hAnsi="Arial"/>
                      <w:w w:val="103"/>
                    </w:rPr>
                    <w:t>o).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0" w:right="19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96"/>
                      <w:sz w:val="19"/>
                    </w:rPr>
                    <w:t>I</w:t>
                  </w:r>
                  <w:r>
                    <w:rPr>
                      <w:rFonts w:ascii="Arial"/>
                      <w:b/>
                      <w:spacing w:val="-3"/>
                      <w:w w:val="96"/>
                      <w:sz w:val="19"/>
                    </w:rPr>
                    <w:t>V</w:t>
                  </w:r>
                  <w:r>
                    <w:rPr>
                      <w:rFonts w:ascii="Arial"/>
                      <w:b/>
                      <w:w w:val="96"/>
                      <w:sz w:val="19"/>
                    </w:rPr>
                    <w:t>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8"/>
                    <w:ind w:left="0" w:right="23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Odpov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ě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dnost</w:t>
                  </w:r>
                  <w:r>
                    <w:rPr>
                      <w:rFonts w:ascii="Arial" w:hAns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19"/>
                    </w:rPr>
                    <w:t>za</w:t>
                  </w:r>
                  <w:r>
                    <w:rPr>
                      <w:rFonts w:ascii="Arial" w:hAns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vady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1"/>
                    <w:ind w:left="161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96"/>
                    </w:rPr>
                    <w:t>1.</w:t>
                  </w:r>
                  <w:r>
                    <w:rPr>
                      <w:rFonts w:ascii="Arial" w:hAnsi="Arial" w:cs="Arial" w:eastAsia="Arial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-23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Pl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a</w:t>
                  </w:r>
                  <w:r>
                    <w:rPr>
                      <w:rFonts w:ascii="Arial" w:hAnsi="Arial" w:cs="Arial" w:eastAsia="Arial"/>
                      <w:w w:val="101"/>
                    </w:rPr>
                    <w:t>tí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usta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 w:cs="Arial" w:eastAsia="Arial"/>
                      <w:w w:val="104"/>
                    </w:rPr>
                    <w:t>ovení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88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2099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97"/>
                    </w:rPr>
                    <w:t>n</w:t>
                  </w:r>
                  <w:r>
                    <w:rPr>
                      <w:rFonts w:ascii="Arial" w:hAnsi="Arial" w:cs="Arial" w:eastAsia="Arial"/>
                      <w:spacing w:val="-3"/>
                      <w:w w:val="97"/>
                    </w:rPr>
                    <w:t>á</w:t>
                  </w:r>
                  <w:r>
                    <w:rPr>
                      <w:rFonts w:ascii="Arial" w:hAnsi="Arial" w:cs="Arial" w:eastAsia="Arial"/>
                      <w:w w:val="97"/>
                    </w:rPr>
                    <w:t>sl.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občanské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h</w:t>
                  </w:r>
                  <w:r>
                    <w:rPr>
                      <w:rFonts w:ascii="Arial" w:hAnsi="Arial" w:cs="Arial" w:eastAsia="Arial"/>
                      <w:w w:val="104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zák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 w:cs="Arial" w:eastAsia="Arial"/>
                      <w:w w:val="102"/>
                    </w:rPr>
                    <w:t>n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ku.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61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6"/>
                    </w:rPr>
                    <w:t>2.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Drob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é,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ne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p</w:t>
                  </w:r>
                  <w:r>
                    <w:rPr>
                      <w:rFonts w:ascii="Arial" w:hAnsi="Arial"/>
                      <w:w w:val="106"/>
                    </w:rPr>
                    <w:t>ods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t</w:t>
                  </w:r>
                  <w:r>
                    <w:rPr>
                      <w:rFonts w:ascii="Arial" w:hAnsi="Arial"/>
                      <w:w w:val="106"/>
                    </w:rPr>
                    <w:t>atné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vady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zbo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ž</w:t>
                  </w:r>
                  <w:r>
                    <w:rPr>
                      <w:rFonts w:ascii="Arial" w:hAnsi="Arial"/>
                      <w:w w:val="100"/>
                    </w:rPr>
                    <w:t>í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nemají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násle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d</w:t>
                  </w:r>
                  <w:r>
                    <w:rPr>
                      <w:rFonts w:ascii="Arial" w:hAnsi="Arial"/>
                      <w:w w:val="102"/>
                    </w:rPr>
                    <w:t>ek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odkl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d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povinnos</w:t>
                  </w:r>
                  <w:r>
                    <w:rPr>
                      <w:rFonts w:ascii="Arial" w:hAnsi="Arial"/>
                      <w:spacing w:val="-4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i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uh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r</w:t>
                  </w:r>
                  <w:r>
                    <w:rPr>
                      <w:rFonts w:ascii="Arial" w:hAnsi="Arial"/>
                      <w:w w:val="109"/>
                    </w:rPr>
                    <w:t>ad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i</w:t>
                  </w:r>
                  <w:r>
                    <w:rPr>
                      <w:rFonts w:ascii="Arial" w:hAnsi="Arial"/>
                      <w:w w:val="109"/>
                    </w:rPr>
                    <w:t>t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kupní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cenu.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07"/>
                    <w:ind w:left="0" w:right="1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96"/>
                      <w:sz w:val="19"/>
                    </w:rPr>
                    <w:t>V.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7"/>
                    <w:ind w:left="0" w:right="1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4"/>
                      <w:sz w:val="19"/>
                    </w:rPr>
                    <w:t>San</w:t>
                  </w:r>
                  <w:r>
                    <w:rPr>
                      <w:rFonts w:ascii="Arial" w:hAnsi="Arial"/>
                      <w:b/>
                      <w:spacing w:val="-3"/>
                      <w:w w:val="94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94"/>
                      <w:sz w:val="19"/>
                    </w:rPr>
                    <w:t>ce</w:t>
                  </w:r>
                  <w:r>
                    <w:rPr>
                      <w:rFonts w:ascii="Arial" w:hAnsi="Arial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úro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y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1"/>
                      <w:sz w:val="19"/>
                    </w:rPr>
                    <w:t>z</w:t>
                  </w:r>
                  <w:r>
                    <w:rPr>
                      <w:rFonts w:ascii="Arial" w:hAnsi="Arial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prodlení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09" w:lineRule="auto" w:before="107"/>
                    <w:ind w:left="1901" w:right="1587" w:hanging="2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6"/>
                    </w:rPr>
                    <w:t>1.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Při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zd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í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úhr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dě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fa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k</w:t>
                  </w:r>
                  <w:r>
                    <w:rPr>
                      <w:rFonts w:ascii="Arial" w:hAnsi="Arial"/>
                      <w:w w:val="111"/>
                    </w:rPr>
                    <w:t>tu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r</w:t>
                  </w:r>
                  <w:r>
                    <w:rPr>
                      <w:rFonts w:ascii="Arial" w:hAnsi="Arial"/>
                      <w:w w:val="111"/>
                    </w:rPr>
                    <w:t>y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sjed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ávají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smluvní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str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ny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úrok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z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lení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ve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výši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0,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0</w:t>
                  </w:r>
                  <w:r>
                    <w:rPr>
                      <w:rFonts w:ascii="Arial" w:hAnsi="Arial"/>
                      <w:w w:val="100"/>
                    </w:rPr>
                    <w:t>5%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83"/>
                    </w:rPr>
                    <w:t>z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dlužné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částky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kaž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d</w:t>
                  </w:r>
                  <w:r>
                    <w:rPr>
                      <w:rFonts w:ascii="Arial" w:hAnsi="Arial"/>
                      <w:w w:val="100"/>
                    </w:rPr>
                    <w:t>ý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den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len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spacing w:line="319" w:lineRule="auto"/>
                    <w:ind w:left="1908" w:right="1580" w:hanging="28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2.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Smluvní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strany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sjed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ávají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á</w:t>
                  </w:r>
                  <w:r>
                    <w:rPr>
                      <w:rFonts w:ascii="Arial" w:hAnsi="Arial"/>
                      <w:w w:val="105"/>
                    </w:rPr>
                    <w:t>vo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á</w:t>
                  </w:r>
                  <w:r>
                    <w:rPr>
                      <w:rFonts w:ascii="Arial" w:hAnsi="Arial"/>
                      <w:w w:val="106"/>
                    </w:rPr>
                    <w:t>vajíc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mu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upla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t</w:t>
                  </w:r>
                  <w:r>
                    <w:rPr>
                      <w:rFonts w:ascii="Arial" w:hAnsi="Arial"/>
                      <w:w w:val="111"/>
                    </w:rPr>
                    <w:t>nit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smluvní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pokutu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pro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pří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p</w:t>
                  </w:r>
                  <w:r>
                    <w:rPr>
                      <w:rFonts w:ascii="Arial" w:hAnsi="Arial"/>
                      <w:w w:val="105"/>
                    </w:rPr>
                    <w:t>ad,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kdy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jící</w:t>
                  </w:r>
                  <w:r>
                    <w:rPr>
                      <w:rFonts w:ascii="Arial" w:hAnsi="Arial"/>
                      <w:w w:val="10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nepřevez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m</w:t>
                  </w:r>
                  <w:r>
                    <w:rPr>
                      <w:rFonts w:ascii="Arial" w:hAnsi="Arial"/>
                      <w:w w:val="104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dříví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ve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sjednaném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0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te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r</w:t>
                  </w:r>
                  <w:r>
                    <w:rPr>
                      <w:rFonts w:ascii="Arial" w:hAnsi="Arial"/>
                      <w:w w:val="110"/>
                    </w:rPr>
                    <w:t>mínu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ani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w w:val="105"/>
                    </w:rPr>
                    <w:t>popř.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8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v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náhrad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ím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7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te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r</w:t>
                  </w:r>
                  <w:r>
                    <w:rPr>
                      <w:rFonts w:ascii="Arial" w:hAnsi="Arial"/>
                      <w:w w:val="110"/>
                    </w:rPr>
                    <w:t>mí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n</w:t>
                  </w:r>
                  <w:r>
                    <w:rPr>
                      <w:rFonts w:ascii="Arial" w:hAnsi="Arial"/>
                      <w:w w:val="110"/>
                    </w:rPr>
                    <w:t>u,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w w:val="117"/>
                    </w:rPr>
                    <w:t>to</w:t>
                  </w:r>
                  <w:r>
                    <w:rPr>
                      <w:rFonts w:ascii="Arial" w:hAnsi="Arial"/>
                      <w:spacing w:val="-3"/>
                      <w:w w:val="117"/>
                    </w:rPr>
                    <w:t>m</w:t>
                  </w:r>
                  <w:r>
                    <w:rPr>
                      <w:rFonts w:ascii="Arial" w:hAnsi="Arial"/>
                      <w:w w:val="117"/>
                    </w:rPr>
                    <w:t>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pří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p</w:t>
                  </w:r>
                  <w:r>
                    <w:rPr>
                      <w:rFonts w:ascii="Arial" w:hAnsi="Arial"/>
                      <w:w w:val="105"/>
                    </w:rPr>
                    <w:t>adě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kup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u</w:t>
                  </w:r>
                  <w:r>
                    <w:rPr>
                      <w:rFonts w:ascii="Arial" w:hAnsi="Arial"/>
                      <w:w w:val="106"/>
                    </w:rPr>
                    <w:t>jící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zav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a</w:t>
                  </w:r>
                  <w:r>
                    <w:rPr>
                      <w:rFonts w:ascii="Arial" w:hAnsi="Arial"/>
                      <w:w w:val="99"/>
                    </w:rPr>
                    <w:t>zuje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zapla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it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dáv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jícímu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smluv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í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pok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u</w:t>
                  </w:r>
                  <w:r>
                    <w:rPr>
                      <w:rFonts w:ascii="Arial" w:hAnsi="Arial"/>
                      <w:w w:val="107"/>
                    </w:rPr>
                    <w:t>tu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ve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výši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50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,</w:t>
                  </w:r>
                  <w:r>
                    <w:rPr>
                      <w:rFonts w:ascii="Arial" w:hAnsi="Arial"/>
                      <w:w w:val="103"/>
                    </w:rPr>
                    <w:t>-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84"/>
                    </w:rPr>
                    <w:t>Kč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kaž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d</w:t>
                  </w:r>
                  <w:r>
                    <w:rPr>
                      <w:rFonts w:ascii="Arial" w:hAnsi="Arial"/>
                      <w:w w:val="100"/>
                    </w:rPr>
                    <w:t>ý</w:t>
                  </w:r>
                  <w:r>
                    <w:rPr>
                      <w:rFonts w:ascii="Arial" w:hAnsi="Arial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nepřevza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ý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m3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dříví.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Zapl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a</w:t>
                  </w:r>
                  <w:r>
                    <w:rPr>
                      <w:rFonts w:ascii="Arial" w:hAnsi="Arial"/>
                      <w:w w:val="101"/>
                    </w:rPr>
                    <w:t>ce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n</w:t>
                  </w:r>
                  <w:r>
                    <w:rPr>
                      <w:rFonts w:ascii="Arial" w:hAnsi="Arial"/>
                      <w:w w:val="101"/>
                    </w:rPr>
                    <w:t>ím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smluvní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pokuty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nezaniká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povi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n</w:t>
                  </w:r>
                  <w:r>
                    <w:rPr>
                      <w:rFonts w:ascii="Arial" w:hAnsi="Arial"/>
                      <w:w w:val="108"/>
                    </w:rPr>
                    <w:t>nost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vzít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dříví.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0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103"/>
                      <w:sz w:val="19"/>
                    </w:rPr>
                    <w:t>VI.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55"/>
                    <w:ind w:left="22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Dokl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dy</w:t>
                  </w:r>
                  <w:r>
                    <w:rPr>
                      <w:rFonts w:ascii="Arial" w:hAnsi="Arial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nutné</w:t>
                  </w:r>
                  <w:r>
                    <w:rPr>
                      <w:rFonts w:ascii="Arial" w:hAnsi="Arial"/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8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pře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zetí</w:t>
                  </w:r>
                  <w:r>
                    <w:rPr>
                      <w:rFonts w:ascii="Arial" w:hAnsi="Arial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8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užív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á</w:t>
                  </w:r>
                  <w:r>
                    <w:rPr>
                      <w:rFonts w:ascii="Arial" w:hAnsi="Arial"/>
                      <w:b/>
                      <w:sz w:val="19"/>
                    </w:rPr>
                    <w:t>ní</w:t>
                  </w:r>
                  <w:r>
                    <w:rPr>
                      <w:rFonts w:ascii="Arial" w:hAnsi="Arial"/>
                      <w:b/>
                      <w:spacing w:val="-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zboží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641" w:right="0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88"/>
                    </w:rPr>
                    <w:t>Za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doklady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nut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6"/>
                    </w:rPr>
                    <w:t>é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91"/>
                    </w:rPr>
                    <w:t>k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převz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w w:val="105"/>
                    </w:rPr>
                    <w:t>tí</w:t>
                  </w:r>
                  <w:r>
                    <w:rPr>
                      <w:rFonts w:ascii="Arial" w:hAnsi="Arial" w:cs="Arial" w:eastAsia="Arial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25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uží</w:t>
                  </w:r>
                  <w:r>
                    <w:rPr>
                      <w:rFonts w:ascii="Arial" w:hAnsi="Arial" w:cs="Arial" w:eastAsia="Arial"/>
                      <w:spacing w:val="-3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w w:val="100"/>
                    </w:rPr>
                    <w:t>ání</w:t>
                  </w:r>
                  <w:r>
                    <w:rPr>
                      <w:rFonts w:ascii="Arial" w:hAnsi="Arial" w:cs="Arial" w:eastAsia="Arial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zbo</w:t>
                  </w:r>
                  <w:r>
                    <w:rPr>
                      <w:rFonts w:ascii="Arial" w:hAnsi="Arial" w:cs="Arial" w:eastAsia="Arial"/>
                      <w:spacing w:val="-3"/>
                      <w:w w:val="100"/>
                    </w:rPr>
                    <w:t>ž</w:t>
                  </w:r>
                  <w:r>
                    <w:rPr>
                      <w:rFonts w:ascii="Arial" w:hAnsi="Arial" w:cs="Arial" w:eastAsia="Arial"/>
                      <w:w w:val="100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ve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smyslu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2</w:t>
                  </w:r>
                  <w:r>
                    <w:rPr>
                      <w:rFonts w:ascii="Arial" w:hAnsi="Arial" w:cs="Arial" w:eastAsia="Arial"/>
                      <w:w w:val="104"/>
                    </w:rPr>
                    <w:t>0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9</w:t>
                  </w:r>
                  <w:r>
                    <w:rPr>
                      <w:rFonts w:ascii="Arial" w:hAnsi="Arial" w:cs="Arial" w:eastAsia="Arial"/>
                      <w:w w:val="104"/>
                    </w:rPr>
                    <w:t>4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obč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 w:cs="Arial" w:eastAsia="Arial"/>
                      <w:w w:val="103"/>
                    </w:rPr>
                    <w:t>nské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h</w:t>
                  </w:r>
                  <w:r>
                    <w:rPr>
                      <w:rFonts w:ascii="Arial" w:hAnsi="Arial" w:cs="Arial" w:eastAsia="Arial"/>
                      <w:w w:val="103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zákon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ku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90"/>
                    </w:rPr>
                    <w:t>se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považuj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 w:cs="Arial" w:eastAsia="Arial"/>
                      <w:w w:val="103"/>
                    </w:rPr>
                    <w:t>: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00" w:lineRule="auto" w:before="106"/>
                    <w:ind w:left="1641" w:right="157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Doda</w:t>
                  </w:r>
                  <w:r>
                    <w:rPr>
                      <w:rFonts w:ascii="Arial" w:hAnsi="Arial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/>
                    </w:rPr>
                    <w:t>í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list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s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těmi</w:t>
                  </w:r>
                  <w:r>
                    <w:rPr>
                      <w:rFonts w:ascii="Arial" w:hAnsi="Arial"/>
                      <w:spacing w:val="-3"/>
                      <w:w w:val="114"/>
                    </w:rPr>
                    <w:t>t</w:t>
                  </w:r>
                  <w:r>
                    <w:rPr>
                      <w:rFonts w:ascii="Arial" w:hAnsi="Arial"/>
                      <w:w w:val="114"/>
                    </w:rPr>
                    <w:t>o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nále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ž</w:t>
                  </w:r>
                  <w:r>
                    <w:rPr>
                      <w:rFonts w:ascii="Arial" w:hAnsi="Arial"/>
                      <w:w w:val="107"/>
                    </w:rPr>
                    <w:t>itos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mi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-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mn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žství,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datum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pře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án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oz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/>
                      <w:w w:val="102"/>
                    </w:rPr>
                    <w:t>ač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e</w:t>
                  </w:r>
                  <w:r>
                    <w:rPr>
                      <w:rFonts w:ascii="Arial" w:hAnsi="Arial"/>
                      <w:w w:val="102"/>
                    </w:rPr>
                    <w:t>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dod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a</w:t>
                  </w:r>
                  <w:r>
                    <w:rPr>
                      <w:rFonts w:ascii="Arial" w:hAnsi="Arial"/>
                      <w:w w:val="108"/>
                    </w:rPr>
                    <w:t>vat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e</w:t>
                  </w:r>
                  <w:r>
                    <w:rPr>
                      <w:rFonts w:ascii="Arial" w:hAnsi="Arial"/>
                      <w:w w:val="108"/>
                    </w:rPr>
                    <w:t>le,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oz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ač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ní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kupuj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cího,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pod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p</w:t>
                  </w:r>
                  <w:r>
                    <w:rPr>
                      <w:rFonts w:ascii="Arial" w:hAnsi="Arial"/>
                      <w:w w:val="103"/>
                    </w:rPr>
                    <w:t>isy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osob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ávaj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cího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podpis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oso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b</w:t>
                  </w:r>
                  <w:r>
                    <w:rPr>
                      <w:rFonts w:ascii="Arial" w:hAnsi="Arial"/>
                      <w:w w:val="104"/>
                    </w:rPr>
                    <w:t>y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jímaj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cí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d</w:t>
                  </w:r>
                  <w:r>
                    <w:rPr>
                      <w:rFonts w:ascii="Arial" w:hAnsi="Arial"/>
                      <w:w w:val="105"/>
                    </w:rPr>
                    <w:t>ané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zbo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ž</w:t>
                  </w:r>
                  <w:r>
                    <w:rPr>
                      <w:rFonts w:ascii="Arial" w:hAnsi="Arial"/>
                      <w:w w:val="100"/>
                    </w:rPr>
                    <w:t>í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jíc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í</w:t>
                  </w:r>
                  <w:r>
                    <w:rPr>
                      <w:rFonts w:ascii="Arial" w:hAnsi="Arial"/>
                      <w:w w:val="105"/>
                    </w:rPr>
                    <w:t>ho.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24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104"/>
                      <w:sz w:val="19"/>
                    </w:rPr>
                    <w:t>VII.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7"/>
                    <w:ind w:left="27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Záv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ě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re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č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ná</w:t>
                  </w:r>
                  <w:r>
                    <w:rPr>
                      <w:rFonts w:ascii="Arial" w:hAns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ust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nov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ní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14"/>
                    <w:ind w:left="164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6"/>
                    </w:rPr>
                    <w:t>1.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Ost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a</w:t>
                  </w:r>
                  <w:r>
                    <w:rPr>
                      <w:rFonts w:ascii="Arial" w:hAnsi="Arial"/>
                      <w:w w:val="106"/>
                    </w:rPr>
                    <w:t>tní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práva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povin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osti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smluvn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/>
                      <w:w w:val="103"/>
                    </w:rPr>
                    <w:t>ch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stran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řídí</w:t>
                  </w:r>
                  <w:r>
                    <w:rPr>
                      <w:rFonts w:ascii="Arial" w:hAnsi="Arial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pří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s</w:t>
                  </w:r>
                  <w:r>
                    <w:rPr>
                      <w:rFonts w:ascii="Arial" w:hAnsi="Arial"/>
                      <w:w w:val="104"/>
                    </w:rPr>
                    <w:t>lušný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m</w:t>
                  </w:r>
                  <w:r>
                    <w:rPr>
                      <w:rFonts w:ascii="Arial" w:hAnsi="Arial"/>
                      <w:w w:val="104"/>
                    </w:rPr>
                    <w:t>i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ust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nov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ními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obč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nského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zák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ku.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64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2.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Osoby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podpisuj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cí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19"/>
                    </w:rPr>
                    <w:t>tu</w:t>
                  </w:r>
                  <w:r>
                    <w:rPr>
                      <w:rFonts w:ascii="Arial" w:hAnsi="Arial"/>
                      <w:spacing w:val="-4"/>
                      <w:w w:val="119"/>
                    </w:rPr>
                    <w:t>t</w:t>
                  </w:r>
                  <w:r>
                    <w:rPr>
                      <w:rFonts w:ascii="Arial" w:hAnsi="Arial"/>
                      <w:w w:val="119"/>
                    </w:rPr>
                    <w:t>o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smlouvu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svým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podpisem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stvr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z</w:t>
                  </w:r>
                  <w:r>
                    <w:rPr>
                      <w:rFonts w:ascii="Arial" w:hAnsi="Arial"/>
                      <w:w w:val="104"/>
                    </w:rPr>
                    <w:t>ují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pla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no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s</w:t>
                  </w:r>
                  <w:r>
                    <w:rPr>
                      <w:rFonts w:ascii="Arial" w:hAnsi="Arial"/>
                      <w:w w:val="108"/>
                    </w:rPr>
                    <w:t>t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svých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jedn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telských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opráv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ěn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14"/>
                    <w:ind w:left="164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3.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d</w:t>
                  </w:r>
                  <w:r>
                    <w:rPr>
                      <w:rFonts w:ascii="Arial" w:hAnsi="Arial"/>
                      <w:w w:val="101"/>
                    </w:rPr>
                    <w:t>áv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a</w:t>
                  </w:r>
                  <w:r>
                    <w:rPr>
                      <w:rFonts w:ascii="Arial" w:hAnsi="Arial"/>
                      <w:w w:val="101"/>
                    </w:rPr>
                    <w:t>jící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tím</w:t>
                  </w:r>
                  <w:r>
                    <w:rPr>
                      <w:rFonts w:ascii="Arial" w:hAnsi="Arial"/>
                      <w:spacing w:val="-3"/>
                      <w:w w:val="113"/>
                    </w:rPr>
                    <w:t>t</w:t>
                  </w:r>
                  <w:r>
                    <w:rPr>
                      <w:rFonts w:ascii="Arial" w:hAnsi="Arial"/>
                      <w:w w:val="113"/>
                    </w:rPr>
                    <w:t>o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hl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šuj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,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že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úč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st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ík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m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cer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t</w:t>
                  </w:r>
                  <w:r>
                    <w:rPr>
                      <w:rFonts w:ascii="Arial" w:hAnsi="Arial"/>
                      <w:w w:val="106"/>
                    </w:rPr>
                    <w:t>ifika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c</w:t>
                  </w:r>
                  <w:r>
                    <w:rPr>
                      <w:rFonts w:ascii="Arial" w:hAnsi="Arial"/>
                      <w:w w:val="106"/>
                    </w:rPr>
                    <w:t>e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lesů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79"/>
                    </w:rPr>
                    <w:t>FSC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84"/>
                    </w:rPr>
                    <w:t>PEF</w:t>
                  </w:r>
                  <w:r>
                    <w:rPr>
                      <w:rFonts w:ascii="Arial" w:hAnsi="Arial"/>
                      <w:spacing w:val="-2"/>
                      <w:w w:val="84"/>
                    </w:rPr>
                    <w:t>C</w:t>
                  </w:r>
                  <w:r>
                    <w:rPr>
                      <w:rFonts w:ascii="Arial" w:hAnsi="Arial"/>
                      <w:w w:val="84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93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3.1.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FSC-CRC: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NC-FM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/</w:t>
                  </w:r>
                  <w:r>
                    <w:rPr>
                      <w:rFonts w:ascii="Arial" w:hAnsi="Arial"/>
                      <w:w w:val="100"/>
                    </w:rPr>
                    <w:t>COC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-</w:t>
                  </w:r>
                  <w:r>
                    <w:rPr>
                      <w:rFonts w:ascii="Arial" w:hAnsi="Arial"/>
                      <w:w w:val="100"/>
                    </w:rPr>
                    <w:t>0151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4</w:t>
                  </w:r>
                  <w:r>
                    <w:rPr>
                      <w:rFonts w:ascii="Arial" w:hAnsi="Arial"/>
                      <w:w w:val="100"/>
                    </w:rPr>
                    <w:t>6,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pl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tné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na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období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15.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0</w:t>
                  </w:r>
                  <w:r>
                    <w:rPr>
                      <w:rFonts w:ascii="Arial" w:hAnsi="Arial"/>
                      <w:w w:val="103"/>
                    </w:rPr>
                    <w:t>5.2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0</w:t>
                  </w:r>
                  <w:r>
                    <w:rPr>
                      <w:rFonts w:ascii="Arial" w:hAnsi="Arial"/>
                      <w:w w:val="103"/>
                    </w:rPr>
                    <w:t>19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až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14.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0</w:t>
                  </w:r>
                  <w:r>
                    <w:rPr>
                      <w:rFonts w:ascii="Arial" w:hAnsi="Arial"/>
                      <w:w w:val="102"/>
                    </w:rPr>
                    <w:t>5.2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0</w:t>
                  </w:r>
                  <w:r>
                    <w:rPr>
                      <w:rFonts w:ascii="Arial" w:hAnsi="Arial"/>
                      <w:w w:val="102"/>
                    </w:rPr>
                    <w:t>24.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9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3.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2</w:t>
                  </w:r>
                  <w:r>
                    <w:rPr>
                      <w:rFonts w:ascii="Arial" w:hAnsi="Arial"/>
                      <w:w w:val="98"/>
                    </w:rPr>
                    <w:t>.</w:t>
                  </w:r>
                  <w:r>
                    <w:rPr>
                      <w:rFonts w:ascii="Arial" w:hAnsi="Arial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</w:rPr>
                    <w:t>PEFC</w:t>
                  </w:r>
                  <w:r>
                    <w:rPr>
                      <w:rFonts w:ascii="Arial" w:hAnsi="Arial"/>
                      <w:b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182"/>
                    </w:rPr>
                    <w:t>-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Reg.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</w:rPr>
                    <w:t>číslo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ce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r</w:t>
                  </w:r>
                  <w:r>
                    <w:rPr>
                      <w:rFonts w:ascii="Arial" w:hAnsi="Arial"/>
                      <w:w w:val="111"/>
                    </w:rPr>
                    <w:t>tifik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á</w:t>
                  </w:r>
                  <w:r>
                    <w:rPr>
                      <w:rFonts w:ascii="Arial" w:hAnsi="Arial"/>
                      <w:w w:val="111"/>
                    </w:rPr>
                    <w:t>tu: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TUH-104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/</w:t>
                  </w:r>
                  <w:r>
                    <w:rPr>
                      <w:rFonts w:ascii="Arial" w:hAnsi="Arial"/>
                      <w:w w:val="106"/>
                    </w:rPr>
                    <w:t>21,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é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89"/>
                    </w:rPr>
                    <w:t>na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období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0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1</w:t>
                  </w:r>
                  <w:r>
                    <w:rPr>
                      <w:rFonts w:ascii="Arial" w:hAnsi="Arial"/>
                      <w:w w:val="105"/>
                    </w:rPr>
                    <w:t>.1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0</w:t>
                  </w:r>
                  <w:r>
                    <w:rPr>
                      <w:rFonts w:ascii="Arial" w:hAnsi="Arial"/>
                      <w:w w:val="105"/>
                    </w:rPr>
                    <w:t>.2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0</w:t>
                  </w:r>
                  <w:r>
                    <w:rPr>
                      <w:rFonts w:ascii="Arial" w:hAnsi="Arial"/>
                      <w:w w:val="105"/>
                    </w:rPr>
                    <w:t>21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až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30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09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20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2</w:t>
                  </w:r>
                  <w:r>
                    <w:rPr>
                      <w:rFonts w:ascii="Arial" w:hAnsi="Arial"/>
                      <w:w w:val="104"/>
                    </w:rPr>
                    <w:t>4.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31"/>
                    <w:ind w:left="51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76"/>
                      <w:sz w:val="22"/>
                    </w:rPr>
                    <w:t>3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339"/>
          <w:sz w:val="20"/>
          <w:szCs w:val="20"/>
        </w:rPr>
        <w:drawing>
          <wp:inline distT="0" distB="0" distL="0" distR="0">
            <wp:extent cx="7689668" cy="10780776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66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9"/>
          <w:sz w:val="20"/>
          <w:szCs w:val="20"/>
        </w:rPr>
      </w:r>
    </w:p>
    <w:p>
      <w:pPr>
        <w:spacing w:after="0" w:line="16977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110" w:h="1698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0pt;margin-top:.000012pt;width:598.3pt;height:844.2pt;mso-position-horizontal-relative:page;mso-position-vertical-relative:page;z-index:-127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15"/>
                    <w:ind w:left="1865" w:right="1506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Dř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í</w:t>
                  </w:r>
                  <w:r>
                    <w:rPr>
                      <w:rFonts w:ascii="Arial" w:hAnsi="Arial"/>
                      <w:w w:val="98"/>
                    </w:rPr>
                    <w:t>ví,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jež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pře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mě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této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vy,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ch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á</w:t>
                  </w:r>
                  <w:r>
                    <w:rPr>
                      <w:rFonts w:ascii="Arial" w:hAnsi="Arial"/>
                      <w:w w:val="102"/>
                    </w:rPr>
                    <w:t>zí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o</w:t>
                  </w:r>
                  <w:r>
                    <w:rPr>
                      <w:rFonts w:ascii="Arial" w:hAnsi="Arial"/>
                      <w:w w:val="99"/>
                    </w:rPr>
                    <w:t>uze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z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lesů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obho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s</w:t>
                  </w:r>
                  <w:r>
                    <w:rPr>
                      <w:rFonts w:ascii="Arial" w:hAnsi="Arial"/>
                      <w:w w:val="106"/>
                    </w:rPr>
                    <w:t>poda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ř</w:t>
                  </w:r>
                  <w:r>
                    <w:rPr>
                      <w:rFonts w:ascii="Arial" w:hAnsi="Arial"/>
                      <w:w w:val="106"/>
                    </w:rPr>
                    <w:t>ovaný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c</w:t>
                  </w:r>
                  <w:r>
                    <w:rPr>
                      <w:rFonts w:ascii="Arial" w:hAnsi="Arial"/>
                      <w:w w:val="106"/>
                    </w:rPr>
                    <w:t>h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souladu</w:t>
                  </w:r>
                  <w:r>
                    <w:rPr>
                      <w:rFonts w:ascii="Arial" w:hAnsi="Arial"/>
                      <w:w w:val="104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s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požada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v</w:t>
                  </w:r>
                  <w:r>
                    <w:rPr>
                      <w:rFonts w:ascii="Arial" w:hAnsi="Arial"/>
                      <w:w w:val="102"/>
                    </w:rPr>
                    <w:t>ky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certi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f</w:t>
                  </w:r>
                  <w:r>
                    <w:rPr>
                      <w:rFonts w:ascii="Arial" w:hAnsi="Arial"/>
                      <w:w w:val="106"/>
                    </w:rPr>
                    <w:t>ikačn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ch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kritér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i</w:t>
                  </w:r>
                  <w:r>
                    <w:rPr>
                      <w:rFonts w:ascii="Arial" w:hAnsi="Arial"/>
                      <w:w w:val="112"/>
                    </w:rPr>
                    <w:t>í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79"/>
                    </w:rPr>
                    <w:t>FSC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84"/>
                    </w:rPr>
                    <w:t>PEF</w:t>
                  </w:r>
                  <w:r>
                    <w:rPr>
                      <w:rFonts w:ascii="Arial" w:hAnsi="Arial"/>
                      <w:spacing w:val="-2"/>
                      <w:w w:val="84"/>
                    </w:rPr>
                    <w:t>C</w:t>
                  </w:r>
                  <w:r>
                    <w:rPr>
                      <w:rFonts w:ascii="Arial" w:hAnsi="Arial"/>
                      <w:w w:val="84"/>
                    </w:rPr>
                    <w:t>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58" w:right="1507" w:hanging="28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4.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Smlouva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sepsána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ve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dvou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vyho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t</w:t>
                  </w:r>
                  <w:r>
                    <w:rPr>
                      <w:rFonts w:ascii="Arial" w:hAnsi="Arial"/>
                      <w:w w:val="106"/>
                    </w:rPr>
                    <w:t>ov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e</w:t>
                  </w:r>
                  <w:r>
                    <w:rPr>
                      <w:rFonts w:ascii="Arial" w:hAnsi="Arial"/>
                      <w:w w:val="106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ch,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z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nichž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každé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má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pla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nost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ori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g</w:t>
                  </w:r>
                  <w:r>
                    <w:rPr>
                      <w:rFonts w:ascii="Arial" w:hAnsi="Arial"/>
                      <w:w w:val="106"/>
                    </w:rPr>
                    <w:t>inálu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každá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ze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stran</w:t>
                  </w:r>
                  <w:r>
                    <w:rPr>
                      <w:rFonts w:ascii="Arial" w:hAnsi="Arial"/>
                      <w:w w:val="10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d</w:t>
                  </w:r>
                  <w:r>
                    <w:rPr>
                      <w:rFonts w:ascii="Arial" w:hAnsi="Arial"/>
                      <w:w w:val="106"/>
                    </w:rPr>
                    <w:t>rží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jednom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vyhotov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e</w:t>
                  </w:r>
                  <w:r>
                    <w:rPr>
                      <w:rFonts w:ascii="Arial" w:hAnsi="Arial"/>
                      <w:w w:val="107"/>
                    </w:rPr>
                    <w:t>ní.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osti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na</w:t>
                  </w:r>
                  <w:r>
                    <w:rPr>
                      <w:rFonts w:ascii="Arial" w:hAnsi="Arial"/>
                      <w:spacing w:val="-4"/>
                      <w:w w:val="100"/>
                    </w:rPr>
                    <w:t>b</w:t>
                  </w:r>
                  <w:r>
                    <w:rPr>
                      <w:rFonts w:ascii="Arial" w:hAnsi="Arial"/>
                      <w:w w:val="100"/>
                    </w:rPr>
                    <w:t>ývá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w w:val="116"/>
                    </w:rPr>
                    <w:t>tato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u</w:t>
                  </w:r>
                  <w:r>
                    <w:rPr>
                      <w:rFonts w:ascii="Arial" w:hAnsi="Arial"/>
                      <w:w w:val="102"/>
                    </w:rPr>
                    <w:t>va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dn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podpisu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ě</w:t>
                  </w:r>
                  <w:r>
                    <w:rPr>
                      <w:rFonts w:ascii="Arial" w:hAnsi="Arial"/>
                      <w:w w:val="105"/>
                    </w:rPr>
                    <w:t>ma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smluvn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í</w:t>
                  </w:r>
                  <w:r>
                    <w:rPr>
                      <w:rFonts w:ascii="Arial" w:hAnsi="Arial"/>
                      <w:w w:val="107"/>
                    </w:rPr>
                    <w:t>mi</w:t>
                  </w:r>
                  <w:r>
                    <w:rPr>
                      <w:rFonts w:ascii="Arial" w:hAnsi="Arial"/>
                      <w:w w:val="107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stranami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účin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osti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dnem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zveřejn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ě</w:t>
                  </w:r>
                  <w:r>
                    <w:rPr>
                      <w:rFonts w:ascii="Arial" w:hAnsi="Arial"/>
                      <w:w w:val="104"/>
                    </w:rPr>
                    <w:t>ní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v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regist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u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smluv.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57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6"/>
                    </w:rPr>
                    <w:t>5.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Ku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p</w:t>
                  </w:r>
                  <w:r>
                    <w:rPr>
                      <w:rFonts w:ascii="Arial" w:hAnsi="Arial"/>
                      <w:w w:val="102"/>
                    </w:rPr>
                    <w:t>uj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cí</w:t>
                  </w:r>
                  <w:r>
                    <w:rPr>
                      <w:rFonts w:ascii="Arial" w:hAnsi="Arial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so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u</w:t>
                  </w:r>
                  <w:r>
                    <w:rPr>
                      <w:rFonts w:ascii="Arial" w:hAnsi="Arial"/>
                      <w:w w:val="102"/>
                    </w:rPr>
                    <w:t>hl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a</w:t>
                  </w:r>
                  <w:r>
                    <w:rPr>
                      <w:rFonts w:ascii="Arial" w:hAnsi="Arial"/>
                      <w:w w:val="102"/>
                    </w:rPr>
                    <w:t>sí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zveřejn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ě</w:t>
                  </w:r>
                  <w:r>
                    <w:rPr>
                      <w:rFonts w:ascii="Arial" w:hAnsi="Arial"/>
                      <w:w w:val="104"/>
                    </w:rPr>
                    <w:t>ním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zn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ě</w:t>
                  </w:r>
                  <w:r>
                    <w:rPr>
                      <w:rFonts w:ascii="Arial" w:hAnsi="Arial"/>
                      <w:w w:val="101"/>
                    </w:rPr>
                    <w:t>ní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této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vy</w:t>
                  </w:r>
                  <w:r>
                    <w:rPr>
                      <w:rFonts w:ascii="Arial" w:hAnsi="Arial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včetně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jejích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doda</w:t>
                  </w:r>
                  <w:r>
                    <w:rPr>
                      <w:rFonts w:ascii="Arial" w:hAnsi="Arial"/>
                      <w:spacing w:val="-4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ků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v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registru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smluv.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58" w:right="1514" w:hanging="28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6.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Jakékoliv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změny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atky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této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smlouvy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mohou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být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vá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d</w:t>
                  </w:r>
                  <w:r>
                    <w:rPr>
                      <w:rFonts w:ascii="Arial" w:hAnsi="Arial"/>
                      <w:w w:val="105"/>
                    </w:rPr>
                    <w:t>ě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y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u</w:t>
                  </w:r>
                  <w:r>
                    <w:rPr>
                      <w:rFonts w:ascii="Arial" w:hAnsi="Arial"/>
                      <w:w w:val="102"/>
                    </w:rPr>
                    <w:t>ze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píse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m</w:t>
                  </w:r>
                  <w:r>
                    <w:rPr>
                      <w:rFonts w:ascii="Arial" w:hAnsi="Arial"/>
                      <w:w w:val="101"/>
                    </w:rPr>
                    <w:t>ně,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po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vzáj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mném</w:t>
                  </w:r>
                  <w:r>
                    <w:rPr>
                      <w:rFonts w:ascii="Arial" w:hAnsi="Arial"/>
                      <w:w w:val="10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odsouhlase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b</w:t>
                  </w:r>
                  <w:r>
                    <w:rPr>
                      <w:rFonts w:ascii="Arial" w:hAnsi="Arial"/>
                      <w:w w:val="103"/>
                    </w:rPr>
                    <w:t>ěma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smluvn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mi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stra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ami.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65" w:right="1524" w:hanging="28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7.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Pro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pří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p</w:t>
                  </w:r>
                  <w:r>
                    <w:rPr>
                      <w:rFonts w:ascii="Arial" w:hAnsi="Arial"/>
                      <w:w w:val="103"/>
                    </w:rPr>
                    <w:t>ad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vymáhá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í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splnění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povi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nosti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83"/>
                    </w:rPr>
                    <w:t>z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116"/>
                    </w:rPr>
                    <w:t>této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uvy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h</w:t>
                  </w:r>
                  <w:r>
                    <w:rPr>
                      <w:rFonts w:ascii="Arial" w:hAnsi="Arial"/>
                      <w:w w:val="107"/>
                    </w:rPr>
                    <w:t>odly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89"/>
                    </w:rPr>
                    <w:t>si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smluvní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str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ny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jako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mís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t</w:t>
                  </w:r>
                  <w:r>
                    <w:rPr>
                      <w:rFonts w:ascii="Arial" w:hAnsi="Arial"/>
                      <w:w w:val="104"/>
                    </w:rPr>
                    <w:t>ně</w:t>
                  </w:r>
                  <w:r>
                    <w:rPr>
                      <w:rFonts w:ascii="Arial" w:hAnsi="Arial"/>
                      <w:w w:val="104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příslušný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so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u</w:t>
                  </w:r>
                  <w:r>
                    <w:rPr>
                      <w:rFonts w:ascii="Arial" w:hAnsi="Arial"/>
                      <w:w w:val="100"/>
                    </w:rPr>
                    <w:t>d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prv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ího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u</w:t>
                  </w:r>
                  <w:r>
                    <w:rPr>
                      <w:rFonts w:ascii="Arial" w:hAnsi="Arial"/>
                      <w:w w:val="106"/>
                    </w:rPr>
                    <w:t>pně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cný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soud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pro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místo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sídla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prodávaj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cího.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0"/>
                    <w:ind w:left="15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Ve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Vrchlab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,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dne: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tabs>
                      <w:tab w:pos="7005" w:val="left" w:leader="none"/>
                      <w:tab w:pos="7847" w:val="left" w:leader="none"/>
                    </w:tabs>
                    <w:spacing w:line="232" w:lineRule="auto" w:before="30"/>
                    <w:ind w:left="1548" w:right="2075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b/>
                      <w:w w:val="59"/>
                      <w:sz w:val="22"/>
                    </w:rPr>
                    <w:t>St</w:t>
                  </w:r>
                  <w:r>
                    <w:rPr>
                      <w:rFonts w:ascii="Arial" w:hAnsi="Arial"/>
                      <w:b/>
                      <w:spacing w:val="-2"/>
                      <w:w w:val="59"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w w:val="59"/>
                      <w:sz w:val="22"/>
                    </w:rPr>
                    <w:t>veb</w:t>
                  </w:r>
                  <w:r>
                    <w:rPr>
                      <w:rFonts w:ascii="Arial" w:hAnsi="Arial"/>
                      <w:b/>
                      <w:spacing w:val="-2"/>
                      <w:w w:val="59"/>
                      <w:sz w:val="22"/>
                    </w:rPr>
                    <w:t>n</w:t>
                  </w:r>
                  <w:r>
                    <w:rPr>
                      <w:rFonts w:ascii="Arial" w:hAnsi="Arial"/>
                      <w:b/>
                      <w:w w:val="59"/>
                      <w:sz w:val="22"/>
                    </w:rPr>
                    <w:t>í</w:t>
                  </w:r>
                  <w:r>
                    <w:rPr>
                      <w:rFonts w:ascii="Arial" w:hAnsi="Arial"/>
                      <w:b/>
                      <w:spacing w:val="-18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53"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spacing w:val="-1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59"/>
                      <w:sz w:val="22"/>
                    </w:rPr>
                    <w:t>inženýrská</w:t>
                  </w:r>
                  <w:r>
                    <w:rPr>
                      <w:rFonts w:ascii="Arial" w:hAnsi="Arial"/>
                      <w:b/>
                      <w:spacing w:val="-27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w w:val="59"/>
                      <w:sz w:val="22"/>
                    </w:rPr>
                    <w:t>f</w:t>
                  </w:r>
                  <w:r>
                    <w:rPr>
                      <w:rFonts w:ascii="Arial" w:hAnsi="Arial"/>
                      <w:b/>
                      <w:w w:val="59"/>
                      <w:sz w:val="2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2"/>
                      <w:w w:val="59"/>
                      <w:sz w:val="22"/>
                    </w:rPr>
                    <w:t>rm</w:t>
                  </w:r>
                  <w:r>
                    <w:rPr>
                      <w:rFonts w:ascii="Arial" w:hAnsi="Arial"/>
                      <w:b/>
                      <w:w w:val="59"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spacing w:val="-1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60"/>
                      <w:sz w:val="22"/>
                    </w:rPr>
                    <w:t>KLIMEŠ</w:t>
                  </w:r>
                  <w:r>
                    <w:rPr>
                      <w:rFonts w:ascii="Arial" w:hAnsi="Arial"/>
                      <w:b/>
                      <w:spacing w:val="-28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56"/>
                      <w:sz w:val="22"/>
                    </w:rPr>
                    <w:t>s.r.</w:t>
                  </w:r>
                  <w:r>
                    <w:rPr>
                      <w:rFonts w:ascii="Arial" w:hAnsi="Arial"/>
                      <w:b/>
                      <w:spacing w:val="-2"/>
                      <w:w w:val="56"/>
                      <w:sz w:val="22"/>
                    </w:rPr>
                    <w:t>o</w:t>
                  </w:r>
                  <w:r>
                    <w:rPr>
                      <w:rFonts w:ascii="Arial" w:hAnsi="Arial"/>
                      <w:b/>
                      <w:w w:val="56"/>
                      <w:sz w:val="22"/>
                    </w:rPr>
                    <w:t>,</w:t>
                  </w:r>
                  <w:r>
                    <w:rPr>
                      <w:rFonts w:ascii="Arial" w:hAnsi="Arial"/>
                      <w:b/>
                      <w:sz w:val="22"/>
                    </w:rPr>
                    <w:tab/>
                  </w:r>
                  <w:r>
                    <w:rPr>
                      <w:rFonts w:ascii="Arial" w:hAnsi="Arial"/>
                      <w:w w:val="106"/>
                      <w:position w:val="-6"/>
                      <w:sz w:val="15"/>
                    </w:rPr>
                    <w:t>Spr</w:t>
                  </w:r>
                  <w:r>
                    <w:rPr>
                      <w:rFonts w:ascii="Arial" w:hAnsi="Arial"/>
                      <w:spacing w:val="-3"/>
                      <w:w w:val="106"/>
                      <w:position w:val="-6"/>
                      <w:sz w:val="15"/>
                    </w:rPr>
                    <w:t>á</w:t>
                  </w:r>
                  <w:r>
                    <w:rPr>
                      <w:rFonts w:ascii="Arial" w:hAnsi="Arial"/>
                      <w:w w:val="106"/>
                      <w:position w:val="-6"/>
                      <w:sz w:val="15"/>
                    </w:rPr>
                    <w:t>va</w:t>
                  </w:r>
                  <w:r>
                    <w:rPr>
                      <w:rFonts w:ascii="Arial" w:hAnsi="Arial"/>
                      <w:position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spacing w:val="-20"/>
                      <w:position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11"/>
                      <w:position w:val="-6"/>
                      <w:sz w:val="15"/>
                    </w:rPr>
                    <w:t>Krk</w:t>
                  </w:r>
                  <w:r>
                    <w:rPr>
                      <w:rFonts w:ascii="Arial" w:hAnsi="Arial"/>
                      <w:spacing w:val="-3"/>
                      <w:w w:val="111"/>
                      <w:position w:val="-6"/>
                      <w:sz w:val="15"/>
                    </w:rPr>
                    <w:t>o</w:t>
                  </w:r>
                  <w:r>
                    <w:rPr>
                      <w:rFonts w:ascii="Arial" w:hAnsi="Arial"/>
                      <w:w w:val="111"/>
                      <w:position w:val="-6"/>
                      <w:sz w:val="15"/>
                    </w:rPr>
                    <w:t>nošs</w:t>
                  </w:r>
                  <w:r>
                    <w:rPr>
                      <w:rFonts w:ascii="Arial" w:hAnsi="Arial"/>
                      <w:spacing w:val="-3"/>
                      <w:w w:val="111"/>
                      <w:position w:val="-6"/>
                      <w:sz w:val="15"/>
                    </w:rPr>
                    <w:t>k</w:t>
                  </w:r>
                  <w:r>
                    <w:rPr>
                      <w:rFonts w:ascii="Arial" w:hAnsi="Arial"/>
                      <w:w w:val="111"/>
                      <w:position w:val="-6"/>
                      <w:sz w:val="15"/>
                    </w:rPr>
                    <w:t>ého</w:t>
                  </w:r>
                  <w:r>
                    <w:rPr>
                      <w:rFonts w:ascii="Arial" w:hAnsi="Arial"/>
                      <w:spacing w:val="16"/>
                      <w:position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10"/>
                      <w:position w:val="-6"/>
                      <w:sz w:val="15"/>
                    </w:rPr>
                    <w:t>národ</w:t>
                  </w:r>
                  <w:r>
                    <w:rPr>
                      <w:rFonts w:ascii="Arial" w:hAnsi="Arial"/>
                      <w:spacing w:val="-3"/>
                      <w:w w:val="110"/>
                      <w:position w:val="-6"/>
                      <w:sz w:val="15"/>
                    </w:rPr>
                    <w:t>n</w:t>
                  </w:r>
                  <w:r>
                    <w:rPr>
                      <w:rFonts w:ascii="Arial" w:hAnsi="Arial"/>
                      <w:w w:val="110"/>
                      <w:position w:val="-6"/>
                      <w:sz w:val="15"/>
                    </w:rPr>
                    <w:t>ího</w:t>
                  </w:r>
                  <w:r>
                    <w:rPr>
                      <w:rFonts w:ascii="Arial" w:hAnsi="Arial"/>
                      <w:spacing w:val="12"/>
                      <w:position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08"/>
                      <w:position w:val="-6"/>
                      <w:sz w:val="15"/>
                    </w:rPr>
                    <w:t>parku</w:t>
                  </w:r>
                  <w:r>
                    <w:rPr>
                      <w:rFonts w:ascii="Arial" w:hAnsi="Arial"/>
                      <w:w w:val="108"/>
                      <w:position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92"/>
                      <w:sz w:val="15"/>
                    </w:rPr>
                    <w:t>tř</w:t>
                  </w:r>
                  <w:r>
                    <w:rPr>
                      <w:rFonts w:ascii="Arial" w:hAnsi="Arial"/>
                      <w:spacing w:val="-3"/>
                      <w:w w:val="92"/>
                      <w:sz w:val="15"/>
                    </w:rPr>
                    <w:t>í</w:t>
                  </w:r>
                  <w:r>
                    <w:rPr>
                      <w:rFonts w:ascii="Arial" w:hAnsi="Arial"/>
                      <w:w w:val="92"/>
                      <w:sz w:val="15"/>
                    </w:rPr>
                    <w:t>da</w:t>
                  </w:r>
                  <w:r>
                    <w:rPr>
                      <w:rFonts w:ascii="Arial" w:hAnsi="Arial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94"/>
                      <w:sz w:val="15"/>
                    </w:rPr>
                    <w:t>Josefa</w:t>
                  </w:r>
                  <w:r>
                    <w:rPr>
                      <w:rFonts w:ascii="Arial" w:hAnsi="Arial"/>
                      <w:spacing w:val="7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82"/>
                      <w:sz w:val="15"/>
                    </w:rPr>
                    <w:t>II.</w:t>
                  </w:r>
                  <w:r>
                    <w:rPr>
                      <w:rFonts w:ascii="Arial" w:hAnsi="Arial"/>
                      <w:spacing w:val="6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91"/>
                      <w:sz w:val="15"/>
                    </w:rPr>
                    <w:t>227,</w:t>
                  </w:r>
                  <w:r>
                    <w:rPr>
                      <w:rFonts w:ascii="Arial" w:hAnsi="Arial"/>
                      <w:spacing w:val="7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92"/>
                      <w:sz w:val="15"/>
                    </w:rPr>
                    <w:t>Horní</w:t>
                  </w:r>
                  <w:r>
                    <w:rPr>
                      <w:rFonts w:ascii="Arial" w:hAnsi="Arial"/>
                      <w:spacing w:val="-2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89"/>
                      <w:sz w:val="15"/>
                    </w:rPr>
                    <w:t>Ma</w:t>
                  </w:r>
                  <w:r>
                    <w:rPr>
                      <w:rFonts w:ascii="Arial" w:hAnsi="Arial"/>
                      <w:spacing w:val="-3"/>
                      <w:w w:val="89"/>
                      <w:sz w:val="15"/>
                    </w:rPr>
                    <w:t>r</w:t>
                  </w:r>
                  <w:r>
                    <w:rPr>
                      <w:rFonts w:ascii="Arial" w:hAnsi="Arial"/>
                      <w:w w:val="89"/>
                      <w:sz w:val="15"/>
                    </w:rPr>
                    <w:t>šov,</w:t>
                  </w:r>
                  <w:r>
                    <w:rPr>
                      <w:rFonts w:ascii="Arial" w:hAnsi="Arial"/>
                      <w:spacing w:val="7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92"/>
                      <w:sz w:val="15"/>
                    </w:rPr>
                    <w:t>542</w:t>
                  </w:r>
                  <w:r>
                    <w:rPr>
                      <w:rFonts w:ascii="Arial" w:hAns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90"/>
                      <w:sz w:val="15"/>
                    </w:rPr>
                    <w:t>26</w:t>
                  </w:r>
                  <w:r>
                    <w:rPr>
                      <w:rFonts w:ascii="Arial" w:hAnsi="Arial"/>
                      <w:sz w:val="15"/>
                    </w:rPr>
                    <w:tab/>
                    <w:tab/>
                  </w:r>
                  <w:r>
                    <w:rPr>
                      <w:rFonts w:ascii="Arial" w:hAnsi="Arial"/>
                      <w:w w:val="121"/>
                      <w:position w:val="-6"/>
                      <w:sz w:val="15"/>
                    </w:rPr>
                    <w:t>Dobr</w:t>
                  </w:r>
                  <w:r>
                    <w:rPr>
                      <w:rFonts w:ascii="Arial" w:hAnsi="Arial"/>
                      <w:spacing w:val="-4"/>
                      <w:w w:val="121"/>
                      <w:position w:val="-6"/>
                      <w:sz w:val="15"/>
                    </w:rPr>
                    <w:t>o</w:t>
                  </w:r>
                  <w:r>
                    <w:rPr>
                      <w:rFonts w:ascii="Arial" w:hAnsi="Arial"/>
                      <w:w w:val="121"/>
                      <w:position w:val="-6"/>
                      <w:sz w:val="15"/>
                    </w:rPr>
                    <w:t>vské</w:t>
                  </w:r>
                  <w:r>
                    <w:rPr>
                      <w:rFonts w:ascii="Arial" w:hAnsi="Arial"/>
                      <w:spacing w:val="-3"/>
                      <w:w w:val="121"/>
                      <w:position w:val="-6"/>
                      <w:sz w:val="15"/>
                    </w:rPr>
                    <w:t>h</w:t>
                  </w:r>
                  <w:r>
                    <w:rPr>
                      <w:rFonts w:ascii="Arial" w:hAnsi="Arial"/>
                      <w:w w:val="121"/>
                      <w:position w:val="-6"/>
                      <w:sz w:val="15"/>
                    </w:rPr>
                    <w:t>o</w:t>
                  </w:r>
                  <w:r>
                    <w:rPr>
                      <w:rFonts w:ascii="Arial" w:hAnsi="Arial"/>
                      <w:spacing w:val="16"/>
                      <w:position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86"/>
                      <w:position w:val="-6"/>
                      <w:sz w:val="15"/>
                    </w:rPr>
                    <w:t>3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  <w:p>
                  <w:pPr>
                    <w:spacing w:line="171" w:lineRule="exact" w:before="0"/>
                    <w:ind w:left="7654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w w:val="112"/>
                      <w:sz w:val="15"/>
                    </w:rPr>
                    <w:t>543</w:t>
                  </w:r>
                  <w:r>
                    <w:rPr>
                      <w:rFonts w:ascii="Arial" w:hAnsi="Arial"/>
                      <w:sz w:val="15"/>
                    </w:rPr>
                    <w:t> </w:t>
                  </w:r>
                  <w:r>
                    <w:rPr>
                      <w:rFonts w:ascii="Arial" w:hAnsi="Arial"/>
                      <w:spacing w:val="-20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11"/>
                      <w:sz w:val="15"/>
                    </w:rPr>
                    <w:t>Ol</w:t>
                  </w:r>
                  <w:r>
                    <w:rPr>
                      <w:rFonts w:ascii="Arial" w:hAnsi="Arial"/>
                      <w:sz w:val="15"/>
                    </w:rPr>
                    <w:t> </w:t>
                  </w:r>
                  <w:r>
                    <w:rPr>
                      <w:rFonts w:ascii="Arial" w:hAns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w w:val="133"/>
                      <w:sz w:val="15"/>
                    </w:rPr>
                    <w:t>VRCHLABÍ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  <w:p>
                  <w:pPr>
                    <w:spacing w:before="79"/>
                    <w:ind w:left="0" w:right="2110" w:firstLine="0"/>
                    <w:jc w:val="righ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w w:val="122"/>
                      <w:sz w:val="15"/>
                    </w:rPr>
                    <w:t>5</w:t>
                  </w:r>
                  <w:r>
                    <w:rPr>
                      <w:rFonts w:ascii="Arial"/>
                      <w:sz w:val="15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pStyle w:val="BodyText"/>
                    <w:tabs>
                      <w:tab w:pos="6573" w:val="left" w:leader="none"/>
                    </w:tabs>
                    <w:spacing w:line="240" w:lineRule="auto"/>
                    <w:ind w:left="229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Ku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p</w:t>
                  </w:r>
                  <w:r>
                    <w:rPr>
                      <w:rFonts w:ascii="Arial" w:hAnsi="Arial"/>
                      <w:w w:val="100"/>
                    </w:rPr>
                    <w:t>ující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0"/>
                    </w:rPr>
                    <w:t>Prodá</w:t>
                  </w:r>
                  <w:r>
                    <w:rPr>
                      <w:rFonts w:ascii="Arial" w:hAnsi="Arial"/>
                      <w:spacing w:val="2"/>
                      <w:w w:val="100"/>
                    </w:rPr>
                    <w:t>v</w:t>
                  </w:r>
                  <w:r>
                    <w:rPr>
                      <w:rFonts w:ascii="Arial" w:hAnsi="Arial"/>
                      <w:w w:val="100"/>
                    </w:rPr>
                    <w:t>ající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1576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Pří</w:t>
                  </w:r>
                  <w:r>
                    <w:rPr>
                      <w:rFonts w:ascii="Arial" w:hAnsi="Arial"/>
                      <w:b/>
                      <w:spacing w:val="-3"/>
                      <w:w w:val="97"/>
                      <w:sz w:val="19"/>
                    </w:rPr>
                    <w:t>l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ohy:</w:t>
                  </w:r>
                  <w:r>
                    <w:rPr>
                      <w:rFonts w:ascii="Arial" w:hAnsi="Arial"/>
                      <w:b/>
                      <w:sz w:val="19"/>
                    </w:rPr>
                    <w:t>  </w:t>
                  </w:r>
                  <w:r>
                    <w:rPr>
                      <w:rFonts w:ascii="Arial" w:hAnsi="Arial"/>
                      <w:w w:val="98"/>
                      <w:sz w:val="19"/>
                    </w:rPr>
                    <w:t>viz.</w:t>
                  </w:r>
                  <w:r>
                    <w:rPr>
                      <w:rFonts w:ascii="Arial" w:hAns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99"/>
                      <w:sz w:val="19"/>
                    </w:rPr>
                    <w:t>čl.</w:t>
                  </w:r>
                  <w:r>
                    <w:rPr>
                      <w:rFonts w:ascii="Arial" w:hAnsi="Arial"/>
                      <w:spacing w:val="18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2"/>
                      <w:sz w:val="19"/>
                    </w:rPr>
                    <w:t>I,</w:t>
                  </w:r>
                  <w:r>
                    <w:rPr>
                      <w:rFonts w:ascii="Arial" w:hAnsi="Arial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9"/>
                    </w:rPr>
                    <w:t>ods</w:t>
                  </w:r>
                  <w:r>
                    <w:rPr>
                      <w:rFonts w:ascii="Arial" w:hAnsi="Arial"/>
                      <w:spacing w:val="-3"/>
                      <w:w w:val="105"/>
                      <w:sz w:val="19"/>
                    </w:rPr>
                    <w:t>t</w:t>
                  </w:r>
                  <w:r>
                    <w:rPr>
                      <w:rFonts w:ascii="Arial" w:hAnsi="Arial"/>
                      <w:w w:val="105"/>
                      <w:sz w:val="19"/>
                    </w:rPr>
                    <w:t>.</w:t>
                  </w:r>
                  <w:r>
                    <w:rPr>
                      <w:rFonts w:ascii="Arial" w:hAns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91"/>
                      <w:sz w:val="19"/>
                    </w:rPr>
                    <w:t>2.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0" w:right="3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88"/>
                      <w:sz w:val="22"/>
                    </w:rPr>
                    <w:t>4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598.3pt;height:844.2pt;mso-position-horizontal-relative:page;mso-position-vertical-relative:page;z-index:1144" coordorigin="0,0" coordsize="11966,16884">
            <v:shape style="position:absolute;left:0;top:0;width:11966;height:16884" type="#_x0000_t75" stroked="false">
              <v:imagedata r:id="rId8" o:title=""/>
            </v:shape>
            <v:shape style="position:absolute;left:3528;top:6329;width:1174;height:1224" type="#_x0000_t75" stroked="false">
              <v:imagedata r:id="rId9" o:title=""/>
            </v:shape>
            <v:shape style="position:absolute;left:6228;top:9569;width:4061;height:1915" type="#_x0000_t75" stroked="false">
              <v:imagedata r:id="rId10" o:title=""/>
            </v:shape>
            <v:group style="position:absolute;left:907;top:6509;width:4054;height:1256" coordorigin="907,6509" coordsize="4054,1256">
              <v:shape style="position:absolute;left:907;top:6509;width:4054;height:1256" coordorigin="907,6509" coordsize="4054,1256" path="m907,7765l4960,7765,4960,6509,907,6509,907,7765xe" filled="true" fillcolor="#000000" stroked="false">
                <v:path arrowok="t"/>
                <v:fill type="solid"/>
              </v:shape>
            </v:group>
            <v:group style="position:absolute;left:7048;top:6778;width:2613;height:1108" coordorigin="7048,6778" coordsize="2613,1108">
              <v:shape style="position:absolute;left:7048;top:6778;width:2613;height:1108" coordorigin="7048,6778" coordsize="2613,1108" path="m7048,7886l9661,7886,9661,6778,7048,6778,7048,7886xe" filled="true" fillcolor="#000000" stroked="false">
                <v:path arrowok="t"/>
                <v:fill type="solid"/>
              </v:shape>
            </v:group>
            <v:group style="position:absolute;left:7368;top:9570;width:3151;height:1915" coordorigin="7368,9570" coordsize="3151,1915">
              <v:shape style="position:absolute;left:7368;top:9570;width:3151;height:1915" coordorigin="7368,9570" coordsize="3151,1915" path="m7368,11485l10519,11485,10519,9570,7368,9570,7368,11485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70" w:h="16890"/>
          <w:pgMar w:top="160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595.1pt;height:841.7pt;mso-position-horizontal-relative:page;mso-position-vertical-relative:page;z-index:-127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168"/>
                    <w:ind w:left="14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w w:val="100"/>
                      <w:sz w:val="22"/>
                    </w:rPr>
                    <w:t>Správa</w:t>
                  </w:r>
                  <w:r>
                    <w:rPr>
                      <w:rFonts w:ascii="Arial" w:hAnsi="Arial"/>
                      <w:b/>
                      <w:spacing w:val="26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4"/>
                      <w:sz w:val="22"/>
                    </w:rPr>
                    <w:t>Kr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22"/>
                    </w:rPr>
                    <w:t>k</w:t>
                  </w:r>
                  <w:r>
                    <w:rPr>
                      <w:rFonts w:ascii="Arial" w:hAnsi="Arial"/>
                      <w:b/>
                      <w:w w:val="104"/>
                      <w:sz w:val="22"/>
                    </w:rPr>
                    <w:t>onoš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22"/>
                    </w:rPr>
                    <w:t>s</w:t>
                  </w:r>
                  <w:r>
                    <w:rPr>
                      <w:rFonts w:ascii="Arial" w:hAnsi="Arial"/>
                      <w:b/>
                      <w:w w:val="104"/>
                      <w:sz w:val="22"/>
                    </w:rPr>
                    <w:t>kého</w:t>
                  </w:r>
                  <w:r>
                    <w:rPr>
                      <w:rFonts w:ascii="Arial" w:hAnsi="Arial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22"/>
                    </w:rPr>
                    <w:t>národního</w:t>
                  </w:r>
                  <w:r>
                    <w:rPr>
                      <w:rFonts w:ascii="Arial" w:hAnsi="Arial"/>
                      <w:b/>
                      <w:spacing w:val="2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22"/>
                    </w:rPr>
                    <w:t>parku</w:t>
                  </w:r>
                  <w:r>
                    <w:rPr>
                      <w:rFonts w:ascii="Arial" w:hAnsi="Arial"/>
                      <w:b/>
                      <w:spacing w:val="1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22"/>
                    </w:rPr>
                    <w:t>ve</w:t>
                  </w:r>
                  <w:r>
                    <w:rPr>
                      <w:rFonts w:ascii="Arial" w:hAnsi="Arial"/>
                      <w:b/>
                      <w:spacing w:val="3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22"/>
                    </w:rPr>
                    <w:t>Vrchl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w w:val="103"/>
                      <w:sz w:val="22"/>
                    </w:rPr>
                    <w:t>bí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8" w:right="0" w:firstLine="0"/>
                    <w:jc w:val="center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/>
                      <w:w w:val="101"/>
                      <w:sz w:val="34"/>
                    </w:rPr>
                    <w:t>CEN</w:t>
                  </w:r>
                  <w:r>
                    <w:rPr>
                      <w:rFonts w:ascii="Arial" w:hAnsi="Arial"/>
                      <w:spacing w:val="-3"/>
                      <w:w w:val="101"/>
                      <w:sz w:val="34"/>
                    </w:rPr>
                    <w:t>O</w:t>
                  </w:r>
                  <w:r>
                    <w:rPr>
                      <w:rFonts w:ascii="Arial" w:hAnsi="Arial"/>
                      <w:w w:val="101"/>
                      <w:sz w:val="34"/>
                    </w:rPr>
                    <w:t>VÝ</w:t>
                  </w:r>
                  <w:r>
                    <w:rPr>
                      <w:rFonts w:ascii="Arial" w:hAnsi="Arial"/>
                      <w:spacing w:val="-2"/>
                      <w:sz w:val="34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34"/>
                    </w:rPr>
                    <w:t>V</w:t>
                  </w:r>
                  <w:r>
                    <w:rPr>
                      <w:rFonts w:ascii="Arial" w:hAnsi="Arial"/>
                      <w:spacing w:val="-3"/>
                      <w:w w:val="101"/>
                      <w:sz w:val="34"/>
                    </w:rPr>
                    <w:t>Ý</w:t>
                  </w:r>
                  <w:r>
                    <w:rPr>
                      <w:rFonts w:ascii="Arial" w:hAnsi="Arial"/>
                      <w:w w:val="101"/>
                      <w:sz w:val="34"/>
                    </w:rPr>
                    <w:t>MĚR</w:t>
                  </w:r>
                  <w:r>
                    <w:rPr>
                      <w:rFonts w:ascii="Arial" w:hAnsi="Arial"/>
                      <w:spacing w:val="19"/>
                      <w:sz w:val="34"/>
                    </w:rPr>
                    <w:t> </w:t>
                  </w:r>
                  <w:r>
                    <w:rPr>
                      <w:rFonts w:ascii="Arial" w:hAnsi="Arial"/>
                      <w:w w:val="100"/>
                      <w:sz w:val="34"/>
                    </w:rPr>
                    <w:t>č.</w:t>
                  </w:r>
                  <w:r>
                    <w:rPr>
                      <w:rFonts w:ascii="Arial" w:hAnsi="Arial"/>
                      <w:spacing w:val="19"/>
                      <w:sz w:val="34"/>
                    </w:rPr>
                    <w:t> </w:t>
                  </w:r>
                  <w:r>
                    <w:rPr>
                      <w:rFonts w:ascii="Arial" w:hAnsi="Arial"/>
                      <w:w w:val="99"/>
                      <w:sz w:val="34"/>
                    </w:rPr>
                    <w:t>7/2024</w:t>
                  </w:r>
                  <w:r>
                    <w:rPr>
                      <w:rFonts w:ascii="Arial" w:hAnsi="Arial"/>
                      <w:sz w:val="34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54" w:lineRule="auto" w:before="0"/>
                    <w:ind w:left="1612" w:right="1739" w:firstLine="25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w w:val="102"/>
                      <w:sz w:val="22"/>
                    </w:rPr>
                    <w:t>Správa</w:t>
                  </w:r>
                  <w:r>
                    <w:rPr>
                      <w:rFonts w:ascii="Arial" w:hAnsi="Arial"/>
                      <w:spacing w:val="22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2"/>
                      <w:sz w:val="22"/>
                    </w:rPr>
                    <w:t>Krkonošského</w:t>
                  </w:r>
                  <w:r>
                    <w:rPr>
                      <w:rFonts w:ascii="Arial" w:hAnsi="Arial"/>
                      <w:spacing w:val="21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4"/>
                      <w:sz w:val="22"/>
                    </w:rPr>
                    <w:t>náro</w:t>
                  </w:r>
                  <w:r>
                    <w:rPr>
                      <w:rFonts w:ascii="Arial" w:hAnsi="Arial"/>
                      <w:spacing w:val="-3"/>
                      <w:w w:val="104"/>
                      <w:sz w:val="22"/>
                    </w:rPr>
                    <w:t>d</w:t>
                  </w:r>
                  <w:r>
                    <w:rPr>
                      <w:rFonts w:ascii="Arial" w:hAnsi="Arial"/>
                      <w:w w:val="104"/>
                      <w:sz w:val="22"/>
                    </w:rPr>
                    <w:t>ního</w:t>
                  </w:r>
                  <w:r>
                    <w:rPr>
                      <w:rFonts w:ascii="Arial" w:hAnsi="Arial"/>
                      <w:spacing w:val="10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2"/>
                      <w:sz w:val="22"/>
                    </w:rPr>
                    <w:t>parku</w:t>
                  </w:r>
                  <w:r>
                    <w:rPr>
                      <w:rFonts w:ascii="Arial" w:hAnsi="Arial"/>
                      <w:spacing w:val="9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99"/>
                      <w:sz w:val="22"/>
                    </w:rPr>
                    <w:t>ve</w:t>
                  </w:r>
                  <w:r>
                    <w:rPr>
                      <w:rFonts w:ascii="Arial" w:hAnsi="Arial"/>
                      <w:spacing w:val="10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4"/>
                      <w:sz w:val="22"/>
                    </w:rPr>
                    <w:t>Vrch</w:t>
                  </w:r>
                  <w:r>
                    <w:rPr>
                      <w:rFonts w:ascii="Arial" w:hAnsi="Arial"/>
                      <w:spacing w:val="-3"/>
                      <w:w w:val="104"/>
                      <w:sz w:val="22"/>
                    </w:rPr>
                    <w:t>l</w:t>
                  </w:r>
                  <w:r>
                    <w:rPr>
                      <w:rFonts w:ascii="Arial" w:hAnsi="Arial"/>
                      <w:w w:val="104"/>
                      <w:sz w:val="22"/>
                    </w:rPr>
                    <w:t>abí</w:t>
                  </w:r>
                  <w:r>
                    <w:rPr>
                      <w:rFonts w:ascii="Arial" w:hAnsi="Arial"/>
                      <w:spacing w:val="10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2"/>
                    </w:rPr>
                    <w:t>stanoví</w:t>
                  </w:r>
                  <w:r>
                    <w:rPr>
                      <w:rFonts w:ascii="Arial" w:hAnsi="Arial"/>
                      <w:spacing w:val="16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dle</w:t>
                  </w:r>
                  <w:r>
                    <w:rPr>
                      <w:rFonts w:ascii="Arial" w:hAns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2"/>
                    </w:rPr>
                    <w:t>Z</w:t>
                  </w:r>
                  <w:r>
                    <w:rPr>
                      <w:rFonts w:ascii="Arial" w:hAnsi="Arial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7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97"/>
                      <w:sz w:val="22"/>
                    </w:rPr>
                    <w:t>č.</w:t>
                  </w:r>
                  <w:r>
                    <w:rPr>
                      <w:rFonts w:ascii="Arial" w:hAnsi="Arial"/>
                      <w:spacing w:val="24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526/1990</w:t>
                  </w:r>
                  <w:r>
                    <w:rPr>
                      <w:rFonts w:ascii="Arial" w:hAnsi="Arial"/>
                      <w:spacing w:val="8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96"/>
                      <w:sz w:val="22"/>
                    </w:rPr>
                    <w:t>Sb.</w:t>
                  </w:r>
                  <w:r>
                    <w:rPr>
                      <w:rFonts w:ascii="Arial" w:hAnsi="Arial"/>
                      <w:w w:val="96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0"/>
                      <w:sz w:val="22"/>
                    </w:rPr>
                    <w:t>ve</w:t>
                  </w:r>
                  <w:r>
                    <w:rPr>
                      <w:rFonts w:ascii="Arial" w:hAnsi="Arial"/>
                      <w:spacing w:val="8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2"/>
                    </w:rPr>
                    <w:t>znění</w:t>
                  </w:r>
                  <w:r>
                    <w:rPr>
                      <w:rFonts w:ascii="Arial" w:hAnsi="Arial"/>
                      <w:spacing w:val="17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poz</w:t>
                  </w:r>
                  <w:r>
                    <w:rPr>
                      <w:rFonts w:ascii="Arial" w:hAnsi="Arial"/>
                      <w:spacing w:val="-3"/>
                      <w:w w:val="103"/>
                      <w:sz w:val="22"/>
                    </w:rPr>
                    <w:t>d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ějších</w:t>
                  </w:r>
                  <w:r>
                    <w:rPr>
                      <w:rFonts w:ascii="Arial" w:hAnsi="Arial"/>
                      <w:spacing w:val="10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2"/>
                      <w:sz w:val="22"/>
                    </w:rPr>
                    <w:t>pře</w:t>
                  </w:r>
                  <w:r>
                    <w:rPr>
                      <w:rFonts w:ascii="Arial" w:hAnsi="Arial"/>
                      <w:spacing w:val="-3"/>
                      <w:w w:val="102"/>
                      <w:sz w:val="22"/>
                    </w:rPr>
                    <w:t>d</w:t>
                  </w:r>
                  <w:r>
                    <w:rPr>
                      <w:rFonts w:ascii="Arial" w:hAnsi="Arial"/>
                      <w:w w:val="102"/>
                      <w:sz w:val="22"/>
                    </w:rPr>
                    <w:t>pisů</w:t>
                  </w:r>
                  <w:r>
                    <w:rPr>
                      <w:rFonts w:ascii="Arial" w:hAnsi="Arial"/>
                      <w:spacing w:val="17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4"/>
                      <w:sz w:val="22"/>
                    </w:rPr>
                    <w:t>tuto</w:t>
                  </w:r>
                  <w:r>
                    <w:rPr>
                      <w:rFonts w:ascii="Arial" w:hAnsi="Arial"/>
                      <w:spacing w:val="16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minimální</w:t>
                  </w:r>
                  <w:r>
                    <w:rPr>
                      <w:rFonts w:ascii="Arial" w:hAnsi="Arial"/>
                      <w:spacing w:val="6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2"/>
                    </w:rPr>
                    <w:t>cenu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62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w w:val="101"/>
                      <w:sz w:val="22"/>
                    </w:rPr>
                    <w:t>Ce</w:t>
                  </w:r>
                  <w:r>
                    <w:rPr>
                      <w:rFonts w:ascii="Arial" w:hAnsi="Arial"/>
                      <w:spacing w:val="-3"/>
                      <w:w w:val="101"/>
                      <w:sz w:val="22"/>
                    </w:rPr>
                    <w:t>n</w:t>
                  </w:r>
                  <w:r>
                    <w:rPr>
                      <w:rFonts w:ascii="Arial" w:hAnsi="Arial"/>
                      <w:w w:val="101"/>
                      <w:sz w:val="22"/>
                    </w:rPr>
                    <w:t>y</w:t>
                  </w:r>
                  <w:r>
                    <w:rPr>
                      <w:rFonts w:ascii="Arial" w:hAnsi="Arial"/>
                      <w:spacing w:val="11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22"/>
                    </w:rPr>
                    <w:t>dříví</w:t>
                  </w:r>
                  <w:r>
                    <w:rPr>
                      <w:rFonts w:ascii="Arial" w:hAnsi="Arial"/>
                      <w:spacing w:val="17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dle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jednotl</w:t>
                  </w:r>
                  <w:r>
                    <w:rPr>
                      <w:rFonts w:ascii="Arial" w:hAnsi="Arial"/>
                      <w:spacing w:val="-3"/>
                      <w:w w:val="103"/>
                      <w:sz w:val="22"/>
                    </w:rPr>
                    <w:t>i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vých</w:t>
                  </w:r>
                  <w:r>
                    <w:rPr>
                      <w:rFonts w:ascii="Arial" w:hAnsi="Arial"/>
                      <w:spacing w:val="15"/>
                      <w:sz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sortim</w:t>
                  </w:r>
                  <w:r>
                    <w:rPr>
                      <w:rFonts w:ascii="Arial" w:hAnsi="Arial"/>
                      <w:spacing w:val="-3"/>
                      <w:w w:val="103"/>
                      <w:sz w:val="22"/>
                    </w:rPr>
                    <w:t>e</w:t>
                  </w:r>
                  <w:r>
                    <w:rPr>
                      <w:rFonts w:ascii="Arial" w:hAnsi="Arial"/>
                      <w:w w:val="103"/>
                      <w:sz w:val="22"/>
                    </w:rPr>
                    <w:t>ntů.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tabs>
                      <w:tab w:pos="4758" w:val="left" w:leader="none"/>
                      <w:tab w:pos="7062" w:val="left" w:leader="none"/>
                    </w:tabs>
                    <w:spacing w:line="177" w:lineRule="auto"/>
                    <w:ind w:left="6934" w:right="4237" w:hanging="454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4"/>
                    </w:rPr>
                    <w:t>Kód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Sor</w:t>
                  </w:r>
                  <w:r>
                    <w:rPr>
                      <w:rFonts w:ascii="Arial" w:hAnsi="Arial"/>
                      <w:spacing w:val="-3"/>
                      <w:w w:val="101"/>
                      <w:position w:val="1"/>
                    </w:rPr>
                    <w:t>t</w:t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iment</w:t>
                  </w:r>
                  <w:r>
                    <w:rPr>
                      <w:rFonts w:ascii="Arial" w:hAnsi="Arial"/>
                      <w:position w:val="1"/>
                    </w:rPr>
                    <w:tab/>
                    <w:tab/>
                  </w:r>
                  <w:r>
                    <w:rPr>
                      <w:rFonts w:ascii="Arial" w:hAnsi="Arial"/>
                      <w:w w:val="94"/>
                      <w:position w:val="7"/>
                    </w:rPr>
                    <w:t>Kč</w:t>
                  </w:r>
                  <w:r>
                    <w:rPr>
                      <w:rFonts w:ascii="Arial" w:hAnsi="Arial"/>
                      <w:spacing w:val="4"/>
                      <w:position w:val="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95"/>
                      <w:position w:val="7"/>
                    </w:rPr>
                    <w:t>m</w:t>
                  </w:r>
                  <w:r>
                    <w:rPr>
                      <w:rFonts w:ascii="Arial" w:hAnsi="Arial"/>
                      <w:w w:val="61"/>
                      <w:position w:val="7"/>
                    </w:rPr>
                    <w:t>3</w:t>
                  </w:r>
                  <w:r>
                    <w:rPr>
                      <w:rFonts w:ascii="Arial" w:hAnsi="Arial"/>
                      <w:w w:val="61"/>
                      <w:position w:val="7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bez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DPH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3585" w:val="left" w:leader="none"/>
                    </w:tabs>
                    <w:spacing w:line="240" w:lineRule="auto" w:before="42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87"/>
                    </w:rPr>
                    <w:t>1131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84"/>
                      <w:position w:val="1"/>
                    </w:rPr>
                    <w:t>111</w:t>
                  </w:r>
                  <w:r>
                    <w:rPr>
                      <w:rFonts w:ascii="Arial" w:hAnsi="Arial"/>
                      <w:spacing w:val="24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3"/>
                      <w:position w:val="1"/>
                    </w:rPr>
                    <w:t>A</w:t>
                  </w:r>
                  <w:r>
                    <w:rPr>
                      <w:rFonts w:ascii="Arial" w:hAnsi="Arial"/>
                      <w:spacing w:val="-4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tř</w:t>
                  </w:r>
                  <w:r>
                    <w:rPr>
                      <w:rFonts w:ascii="Arial" w:hAnsi="Arial"/>
                      <w:spacing w:val="-3"/>
                      <w:w w:val="101"/>
                      <w:position w:val="1"/>
                    </w:rPr>
                    <w:t>í</w:t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děné</w:t>
                  </w:r>
                  <w:r>
                    <w:rPr>
                      <w:rFonts w:ascii="Arial" w:hAnsi="Arial"/>
                      <w:spacing w:val="1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0"/>
                      <w:position w:val="1"/>
                    </w:rPr>
                    <w:t>oddenky</w:t>
                  </w:r>
                  <w:r>
                    <w:rPr>
                      <w:rFonts w:ascii="Arial" w:hAnsi="Arial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585" w:val="left" w:leader="none"/>
                    </w:tabs>
                    <w:spacing w:line="240" w:lineRule="auto" w:before="3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2"/>
                    </w:rPr>
                    <w:t>11</w:t>
                  </w:r>
                  <w:r>
                    <w:rPr>
                      <w:rFonts w:ascii="Arial"/>
                      <w:spacing w:val="-3"/>
                      <w:w w:val="92"/>
                    </w:rPr>
                    <w:t>3</w:t>
                  </w:r>
                  <w:r>
                    <w:rPr>
                      <w:rFonts w:ascii="Arial"/>
                      <w:w w:val="92"/>
                    </w:rPr>
                    <w:t>2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2"/>
                    </w:rPr>
                    <w:t>1</w:t>
                  </w:r>
                  <w:r>
                    <w:rPr>
                      <w:rFonts w:ascii="Arial"/>
                      <w:spacing w:val="-2"/>
                      <w:w w:val="82"/>
                    </w:rPr>
                    <w:t>1</w:t>
                  </w:r>
                  <w:r>
                    <w:rPr>
                      <w:rFonts w:ascii="Arial"/>
                      <w:w w:val="82"/>
                    </w:rPr>
                    <w:t>1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spacing w:val="-13"/>
                    </w:rPr>
                    <w:t> </w:t>
                  </w:r>
                  <w:r>
                    <w:rPr>
                      <w:rFonts w:ascii="Arial"/>
                      <w:w w:val="85"/>
                    </w:rPr>
                    <w:t>B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3577" w:val="left" w:leader="none"/>
                    </w:tabs>
                    <w:spacing w:line="240" w:lineRule="auto" w:before="3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2"/>
                    </w:rPr>
                    <w:t>11</w:t>
                  </w:r>
                  <w:r>
                    <w:rPr>
                      <w:rFonts w:ascii="Arial"/>
                      <w:spacing w:val="-3"/>
                      <w:w w:val="92"/>
                    </w:rPr>
                    <w:t>3</w:t>
                  </w:r>
                  <w:r>
                    <w:rPr>
                      <w:rFonts w:ascii="Arial"/>
                      <w:w w:val="92"/>
                    </w:rPr>
                    <w:t>5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4"/>
                      <w:position w:val="1"/>
                    </w:rPr>
                    <w:t>111</w:t>
                  </w:r>
                  <w:r>
                    <w:rPr>
                      <w:rFonts w:ascii="Arial"/>
                      <w:position w:val="1"/>
                    </w:rPr>
                    <w:t> </w:t>
                  </w:r>
                  <w:r>
                    <w:rPr>
                      <w:rFonts w:ascii="Arial"/>
                      <w:spacing w:val="-22"/>
                      <w:position w:val="1"/>
                    </w:rPr>
                    <w:t> </w:t>
                  </w:r>
                  <w:r>
                    <w:rPr>
                      <w:rFonts w:ascii="Arial"/>
                      <w:w w:val="94"/>
                      <w:position w:val="1"/>
                    </w:rPr>
                    <w:t>C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3577" w:val="left" w:leader="none"/>
                    </w:tabs>
                    <w:spacing w:line="240" w:lineRule="auto" w:before="2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7"/>
                    </w:rPr>
                    <w:t>1132</w:t>
                  </w:r>
                  <w:r>
                    <w:rPr>
                      <w:rFonts w:ascii="Arial" w:hAnsi="Arial"/>
                      <w:spacing w:val="-3"/>
                      <w:w w:val="97"/>
                    </w:rPr>
                    <w:t>9</w:t>
                  </w:r>
                  <w:r>
                    <w:rPr>
                      <w:rFonts w:ascii="Arial" w:hAnsi="Arial"/>
                      <w:w w:val="97"/>
                    </w:rPr>
                    <w:t>20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84"/>
                      <w:position w:val="1"/>
                    </w:rPr>
                    <w:t>111</w:t>
                  </w:r>
                  <w:r>
                    <w:rPr>
                      <w:rFonts w:ascii="Arial" w:hAnsi="Arial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spacing w:val="-22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3"/>
                      <w:position w:val="1"/>
                    </w:rPr>
                    <w:t>A,</w:t>
                  </w:r>
                  <w:r>
                    <w:rPr>
                      <w:rFonts w:ascii="Arial" w:hAnsi="Arial"/>
                      <w:spacing w:val="24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84"/>
                      <w:position w:val="1"/>
                    </w:rPr>
                    <w:t>B,</w:t>
                  </w:r>
                  <w:r>
                    <w:rPr>
                      <w:rFonts w:ascii="Arial" w:hAnsi="Arial"/>
                      <w:spacing w:val="17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4"/>
                      <w:position w:val="1"/>
                    </w:rPr>
                    <w:t>C</w:t>
                  </w:r>
                  <w:r>
                    <w:rPr>
                      <w:rFonts w:ascii="Arial" w:hAnsi="Arial"/>
                      <w:spacing w:val="12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0"/>
                      <w:position w:val="1"/>
                    </w:rPr>
                    <w:t>-</w:t>
                  </w:r>
                  <w:r>
                    <w:rPr>
                      <w:rFonts w:ascii="Arial" w:hAnsi="Arial"/>
                      <w:spacing w:val="12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rozměro</w:t>
                  </w:r>
                  <w:r>
                    <w:rPr>
                      <w:rFonts w:ascii="Arial" w:hAnsi="Arial"/>
                      <w:spacing w:val="-3"/>
                      <w:w w:val="101"/>
                      <w:position w:val="1"/>
                    </w:rPr>
                    <w:t>v</w:t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é</w:t>
                  </w:r>
                  <w:r>
                    <w:rPr>
                      <w:rFonts w:ascii="Arial" w:hAnsi="Arial"/>
                      <w:spacing w:val="4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9"/>
                      <w:position w:val="1"/>
                    </w:rPr>
                    <w:t>tříd</w:t>
                  </w:r>
                  <w:r>
                    <w:rPr>
                      <w:rFonts w:ascii="Arial" w:hAnsi="Arial"/>
                      <w:spacing w:val="-3"/>
                      <w:w w:val="99"/>
                      <w:position w:val="1"/>
                    </w:rPr>
                    <w:t>ě</w:t>
                  </w:r>
                  <w:r>
                    <w:rPr>
                      <w:rFonts w:ascii="Arial" w:hAnsi="Arial"/>
                      <w:w w:val="99"/>
                      <w:position w:val="1"/>
                    </w:rPr>
                    <w:t>no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3577" w:val="left" w:leader="none"/>
                    </w:tabs>
                    <w:spacing w:line="240" w:lineRule="auto" w:before="2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2"/>
                    </w:rPr>
                    <w:t>11</w:t>
                  </w:r>
                  <w:r>
                    <w:rPr>
                      <w:rFonts w:ascii="Arial"/>
                      <w:spacing w:val="-3"/>
                      <w:w w:val="92"/>
                    </w:rPr>
                    <w:t>3</w:t>
                  </w:r>
                  <w:r>
                    <w:rPr>
                      <w:rFonts w:ascii="Arial"/>
                      <w:w w:val="92"/>
                    </w:rPr>
                    <w:t>6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4"/>
                      <w:position w:val="1"/>
                    </w:rPr>
                    <w:t>111</w:t>
                  </w:r>
                  <w:r>
                    <w:rPr>
                      <w:rFonts w:ascii="Arial"/>
                      <w:position w:val="1"/>
                    </w:rPr>
                    <w:t> </w:t>
                  </w:r>
                  <w:r>
                    <w:rPr>
                      <w:rFonts w:ascii="Arial"/>
                      <w:spacing w:val="-15"/>
                      <w:position w:val="1"/>
                    </w:rPr>
                    <w:t> </w:t>
                  </w:r>
                  <w:r>
                    <w:rPr>
                      <w:rFonts w:ascii="Arial"/>
                      <w:w w:val="84"/>
                      <w:position w:val="1"/>
                    </w:rPr>
                    <w:t>D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3577" w:val="left" w:leader="none"/>
                    </w:tabs>
                    <w:spacing w:line="240" w:lineRule="auto" w:before="3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2"/>
                    </w:rPr>
                    <w:t>11</w:t>
                  </w:r>
                  <w:r>
                    <w:rPr>
                      <w:rFonts w:ascii="Arial"/>
                      <w:spacing w:val="-3"/>
                      <w:w w:val="92"/>
                    </w:rPr>
                    <w:t>3</w:t>
                  </w:r>
                  <w:r>
                    <w:rPr>
                      <w:rFonts w:ascii="Arial"/>
                      <w:w w:val="92"/>
                    </w:rPr>
                    <w:t>6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4"/>
                    </w:rPr>
                    <w:t>111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spacing w:val="-15"/>
                    </w:rPr>
                    <w:t> </w:t>
                  </w:r>
                  <w:r>
                    <w:rPr>
                      <w:rFonts w:ascii="Arial"/>
                      <w:w w:val="90"/>
                    </w:rPr>
                    <w:t>KH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3577" w:val="left" w:leader="none"/>
                    </w:tabs>
                    <w:spacing w:line="240" w:lineRule="auto" w:before="3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0"/>
                    </w:rPr>
                    <w:t>1152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9"/>
                    </w:rPr>
                    <w:t>160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3577" w:val="left" w:leader="none"/>
                    </w:tabs>
                    <w:spacing w:line="240" w:lineRule="auto" w:before="40"/>
                    <w:ind w:left="16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7"/>
                    </w:rPr>
                    <w:t>3119</w:t>
                  </w:r>
                  <w:r>
                    <w:rPr>
                      <w:rFonts w:ascii="Arial"/>
                      <w:spacing w:val="-3"/>
                      <w:w w:val="97"/>
                    </w:rPr>
                    <w:t>9</w:t>
                  </w:r>
                  <w:r>
                    <w:rPr>
                      <w:rFonts w:ascii="Arial"/>
                      <w:w w:val="97"/>
                    </w:rPr>
                    <w:t>10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2"/>
                    </w:rPr>
                    <w:t>181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3563" w:val="left" w:leader="none"/>
                    </w:tabs>
                    <w:spacing w:line="240" w:lineRule="auto" w:before="30"/>
                    <w:ind w:left="16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7"/>
                    </w:rPr>
                    <w:t>3219</w:t>
                  </w:r>
                  <w:r>
                    <w:rPr>
                      <w:rFonts w:ascii="Arial"/>
                      <w:spacing w:val="-3"/>
                      <w:w w:val="97"/>
                    </w:rPr>
                    <w:t>9</w:t>
                  </w:r>
                  <w:r>
                    <w:rPr>
                      <w:rFonts w:ascii="Arial"/>
                      <w:w w:val="97"/>
                    </w:rPr>
                    <w:t>10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4"/>
                      <w:position w:val="1"/>
                    </w:rPr>
                    <w:t>281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3570" w:val="left" w:leader="none"/>
                    </w:tabs>
                    <w:spacing w:line="240" w:lineRule="auto" w:before="26"/>
                    <w:ind w:left="168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2"/>
                    </w:rPr>
                    <w:t>11</w:t>
                  </w:r>
                  <w:r>
                    <w:rPr>
                      <w:rFonts w:ascii="Arial"/>
                      <w:spacing w:val="-3"/>
                      <w:w w:val="92"/>
                    </w:rPr>
                    <w:t>6</w:t>
                  </w:r>
                  <w:r>
                    <w:rPr>
                      <w:rFonts w:ascii="Arial"/>
                      <w:w w:val="92"/>
                    </w:rPr>
                    <w:t>9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82"/>
                    </w:rPr>
                    <w:t>1</w:t>
                  </w:r>
                  <w:r>
                    <w:rPr>
                      <w:rFonts w:ascii="Arial"/>
                      <w:spacing w:val="-2"/>
                      <w:w w:val="82"/>
                    </w:rPr>
                    <w:t>0</w:t>
                  </w:r>
                  <w:r>
                    <w:rPr>
                      <w:rFonts w:ascii="Arial"/>
                      <w:w w:val="82"/>
                    </w:rPr>
                    <w:t>1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40"/>
                    <w:ind w:left="357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4"/>
                    </w:rPr>
                    <w:t>181/2</w:t>
                  </w:r>
                  <w:r>
                    <w:rPr>
                      <w:rFonts w:ascii="Arial"/>
                      <w:spacing w:val="-3"/>
                      <w:w w:val="94"/>
                    </w:rPr>
                    <w:t>8</w:t>
                  </w:r>
                  <w:r>
                    <w:rPr>
                      <w:rFonts w:ascii="Arial"/>
                      <w:w w:val="94"/>
                    </w:rPr>
                    <w:t>1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spacing w:val="-15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nesta</w:t>
                  </w:r>
                  <w:r>
                    <w:rPr>
                      <w:rFonts w:ascii="Arial"/>
                      <w:spacing w:val="-3"/>
                      <w:w w:val="99"/>
                    </w:rPr>
                    <w:t>n</w:t>
                  </w:r>
                  <w:r>
                    <w:rPr>
                      <w:rFonts w:ascii="Arial"/>
                      <w:w w:val="99"/>
                    </w:rPr>
                    <w:t>dard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33"/>
                    <w:ind w:left="357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4"/>
                    </w:rPr>
                    <w:t>181/2</w:t>
                  </w:r>
                  <w:r>
                    <w:rPr>
                      <w:rFonts w:ascii="Arial" w:hAnsi="Arial"/>
                      <w:spacing w:val="-3"/>
                      <w:w w:val="94"/>
                    </w:rPr>
                    <w:t>8</w:t>
                  </w:r>
                  <w:r>
                    <w:rPr>
                      <w:rFonts w:ascii="Arial" w:hAnsi="Arial"/>
                      <w:w w:val="94"/>
                    </w:rPr>
                    <w:t>1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samový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r</w:t>
                  </w:r>
                  <w:r>
                    <w:rPr>
                      <w:rFonts w:ascii="Arial" w:hAnsi="Arial"/>
                      <w:w w:val="103"/>
                    </w:rPr>
                    <w:t>oba-p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/>
                      <w:w w:val="103"/>
                    </w:rPr>
                    <w:t>livo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v</w:t>
                  </w:r>
                  <w:r>
                    <w:rPr>
                      <w:rFonts w:ascii="Arial" w:hAnsi="Arial"/>
                      <w:w w:val="103"/>
                    </w:rPr>
                    <w:t>é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dř</w:t>
                  </w:r>
                  <w:r>
                    <w:rPr>
                      <w:rFonts w:ascii="Arial" w:hAnsi="Arial"/>
                      <w:spacing w:val="-3"/>
                      <w:w w:val="97"/>
                    </w:rPr>
                    <w:t>e</w:t>
                  </w:r>
                  <w:r>
                    <w:rPr>
                      <w:rFonts w:ascii="Arial" w:hAnsi="Arial"/>
                      <w:w w:val="97"/>
                    </w:rPr>
                    <w:t>vo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12"/>
                    <w:ind w:left="16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8"/>
                    </w:rPr>
                    <w:t>*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spacing w:val="-6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viz</w:t>
                  </w:r>
                  <w:r>
                    <w:rPr>
                      <w:rFonts w:ascii="Arial"/>
                      <w:spacing w:val="4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PR-8/2020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59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7"/>
                    </w:rPr>
                    <w:t>Ceny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ostatn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í</w:t>
                  </w:r>
                  <w:r>
                    <w:rPr>
                      <w:rFonts w:ascii="Arial" w:hAnsi="Arial"/>
                      <w:w w:val="101"/>
                    </w:rPr>
                    <w:t>ch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sortimentů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budou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sta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n</w:t>
                  </w:r>
                  <w:r>
                    <w:rPr>
                      <w:rFonts w:ascii="Arial" w:hAnsi="Arial"/>
                      <w:w w:val="101"/>
                    </w:rPr>
                    <w:t>ove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n</w:t>
                  </w:r>
                  <w:r>
                    <w:rPr>
                      <w:rFonts w:ascii="Arial" w:hAnsi="Arial"/>
                      <w:w w:val="101"/>
                    </w:rPr>
                    <w:t>y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in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d</w:t>
                  </w:r>
                  <w:r>
                    <w:rPr>
                      <w:rFonts w:ascii="Arial" w:hAnsi="Arial"/>
                      <w:w w:val="99"/>
                    </w:rPr>
                    <w:t>ivid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u</w:t>
                  </w:r>
                  <w:r>
                    <w:rPr>
                      <w:rFonts w:ascii="Arial" w:hAnsi="Arial"/>
                      <w:w w:val="99"/>
                    </w:rPr>
                    <w:t>ál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n</w:t>
                  </w:r>
                  <w:r>
                    <w:rPr>
                      <w:rFonts w:ascii="Arial" w:hAnsi="Arial"/>
                      <w:w w:val="99"/>
                    </w:rPr>
                    <w:t>ě.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47" w:lineRule="auto"/>
                    <w:ind w:left="1584" w:right="8570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7"/>
                    </w:rPr>
                    <w:t>Účin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os</w:t>
                  </w:r>
                  <w:r>
                    <w:rPr>
                      <w:rFonts w:ascii="Arial" w:hAnsi="Arial"/>
                      <w:spacing w:val="-1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55"/>
                    </w:rPr>
                    <w:t>: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15.1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.</w:t>
                  </w:r>
                  <w:r>
                    <w:rPr>
                      <w:rFonts w:ascii="Arial" w:hAnsi="Arial"/>
                      <w:w w:val="98"/>
                    </w:rPr>
                    <w:t>2024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Vyři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z</w:t>
                  </w:r>
                  <w:r>
                    <w:rPr>
                      <w:rFonts w:ascii="Arial" w:hAnsi="Arial"/>
                      <w:w w:val="98"/>
                    </w:rPr>
                    <w:t>uj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e</w:t>
                  </w:r>
                  <w:r>
                    <w:rPr>
                      <w:rFonts w:ascii="Arial" w:hAnsi="Arial"/>
                      <w:w w:val="98"/>
                    </w:rPr>
                    <w:t>:</w:t>
                  </w:r>
                  <w:r>
                    <w:rPr>
                      <w:rFonts w:ascii="Arial" w:hAnsi="Arial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OPNP,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4" w:lineRule="auto" w:before="126"/>
                    <w:ind w:left="7790" w:right="223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87"/>
                    </w:rPr>
                    <w:t>PhD</w:t>
                  </w:r>
                  <w:r>
                    <w:rPr>
                      <w:rFonts w:ascii="Arial" w:hAnsi="Arial"/>
                      <w:spacing w:val="-2"/>
                      <w:w w:val="87"/>
                    </w:rPr>
                    <w:t>r</w:t>
                  </w:r>
                  <w:r>
                    <w:rPr>
                      <w:rFonts w:ascii="Arial" w:hAnsi="Arial"/>
                      <w:w w:val="87"/>
                    </w:rPr>
                    <w:t>&lt;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Robin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Bóh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n</w:t>
                  </w:r>
                  <w:r>
                    <w:rPr>
                      <w:rFonts w:ascii="Arial" w:hAnsi="Arial"/>
                      <w:w w:val="98"/>
                    </w:rPr>
                    <w:t>isch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ředi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t</w:t>
                  </w:r>
                  <w:r>
                    <w:rPr>
                      <w:rFonts w:ascii="Arial" w:hAnsi="Arial"/>
                      <w:w w:val="98"/>
                    </w:rPr>
                    <w:t>el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Správy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KRN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A</w:t>
                  </w:r>
                  <w:r>
                    <w:rPr>
                      <w:rFonts w:ascii="Arial" w:hAnsi="Arial"/>
                      <w:w w:val="99"/>
                    </w:rPr>
                    <w:t>P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2688" coordorigin="0,0" coordsize="11902,16834">
            <v:shape style="position:absolute;left:0;top:0;width:11902;height:16834" type="#_x0000_t75" stroked="false">
              <v:imagedata r:id="rId11" o:title=""/>
            </v:shape>
            <v:shape style="position:absolute;left:8309;top:10908;width:1922;height:1224" type="#_x0000_t75" stroked="false">
              <v:imagedata r:id="rId12" o:title=""/>
            </v:shape>
            <v:group style="position:absolute;left:3011;top:10845;width:771;height:260" coordorigin="3011,10845" coordsize="771,260">
              <v:shape style="position:absolute;left:3011;top:10845;width:771;height:260" coordorigin="3011,10845" coordsize="771,260" path="m3011,11105l3782,11105,3782,10845,3011,10845,3011,11105xe" filled="true" fillcolor="#000000" stroked="false">
                <v:path arrowok="t"/>
                <v:fill type="solid"/>
              </v:shape>
            </v:group>
            <v:group style="position:absolute;left:6920;top:11018;width:3427;height:1627" coordorigin="6920,11018" coordsize="3427,1627">
              <v:shape style="position:absolute;left:6920;top:11018;width:3427;height:1627" coordorigin="6920,11018" coordsize="3427,1627" path="m6920,12644l10346,12644,10346,11018,6920,11018,6920,1264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3720"/>
        <w:gridCol w:w="1121"/>
      </w:tblGrid>
      <w:tr>
        <w:trPr>
          <w:trHeight w:val="507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2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5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2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5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2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5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5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6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2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56" w:hRule="exact"/>
        </w:trPr>
        <w:tc>
          <w:tcPr>
            <w:tcW w:w="652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652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sectPr>
      <w:pgSz w:w="11910" w:h="16840"/>
      <w:pgMar w:top="1580" w:bottom="280" w:left="13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91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2024-02-08T08:50:52Z</dcterms:created>
  <dcterms:modified xsi:type="dcterms:W3CDTF">2024-02-08T08:50:52Z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LastSaved">
    <vt:filetime>2024-02-08T00:00:00Z</vt:filetime>
  </property>
</Properties>
</file>