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1201451</wp:posOffset>
            </wp:positionH>
            <wp:positionV relativeFrom="page">
              <wp:posOffset>2136091</wp:posOffset>
            </wp:positionV>
            <wp:extent cx="1136857" cy="20655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6857" cy="206557"/>
                    </a:xfrm>
                    <a:custGeom>
                      <a:rect l="l" t="t" r="r" b="b"/>
                      <a:pathLst>
                        <a:path w="1136857" h="206557">
                          <a:moveTo>
                            <a:pt x="0" y="206557"/>
                          </a:moveTo>
                          <a:lnTo>
                            <a:pt x="1136857" y="206557"/>
                          </a:lnTo>
                          <a:lnTo>
                            <a:pt x="113685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4547428</wp:posOffset>
            </wp:positionH>
            <wp:positionV relativeFrom="page">
              <wp:posOffset>6125227</wp:posOffset>
            </wp:positionV>
            <wp:extent cx="930156" cy="25819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30156" cy="258197"/>
                    </a:xfrm>
                    <a:custGeom>
                      <a:rect l="l" t="t" r="r" b="b"/>
                      <a:pathLst>
                        <a:path w="930156" h="258197">
                          <a:moveTo>
                            <a:pt x="0" y="258197"/>
                          </a:moveTo>
                          <a:lnTo>
                            <a:pt x="930156" y="258197"/>
                          </a:lnTo>
                          <a:lnTo>
                            <a:pt x="93015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3165113</wp:posOffset>
            </wp:positionH>
            <wp:positionV relativeFrom="page">
              <wp:posOffset>7545308</wp:posOffset>
            </wp:positionV>
            <wp:extent cx="1253127" cy="438934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53127" cy="438934"/>
                    </a:xfrm>
                    <a:custGeom>
                      <a:rect l="l" t="t" r="r" b="b"/>
                      <a:pathLst>
                        <a:path w="1253127" h="438934">
                          <a:moveTo>
                            <a:pt x="0" y="438934"/>
                          </a:moveTo>
                          <a:lnTo>
                            <a:pt x="1253127" y="438934"/>
                          </a:lnTo>
                          <a:lnTo>
                            <a:pt x="125312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5038344</wp:posOffset>
            </wp:positionH>
            <wp:positionV relativeFrom="page">
              <wp:posOffset>8022972</wp:posOffset>
            </wp:positionV>
            <wp:extent cx="1666529" cy="83913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6529" cy="839138"/>
                    </a:xfrm>
                    <a:custGeom>
                      <a:rect l="l" t="t" r="r" b="b"/>
                      <a:pathLst>
                        <a:path w="1666529" h="839138">
                          <a:moveTo>
                            <a:pt x="0" y="839138"/>
                          </a:moveTo>
                          <a:lnTo>
                            <a:pt x="1666529" y="839138"/>
                          </a:lnTo>
                          <a:lnTo>
                            <a:pt x="166652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2024-02-06T07:38:12Z</dcterms:created>
  <dcterms:modified xsi:type="dcterms:W3CDTF">2024-02-06T07:38:12Z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