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1456736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772BBB68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63C1698F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0DFB78A1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034F7EA0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1BB97434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34ABAB96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38E268EB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60DFC786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03F65CD0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1D535814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2166B9CE" w14:textId="07B8864D" w:rsidR="00F210E8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  <w:bCs/>
                <w:sz w:val="16"/>
                <w:szCs w:val="16"/>
              </w:rPr>
            </w:pPr>
          </w:p>
          <w:p w14:paraId="0A8A0615" w14:textId="465AAC79" w:rsidR="00F210E8" w:rsidRDefault="0028638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APEKO GROUP s.r.o.</w:t>
            </w:r>
          </w:p>
          <w:p w14:paraId="0E57BBC1" w14:textId="27EBF66D" w:rsidR="0028638E" w:rsidRDefault="0028638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Vojenská 489</w:t>
            </w:r>
          </w:p>
          <w:p w14:paraId="5DC533B0" w14:textId="75333FB4" w:rsidR="0028638E" w:rsidRDefault="0028638E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330 21 Líně</w:t>
            </w:r>
          </w:p>
          <w:p w14:paraId="6C17FA37" w14:textId="2AAE92B3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IČ: </w:t>
            </w:r>
            <w:r w:rsidR="0028638E">
              <w:rPr>
                <w:rFonts w:ascii="Sora" w:hAnsi="Sora" w:cs="Sora"/>
                <w:sz w:val="16"/>
                <w:szCs w:val="16"/>
              </w:rPr>
              <w:t>27999611</w:t>
            </w:r>
          </w:p>
          <w:p w14:paraId="6EE6FEB9" w14:textId="27368889" w:rsidR="00F210E8" w:rsidRPr="0072199D" w:rsidRDefault="00F210E8" w:rsidP="00F210E8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</w:t>
            </w:r>
            <w:r w:rsidR="00BF5865">
              <w:rPr>
                <w:rFonts w:ascii="Sora" w:hAnsi="Sora" w:cs="Sora"/>
                <w:sz w:val="16"/>
                <w:szCs w:val="16"/>
              </w:rPr>
              <w:t>27999611</w:t>
            </w:r>
          </w:p>
          <w:p w14:paraId="2EC6EB08" w14:textId="13893475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BF5865">
              <w:rPr>
                <w:rFonts w:ascii="Sora" w:hAnsi="Sora" w:cs="Sora"/>
                <w:sz w:val="16"/>
                <w:szCs w:val="16"/>
              </w:rPr>
              <w:t>info@apeko.cz</w:t>
            </w:r>
          </w:p>
          <w:p w14:paraId="20335412" w14:textId="5C13E88C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</w:t>
            </w:r>
            <w:r w:rsidR="00BF5865">
              <w:rPr>
                <w:rFonts w:ascii="Sora" w:hAnsi="Sora" w:cs="Sora"/>
                <w:sz w:val="16"/>
                <w:szCs w:val="16"/>
              </w:rPr>
              <w:t> 377 911 311</w:t>
            </w:r>
          </w:p>
          <w:p w14:paraId="6C2CF8EC" w14:textId="3BE47F1B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BF5865">
              <w:rPr>
                <w:rFonts w:ascii="Sora" w:hAnsi="Sora" w:cs="Sora"/>
                <w:sz w:val="16"/>
                <w:szCs w:val="16"/>
              </w:rPr>
              <w:t>www.apeko.cz</w:t>
            </w:r>
          </w:p>
        </w:tc>
      </w:tr>
    </w:tbl>
    <w:p w14:paraId="53958E55" w14:textId="0F3EF4B1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2E3995">
        <w:rPr>
          <w:sz w:val="24"/>
          <w:szCs w:val="28"/>
        </w:rPr>
        <w:t>312</w:t>
      </w:r>
      <w:r w:rsidRPr="00F02B34">
        <w:rPr>
          <w:sz w:val="24"/>
          <w:szCs w:val="28"/>
        </w:rPr>
        <w:t xml:space="preserve"> </w:t>
      </w:r>
      <w:r w:rsidR="000826D6">
        <w:rPr>
          <w:sz w:val="24"/>
          <w:szCs w:val="28"/>
        </w:rPr>
        <w:t>/202</w:t>
      </w:r>
      <w:r w:rsidR="002E3995">
        <w:rPr>
          <w:sz w:val="24"/>
          <w:szCs w:val="28"/>
        </w:rPr>
        <w:t>3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322F58BE" w14:textId="77777777" w:rsidTr="00F02B34">
        <w:trPr>
          <w:trHeight w:val="3931"/>
        </w:trPr>
        <w:tc>
          <w:tcPr>
            <w:tcW w:w="9066" w:type="dxa"/>
          </w:tcPr>
          <w:p w14:paraId="2B8225E7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3AF4CC49" w14:textId="5C57F4A5" w:rsidR="008F64B1" w:rsidRPr="00F02B34" w:rsidRDefault="00BF5865" w:rsidP="008F64B1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 xml:space="preserve">Objednáváme u Vás </w:t>
            </w:r>
            <w:r w:rsidR="005C6782">
              <w:rPr>
                <w:rFonts w:ascii="Sora" w:hAnsi="Sora" w:cs="Sora"/>
                <w:color w:val="000000"/>
                <w:sz w:val="20"/>
                <w:szCs w:val="20"/>
              </w:rPr>
              <w:t>instalaci a montáž</w:t>
            </w:r>
            <w:r w:rsidR="00793EBA">
              <w:rPr>
                <w:rFonts w:ascii="Sora" w:hAnsi="Sora" w:cs="Sora"/>
                <w:color w:val="000000"/>
                <w:sz w:val="20"/>
                <w:szCs w:val="20"/>
              </w:rPr>
              <w:t xml:space="preserve"> dodaného</w:t>
            </w:r>
            <w:r w:rsidR="00E77469">
              <w:rPr>
                <w:rFonts w:ascii="Sora" w:hAnsi="Sora" w:cs="Sora"/>
                <w:color w:val="000000"/>
                <w:sz w:val="20"/>
                <w:szCs w:val="20"/>
              </w:rPr>
              <w:t xml:space="preserve"> </w:t>
            </w:r>
            <w:r w:rsidR="004A6E35">
              <w:rPr>
                <w:rFonts w:ascii="Sora" w:hAnsi="Sora" w:cs="Sora"/>
                <w:color w:val="000000"/>
                <w:sz w:val="20"/>
                <w:szCs w:val="20"/>
              </w:rPr>
              <w:t>materiálu a DDHM a demontáž</w:t>
            </w:r>
            <w:r w:rsidR="00F0428D">
              <w:rPr>
                <w:rFonts w:ascii="Sora" w:hAnsi="Sora" w:cs="Sora"/>
                <w:color w:val="000000"/>
                <w:sz w:val="20"/>
                <w:szCs w:val="20"/>
              </w:rPr>
              <w:t xml:space="preserve"> stávající techniky dle viz příloha v celkové ceně 288 585,- Kč s DPH.</w:t>
            </w:r>
          </w:p>
          <w:p w14:paraId="5C4DDD4A" w14:textId="77777777" w:rsidR="0072199D" w:rsidRPr="00F02B34" w:rsidRDefault="0072199D" w:rsidP="0072199D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</w:tc>
      </w:tr>
      <w:tr w:rsidR="00F02B34" w:rsidRPr="00EA2982" w14:paraId="3CD8287F" w14:textId="77777777" w:rsidTr="00F02B34">
        <w:tc>
          <w:tcPr>
            <w:tcW w:w="9066" w:type="dxa"/>
          </w:tcPr>
          <w:p w14:paraId="5D6C4A56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1E6CB2DD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4B169829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4B96748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6601BB41" w14:textId="0093B602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A42318">
        <w:rPr>
          <w:rFonts w:ascii="Sora" w:hAnsi="Sora" w:cs="Sora"/>
          <w:b/>
          <w:bCs/>
          <w:sz w:val="18"/>
          <w:szCs w:val="18"/>
        </w:rPr>
        <w:t>Mgr. Lukáš Vlček</w:t>
      </w:r>
    </w:p>
    <w:p w14:paraId="6B79A6BE" w14:textId="2A5EE0B3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</w:t>
      </w:r>
      <w:r w:rsidR="00934D78">
        <w:rPr>
          <w:rFonts w:ascii="Sora" w:hAnsi="Sora" w:cs="Sora"/>
          <w:sz w:val="18"/>
          <w:szCs w:val="18"/>
        </w:rPr>
        <w:t> 606 455 462</w:t>
      </w:r>
    </w:p>
    <w:p w14:paraId="34FECA13" w14:textId="350BF3A6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934D78">
        <w:rPr>
          <w:rFonts w:ascii="Sora" w:hAnsi="Sora" w:cs="Sora"/>
          <w:sz w:val="18"/>
          <w:szCs w:val="18"/>
        </w:rPr>
        <w:t>vlcek@kcv.cz</w:t>
      </w:r>
    </w:p>
    <w:p w14:paraId="2D9B08E7" w14:textId="2FE03DBF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2FB16321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4334C154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59E99346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Steinhäuselová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0C3C383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A8521A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4EFB5" w14:textId="77777777" w:rsidR="00A8521A" w:rsidRDefault="00A8521A" w:rsidP="007E17A3">
      <w:r>
        <w:separator/>
      </w:r>
    </w:p>
  </w:endnote>
  <w:endnote w:type="continuationSeparator" w:id="0">
    <w:p w14:paraId="35C4C66C" w14:textId="77777777" w:rsidR="00A8521A" w:rsidRDefault="00A8521A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6816A78-7EB0-4008-B230-ADE3C7739EAB}"/>
    <w:embedBold r:id="rId2" w:fontKey="{4D6DFA59-2930-4D56-BE92-01DFE6C662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60A5434-98FD-48E9-BF3F-CB478E4DAFE8}"/>
    <w:embedBold r:id="rId4" w:fontKey="{86389840-F43D-4A99-826F-AF14E95BFE75}"/>
  </w:font>
  <w:font w:name="Sora">
    <w:altName w:val="Khmer UI"/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5" w:fontKey="{255BD01E-AA2D-4122-BF79-7006D6C5CE65}"/>
    <w:embedBold r:id="rId6" w:fontKey="{51AF629C-2EF3-4EFE-8ADF-820AFF8F6E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3917CBE-AF14-4D73-A251-9A9828CA5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40A49EB0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066896B7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756A969C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28FEE9F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6620583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097A648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22AFB" w14:textId="77777777" w:rsidR="00A8521A" w:rsidRDefault="00A8521A" w:rsidP="007E17A3">
      <w:r>
        <w:separator/>
      </w:r>
    </w:p>
  </w:footnote>
  <w:footnote w:type="continuationSeparator" w:id="0">
    <w:p w14:paraId="1F131560" w14:textId="77777777" w:rsidR="00A8521A" w:rsidRDefault="00A8521A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CF505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5DED8B0A" wp14:editId="7CFBDB77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713827">
    <w:abstractNumId w:val="1"/>
  </w:num>
  <w:num w:numId="2" w16cid:durableId="412432111">
    <w:abstractNumId w:val="3"/>
  </w:num>
  <w:num w:numId="3" w16cid:durableId="2082749364">
    <w:abstractNumId w:val="0"/>
  </w:num>
  <w:num w:numId="4" w16cid:durableId="12458452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0AF"/>
    <w:rsid w:val="000826D6"/>
    <w:rsid w:val="001151E1"/>
    <w:rsid w:val="00133CFD"/>
    <w:rsid w:val="00170845"/>
    <w:rsid w:val="001E1622"/>
    <w:rsid w:val="00217118"/>
    <w:rsid w:val="002362DA"/>
    <w:rsid w:val="00285BEC"/>
    <w:rsid w:val="0028638E"/>
    <w:rsid w:val="002C5C32"/>
    <w:rsid w:val="002D4FEC"/>
    <w:rsid w:val="002E040B"/>
    <w:rsid w:val="002E3995"/>
    <w:rsid w:val="002F60BC"/>
    <w:rsid w:val="00300C8E"/>
    <w:rsid w:val="00303A91"/>
    <w:rsid w:val="0031692F"/>
    <w:rsid w:val="003234DF"/>
    <w:rsid w:val="00332A9E"/>
    <w:rsid w:val="00337DC8"/>
    <w:rsid w:val="00352462"/>
    <w:rsid w:val="003C5784"/>
    <w:rsid w:val="003F76F8"/>
    <w:rsid w:val="00442525"/>
    <w:rsid w:val="00444E81"/>
    <w:rsid w:val="00444F47"/>
    <w:rsid w:val="004A6E35"/>
    <w:rsid w:val="004B79EF"/>
    <w:rsid w:val="004C3CE8"/>
    <w:rsid w:val="005051C1"/>
    <w:rsid w:val="0051755A"/>
    <w:rsid w:val="00521CC2"/>
    <w:rsid w:val="00556C6B"/>
    <w:rsid w:val="005C6782"/>
    <w:rsid w:val="005D4AB3"/>
    <w:rsid w:val="005F5548"/>
    <w:rsid w:val="006140AF"/>
    <w:rsid w:val="006D03AE"/>
    <w:rsid w:val="00704375"/>
    <w:rsid w:val="0072199D"/>
    <w:rsid w:val="00764FD1"/>
    <w:rsid w:val="00793EBA"/>
    <w:rsid w:val="007A69E2"/>
    <w:rsid w:val="007E17A3"/>
    <w:rsid w:val="00812A65"/>
    <w:rsid w:val="00846E8C"/>
    <w:rsid w:val="0086638A"/>
    <w:rsid w:val="00873663"/>
    <w:rsid w:val="0087391A"/>
    <w:rsid w:val="008C15A1"/>
    <w:rsid w:val="008C2977"/>
    <w:rsid w:val="008C5606"/>
    <w:rsid w:val="008E3E89"/>
    <w:rsid w:val="008F64B1"/>
    <w:rsid w:val="00934D78"/>
    <w:rsid w:val="00962907"/>
    <w:rsid w:val="00965C5C"/>
    <w:rsid w:val="009C1126"/>
    <w:rsid w:val="00A01F8B"/>
    <w:rsid w:val="00A42318"/>
    <w:rsid w:val="00A8521A"/>
    <w:rsid w:val="00AB6AB8"/>
    <w:rsid w:val="00AE1747"/>
    <w:rsid w:val="00B16311"/>
    <w:rsid w:val="00B67224"/>
    <w:rsid w:val="00BF5865"/>
    <w:rsid w:val="00C17ECC"/>
    <w:rsid w:val="00C46114"/>
    <w:rsid w:val="00C945EF"/>
    <w:rsid w:val="00CE069A"/>
    <w:rsid w:val="00CE5512"/>
    <w:rsid w:val="00D4052F"/>
    <w:rsid w:val="00D539FC"/>
    <w:rsid w:val="00D60868"/>
    <w:rsid w:val="00D76FE7"/>
    <w:rsid w:val="00E14A2D"/>
    <w:rsid w:val="00E77469"/>
    <w:rsid w:val="00E92137"/>
    <w:rsid w:val="00E94C99"/>
    <w:rsid w:val="00EA2982"/>
    <w:rsid w:val="00EE42D5"/>
    <w:rsid w:val="00F021E3"/>
    <w:rsid w:val="00F02B34"/>
    <w:rsid w:val="00F0428D"/>
    <w:rsid w:val="00F210E8"/>
    <w:rsid w:val="00F74324"/>
    <w:rsid w:val="00FB28C7"/>
    <w:rsid w:val="00FC5CF0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64A9"/>
  <w15:docId w15:val="{477EDAB4-2219-4975-89B5-1B2CD1CD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vzor_nov&#253;_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3e6a2-4ca7-4bf9-8a9e-4e38685df2a4" xsi:nil="true"/>
    <lcf76f155ced4ddcb4097134ff3c332f xmlns="e99d43a8-0b70-4257-b540-955cb9757d0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287C00AB47604CA9388BE64E5673BD" ma:contentTypeVersion="17" ma:contentTypeDescription="Vytvoří nový dokument" ma:contentTypeScope="" ma:versionID="81467d27787ac7cce16edc3a4c06cebc">
  <xsd:schema xmlns:xsd="http://www.w3.org/2001/XMLSchema" xmlns:xs="http://www.w3.org/2001/XMLSchema" xmlns:p="http://schemas.microsoft.com/office/2006/metadata/properties" xmlns:ns2="e99d43a8-0b70-4257-b540-955cb9757d0d" xmlns:ns3="86a3e6a2-4ca7-4bf9-8a9e-4e38685df2a4" targetNamespace="http://schemas.microsoft.com/office/2006/metadata/properties" ma:root="true" ma:fieldsID="a31b836f9d1f8bfaeb86cf95785c2f81" ns2:_="" ns3:_="">
    <xsd:import namespace="e99d43a8-0b70-4257-b540-955cb9757d0d"/>
    <xsd:import namespace="86a3e6a2-4ca7-4bf9-8a9e-4e38685df2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d43a8-0b70-4257-b540-955cb9757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d564f90-c732-4cd8-8095-1830e0ad55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3e6a2-4ca7-4bf9-8a9e-4e38685df2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fbff90-6067-49f2-9678-220e4958f8d8}" ma:internalName="TaxCatchAll" ma:showField="CatchAllData" ma:web="86a3e6a2-4ca7-4bf9-8a9e-4e38685df2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5283BE-7AEF-4448-8681-6B73D85C0D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86a3e6a2-4ca7-4bf9-8a9e-4e38685df2a4"/>
    <ds:schemaRef ds:uri="e99d43a8-0b70-4257-b540-955cb9757d0d"/>
  </ds:schemaRefs>
</ds:datastoreItem>
</file>

<file path=customXml/itemProps3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953E04-5C40-4222-800E-E228699C6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9d43a8-0b70-4257-b540-955cb9757d0d"/>
    <ds:schemaRef ds:uri="86a3e6a2-4ca7-4bf9-8a9e-4e38685df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objednávka_vzor_nový_2023</Template>
  <TotalTime>8</TotalTime>
  <Pages>1</Pages>
  <Words>151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14</cp:revision>
  <cp:lastPrinted>2023-10-02T12:43:00Z</cp:lastPrinted>
  <dcterms:created xsi:type="dcterms:W3CDTF">2024-01-12T10:00:00Z</dcterms:created>
  <dcterms:modified xsi:type="dcterms:W3CDTF">2024-01-12T13:20:00Z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0x0101009A287C00AB47604CA9388BE64E5673BD</vt:lpwstr>
  </property>
  <property fmtid="{D5CDD505-2E9C-101B-9397-08002B2CF9AE}" pid="7" name="MediaServiceImageTags">
    <vt:lpwstr/>
  </property>
</Properties>
</file>