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2296798</wp:posOffset>
            </wp:positionH>
            <wp:positionV relativeFrom="page">
              <wp:posOffset>2892662</wp:posOffset>
            </wp:positionV>
            <wp:extent cx="2554117" cy="17148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54117" cy="171487"/>
                    </a:xfrm>
                    <a:custGeom>
                      <a:rect l="l" t="t" r="r" b="b"/>
                      <a:pathLst>
                        <a:path w="2554117" h="171487">
                          <a:moveTo>
                            <a:pt x="0" y="171487"/>
                          </a:moveTo>
                          <a:lnTo>
                            <a:pt x="2554117" y="171487"/>
                          </a:lnTo>
                          <a:lnTo>
                            <a:pt x="255411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2315859</wp:posOffset>
            </wp:positionH>
            <wp:positionV relativeFrom="page">
              <wp:posOffset>3426176</wp:posOffset>
            </wp:positionV>
            <wp:extent cx="1010210" cy="152432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0210" cy="152432"/>
                    </a:xfrm>
                    <a:custGeom>
                      <a:rect l="l" t="t" r="r" b="b"/>
                      <a:pathLst>
                        <a:path w="1010210" h="152432">
                          <a:moveTo>
                            <a:pt x="0" y="152432"/>
                          </a:moveTo>
                          <a:lnTo>
                            <a:pt x="1010210" y="152432"/>
                          </a:lnTo>
                          <a:lnTo>
                            <a:pt x="101021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2325389</wp:posOffset>
            </wp:positionH>
            <wp:positionV relativeFrom="page">
              <wp:posOffset>3578609</wp:posOffset>
            </wp:positionV>
            <wp:extent cx="2763782" cy="16196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63782" cy="161960"/>
                    </a:xfrm>
                    <a:custGeom>
                      <a:rect l="l" t="t" r="r" b="b"/>
                      <a:pathLst>
                        <a:path w="2763782" h="161960">
                          <a:moveTo>
                            <a:pt x="0" y="161960"/>
                          </a:moveTo>
                          <a:lnTo>
                            <a:pt x="2763782" y="161960"/>
                          </a:lnTo>
                          <a:lnTo>
                            <a:pt x="276378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2334919</wp:posOffset>
            </wp:positionH>
            <wp:positionV relativeFrom="page">
              <wp:posOffset>5407800</wp:posOffset>
            </wp:positionV>
            <wp:extent cx="4107553" cy="171486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07553" cy="171486"/>
                    </a:xfrm>
                    <a:custGeom>
                      <a:rect l="l" t="t" r="r" b="b"/>
                      <a:pathLst>
                        <a:path w="4107553" h="171486">
                          <a:moveTo>
                            <a:pt x="0" y="171486"/>
                          </a:moveTo>
                          <a:lnTo>
                            <a:pt x="4107553" y="171486"/>
                          </a:lnTo>
                          <a:lnTo>
                            <a:pt x="410755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2334919</wp:posOffset>
            </wp:positionH>
            <wp:positionV relativeFrom="page">
              <wp:posOffset>6274760</wp:posOffset>
            </wp:positionV>
            <wp:extent cx="1867936" cy="485879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7936" cy="485879"/>
                    </a:xfrm>
                    <a:custGeom>
                      <a:rect l="l" t="t" r="r" b="b"/>
                      <a:pathLst>
                        <a:path w="1867936" h="485879">
                          <a:moveTo>
                            <a:pt x="0" y="485879"/>
                          </a:moveTo>
                          <a:lnTo>
                            <a:pt x="1867936" y="485879"/>
                          </a:lnTo>
                          <a:lnTo>
                            <a:pt x="186793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4088492</wp:posOffset>
            </wp:positionH>
            <wp:positionV relativeFrom="page">
              <wp:posOffset>9018547</wp:posOffset>
            </wp:positionV>
            <wp:extent cx="2106193" cy="41919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06193" cy="419190"/>
                    </a:xfrm>
                    <a:custGeom>
                      <a:rect l="l" t="t" r="r" b="b"/>
                      <a:pathLst>
                        <a:path w="2106193" h="419190">
                          <a:moveTo>
                            <a:pt x="0" y="419190"/>
                          </a:moveTo>
                          <a:lnTo>
                            <a:pt x="2106193" y="419190"/>
                          </a:lnTo>
                          <a:lnTo>
                            <a:pt x="210619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tblpX="790" w:tblpY="-270"/>
        <w:tblOverlap w:val="never"/>
        "
        <w:tblW w:w="3672" w:type="dxa"/>
        <w:tblLook w:val="04A0" w:firstRow="1" w:lastRow="0" w:firstColumn="1" w:lastColumn="0" w:noHBand="0" w:noVBand="1"/>
      </w:tblPr>
      <w:tblGrid>
        <w:gridCol w:w="1966"/>
        <w:gridCol w:w="1725"/>
      </w:tblGrid>
      <w:tr>
        <w:trPr>
          <w:trHeight w:val="370"/>
        </w:trPr>
        <w:tc>
          <w:tcPr>
            <w:tcW w:w="19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235"/>
        </w:trPr>
        <w:tc>
          <w:tcPr>
            <w:tcW w:w="19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1285"/>
        </w:trPr>
        <w:tc>
          <w:tcPr>
            <w:tcW w:w="19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3696" w:type="dxa"/>
        <w:tblLook w:val="04A0" w:firstRow="1" w:lastRow="0" w:firstColumn="1" w:lastColumn="0" w:noHBand="0" w:noVBand="1"/>
      </w:tblPr>
      <w:tblGrid>
        <w:gridCol w:w="1921"/>
        <w:gridCol w:w="1861"/>
      </w:tblGrid>
      <w:tr>
        <w:trPr>
          <w:trHeight w:val="325"/>
        </w:trPr>
        <w:tc>
          <w:tcPr>
            <w:tcW w:w="19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250"/>
        </w:trPr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400"/>
        </w:trPr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  <w:sectPr>
          <w:type w:val="continuous"/>
          <w:pgSz w:w="11911" w:h="16843"/>
          <w:pgMar w:top="500" w:right="500" w:bottom="500" w:left="500" w:header="708" w:footer="708" w:gutter="0"/>
          <w:cols w:num="2" w:space="0" w:equalWidth="0">
            <w:col w:w="4522" w:space="1235"/>
            <w:col w:w="3822" w:space="0"/>
          </w:cols>
          <w:docGrid w:linePitch="360"/>
        </w:sectPr>
      </w:pPr>
    </w:p>
    <w:sectPr>
      <w:type w:val="continuous"/>
      <w:pgSz w:w="11911" w:h="16843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2024-01-11T08:48:08Z</dcterms:created>
  <dcterms:modified xsi:type="dcterms:W3CDTF">2024-01-11T08:48:08Z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