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1456736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772BBB68" w14:textId="759EA212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63C1698F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0DFB78A1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034F7EA0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1BB97434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34ABAB96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38E268EB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60DFC786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03F65CD0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1D535814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2166B9CE" w14:textId="07B8864D" w:rsidR="00F210E8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</w:p>
          <w:p w14:paraId="2A04AF35" w14:textId="2B572F6D" w:rsidR="00D62BFA" w:rsidRPr="00D62BFA" w:rsidRDefault="00D62BFA" w:rsidP="00D62BFA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 w:rsidRPr="00D62BFA">
              <w:rPr>
                <w:rFonts w:ascii="Sora" w:hAnsi="Sora" w:cs="Sora"/>
                <w:sz w:val="16"/>
                <w:szCs w:val="16"/>
              </w:rPr>
              <w:t>Mgr. Alena Vrbová</w:t>
            </w:r>
          </w:p>
          <w:p w14:paraId="2C90D588" w14:textId="092CDB34" w:rsidR="00D62BFA" w:rsidRDefault="00D62BFA" w:rsidP="00D62BFA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D62BFA">
              <w:rPr>
                <w:rFonts w:ascii="Sora" w:hAnsi="Sora" w:cs="Sora"/>
                <w:sz w:val="16"/>
                <w:szCs w:val="16"/>
              </w:rPr>
              <w:t xml:space="preserve"> Osvračín 184</w:t>
            </w:r>
          </w:p>
          <w:p w14:paraId="30B7DCE3" w14:textId="77777777" w:rsidR="00D62BFA" w:rsidRDefault="00D62BFA" w:rsidP="00D62BFA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</w:p>
          <w:p w14:paraId="6C17FA37" w14:textId="1541B5A2" w:rsidR="00F210E8" w:rsidRPr="0072199D" w:rsidRDefault="00F210E8" w:rsidP="00D62BFA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D62BFA">
              <w:rPr>
                <w:rFonts w:ascii="Sora" w:hAnsi="Sora" w:cs="Sora"/>
                <w:sz w:val="16"/>
                <w:szCs w:val="16"/>
              </w:rPr>
              <w:t>72222964</w:t>
            </w:r>
          </w:p>
          <w:p w14:paraId="6EE6FEB9" w14:textId="77777777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>
              <w:rPr>
                <w:rFonts w:ascii="Sora" w:hAnsi="Sora" w:cs="Sora"/>
                <w:sz w:val="16"/>
                <w:szCs w:val="16"/>
              </w:rPr>
            </w:r>
            <w:r>
              <w:rPr>
                <w:rFonts w:ascii="Sora" w:hAnsi="Sora" w:cs="Sora"/>
                <w:sz w:val="16"/>
                <w:szCs w:val="16"/>
              </w:rPr>
              <w:fldChar w:fldCharType="separate"/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2EC6EB08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8C5606" w:rsidRPr="00B16311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B16311">
              <w:rPr>
                <w:rFonts w:ascii="Sora" w:hAnsi="Sora" w:cs="Sora"/>
                <w:sz w:val="16"/>
                <w:szCs w:val="16"/>
              </w:rPr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  <w:p w14:paraId="20335412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="008C5606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>
              <w:rPr>
                <w:rFonts w:ascii="Sora" w:hAnsi="Sora" w:cs="Sora"/>
                <w:sz w:val="16"/>
                <w:szCs w:val="16"/>
              </w:rPr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2"/>
          </w:p>
          <w:p w14:paraId="6C2CF8EC" w14:textId="77777777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8C5606" w:rsidRPr="004C3CE8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4C3CE8">
              <w:rPr>
                <w:rFonts w:ascii="Sora" w:hAnsi="Sora" w:cs="Sora"/>
                <w:sz w:val="16"/>
                <w:szCs w:val="16"/>
              </w:rPr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3"/>
          </w:p>
        </w:tc>
      </w:tr>
    </w:tbl>
    <w:p w14:paraId="53958E55" w14:textId="42117A0D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1D56E7">
        <w:rPr>
          <w:sz w:val="24"/>
          <w:szCs w:val="28"/>
        </w:rPr>
        <w:t>307</w:t>
      </w:r>
      <w:r w:rsidRPr="00F02B34">
        <w:rPr>
          <w:sz w:val="24"/>
          <w:szCs w:val="28"/>
        </w:rPr>
        <w:t xml:space="preserve"> </w:t>
      </w:r>
      <w:r w:rsidR="000826D6">
        <w:rPr>
          <w:sz w:val="24"/>
          <w:szCs w:val="28"/>
        </w:rPr>
        <w:t>/2023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322F58BE" w14:textId="77777777" w:rsidTr="00F02B34">
        <w:trPr>
          <w:trHeight w:val="3931"/>
        </w:trPr>
        <w:tc>
          <w:tcPr>
            <w:tcW w:w="9066" w:type="dxa"/>
          </w:tcPr>
          <w:p w14:paraId="2B8225E7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6DAA4F6E" w14:textId="73395ABD" w:rsidR="006B2987" w:rsidRPr="006B2987" w:rsidRDefault="006B2987" w:rsidP="006B298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Objednáváme u Vás službu přísedící u zkoušek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českého jazyka </w:t>
            </w: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pro cizince a opravy testů v částce 7 280,- Kč s DPH za jednu zkoušku. </w:t>
            </w:r>
          </w:p>
          <w:p w14:paraId="39B616F6" w14:textId="3F6B9CED" w:rsidR="006B2987" w:rsidRPr="006B2987" w:rsidRDefault="006B2987" w:rsidP="006B298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Jedná se celkem o </w:t>
            </w:r>
            <w:r w:rsidR="0040526A">
              <w:rPr>
                <w:rFonts w:ascii="Sora" w:hAnsi="Sora" w:cs="Sora"/>
                <w:color w:val="000000"/>
                <w:sz w:val="20"/>
                <w:szCs w:val="20"/>
              </w:rPr>
              <w:t>12</w:t>
            </w: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 termínů:</w:t>
            </w:r>
          </w:p>
          <w:p w14:paraId="185AF9CE" w14:textId="05C4DB3D" w:rsidR="006B2987" w:rsidRPr="006B2987" w:rsidRDefault="004964BA" w:rsidP="006B298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sobota 6. 1., </w:t>
            </w:r>
            <w:r w:rsidR="00FD3B09">
              <w:rPr>
                <w:rFonts w:ascii="Sora" w:hAnsi="Sora" w:cs="Sora"/>
                <w:color w:val="000000"/>
                <w:sz w:val="20"/>
                <w:szCs w:val="20"/>
              </w:rPr>
              <w:t>středa 24. 1.</w:t>
            </w:r>
            <w:r w:rsidR="00272A8B">
              <w:rPr>
                <w:rFonts w:ascii="Sora" w:hAnsi="Sora" w:cs="Sora"/>
                <w:color w:val="000000"/>
                <w:sz w:val="20"/>
                <w:szCs w:val="20"/>
              </w:rPr>
              <w:t xml:space="preserve">, středa 7. 2., středa 28. 2., </w:t>
            </w:r>
            <w:r w:rsidR="00C80284">
              <w:rPr>
                <w:rFonts w:ascii="Sora" w:hAnsi="Sora" w:cs="Sora"/>
                <w:color w:val="000000"/>
                <w:sz w:val="20"/>
                <w:szCs w:val="20"/>
              </w:rPr>
              <w:t xml:space="preserve">sobota 9. 3., středa 27. 3., sobota 20. 4., </w:t>
            </w:r>
            <w:r w:rsidR="00AF0B9A">
              <w:rPr>
                <w:rFonts w:ascii="Sora" w:hAnsi="Sora" w:cs="Sora"/>
                <w:color w:val="000000"/>
                <w:sz w:val="20"/>
                <w:szCs w:val="20"/>
              </w:rPr>
              <w:t xml:space="preserve">úterý 30. 4., sobota 11. 5., </w:t>
            </w:r>
            <w:r w:rsidR="00711F16">
              <w:rPr>
                <w:rFonts w:ascii="Sora" w:hAnsi="Sora" w:cs="Sora"/>
                <w:color w:val="000000"/>
                <w:sz w:val="20"/>
                <w:szCs w:val="20"/>
              </w:rPr>
              <w:t xml:space="preserve">středa 29. 5., sobota </w:t>
            </w:r>
            <w:r w:rsidR="00A95716">
              <w:rPr>
                <w:rFonts w:ascii="Sora" w:hAnsi="Sora" w:cs="Sora"/>
                <w:color w:val="000000"/>
                <w:sz w:val="20"/>
                <w:szCs w:val="20"/>
              </w:rPr>
              <w:t xml:space="preserve">8. 6. a </w:t>
            </w:r>
            <w:r w:rsidR="00361D07">
              <w:rPr>
                <w:rFonts w:ascii="Sora" w:hAnsi="Sora" w:cs="Sora"/>
                <w:color w:val="000000"/>
                <w:sz w:val="20"/>
                <w:szCs w:val="20"/>
              </w:rPr>
              <w:t>středa 19. 6. 2024</w:t>
            </w:r>
            <w:r w:rsidR="00272A8B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</w:p>
          <w:p w14:paraId="5C4DDD4A" w14:textId="752E0C1B" w:rsidR="0072199D" w:rsidRPr="00F02B34" w:rsidRDefault="006B2987" w:rsidP="006B2987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Celková částka 87 360,- Kč s DPH. </w:t>
            </w:r>
          </w:p>
        </w:tc>
      </w:tr>
      <w:tr w:rsidR="00F02B34" w:rsidRPr="00EA2982" w14:paraId="3CD8287F" w14:textId="77777777" w:rsidTr="00F02B34">
        <w:tc>
          <w:tcPr>
            <w:tcW w:w="9066" w:type="dxa"/>
          </w:tcPr>
          <w:p w14:paraId="5D6C4A56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1E6CB2DD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4B169829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4B96748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6601BB41" w14:textId="746A2731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7F2258">
        <w:rPr>
          <w:rFonts w:ascii="Sora" w:hAnsi="Sora" w:cs="Sora"/>
          <w:b/>
          <w:bCs/>
          <w:sz w:val="18"/>
          <w:szCs w:val="18"/>
        </w:rPr>
        <w:t>PaedDr. Ladislav Voldřich</w:t>
      </w:r>
    </w:p>
    <w:p w14:paraId="6B79A6BE" w14:textId="563C1FE0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7F2258">
        <w:rPr>
          <w:rFonts w:ascii="Sora" w:hAnsi="Sora" w:cs="Sora"/>
          <w:sz w:val="18"/>
          <w:szCs w:val="18"/>
        </w:rPr>
        <w:t> 731 410 124</w:t>
      </w:r>
    </w:p>
    <w:p w14:paraId="34FECA13" w14:textId="268B4A2E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7F2258">
        <w:rPr>
          <w:rFonts w:ascii="Sora" w:hAnsi="Sora" w:cs="Sora"/>
          <w:sz w:val="18"/>
          <w:szCs w:val="18"/>
        </w:rPr>
        <w:t>voldrich@kcv.cz</w:t>
      </w:r>
    </w:p>
    <w:p w14:paraId="2D9B08E7" w14:textId="226A1E5B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</w:p>
    <w:p w14:paraId="2FB16321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4334C154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59E99346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Steinhäuselová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0C3C383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3F76F8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6EEAB" w14:textId="77777777" w:rsidR="005E5F31" w:rsidRDefault="005E5F31" w:rsidP="007E17A3">
      <w:r>
        <w:separator/>
      </w:r>
    </w:p>
  </w:endnote>
  <w:endnote w:type="continuationSeparator" w:id="0">
    <w:p w14:paraId="3EC40DD3" w14:textId="77777777" w:rsidR="005E5F31" w:rsidRDefault="005E5F31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3BBF5E7-7D9D-4C77-98DA-721410A255E6}"/>
    <w:embedBold r:id="rId2" w:fontKey="{945859FA-E29A-4181-97C6-A9D88267F6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B1FF6A3-BE87-4AAF-9A47-0FCC25ECB2D0}"/>
    <w:embedBold r:id="rId4" w:fontKey="{1C32557B-3836-4F97-ACE1-23E29DA9A3AD}"/>
  </w:font>
  <w:font w:name="Sora">
    <w:altName w:val="Khmer UI"/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5" w:fontKey="{DA984A44-E7F2-4A00-BF58-EB6FFC3B642A}"/>
    <w:embedBold r:id="rId6" w:fontKey="{7DFF3D5C-3A8E-4E5D-891C-2C1D84A65B9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0855187-240C-449F-ABD2-AEF0DEEFDB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Content>
      <w:p w14:paraId="40A49EB0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Content>
      <w:p w14:paraId="066896B7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56A969C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28FEE9F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6620583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097A648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AFD61" w14:textId="77777777" w:rsidR="005E5F31" w:rsidRDefault="005E5F31" w:rsidP="007E17A3">
      <w:r>
        <w:separator/>
      </w:r>
    </w:p>
  </w:footnote>
  <w:footnote w:type="continuationSeparator" w:id="0">
    <w:p w14:paraId="650A32E2" w14:textId="77777777" w:rsidR="005E5F31" w:rsidRDefault="005E5F31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CF505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5DED8B0A" wp14:editId="7CFBDB77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13827">
    <w:abstractNumId w:val="1"/>
  </w:num>
  <w:num w:numId="2" w16cid:durableId="412432111">
    <w:abstractNumId w:val="3"/>
  </w:num>
  <w:num w:numId="3" w16cid:durableId="2082749364">
    <w:abstractNumId w:val="0"/>
  </w:num>
  <w:num w:numId="4" w16cid:durableId="124584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AF"/>
    <w:rsid w:val="000826D6"/>
    <w:rsid w:val="001151E1"/>
    <w:rsid w:val="00133CFD"/>
    <w:rsid w:val="00170845"/>
    <w:rsid w:val="001B37CD"/>
    <w:rsid w:val="001D56E7"/>
    <w:rsid w:val="001E1622"/>
    <w:rsid w:val="00217118"/>
    <w:rsid w:val="002362DA"/>
    <w:rsid w:val="00272A8B"/>
    <w:rsid w:val="002C5C32"/>
    <w:rsid w:val="002D4FEC"/>
    <w:rsid w:val="002E040B"/>
    <w:rsid w:val="002F60BC"/>
    <w:rsid w:val="00300C8E"/>
    <w:rsid w:val="00303A91"/>
    <w:rsid w:val="00314890"/>
    <w:rsid w:val="0031692F"/>
    <w:rsid w:val="003234DF"/>
    <w:rsid w:val="00332A9E"/>
    <w:rsid w:val="00352462"/>
    <w:rsid w:val="00361D07"/>
    <w:rsid w:val="003C5784"/>
    <w:rsid w:val="003F76F8"/>
    <w:rsid w:val="0040526A"/>
    <w:rsid w:val="00442525"/>
    <w:rsid w:val="00444E81"/>
    <w:rsid w:val="00444F47"/>
    <w:rsid w:val="00476442"/>
    <w:rsid w:val="004964BA"/>
    <w:rsid w:val="004B79EF"/>
    <w:rsid w:val="004C3CE8"/>
    <w:rsid w:val="005051C1"/>
    <w:rsid w:val="0051755A"/>
    <w:rsid w:val="00556C6B"/>
    <w:rsid w:val="005D4AB3"/>
    <w:rsid w:val="005E5F31"/>
    <w:rsid w:val="006140AF"/>
    <w:rsid w:val="006154E5"/>
    <w:rsid w:val="006B2987"/>
    <w:rsid w:val="006D03AE"/>
    <w:rsid w:val="00704375"/>
    <w:rsid w:val="00711F16"/>
    <w:rsid w:val="0072199D"/>
    <w:rsid w:val="00764FD1"/>
    <w:rsid w:val="007A69E2"/>
    <w:rsid w:val="007E17A3"/>
    <w:rsid w:val="007F2258"/>
    <w:rsid w:val="007F5F95"/>
    <w:rsid w:val="00812A65"/>
    <w:rsid w:val="00846E8C"/>
    <w:rsid w:val="0086638A"/>
    <w:rsid w:val="00873663"/>
    <w:rsid w:val="0087391A"/>
    <w:rsid w:val="008C15A1"/>
    <w:rsid w:val="008C2977"/>
    <w:rsid w:val="008C5606"/>
    <w:rsid w:val="008E3E89"/>
    <w:rsid w:val="008F64B1"/>
    <w:rsid w:val="00962907"/>
    <w:rsid w:val="00965C5C"/>
    <w:rsid w:val="009C1126"/>
    <w:rsid w:val="00A01F8B"/>
    <w:rsid w:val="00A95716"/>
    <w:rsid w:val="00AB6AB8"/>
    <w:rsid w:val="00AC2BC2"/>
    <w:rsid w:val="00AE1747"/>
    <w:rsid w:val="00AF0B9A"/>
    <w:rsid w:val="00B16311"/>
    <w:rsid w:val="00B67224"/>
    <w:rsid w:val="00C17ECC"/>
    <w:rsid w:val="00C46114"/>
    <w:rsid w:val="00C80284"/>
    <w:rsid w:val="00C945EF"/>
    <w:rsid w:val="00CE069A"/>
    <w:rsid w:val="00CE5512"/>
    <w:rsid w:val="00D4052F"/>
    <w:rsid w:val="00D539FC"/>
    <w:rsid w:val="00D60868"/>
    <w:rsid w:val="00D62BFA"/>
    <w:rsid w:val="00D76FE7"/>
    <w:rsid w:val="00E14A2D"/>
    <w:rsid w:val="00E92137"/>
    <w:rsid w:val="00E94C99"/>
    <w:rsid w:val="00EA2982"/>
    <w:rsid w:val="00EE42D5"/>
    <w:rsid w:val="00F021E3"/>
    <w:rsid w:val="00F02B34"/>
    <w:rsid w:val="00F210E8"/>
    <w:rsid w:val="00F74324"/>
    <w:rsid w:val="00FB28C7"/>
    <w:rsid w:val="00FD3B09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64A9"/>
  <w15:docId w15:val="{477EDAB4-2219-4975-89B5-1B2CD1C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vzor_nov&#253;_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2.xml><?xml version="1.0" encoding="utf-8"?>
<ds:datastoreItem xmlns:ds="http://schemas.openxmlformats.org/officeDocument/2006/customXml" ds:itemID="{475283BE-7AEF-4448-8681-6B73D85C0D8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objednávka_vzor_nový_2023</Template>
  <TotalTime>15</TotalTime>
  <Pages>1</Pages>
  <Words>190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19</cp:revision>
  <cp:lastPrinted>2023-10-02T12:43:00Z</cp:lastPrinted>
  <dcterms:created xsi:type="dcterms:W3CDTF">2023-12-21T13:13:00Z</dcterms:created>
  <dcterms:modified xsi:type="dcterms:W3CDTF">2024-01-04T13:35:00Z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