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396F0" w14:textId="7B1D65B1" w:rsidR="00425E97" w:rsidRDefault="007761E8" w:rsidP="00425E97">
      <w:pPr>
        <w:pStyle w:val="Vc"/>
      </w:pPr>
      <w:r w:rsidRPr="00205CB1">
        <w:rPr>
          <w:lang w:eastAsia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85CC65" wp14:editId="4D340AD3">
                <wp:simplePos x="0" y="0"/>
                <wp:positionH relativeFrom="column">
                  <wp:posOffset>2598737</wp:posOffset>
                </wp:positionH>
                <wp:positionV relativeFrom="paragraph">
                  <wp:posOffset>1872932</wp:posOffset>
                </wp:positionV>
                <wp:extent cx="1732707" cy="759460"/>
                <wp:effectExtent l="0" t="0" r="1270" b="254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707" cy="75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15289" w14:textId="77777777" w:rsidR="0041334F" w:rsidRPr="00205CB1" w:rsidRDefault="0041334F" w:rsidP="00205CB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05CB1">
                              <w:rPr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23C82DC9" w14:textId="5DC0ACF6" w:rsidR="0041334F" w:rsidRPr="0041334F" w:rsidRDefault="00E951B3" w:rsidP="00205CB1">
                            <w: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5CC65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204.6pt;margin-top:147.45pt;width:136.45pt;height:59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" fillcolor="white [3201]" stroked="f" strokeweight=".5pt">
                <v:textbox>
                  <w:txbxContent>
                    <w:p w14:paraId="4E015289" w14:textId="77777777" w:rsidR="0041334F" w:rsidRPr="00205CB1" w:rsidRDefault="0041334F" w:rsidP="00205CB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05CB1">
                        <w:rPr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23C82DC9" w14:textId="5DC0ACF6" w:rsidR="0041334F" w:rsidRPr="0041334F" w:rsidRDefault="00E951B3" w:rsidP="00205CB1">
                      <w: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Pr="00205CB1">
        <w:rPr>
          <w:lang w:eastAsia="cs-CZ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8BD56B7" wp14:editId="71EF97B5">
                <wp:simplePos x="0" y="0"/>
                <wp:positionH relativeFrom="column">
                  <wp:posOffset>2830830</wp:posOffset>
                </wp:positionH>
                <wp:positionV relativeFrom="paragraph">
                  <wp:posOffset>513375</wp:posOffset>
                </wp:positionV>
                <wp:extent cx="3275463" cy="1424763"/>
                <wp:effectExtent l="0" t="0" r="0" b="444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63" cy="1424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D1124" w14:textId="2921A7F0" w:rsidR="004A212E" w:rsidRDefault="00075EBE" w:rsidP="001F1264">
                            <w:pPr>
                              <w:spacing w:line="240" w:lineRule="auto"/>
                              <w:jc w:val="left"/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t>Adresát</w:t>
                            </w:r>
                            <w:r w:rsidR="009F5C17">
                              <w:t>:</w:t>
                            </w:r>
                            <w:r w:rsidR="00AD1082">
                              <w:br/>
                            </w:r>
                            <w:proofErr w:type="spellStart"/>
                            <w:r w:rsidR="00453B41"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varanasi</w:t>
                            </w:r>
                            <w:proofErr w:type="spellEnd"/>
                            <w:r w:rsidR="00453B41"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Co., s.r.o. </w:t>
                            </w:r>
                          </w:p>
                          <w:p w14:paraId="1872AE26" w14:textId="5897529C" w:rsidR="000C00EA" w:rsidRPr="002A74F3" w:rsidRDefault="00453B41" w:rsidP="001F1264">
                            <w:pPr>
                              <w:spacing w:line="240" w:lineRule="auto"/>
                              <w:jc w:val="left"/>
                              <w:rPr>
                                <w:rFonts w:ascii="Calibri" w:eastAsia="Calibri" w:hAnsi="Calibri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Cs/>
                                <w:sz w:val="22"/>
                                <w:szCs w:val="22"/>
                              </w:rPr>
                              <w:t xml:space="preserve">Růžičkova </w:t>
                            </w:r>
                            <w:r w:rsidR="000E562D">
                              <w:rPr>
                                <w:rFonts w:ascii="Calibri" w:eastAsia="Calibri" w:hAnsi="Calibri"/>
                                <w:bCs/>
                                <w:sz w:val="22"/>
                                <w:szCs w:val="22"/>
                              </w:rPr>
                              <w:t>511</w:t>
                            </w:r>
                          </w:p>
                          <w:p w14:paraId="1A6E9DAE" w14:textId="5161BD43" w:rsidR="0061706C" w:rsidRDefault="000E562D" w:rsidP="001F1264">
                            <w:pPr>
                              <w:spacing w:line="240" w:lineRule="auto"/>
                              <w:jc w:val="left"/>
                              <w:rPr>
                                <w:rFonts w:cs="Arial"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>769 01 Holešov</w:t>
                            </w:r>
                          </w:p>
                          <w:p w14:paraId="573106C6" w14:textId="3DBA7A9B" w:rsidR="00EA0E25" w:rsidRDefault="002A74F3" w:rsidP="001F1264">
                            <w:pPr>
                              <w:spacing w:line="240" w:lineRule="auto"/>
                              <w:jc w:val="left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IČO: </w:t>
                            </w:r>
                            <w:r w:rsidR="00A91836" w:rsidRPr="00A91836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25334751</w:t>
                            </w:r>
                            <w:r w:rsidR="00A91836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, DIČ: CZ </w:t>
                            </w:r>
                            <w:r w:rsidR="00A91836" w:rsidRPr="00A91836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25334751</w:t>
                            </w:r>
                          </w:p>
                          <w:p w14:paraId="63D8257D" w14:textId="5221C4A0" w:rsidR="00546BCF" w:rsidRDefault="00546BCF" w:rsidP="001F1264">
                            <w:pPr>
                              <w:spacing w:line="240" w:lineRule="auto"/>
                              <w:jc w:val="left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577130E3" w14:textId="77777777" w:rsidR="0047395F" w:rsidRPr="00546BCF" w:rsidRDefault="0047395F" w:rsidP="001F1264">
                            <w:pPr>
                              <w:spacing w:line="240" w:lineRule="auto"/>
                              <w:jc w:val="left"/>
                              <w:rPr>
                                <w:rFonts w:cs="Arial"/>
                                <w:bCs/>
                                <w:color w:val="333333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1EE2175" w14:textId="37BD01B8" w:rsidR="00F216E7" w:rsidRPr="00546BCF" w:rsidRDefault="00F216E7" w:rsidP="00546BCF">
                            <w:pPr>
                              <w:spacing w:line="240" w:lineRule="auto"/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8BD56B7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7" type="#_x0000_t202" style="position:absolute;margin-left:222.9pt;margin-top:40.4pt;width:257.9pt;height:112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" filled="f" stroked="f" strokeweight=".5pt">
                <v:textbox>
                  <w:txbxContent>
                    <w:p w14:paraId="76ED1124" w14:textId="2921A7F0" w:rsidR="004A212E" w:rsidRDefault="00075EBE" w:rsidP="001F1264">
                      <w:pPr>
                        <w:spacing w:line="240" w:lineRule="auto"/>
                        <w:jc w:val="left"/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t>Adresát</w:t>
                      </w:r>
                      <w:r w:rsidR="009F5C17">
                        <w:t>:</w:t>
                      </w:r>
                      <w:r w:rsidR="00AD1082">
                        <w:br/>
                      </w:r>
                      <w:proofErr w:type="spellStart"/>
                      <w:r w:rsidR="00453B41"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</w:rPr>
                        <w:t>varanasi</w:t>
                      </w:r>
                      <w:proofErr w:type="spellEnd"/>
                      <w:r w:rsidR="00453B41"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</w:rPr>
                        <w:t xml:space="preserve"> Co., s.r.o. </w:t>
                      </w:r>
                    </w:p>
                    <w:p w14:paraId="1872AE26" w14:textId="5897529C" w:rsidR="000C00EA" w:rsidRPr="002A74F3" w:rsidRDefault="00453B41" w:rsidP="001F1264">
                      <w:pPr>
                        <w:spacing w:line="240" w:lineRule="auto"/>
                        <w:jc w:val="left"/>
                        <w:rPr>
                          <w:rFonts w:ascii="Calibri" w:eastAsia="Calibri" w:hAnsi="Calibri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/>
                          <w:bCs/>
                          <w:sz w:val="22"/>
                          <w:szCs w:val="22"/>
                        </w:rPr>
                        <w:t xml:space="preserve">Růžičkova </w:t>
                      </w:r>
                      <w:r w:rsidR="000E562D">
                        <w:rPr>
                          <w:rFonts w:ascii="Calibri" w:eastAsia="Calibri" w:hAnsi="Calibri"/>
                          <w:bCs/>
                          <w:sz w:val="22"/>
                          <w:szCs w:val="22"/>
                        </w:rPr>
                        <w:t>511</w:t>
                      </w:r>
                    </w:p>
                    <w:p w14:paraId="1A6E9DAE" w14:textId="5161BD43" w:rsidR="0061706C" w:rsidRDefault="000E562D" w:rsidP="001F1264">
                      <w:pPr>
                        <w:spacing w:line="240" w:lineRule="auto"/>
                        <w:jc w:val="left"/>
                        <w:rPr>
                          <w:rFonts w:cs="Arial"/>
                          <w:color w:val="000000"/>
                        </w:rPr>
                      </w:pPr>
                      <w:r>
                        <w:rPr>
                          <w:rFonts w:cs="Arial"/>
                          <w:color w:val="000000"/>
                        </w:rPr>
                        <w:t>769 01 Holešov</w:t>
                      </w:r>
                    </w:p>
                    <w:p w14:paraId="573106C6" w14:textId="3DBA7A9B" w:rsidR="00EA0E25" w:rsidRDefault="002A74F3" w:rsidP="001F1264">
                      <w:pPr>
                        <w:spacing w:line="240" w:lineRule="auto"/>
                        <w:jc w:val="left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IČO: </w:t>
                      </w:r>
                      <w:r w:rsidR="00A91836" w:rsidRPr="00A91836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25334751</w:t>
                      </w:r>
                      <w:r w:rsidR="00A91836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, DIČ: CZ </w:t>
                      </w:r>
                      <w:r w:rsidR="00A91836" w:rsidRPr="00A91836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25334751</w:t>
                      </w:r>
                    </w:p>
                    <w:p w14:paraId="63D8257D" w14:textId="5221C4A0" w:rsidR="00546BCF" w:rsidRDefault="00546BCF" w:rsidP="001F1264">
                      <w:pPr>
                        <w:spacing w:line="240" w:lineRule="auto"/>
                        <w:jc w:val="left"/>
                        <w:rPr>
                          <w:rFonts w:ascii="Calibri" w:eastAsia="Calibri" w:hAnsi="Calibri" w:cs="Times New Roman"/>
                          <w:sz w:val="22"/>
                          <w:szCs w:val="22"/>
                        </w:rPr>
                      </w:pPr>
                    </w:p>
                    <w:p w14:paraId="577130E3" w14:textId="77777777" w:rsidR="0047395F" w:rsidRPr="00546BCF" w:rsidRDefault="0047395F" w:rsidP="001F1264">
                      <w:pPr>
                        <w:spacing w:line="240" w:lineRule="auto"/>
                        <w:jc w:val="left"/>
                        <w:rPr>
                          <w:rFonts w:cs="Arial"/>
                          <w:bCs/>
                          <w:color w:val="333333"/>
                          <w:szCs w:val="20"/>
                          <w:shd w:val="clear" w:color="auto" w:fill="FFFFFF"/>
                        </w:rPr>
                      </w:pPr>
                    </w:p>
                    <w:p w14:paraId="11EE2175" w14:textId="37BD01B8" w:rsidR="00F216E7" w:rsidRPr="00546BCF" w:rsidRDefault="00F216E7" w:rsidP="00546BCF">
                      <w:pPr>
                        <w:spacing w:line="240" w:lineRule="auto"/>
                        <w:jc w:val="left"/>
                        <w:rPr>
                          <w:rFonts w:cs="Arial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1EA" w:rsidRPr="00205CB1">
        <w:rPr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E51971C" wp14:editId="61D079FF">
                <wp:simplePos x="0" y="0"/>
                <wp:positionH relativeFrom="column">
                  <wp:posOffset>1320184</wp:posOffset>
                </wp:positionH>
                <wp:positionV relativeFrom="paragraph">
                  <wp:posOffset>1870066</wp:posOffset>
                </wp:positionV>
                <wp:extent cx="2743153" cy="759460"/>
                <wp:effectExtent l="0" t="0" r="635" b="254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153" cy="75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EF530" w14:textId="77777777" w:rsidR="0041334F" w:rsidRPr="00205CB1" w:rsidRDefault="0041334F" w:rsidP="00205CB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05CB1">
                              <w:rPr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0C610B88" w14:textId="137B5FD5" w:rsidR="0041334F" w:rsidRPr="0041334F" w:rsidRDefault="00EB63BA" w:rsidP="005C11EA"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SZ-MuMB-0</w:t>
                            </w:r>
                            <w:r w:rsidR="004154F1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1002</w:t>
                            </w:r>
                            <w:r w:rsidR="006364F1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/</w:t>
                            </w:r>
                            <w:r w:rsidR="007761E8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E51971C" id="Textové pole 4" o:spid="_x0000_s1028" type="#_x0000_t202" style="position:absolute;margin-left:103.95pt;margin-top:147.25pt;width:3in;height:59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" fillcolor="white [3201]" stroked="f" strokeweight=".5pt">
                <v:textbox>
                  <w:txbxContent>
                    <w:p w14:paraId="498EF530" w14:textId="77777777" w:rsidR="0041334F" w:rsidRPr="00205CB1" w:rsidRDefault="0041334F" w:rsidP="00205CB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05CB1">
                        <w:rPr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0C610B88" w14:textId="137B5FD5" w:rsidR="0041334F" w:rsidRPr="0041334F" w:rsidRDefault="00EB63BA" w:rsidP="005C11EA">
                      <w:r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SZ-MuMB-0</w:t>
                      </w:r>
                      <w:r w:rsidR="004154F1"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1002</w:t>
                      </w:r>
                      <w:r w:rsidR="006364F1"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/</w:t>
                      </w:r>
                      <w:r w:rsidR="007761E8"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205CB1" w:rsidRPr="00205CB1">
        <w:rPr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5B1D367" wp14:editId="3207D06A">
                <wp:simplePos x="0" y="0"/>
                <wp:positionH relativeFrom="column">
                  <wp:posOffset>4062256</wp:posOffset>
                </wp:positionH>
                <wp:positionV relativeFrom="paragraph">
                  <wp:posOffset>1871980</wp:posOffset>
                </wp:positionV>
                <wp:extent cx="914400" cy="759460"/>
                <wp:effectExtent l="0" t="0" r="0" b="25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078B6" w14:textId="77777777" w:rsidR="0041334F" w:rsidRPr="00205CB1" w:rsidRDefault="0041334F" w:rsidP="00205CB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05CB1">
                              <w:rPr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3733CEF6" w14:textId="631EF3AB" w:rsidR="0041334F" w:rsidRPr="0041334F" w:rsidRDefault="00EC4924" w:rsidP="00205CB1">
                            <w:r>
                              <w:t>21</w:t>
                            </w:r>
                            <w:r w:rsidR="00276F1E">
                              <w:t xml:space="preserve">. </w:t>
                            </w:r>
                            <w:r w:rsidR="00EE3C83">
                              <w:t>1</w:t>
                            </w:r>
                            <w:r w:rsidR="00C754EC">
                              <w:t>2</w:t>
                            </w:r>
                            <w:r w:rsidR="007761E8">
                              <w:t>.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D367" id="Textové pole 6" o:spid="_x0000_s1029" type="#_x0000_t202" style="position:absolute;margin-left:319.85pt;margin-top:147.4pt;width:1in;height:59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" fillcolor="white [3201]" stroked="f" strokeweight=".5pt">
                <v:textbox>
                  <w:txbxContent>
                    <w:p w14:paraId="715078B6" w14:textId="77777777" w:rsidR="0041334F" w:rsidRPr="00205CB1" w:rsidRDefault="0041334F" w:rsidP="00205CB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05CB1">
                        <w:rPr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3733CEF6" w14:textId="631EF3AB" w:rsidR="0041334F" w:rsidRPr="0041334F" w:rsidRDefault="00EC4924" w:rsidP="00205CB1">
                      <w:r>
                        <w:t>21</w:t>
                      </w:r>
                      <w:r w:rsidR="00276F1E">
                        <w:t xml:space="preserve">. </w:t>
                      </w:r>
                      <w:r w:rsidR="00EE3C83">
                        <w:t>1</w:t>
                      </w:r>
                      <w:r w:rsidR="00C754EC">
                        <w:t>2</w:t>
                      </w:r>
                      <w:r w:rsidR="007761E8">
                        <w:t>. 2023</w:t>
                      </w:r>
                    </w:p>
                  </w:txbxContent>
                </v:textbox>
              </v:shape>
            </w:pict>
          </mc:Fallback>
        </mc:AlternateContent>
      </w:r>
      <w:r w:rsidR="00205CB1" w:rsidRPr="00205CB1">
        <w:rPr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D33C9C" wp14:editId="515A8CC9">
                <wp:simplePos x="0" y="0"/>
                <wp:positionH relativeFrom="column">
                  <wp:posOffset>-104292</wp:posOffset>
                </wp:positionH>
                <wp:positionV relativeFrom="paragraph">
                  <wp:posOffset>1871980</wp:posOffset>
                </wp:positionV>
                <wp:extent cx="1497965" cy="759460"/>
                <wp:effectExtent l="0" t="0" r="6985" b="254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5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131D7" w14:textId="77777777" w:rsidR="0041334F" w:rsidRPr="00205CB1" w:rsidRDefault="0041334F" w:rsidP="00205CB1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205CB1">
                              <w:rPr>
                                <w:b/>
                                <w:sz w:val="16"/>
                              </w:rPr>
                              <w:t>Váš dopis značky / ze dne:</w:t>
                            </w:r>
                          </w:p>
                          <w:p w14:paraId="0E11CFF6" w14:textId="77777777" w:rsidR="0041334F" w:rsidRPr="0041334F" w:rsidRDefault="0041334F" w:rsidP="00205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0D33C9C" id="Textové pole 3" o:spid="_x0000_s1030" type="#_x0000_t202" style="position:absolute;margin-left:-8.2pt;margin-top:147.4pt;width:117.95pt;height:5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" fillcolor="white [3201]" stroked="f" strokeweight=".5pt">
                <v:textbox>
                  <w:txbxContent>
                    <w:p w14:paraId="26F131D7" w14:textId="77777777" w:rsidR="0041334F" w:rsidRPr="00205CB1" w:rsidRDefault="0041334F" w:rsidP="00205CB1">
                      <w:pPr>
                        <w:rPr>
                          <w:b/>
                          <w:sz w:val="16"/>
                        </w:rPr>
                      </w:pPr>
                      <w:r w:rsidRPr="00205CB1">
                        <w:rPr>
                          <w:b/>
                          <w:sz w:val="16"/>
                        </w:rPr>
                        <w:t>Váš dopis značky / ze dne:</w:t>
                      </w:r>
                    </w:p>
                    <w:p w14:paraId="0E11CFF6" w14:textId="77777777" w:rsidR="0041334F" w:rsidRPr="0041334F" w:rsidRDefault="0041334F" w:rsidP="00205CB1"/>
                  </w:txbxContent>
                </v:textbox>
              </v:shape>
            </w:pict>
          </mc:Fallback>
        </mc:AlternateContent>
      </w:r>
      <w:r w:rsidR="006E2364">
        <w:t>OBJEDNÁVKA Č.</w:t>
      </w:r>
      <w:r w:rsidR="00546BCF">
        <w:t xml:space="preserve"> </w:t>
      </w:r>
      <w:r w:rsidR="00EB63BA">
        <w:rPr>
          <w:bCs/>
        </w:rPr>
        <w:t>SZ-MuMB-0</w:t>
      </w:r>
      <w:r w:rsidR="004154F1">
        <w:rPr>
          <w:bCs/>
        </w:rPr>
        <w:t>1002</w:t>
      </w:r>
      <w:r w:rsidR="00D138C1">
        <w:rPr>
          <w:bCs/>
        </w:rPr>
        <w:t>/</w:t>
      </w:r>
      <w:r w:rsidRPr="007761E8">
        <w:rPr>
          <w:bCs/>
        </w:rPr>
        <w:t>2023</w:t>
      </w:r>
      <w:r w:rsidR="00311138">
        <w:rPr>
          <w:bCs/>
        </w:rPr>
        <w:t xml:space="preserve"> </w:t>
      </w:r>
    </w:p>
    <w:p w14:paraId="52E7F65C" w14:textId="5CD7C040" w:rsidR="00097480" w:rsidRDefault="00C7368B" w:rsidP="002A74F3">
      <w:pPr>
        <w:spacing w:before="0" w:after="0" w:line="240" w:lineRule="auto"/>
        <w:jc w:val="left"/>
        <w:rPr>
          <w:noProof/>
          <w:lang w:eastAsia="cs-CZ"/>
        </w:rPr>
      </w:pPr>
      <w:r>
        <w:rPr>
          <w:noProof/>
          <w:lang w:eastAsia="cs-CZ"/>
        </w:rPr>
        <w:t>Objednáváme u Vás</w:t>
      </w:r>
      <w:r w:rsidR="002A74F3">
        <w:rPr>
          <w:noProof/>
          <w:lang w:eastAsia="cs-CZ"/>
        </w:rPr>
        <w:t>:</w:t>
      </w:r>
    </w:p>
    <w:p w14:paraId="5BF73655" w14:textId="35EC47FA" w:rsidR="002A74F3" w:rsidRDefault="002A74F3" w:rsidP="002A74F3">
      <w:pPr>
        <w:spacing w:before="0" w:after="0" w:line="240" w:lineRule="auto"/>
        <w:jc w:val="left"/>
        <w:rPr>
          <w:noProof/>
          <w:lang w:eastAsia="cs-CZ"/>
        </w:rPr>
      </w:pPr>
    </w:p>
    <w:p w14:paraId="1950EDE3" w14:textId="5EE2C838" w:rsidR="002A74F3" w:rsidRPr="00985B89" w:rsidRDefault="00EC4924" w:rsidP="002A74F3">
      <w:pPr>
        <w:spacing w:before="0" w:after="0" w:line="240" w:lineRule="auto"/>
        <w:jc w:val="left"/>
        <w:rPr>
          <w:b/>
          <w:bCs/>
          <w:noProof/>
          <w:lang w:eastAsia="cs-CZ"/>
        </w:rPr>
      </w:pPr>
      <w:r w:rsidRPr="00985B89">
        <w:rPr>
          <w:b/>
          <w:bCs/>
          <w:noProof/>
          <w:lang w:eastAsia="cs-CZ"/>
        </w:rPr>
        <w:t xml:space="preserve">200 ks </w:t>
      </w:r>
      <w:r w:rsidR="00936E1E">
        <w:rPr>
          <w:b/>
          <w:bCs/>
          <w:noProof/>
          <w:lang w:eastAsia="cs-CZ"/>
        </w:rPr>
        <w:t>H</w:t>
      </w:r>
      <w:r w:rsidRPr="00985B89">
        <w:rPr>
          <w:b/>
          <w:bCs/>
          <w:noProof/>
          <w:lang w:eastAsia="cs-CZ"/>
        </w:rPr>
        <w:t>edvábný šáte</w:t>
      </w:r>
      <w:r w:rsidR="00985B89" w:rsidRPr="00985B89">
        <w:rPr>
          <w:b/>
          <w:bCs/>
          <w:noProof/>
          <w:lang w:eastAsia="cs-CZ"/>
        </w:rPr>
        <w:t>k</w:t>
      </w:r>
      <w:r>
        <w:rPr>
          <w:noProof/>
          <w:lang w:eastAsia="cs-CZ"/>
        </w:rPr>
        <w:t xml:space="preserve"> 53x53 cm s vlastním desigem</w:t>
      </w:r>
      <w:r w:rsidR="00985B89">
        <w:rPr>
          <w:noProof/>
          <w:lang w:eastAsia="cs-CZ"/>
        </w:rPr>
        <w:t xml:space="preserve"> (4 vzory) </w:t>
      </w:r>
      <w:r w:rsidRPr="00985B89">
        <w:rPr>
          <w:b/>
          <w:bCs/>
          <w:noProof/>
          <w:lang w:eastAsia="cs-CZ"/>
        </w:rPr>
        <w:t>á</w:t>
      </w:r>
      <w:r w:rsidR="00985B89" w:rsidRPr="00985B89">
        <w:rPr>
          <w:b/>
          <w:bCs/>
          <w:noProof/>
          <w:lang w:eastAsia="cs-CZ"/>
        </w:rPr>
        <w:t xml:space="preserve"> 229,- Kč / ks </w:t>
      </w:r>
    </w:p>
    <w:p w14:paraId="1427C592" w14:textId="4325D7AA" w:rsidR="00985B89" w:rsidRPr="00985B89" w:rsidRDefault="00985B89" w:rsidP="002A74F3">
      <w:pPr>
        <w:spacing w:before="0" w:after="0" w:line="240" w:lineRule="auto"/>
        <w:jc w:val="left"/>
        <w:rPr>
          <w:b/>
          <w:bCs/>
          <w:noProof/>
          <w:lang w:eastAsia="cs-CZ"/>
        </w:rPr>
      </w:pPr>
      <w:r w:rsidRPr="00985B89">
        <w:rPr>
          <w:b/>
          <w:bCs/>
          <w:noProof/>
          <w:lang w:eastAsia="cs-CZ"/>
        </w:rPr>
        <w:t>200 ks</w:t>
      </w:r>
      <w:r>
        <w:rPr>
          <w:b/>
          <w:bCs/>
          <w:noProof/>
          <w:lang w:eastAsia="cs-CZ"/>
        </w:rPr>
        <w:t xml:space="preserve"> </w:t>
      </w:r>
      <w:r w:rsidR="00936E1E">
        <w:rPr>
          <w:b/>
          <w:bCs/>
          <w:noProof/>
          <w:lang w:eastAsia="cs-CZ"/>
        </w:rPr>
        <w:t>D</w:t>
      </w:r>
      <w:r w:rsidR="00576B06">
        <w:rPr>
          <w:b/>
          <w:bCs/>
          <w:noProof/>
          <w:lang w:eastAsia="cs-CZ"/>
        </w:rPr>
        <w:t xml:space="preserve">árkové balení </w:t>
      </w:r>
      <w:r w:rsidR="00576B06" w:rsidRPr="00576B06">
        <w:rPr>
          <w:noProof/>
          <w:lang w:eastAsia="cs-CZ"/>
        </w:rPr>
        <w:t>- papírové krabičky s potiskem loga</w:t>
      </w:r>
      <w:r w:rsidR="00576B06">
        <w:rPr>
          <w:b/>
          <w:bCs/>
          <w:noProof/>
          <w:lang w:eastAsia="cs-CZ"/>
        </w:rPr>
        <w:t xml:space="preserve"> </w:t>
      </w:r>
      <w:r w:rsidR="00576B06" w:rsidRPr="00985B89">
        <w:rPr>
          <w:b/>
          <w:bCs/>
          <w:noProof/>
          <w:lang w:eastAsia="cs-CZ"/>
        </w:rPr>
        <w:t xml:space="preserve">á </w:t>
      </w:r>
      <w:r w:rsidR="00576B06">
        <w:rPr>
          <w:b/>
          <w:bCs/>
          <w:noProof/>
          <w:lang w:eastAsia="cs-CZ"/>
        </w:rPr>
        <w:t>21,30</w:t>
      </w:r>
      <w:r w:rsidR="00576B06" w:rsidRPr="00985B89">
        <w:rPr>
          <w:b/>
          <w:bCs/>
          <w:noProof/>
          <w:lang w:eastAsia="cs-CZ"/>
        </w:rPr>
        <w:t>,- Kč / ks</w:t>
      </w:r>
    </w:p>
    <w:p w14:paraId="24B3D351" w14:textId="74ED36BF" w:rsidR="002A74F3" w:rsidRDefault="00936E1E" w:rsidP="002A74F3">
      <w:pPr>
        <w:spacing w:before="0" w:after="0" w:line="240" w:lineRule="auto"/>
        <w:jc w:val="left"/>
        <w:rPr>
          <w:noProof/>
          <w:lang w:eastAsia="cs-CZ"/>
        </w:rPr>
      </w:pPr>
      <w:r>
        <w:rPr>
          <w:noProof/>
          <w:lang w:eastAsia="cs-CZ"/>
        </w:rPr>
        <w:t xml:space="preserve">Grafická příprava </w:t>
      </w:r>
      <w:r w:rsidRPr="00936E1E">
        <w:rPr>
          <w:b/>
          <w:bCs/>
          <w:noProof/>
          <w:lang w:eastAsia="cs-CZ"/>
        </w:rPr>
        <w:t>á 3.500,- Kč</w:t>
      </w:r>
    </w:p>
    <w:p w14:paraId="243E751A" w14:textId="77777777" w:rsidR="002A74F3" w:rsidRDefault="002A74F3" w:rsidP="002A74F3">
      <w:pPr>
        <w:spacing w:before="0" w:after="0" w:line="240" w:lineRule="auto"/>
        <w:jc w:val="left"/>
        <w:rPr>
          <w:noProof/>
          <w:lang w:eastAsia="cs-CZ"/>
        </w:rPr>
      </w:pPr>
    </w:p>
    <w:p w14:paraId="3746329D" w14:textId="558A9384" w:rsidR="00936E1E" w:rsidRPr="005A54C1" w:rsidRDefault="00E3080F" w:rsidP="002A74F3">
      <w:pPr>
        <w:spacing w:before="0" w:after="0" w:line="240" w:lineRule="auto"/>
        <w:jc w:val="left"/>
        <w:rPr>
          <w:b/>
          <w:bCs/>
          <w:noProof/>
          <w:lang w:eastAsia="cs-CZ"/>
        </w:rPr>
      </w:pPr>
      <w:r w:rsidRPr="005A54C1">
        <w:rPr>
          <w:b/>
          <w:bCs/>
          <w:noProof/>
          <w:lang w:eastAsia="cs-CZ"/>
        </w:rPr>
        <w:t xml:space="preserve">Cena celkem: </w:t>
      </w:r>
      <w:r w:rsidR="005A54C1" w:rsidRPr="005A54C1">
        <w:rPr>
          <w:b/>
          <w:bCs/>
          <w:noProof/>
          <w:lang w:eastAsia="cs-CZ"/>
        </w:rPr>
        <w:t>53.560,- Kč bez DPH</w:t>
      </w:r>
    </w:p>
    <w:p w14:paraId="62A8B72B" w14:textId="77777777" w:rsidR="00C825CB" w:rsidRDefault="00C825CB" w:rsidP="006E2364">
      <w:pPr>
        <w:rPr>
          <w:rFonts w:cs="Arial"/>
        </w:rPr>
      </w:pPr>
    </w:p>
    <w:p w14:paraId="2104804D" w14:textId="305868BF" w:rsidR="00CE5C82" w:rsidRDefault="00CE5C82" w:rsidP="005A54C1">
      <w:pPr>
        <w:jc w:val="left"/>
        <w:rPr>
          <w:rFonts w:cs="Arial"/>
        </w:rPr>
      </w:pPr>
      <w:r>
        <w:rPr>
          <w:rFonts w:cs="Arial"/>
        </w:rPr>
        <w:t>Na fakturu prosím uvádějte číslo naší objednávky</w:t>
      </w:r>
      <w:r w:rsidR="005A54C1">
        <w:rPr>
          <w:rFonts w:cs="Arial"/>
        </w:rPr>
        <w:t xml:space="preserve"> a zašlete ji prosím elektronicky na: </w:t>
      </w:r>
      <w:r w:rsidR="00E951B3">
        <w:rPr>
          <w:rFonts w:cs="Arial"/>
        </w:rPr>
        <w:t>***</w:t>
      </w:r>
      <w:r w:rsidR="005A54C1">
        <w:rPr>
          <w:rFonts w:cs="Arial"/>
        </w:rPr>
        <w:t>.</w:t>
      </w:r>
    </w:p>
    <w:p w14:paraId="14F7A3EA" w14:textId="3FAE34CC" w:rsidR="006E2364" w:rsidRDefault="006E2364" w:rsidP="00C7368B">
      <w:pPr>
        <w:spacing w:line="240" w:lineRule="auto"/>
        <w:jc w:val="right"/>
      </w:pPr>
    </w:p>
    <w:p w14:paraId="3AA55B60" w14:textId="43B39E96" w:rsidR="00AD1082" w:rsidRDefault="00AD1082" w:rsidP="009D2400">
      <w:pPr>
        <w:spacing w:line="240" w:lineRule="auto"/>
      </w:pPr>
      <w:r>
        <w:t>S</w:t>
      </w:r>
      <w:r w:rsidR="008573A5">
        <w:t> </w:t>
      </w:r>
      <w:r>
        <w:t>pozdravem</w:t>
      </w:r>
    </w:p>
    <w:p w14:paraId="7B70B3AC" w14:textId="77777777" w:rsidR="00A91836" w:rsidRDefault="00A91836" w:rsidP="00AD1082">
      <w:pPr>
        <w:spacing w:line="240" w:lineRule="auto"/>
        <w:jc w:val="right"/>
      </w:pPr>
    </w:p>
    <w:p w14:paraId="17815F16" w14:textId="35FE64E0" w:rsidR="00AD1082" w:rsidRDefault="00AD1082" w:rsidP="00AD1082">
      <w:pPr>
        <w:spacing w:line="240" w:lineRule="auto"/>
        <w:jc w:val="right"/>
      </w:pPr>
      <w:r>
        <w:t xml:space="preserve">  </w:t>
      </w:r>
      <w:r>
        <w:tab/>
      </w:r>
    </w:p>
    <w:p w14:paraId="29597D70" w14:textId="77777777" w:rsidR="00AD1082" w:rsidRDefault="00AD1082" w:rsidP="00AD1082">
      <w:pPr>
        <w:spacing w:line="240" w:lineRule="auto"/>
        <w:jc w:val="right"/>
      </w:pPr>
    </w:p>
    <w:p w14:paraId="17B29612" w14:textId="08C51849" w:rsidR="00AD1082" w:rsidRPr="00C7368B" w:rsidRDefault="00E951B3" w:rsidP="00AD1082">
      <w:pPr>
        <w:spacing w:line="240" w:lineRule="auto"/>
        <w:jc w:val="right"/>
        <w:rPr>
          <w:b/>
          <w:bCs/>
        </w:rPr>
      </w:pPr>
      <w:r>
        <w:rPr>
          <w:b/>
          <w:bCs/>
        </w:rPr>
        <w:t>***</w:t>
      </w:r>
    </w:p>
    <w:p w14:paraId="07EE6759" w14:textId="4A470EF7" w:rsidR="00AD1082" w:rsidRPr="00C4219D" w:rsidRDefault="00C7368B" w:rsidP="00AD1082">
      <w:pPr>
        <w:spacing w:line="240" w:lineRule="auto"/>
        <w:jc w:val="right"/>
      </w:pPr>
      <w:r>
        <w:t>koordinační, projektový a programový pracovník</w:t>
      </w:r>
    </w:p>
    <w:sectPr w:rsidR="00AD1082" w:rsidRPr="00C4219D" w:rsidSect="00D93887">
      <w:headerReference w:type="first" r:id="rId11"/>
      <w:pgSz w:w="11900" w:h="16840"/>
      <w:pgMar w:top="1418" w:right="2155" w:bottom="1418" w:left="2155" w:header="68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4D1D6" w14:textId="77777777" w:rsidR="00012B2C" w:rsidRDefault="00012B2C" w:rsidP="00205CB1">
      <w:r>
        <w:separator/>
      </w:r>
    </w:p>
  </w:endnote>
  <w:endnote w:type="continuationSeparator" w:id="0">
    <w:p w14:paraId="1D665630" w14:textId="77777777" w:rsidR="00012B2C" w:rsidRDefault="00012B2C" w:rsidP="00205CB1">
      <w:r>
        <w:continuationSeparator/>
      </w:r>
    </w:p>
  </w:endnote>
  <w:endnote w:type="continuationNotice" w:id="1">
    <w:p w14:paraId="36D6461B" w14:textId="77777777" w:rsidR="00012B2C" w:rsidRDefault="00012B2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2FCFD" w14:textId="77777777" w:rsidR="00012B2C" w:rsidRDefault="00012B2C" w:rsidP="00205CB1">
      <w:r>
        <w:separator/>
      </w:r>
    </w:p>
  </w:footnote>
  <w:footnote w:type="continuationSeparator" w:id="0">
    <w:p w14:paraId="5F108ABC" w14:textId="77777777" w:rsidR="00012B2C" w:rsidRDefault="00012B2C" w:rsidP="00205CB1">
      <w:r>
        <w:continuationSeparator/>
      </w:r>
    </w:p>
  </w:footnote>
  <w:footnote w:type="continuationNotice" w:id="1">
    <w:p w14:paraId="63958C07" w14:textId="77777777" w:rsidR="00012B2C" w:rsidRDefault="00012B2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61A5" w14:textId="77777777" w:rsidR="00F80261" w:rsidRDefault="00F80261" w:rsidP="00205CB1">
    <w:pPr>
      <w:pStyle w:val="Zhlav"/>
    </w:pPr>
    <w:r w:rsidRPr="00AE687F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D18E5DD" wp14:editId="24DEE89B">
          <wp:simplePos x="0" y="0"/>
          <wp:positionH relativeFrom="margin">
            <wp:posOffset>-1188085</wp:posOffset>
          </wp:positionH>
          <wp:positionV relativeFrom="page">
            <wp:posOffset>467995</wp:posOffset>
          </wp:positionV>
          <wp:extent cx="7005600" cy="6854400"/>
          <wp:effectExtent l="0" t="0" r="5080" b="3810"/>
          <wp:wrapNone/>
          <wp:docPr id="22" name="Obrázo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5600" cy="68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D9388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26FB5"/>
    <w:multiLevelType w:val="hybridMultilevel"/>
    <w:tmpl w:val="8EA0F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400"/>
    <w:rsid w:val="00012B2C"/>
    <w:rsid w:val="00013743"/>
    <w:rsid w:val="00044132"/>
    <w:rsid w:val="00054BE4"/>
    <w:rsid w:val="00057E9F"/>
    <w:rsid w:val="00075EBE"/>
    <w:rsid w:val="00092D87"/>
    <w:rsid w:val="00093424"/>
    <w:rsid w:val="00097480"/>
    <w:rsid w:val="000A04D8"/>
    <w:rsid w:val="000A2565"/>
    <w:rsid w:val="000B08D4"/>
    <w:rsid w:val="000C00EA"/>
    <w:rsid w:val="000C3FB0"/>
    <w:rsid w:val="000C4DCA"/>
    <w:rsid w:val="000E35B0"/>
    <w:rsid w:val="000E562D"/>
    <w:rsid w:val="000F420B"/>
    <w:rsid w:val="00100FEE"/>
    <w:rsid w:val="00116E1F"/>
    <w:rsid w:val="00141AD0"/>
    <w:rsid w:val="0015308D"/>
    <w:rsid w:val="0017458D"/>
    <w:rsid w:val="001849B9"/>
    <w:rsid w:val="0019518C"/>
    <w:rsid w:val="001C185A"/>
    <w:rsid w:val="001C7F1E"/>
    <w:rsid w:val="001D535C"/>
    <w:rsid w:val="001D76C5"/>
    <w:rsid w:val="001E185F"/>
    <w:rsid w:val="001F1264"/>
    <w:rsid w:val="001F2E3C"/>
    <w:rsid w:val="00204B1E"/>
    <w:rsid w:val="00205CB1"/>
    <w:rsid w:val="00213401"/>
    <w:rsid w:val="00242B51"/>
    <w:rsid w:val="00253534"/>
    <w:rsid w:val="00253583"/>
    <w:rsid w:val="002603AC"/>
    <w:rsid w:val="0026484F"/>
    <w:rsid w:val="00276F1E"/>
    <w:rsid w:val="002A610D"/>
    <w:rsid w:val="002A74F3"/>
    <w:rsid w:val="002B78E7"/>
    <w:rsid w:val="002B7C98"/>
    <w:rsid w:val="002C3847"/>
    <w:rsid w:val="002D665B"/>
    <w:rsid w:val="002F3B2A"/>
    <w:rsid w:val="00311138"/>
    <w:rsid w:val="00324B35"/>
    <w:rsid w:val="003343C8"/>
    <w:rsid w:val="00343991"/>
    <w:rsid w:val="003544C8"/>
    <w:rsid w:val="003564ED"/>
    <w:rsid w:val="00380737"/>
    <w:rsid w:val="00381910"/>
    <w:rsid w:val="00383E06"/>
    <w:rsid w:val="003931E6"/>
    <w:rsid w:val="003A4945"/>
    <w:rsid w:val="003B5E91"/>
    <w:rsid w:val="003B6D47"/>
    <w:rsid w:val="003C0ABB"/>
    <w:rsid w:val="003D2053"/>
    <w:rsid w:val="003D659A"/>
    <w:rsid w:val="003E2843"/>
    <w:rsid w:val="003F172F"/>
    <w:rsid w:val="003F2767"/>
    <w:rsid w:val="003F5CC9"/>
    <w:rsid w:val="003F68A5"/>
    <w:rsid w:val="003F7E33"/>
    <w:rsid w:val="0040449C"/>
    <w:rsid w:val="004102BD"/>
    <w:rsid w:val="0041334F"/>
    <w:rsid w:val="004154F1"/>
    <w:rsid w:val="00415C28"/>
    <w:rsid w:val="004162B2"/>
    <w:rsid w:val="00424727"/>
    <w:rsid w:val="00425E97"/>
    <w:rsid w:val="004325D0"/>
    <w:rsid w:val="0043529B"/>
    <w:rsid w:val="00453B41"/>
    <w:rsid w:val="004540F9"/>
    <w:rsid w:val="00454DB1"/>
    <w:rsid w:val="0047395F"/>
    <w:rsid w:val="00485AD3"/>
    <w:rsid w:val="00491D67"/>
    <w:rsid w:val="00496527"/>
    <w:rsid w:val="004A212E"/>
    <w:rsid w:val="004A4380"/>
    <w:rsid w:val="004B103C"/>
    <w:rsid w:val="004B3076"/>
    <w:rsid w:val="004B5B09"/>
    <w:rsid w:val="004D7650"/>
    <w:rsid w:val="00512ECE"/>
    <w:rsid w:val="00523ADC"/>
    <w:rsid w:val="005252B5"/>
    <w:rsid w:val="00542A3C"/>
    <w:rsid w:val="00545BDE"/>
    <w:rsid w:val="00546BCF"/>
    <w:rsid w:val="00550DAF"/>
    <w:rsid w:val="00552750"/>
    <w:rsid w:val="00576B06"/>
    <w:rsid w:val="005A54C1"/>
    <w:rsid w:val="005A78E5"/>
    <w:rsid w:val="005C11EA"/>
    <w:rsid w:val="005C60AE"/>
    <w:rsid w:val="005F7C45"/>
    <w:rsid w:val="0061706C"/>
    <w:rsid w:val="00635A4C"/>
    <w:rsid w:val="006364F1"/>
    <w:rsid w:val="00636AFC"/>
    <w:rsid w:val="00647D46"/>
    <w:rsid w:val="00651C50"/>
    <w:rsid w:val="00670B15"/>
    <w:rsid w:val="0067598A"/>
    <w:rsid w:val="00676127"/>
    <w:rsid w:val="006802A3"/>
    <w:rsid w:val="00680F4A"/>
    <w:rsid w:val="00681334"/>
    <w:rsid w:val="00687F67"/>
    <w:rsid w:val="00693089"/>
    <w:rsid w:val="00693470"/>
    <w:rsid w:val="00697795"/>
    <w:rsid w:val="006C5970"/>
    <w:rsid w:val="006E2364"/>
    <w:rsid w:val="006E467A"/>
    <w:rsid w:val="006E5412"/>
    <w:rsid w:val="006F1CE9"/>
    <w:rsid w:val="006F7479"/>
    <w:rsid w:val="00705BA6"/>
    <w:rsid w:val="00716B77"/>
    <w:rsid w:val="00730048"/>
    <w:rsid w:val="0073336E"/>
    <w:rsid w:val="007370C1"/>
    <w:rsid w:val="00743F10"/>
    <w:rsid w:val="007547B2"/>
    <w:rsid w:val="00767B2E"/>
    <w:rsid w:val="00770525"/>
    <w:rsid w:val="00771444"/>
    <w:rsid w:val="007761E8"/>
    <w:rsid w:val="00777BDE"/>
    <w:rsid w:val="00792D01"/>
    <w:rsid w:val="00797091"/>
    <w:rsid w:val="007A20D4"/>
    <w:rsid w:val="007C17B8"/>
    <w:rsid w:val="007C1C4A"/>
    <w:rsid w:val="007C3525"/>
    <w:rsid w:val="007F7843"/>
    <w:rsid w:val="00801945"/>
    <w:rsid w:val="008060F4"/>
    <w:rsid w:val="0084054B"/>
    <w:rsid w:val="008427F0"/>
    <w:rsid w:val="00851422"/>
    <w:rsid w:val="00851F00"/>
    <w:rsid w:val="008573A5"/>
    <w:rsid w:val="00870FDB"/>
    <w:rsid w:val="00894D5E"/>
    <w:rsid w:val="008B7C8D"/>
    <w:rsid w:val="008D62CE"/>
    <w:rsid w:val="00900BE7"/>
    <w:rsid w:val="0092080B"/>
    <w:rsid w:val="00936E1E"/>
    <w:rsid w:val="009543DC"/>
    <w:rsid w:val="00960B55"/>
    <w:rsid w:val="009701BE"/>
    <w:rsid w:val="00972743"/>
    <w:rsid w:val="00975CCF"/>
    <w:rsid w:val="00981B3A"/>
    <w:rsid w:val="00985B89"/>
    <w:rsid w:val="0099584F"/>
    <w:rsid w:val="009A2223"/>
    <w:rsid w:val="009A327F"/>
    <w:rsid w:val="009A4505"/>
    <w:rsid w:val="009B2FD2"/>
    <w:rsid w:val="009B785F"/>
    <w:rsid w:val="009D2400"/>
    <w:rsid w:val="009D6181"/>
    <w:rsid w:val="009E3D69"/>
    <w:rsid w:val="009F5747"/>
    <w:rsid w:val="009F5C17"/>
    <w:rsid w:val="00A02DE0"/>
    <w:rsid w:val="00A06A21"/>
    <w:rsid w:val="00A16518"/>
    <w:rsid w:val="00A31B33"/>
    <w:rsid w:val="00A3544D"/>
    <w:rsid w:val="00A55EF4"/>
    <w:rsid w:val="00A62C37"/>
    <w:rsid w:val="00A64F91"/>
    <w:rsid w:val="00A70A11"/>
    <w:rsid w:val="00A91836"/>
    <w:rsid w:val="00AD1082"/>
    <w:rsid w:val="00AD404D"/>
    <w:rsid w:val="00AE34E8"/>
    <w:rsid w:val="00AE546B"/>
    <w:rsid w:val="00AE687F"/>
    <w:rsid w:val="00B13745"/>
    <w:rsid w:val="00B21AF0"/>
    <w:rsid w:val="00B2334E"/>
    <w:rsid w:val="00B37C2E"/>
    <w:rsid w:val="00B51028"/>
    <w:rsid w:val="00B54CAE"/>
    <w:rsid w:val="00B60007"/>
    <w:rsid w:val="00B77526"/>
    <w:rsid w:val="00B82250"/>
    <w:rsid w:val="00B92B5B"/>
    <w:rsid w:val="00B94EC6"/>
    <w:rsid w:val="00B9561E"/>
    <w:rsid w:val="00B979D5"/>
    <w:rsid w:val="00BA0D10"/>
    <w:rsid w:val="00BA5E22"/>
    <w:rsid w:val="00BB77B4"/>
    <w:rsid w:val="00BC44A4"/>
    <w:rsid w:val="00BE060E"/>
    <w:rsid w:val="00BE5780"/>
    <w:rsid w:val="00BF06B6"/>
    <w:rsid w:val="00BF2E5A"/>
    <w:rsid w:val="00C04F24"/>
    <w:rsid w:val="00C12B0F"/>
    <w:rsid w:val="00C27FEF"/>
    <w:rsid w:val="00C4219D"/>
    <w:rsid w:val="00C44853"/>
    <w:rsid w:val="00C658D7"/>
    <w:rsid w:val="00C7368B"/>
    <w:rsid w:val="00C754EC"/>
    <w:rsid w:val="00C825CB"/>
    <w:rsid w:val="00CB1E46"/>
    <w:rsid w:val="00CC72DE"/>
    <w:rsid w:val="00CE5C82"/>
    <w:rsid w:val="00CF1F18"/>
    <w:rsid w:val="00D0599E"/>
    <w:rsid w:val="00D138C1"/>
    <w:rsid w:val="00D93887"/>
    <w:rsid w:val="00D94FAF"/>
    <w:rsid w:val="00DC4449"/>
    <w:rsid w:val="00DC49BA"/>
    <w:rsid w:val="00DC5DFB"/>
    <w:rsid w:val="00DE783E"/>
    <w:rsid w:val="00DF4E55"/>
    <w:rsid w:val="00DF6514"/>
    <w:rsid w:val="00E3080F"/>
    <w:rsid w:val="00E43DB7"/>
    <w:rsid w:val="00E44BA4"/>
    <w:rsid w:val="00E45763"/>
    <w:rsid w:val="00E55259"/>
    <w:rsid w:val="00E677E5"/>
    <w:rsid w:val="00E93B4B"/>
    <w:rsid w:val="00E9499B"/>
    <w:rsid w:val="00E951B3"/>
    <w:rsid w:val="00E97C0F"/>
    <w:rsid w:val="00EA0E25"/>
    <w:rsid w:val="00EB0B77"/>
    <w:rsid w:val="00EB63BA"/>
    <w:rsid w:val="00EC4924"/>
    <w:rsid w:val="00EC7CE6"/>
    <w:rsid w:val="00EE3C83"/>
    <w:rsid w:val="00F02B87"/>
    <w:rsid w:val="00F07B7A"/>
    <w:rsid w:val="00F11C05"/>
    <w:rsid w:val="00F12D72"/>
    <w:rsid w:val="00F13A64"/>
    <w:rsid w:val="00F176A2"/>
    <w:rsid w:val="00F216E7"/>
    <w:rsid w:val="00F2383A"/>
    <w:rsid w:val="00F313D4"/>
    <w:rsid w:val="00F34689"/>
    <w:rsid w:val="00F47AB2"/>
    <w:rsid w:val="00F55601"/>
    <w:rsid w:val="00F65CC1"/>
    <w:rsid w:val="00F708E7"/>
    <w:rsid w:val="00F77207"/>
    <w:rsid w:val="00F80261"/>
    <w:rsid w:val="00F85A76"/>
    <w:rsid w:val="00F946DE"/>
    <w:rsid w:val="00F9797A"/>
    <w:rsid w:val="00FB39A3"/>
    <w:rsid w:val="00FC4B52"/>
    <w:rsid w:val="00FC544D"/>
    <w:rsid w:val="00FC5676"/>
    <w:rsid w:val="00FD06AA"/>
    <w:rsid w:val="00FD1B0A"/>
    <w:rsid w:val="00FD77FA"/>
    <w:rsid w:val="00FE0DB1"/>
    <w:rsid w:val="00FE13DE"/>
    <w:rsid w:val="00FE6152"/>
    <w:rsid w:val="00FF0DFA"/>
    <w:rsid w:val="00FF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3A4EFD"/>
  <w15:chartTrackingRefBased/>
  <w15:docId w15:val="{A9368799-8405-4F35-A001-A2E02CAD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05CB1"/>
    <w:pPr>
      <w:spacing w:before="120" w:after="120" w:line="36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F57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customStyle="1" w:styleId="Vc">
    <w:name w:val="Věc"/>
    <w:next w:val="Normln"/>
    <w:autoRedefine/>
    <w:qFormat/>
    <w:rsid w:val="005C11EA"/>
    <w:pPr>
      <w:spacing w:before="4560" w:after="480"/>
    </w:pPr>
    <w:rPr>
      <w:rFonts w:ascii="Arial" w:hAnsi="Arial" w:cs="Arial"/>
      <w:b/>
      <w:noProof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870FDB"/>
    <w:pPr>
      <w:ind w:left="720"/>
      <w:contextualSpacing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546BCF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693089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93089"/>
    <w:rPr>
      <w:color w:val="605E5C"/>
      <w:shd w:val="clear" w:color="auto" w:fill="E1DFDD"/>
    </w:rPr>
  </w:style>
  <w:style w:type="character" w:customStyle="1" w:styleId="bold">
    <w:name w:val="bold"/>
    <w:basedOn w:val="Standardnpsmoodstavce"/>
    <w:rsid w:val="005C11EA"/>
  </w:style>
  <w:style w:type="paragraph" w:styleId="Normlnweb">
    <w:name w:val="Normal (Web)"/>
    <w:basedOn w:val="Normln"/>
    <w:uiPriority w:val="99"/>
    <w:semiHidden/>
    <w:unhideWhenUsed/>
    <w:rsid w:val="007761E8"/>
    <w:rPr>
      <w:rFonts w:ascii="Times New Roman" w:hAnsi="Times New Roman" w:cs="Times New Roman"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9F5747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F57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C82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04F24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04F24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1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6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2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8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7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8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7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ra\Desktop\1_hlavickovy%20papir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6B493B2E427743BA9B6F082242412A" ma:contentTypeVersion="8" ma:contentTypeDescription="Vytvoří nový dokument" ma:contentTypeScope="" ma:versionID="5a81e36553e91710cad42a64312e1a32">
  <xsd:schema xmlns:xsd="http://www.w3.org/2001/XMLSchema" xmlns:xs="http://www.w3.org/2001/XMLSchema" xmlns:p="http://schemas.microsoft.com/office/2006/metadata/properties" xmlns:ns3="0fcc9369-328b-42dc-beff-5fcce2929ee7" targetNamespace="http://schemas.microsoft.com/office/2006/metadata/properties" ma:root="true" ma:fieldsID="51e3eff228da3e28da120507d14ac6f2" ns3:_="">
    <xsd:import namespace="0fcc9369-328b-42dc-beff-5fcce2929e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c9369-328b-42dc-beff-5fcce2929e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82B1D9-6488-4A5C-8B48-E8D860ECC0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30FAFB-1D66-4A57-9FC4-9E3FCDE08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cc9369-328b-42dc-beff-5fcce2929e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E5779C-C0B3-418E-BEB7-BD79113DB8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9CF860-EA12-4004-A379-B19FE2FBD4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1_hlavickovy papir_2022</Template>
  <TotalTime>6</TotalTime>
  <Pages>1</Pages>
  <Words>63</Words>
  <Characters>376</Characters>
  <Application>Microsoft Office Word</Application>
  <DocSecurity>4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Žára, Pavel</dc:creator>
  <cp:keywords/>
  <dc:description/>
  <cp:lastModifiedBy>Lavingrová, Veronika</cp:lastModifiedBy>
  <cp:revision>2</cp:revision>
  <cp:lastPrinted>2023-11-15T11:23:00Z</cp:lastPrinted>
  <dcterms:created xsi:type="dcterms:W3CDTF">2024-01-03T13:59:00Z</dcterms:created>
  <dcterms:modified xsi:type="dcterms:W3CDTF">2024-01-03T13:59:00Z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0x0101004D6B493B2E427743BA9B6F082242412A</vt:lpwstr>
  </property>
</Properties>
</file>