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pPr>
        <w:spacing w:after="8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5969</wp:posOffset>
            </wp:positionV>
            <wp:extent cx="7559040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tabs>
          <w:tab w:val="left" w:pos="3245"/>
        </w:tabs>
        <w:spacing w:before="0" w:after="0" w:line="171" w:lineRule="exact"/>
        <w:ind w:left="267" w:right="3" w:firstLine="482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5349240</wp:posOffset>
            </wp:positionH>
            <wp:positionV relativeFrom="paragraph">
              <wp:posOffset>134335</wp:posOffset>
            </wp:positionV>
            <wp:extent cx="1784603" cy="284529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5349240" y="361824"/>
                      <a:ext cx="1670303" cy="17022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8"/>
                            <w:sz w:val="24"/>
                            <w:szCs w:val="24"/>
                          </w:rPr>
                          <w:t>er</w:t>
                        </w:r>
                        <w:r>
                          <w:rPr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5"/>
                            <w:sz w:val="24"/>
                            <w:szCs w:val="24"/>
                          </w:rPr>
                          <w:t>s</w:t>
                        </w:r>
                        <w:r>
                          <w:rPr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8"/>
                            <w:w w:val="165"/>
                            <w:sz w:val="24"/>
                            <w:szCs w:val="24"/>
                          </w:rPr>
                          <w:t>e</w:t>
                        </w:r>
                        <w:r>
                          <w:rPr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4"/>
                            <w:szCs w:val="24"/>
                          </w:rPr>
                          <w:t>I1</w:t>
                        </w:r>
                        <w:r>
                          <w:rPr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83"/>
                            <w:w w:val="131"/>
                            <w:sz w:val="24"/>
                            <w:szCs w:val="24"/>
                          </w:rPr>
                          <w:t>/</w:t>
                        </w:r>
                        <w:r>
                          <w:rPr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91"/>
                            <w:sz w:val="24"/>
                            <w:szCs w:val="24"/>
                          </w:rPr>
                          <w:t>-4‘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3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2"/>
          <w:sz w:val="30"/>
          <w:szCs w:val="30"/>
        </w:rPr>
        <w:t>1	</w:t>
      </w:r>
      <w:r>
        <w:rPr sz="3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52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> </w:t>
      </w:r>
      <w:r>
        <w:br w:type="textWrapping" w:clear="all"/>
      </w:r>
      <w:r>
        <w:rPr sz="3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69"/>
          <w:sz w:val="30"/>
          <w:szCs w:val="30"/>
        </w:rPr>
        <w:t>§DODATE</w:t>
      </w:r>
      <w:r>
        <w:rPr sz="3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69"/>
          <w:sz w:val="30"/>
          <w:szCs w:val="30"/>
        </w:rPr>
        <w:t>K</w:t>
      </w:r>
      <w:r>
        <w:rPr sz="3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0"/>
          <w:sz w:val="30"/>
          <w:szCs w:val="30"/>
        </w:rPr>
        <w:t>c</w:t>
      </w:r>
      <w:r>
        <w:rPr sz="3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00"/>
          <w:w w:val="80"/>
          <w:sz w:val="30"/>
          <w:szCs w:val="30"/>
        </w:rPr>
        <w:t>.</w:t>
      </w:r>
      <w:r>
        <w:rPr sz="3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58"/>
          <w:sz w:val="30"/>
          <w:szCs w:val="30"/>
        </w:rPr>
        <w:t>7</w:t>
      </w:r>
      <w:r>
        <w:rPr sz="3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65"/>
          <w:sz w:val="30"/>
          <w:szCs w:val="30"/>
        </w:rPr>
        <w:t>K</w:t>
      </w:r>
      <w:r>
        <w:rPr sz="3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6"/>
          <w:w w:val="65"/>
          <w:sz w:val="30"/>
          <w:szCs w:val="30"/>
        </w:rPr>
        <w:t>E</w:t>
      </w:r>
      <w:r>
        <w:rPr sz="3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0"/>
          <w:sz w:val="30"/>
          <w:szCs w:val="30"/>
        </w:rPr>
        <w:t>SMLOUV</w:t>
      </w:r>
      <w:r>
        <w:rPr sz="3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1"/>
          <w:w w:val="70"/>
          <w:sz w:val="30"/>
          <w:szCs w:val="30"/>
        </w:rPr>
        <w:t>E</w:t>
      </w:r>
      <w:r>
        <w:rPr sz="3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30"/>
          <w:szCs w:val="30"/>
        </w:rPr>
        <w:t>o</w:t>
      </w:r>
      <w:r>
        <w:rPr>
          <w:rFonts w:ascii="Times New Roman" w:hAnsi="Times New Roman" w:cs="Times New Roman"/>
          <w:sz w:val="30"/>
          <w:szCs w:val="30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53" w:lineRule="exact"/>
        <w:ind w:left="357" w:right="3" w:hanging="88"/>
        <w:jc w:val="both"/>
      </w:pPr>
      <w:r/>
      <w:r>
        <w:rPr sz="2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8"/>
          <w:sz w:val="28"/>
          <w:szCs w:val="28"/>
        </w:rPr>
        <w:t>WOSKYTOVAN</w:t>
      </w:r>
      <w:r>
        <w:rPr sz="2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1"/>
          <w:w w:val="78"/>
          <w:sz w:val="28"/>
          <w:szCs w:val="28"/>
        </w:rPr>
        <w:t>/</w:t>
      </w:r>
      <w:r>
        <w:rPr sz="2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5"/>
          <w:sz w:val="28"/>
          <w:szCs w:val="28"/>
        </w:rPr>
        <w:t>SLUZE</w:t>
      </w:r>
      <w:r>
        <w:rPr sz="2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75"/>
          <w:sz w:val="28"/>
          <w:szCs w:val="28"/>
        </w:rPr>
        <w:t>B</w:t>
      </w:r>
      <w:r>
        <w:rPr sz="2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5"/>
          <w:sz w:val="28"/>
          <w:szCs w:val="28"/>
        </w:rPr>
        <w:t>SKO</w:t>
      </w:r>
      <w:r>
        <w:rPr sz="2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5"/>
          <w:w w:val="75"/>
          <w:sz w:val="28"/>
          <w:szCs w:val="28"/>
        </w:rPr>
        <w:t>.</w:t>
      </w:r>
      <w:r>
        <w:rPr sz="2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8"/>
          <w:szCs w:val="28"/>
        </w:rPr>
        <w:t>s</w:t>
      </w:r>
      <w:r>
        <w:rPr sz="2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97"/>
          <w:sz w:val="28"/>
          <w:szCs w:val="28"/>
        </w:rPr>
        <w:t>o</w:t>
      </w:r>
      <w:r>
        <w:rPr sz="2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67"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5"/>
          <w:sz w:val="28"/>
          <w:szCs w:val="28"/>
        </w:rPr>
        <w:t>1091015481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173"/>
        </w:tabs>
        <w:spacing w:before="0" w:after="0" w:line="240" w:lineRule="auto"/>
        <w:ind w:left="302" w:right="0" w:firstLine="135"/>
      </w:pPr>
      <w:r/>
      <w:r>
        <w:rPr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4"/>
          <w:szCs w:val="24"/>
        </w:rPr>
        <w:t>LANEKL	</w:t>
      </w:r>
      <w:r>
        <w:rPr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4"/>
          <w:szCs w:val="24"/>
        </w:rPr>
        <w:t>SMLUVNiSTRANY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43" w:after="0" w:line="267" w:lineRule="exact"/>
        <w:ind w:left="447" w:right="-40" w:firstLine="6"/>
      </w:pPr>
      <w:r/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Objednate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8"/>
          <w:sz w:val="20"/>
          <w:szCs w:val="20"/>
        </w:rPr>
        <w:t>l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59"/>
          <w:sz w:val="20"/>
          <w:szCs w:val="20"/>
        </w:rPr>
        <w:t>-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sidlo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20"/>
          <w:szCs w:val="20"/>
        </w:rPr>
        <w:t>Okresn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07"/>
          <w:sz w:val="20"/>
          <w:szCs w:val="20"/>
        </w:rPr>
        <w:t>i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20"/>
          <w:szCs w:val="20"/>
        </w:rPr>
        <w:t>sou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07"/>
          <w:sz w:val="20"/>
          <w:szCs w:val="20"/>
        </w:rPr>
        <w:t>d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06"/>
          <w:sz w:val="20"/>
          <w:szCs w:val="20"/>
        </w:rPr>
        <w:t>v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20"/>
          <w:szCs w:val="20"/>
        </w:rPr>
        <w:t>Teplicich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2"/>
          <w:sz w:val="18"/>
          <w:szCs w:val="18"/>
        </w:rPr>
        <w:t>U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8"/>
          <w:szCs w:val="18"/>
        </w:rPr>
        <w:t>soud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5"/>
          <w:w w:val="108"/>
          <w:sz w:val="18"/>
          <w:szCs w:val="18"/>
        </w:rPr>
        <w:t>u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18"/>
          <w:szCs w:val="18"/>
        </w:rPr>
        <w:t>1450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4150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1"/>
          <w:w w:val="94"/>
          <w:sz w:val="20"/>
          <w:szCs w:val="20"/>
        </w:rPr>
        <w:t>1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Teplice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9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839"/>
        </w:tabs>
        <w:spacing w:before="0" w:after="0" w:line="263" w:lineRule="exact"/>
        <w:ind w:left="455" w:right="1251" w:firstLine="0"/>
      </w:pPr>
      <w:r>
        <w:drawing>
          <wp:anchor simplePos="0" relativeHeight="251658243" behindDoc="0" locked="0" layoutInCell="1" allowOverlap="1">
            <wp:simplePos x="0" y="0"/>
            <wp:positionH relativeFrom="page">
              <wp:posOffset>1480091</wp:posOffset>
            </wp:positionH>
            <wp:positionV relativeFrom="paragraph">
              <wp:posOffset>340250</wp:posOffset>
            </wp:positionV>
            <wp:extent cx="1334726" cy="251047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34726" cy="251047"/>
                    </a:xfrm>
                    <a:custGeom>
                      <a:rect l="l" t="t" r="r" b="b"/>
                      <a:pathLst>
                        <a:path w="1334726" h="251047">
                          <a:moveTo>
                            <a:pt x="0" y="251047"/>
                          </a:moveTo>
                          <a:lnTo>
                            <a:pt x="1334726" y="251047"/>
                          </a:lnTo>
                          <a:lnTo>
                            <a:pt x="1334726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4"/>
          <w:sz w:val="24"/>
          <w:szCs w:val="24"/>
        </w:rPr>
        <w:t>160:	</w:t>
      </w:r>
      <w:r>
        <w:rPr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1"/>
          <w:sz w:val="24"/>
          <w:szCs w:val="24"/>
        </w:rPr>
        <w:t>00024902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4"/>
          <w:sz w:val="22"/>
          <w:szCs w:val="22"/>
        </w:rPr>
        <w:t>DIC: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209" w:after="0" w:line="304" w:lineRule="exact"/>
        <w:ind w:left="453" w:right="1251" w:hanging="2"/>
      </w:pPr>
      <w:r>
        <w:drawing>
          <wp:anchor simplePos="0" relativeHeight="251658249" behindDoc="0" locked="0" layoutInCell="1" allowOverlap="1">
            <wp:simplePos x="0" y="0"/>
            <wp:positionH relativeFrom="page">
              <wp:posOffset>5775000</wp:posOffset>
            </wp:positionH>
            <wp:positionV relativeFrom="paragraph">
              <wp:posOffset>810327</wp:posOffset>
            </wp:positionV>
            <wp:extent cx="819337" cy="277474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19337" cy="277474"/>
                    </a:xfrm>
                    <a:custGeom>
                      <a:rect l="l" t="t" r="r" b="b"/>
                      <a:pathLst>
                        <a:path w="819337" h="277474">
                          <a:moveTo>
                            <a:pt x="0" y="277474"/>
                          </a:moveTo>
                          <a:lnTo>
                            <a:pt x="819337" y="277474"/>
                          </a:lnTo>
                          <a:lnTo>
                            <a:pt x="819337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IBAN: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Objednate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20"/>
          <w:w w:val="98"/>
          <w:sz w:val="20"/>
          <w:szCs w:val="20"/>
        </w:rPr>
        <w:t>l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86"/>
          <w:sz w:val="20"/>
          <w:szCs w:val="20"/>
        </w:rPr>
        <w:t>-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provozovna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8"/>
          <w:sz w:val="18"/>
          <w:szCs w:val="18"/>
        </w:rPr>
        <w:t>Okresn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18"/>
          <w:sz w:val="18"/>
          <w:szCs w:val="18"/>
        </w:rPr>
        <w:t>i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9"/>
          <w:sz w:val="18"/>
          <w:szCs w:val="18"/>
        </w:rPr>
        <w:t>sou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19"/>
          <w:sz w:val="18"/>
          <w:szCs w:val="18"/>
        </w:rPr>
        <w:t>d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12"/>
          <w:sz w:val="18"/>
          <w:szCs w:val="18"/>
        </w:rPr>
        <w:t>v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9"/>
          <w:sz w:val="18"/>
          <w:szCs w:val="18"/>
        </w:rPr>
        <w:t>Teplicich</w:t>
      </w:r>
      <w:r>
        <w:rPr>
          <w:rFonts w:ascii="Times New Roman" w:hAnsi="Times New Roman" w:cs="Times New Roman"/>
          <w:sz w:val="18"/>
          <w:szCs w:val="18"/>
        </w:rPr>
        <w:t> 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80"/>
          <w:sz w:val="20"/>
          <w:szCs w:val="20"/>
        </w:rPr>
        <w:t>U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Soud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96"/>
          <w:sz w:val="20"/>
          <w:szCs w:val="20"/>
        </w:rPr>
        <w:t>u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1450/11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8"/>
          <w:szCs w:val="18"/>
        </w:rPr>
        <w:t>4166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08"/>
          <w:sz w:val="18"/>
          <w:szCs w:val="18"/>
        </w:rPr>
        <w:t>4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8"/>
          <w:szCs w:val="18"/>
        </w:rPr>
        <w:t>Teplice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3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4" w:lineRule="exact"/>
        <w:ind w:left="434" w:right="1653" w:hanging="10"/>
      </w:pPr>
      <w:r/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8"/>
          <w:szCs w:val="18"/>
        </w:rPr>
        <w:t>Zhotovite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09"/>
          <w:sz w:val="18"/>
          <w:szCs w:val="18"/>
        </w:rPr>
        <w:t>l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59"/>
          <w:sz w:val="18"/>
          <w:szCs w:val="18"/>
        </w:rPr>
        <w:t>—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8"/>
          <w:szCs w:val="18"/>
        </w:rPr>
        <w:t>sidlo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6"/>
          <w:sz w:val="18"/>
          <w:szCs w:val="18"/>
        </w:rPr>
        <w:t>Mariu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116"/>
          <w:sz w:val="18"/>
          <w:szCs w:val="18"/>
        </w:rPr>
        <w:t>s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3"/>
          <w:sz w:val="18"/>
          <w:szCs w:val="18"/>
        </w:rPr>
        <w:t>Pederse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113"/>
          <w:sz w:val="18"/>
          <w:szCs w:val="18"/>
        </w:rPr>
        <w:t>n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8"/>
          <w:szCs w:val="18"/>
        </w:rPr>
        <w:t>a.s.</w:t>
      </w:r>
      <w:r>
        <w:rPr>
          <w:rFonts w:ascii="Times New Roman" w:hAnsi="Times New Roman" w:cs="Times New Roman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8"/>
          <w:szCs w:val="18"/>
        </w:rPr>
        <w:t>Pr</w:t>
      </w:r>
      <w:r>
        <w:rPr sz="18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8"/>
          <w:szCs w:val="18"/>
        </w:rPr>
        <w:t>fi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8"/>
          <w:szCs w:val="18"/>
        </w:rPr>
        <w:t>béina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01"/>
          <w:w w:val="108"/>
          <w:sz w:val="18"/>
          <w:szCs w:val="18"/>
        </w:rPr>
        <w:t>’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18"/>
          <w:szCs w:val="18"/>
        </w:rPr>
        <w:t>1940/3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8"/>
          <w:szCs w:val="18"/>
        </w:rPr>
        <w:t>5000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109"/>
          <w:sz w:val="18"/>
          <w:szCs w:val="18"/>
        </w:rPr>
        <w:t>9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8"/>
          <w:szCs w:val="18"/>
        </w:rPr>
        <w:t>Hrade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08"/>
          <w:sz w:val="18"/>
          <w:szCs w:val="18"/>
        </w:rPr>
        <w:t>c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18"/>
          <w:szCs w:val="18"/>
        </w:rPr>
        <w:t>Krélove’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792"/>
        </w:tabs>
        <w:spacing w:before="0" w:after="0" w:line="264" w:lineRule="exact"/>
        <w:ind w:left="403" w:right="1101" w:hanging="1"/>
      </w:pPr>
      <w:r>
        <w:drawing>
          <wp:anchor simplePos="0" relativeHeight="251658245" behindDoc="0" locked="0" layoutInCell="1" allowOverlap="1">
            <wp:simplePos x="0" y="0"/>
            <wp:positionH relativeFrom="page">
              <wp:posOffset>1427231</wp:posOffset>
            </wp:positionH>
            <wp:positionV relativeFrom="paragraph">
              <wp:posOffset>369891</wp:posOffset>
            </wp:positionV>
            <wp:extent cx="2008696" cy="409604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08696" cy="409604"/>
                    </a:xfrm>
                    <a:custGeom>
                      <a:rect l="l" t="t" r="r" b="b"/>
                      <a:pathLst>
                        <a:path w="2008696" h="409604">
                          <a:moveTo>
                            <a:pt x="0" y="409604"/>
                          </a:moveTo>
                          <a:lnTo>
                            <a:pt x="2008696" y="409604"/>
                          </a:lnTo>
                          <a:lnTo>
                            <a:pt x="2008696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4"/>
          <w:szCs w:val="24"/>
        </w:rPr>
        <w:t>Iéo:	</w:t>
      </w:r>
      <w:r>
        <w:rPr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3"/>
          <w:sz w:val="24"/>
          <w:szCs w:val="24"/>
        </w:rPr>
        <w:t>42194920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4"/>
          <w:sz w:val="22"/>
          <w:szCs w:val="22"/>
        </w:rPr>
        <w:t>DIC:	</w:t>
      </w:r>
      <w:r>
        <w:rPr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2"/>
          <w:szCs w:val="22"/>
        </w:rPr>
        <w:t>0242194920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22"/>
          <w:szCs w:val="22"/>
        </w:rPr>
        <w:t>Cfsl</w:t>
      </w:r>
      <w:r>
        <w:rPr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87"/>
          <w:sz w:val="22"/>
          <w:szCs w:val="22"/>
        </w:rPr>
        <w:t>o</w:t>
      </w:r>
      <w:r>
        <w:rPr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2"/>
          <w:sz w:val="22"/>
          <w:szCs w:val="22"/>
        </w:rPr>
        <w:t>uétu: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spacing w:after="18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4" w:lineRule="exact"/>
        <w:ind w:left="306" w:right="1645" w:hanging="5"/>
      </w:pPr>
      <w:r>
        <w:drawing>
          <wp:anchor simplePos="0" relativeHeight="251658247" behindDoc="0" locked="0" layoutInCell="1" allowOverlap="1">
            <wp:simplePos x="0" y="0"/>
            <wp:positionH relativeFrom="page">
              <wp:posOffset>4968879</wp:posOffset>
            </wp:positionH>
            <wp:positionV relativeFrom="paragraph">
              <wp:posOffset>371650</wp:posOffset>
            </wp:positionV>
            <wp:extent cx="1770824" cy="462456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70824" cy="462456"/>
                    </a:xfrm>
                    <a:custGeom>
                      <a:rect l="l" t="t" r="r" b="b"/>
                      <a:pathLst>
                        <a:path w="1770824" h="462456">
                          <a:moveTo>
                            <a:pt x="0" y="462456"/>
                          </a:moveTo>
                          <a:lnTo>
                            <a:pt x="1770824" y="462456"/>
                          </a:lnTo>
                          <a:lnTo>
                            <a:pt x="1770824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8"/>
          <w:szCs w:val="18"/>
        </w:rPr>
        <w:t>Zhotovite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09"/>
          <w:sz w:val="18"/>
          <w:szCs w:val="18"/>
        </w:rPr>
        <w:t>l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59"/>
          <w:sz w:val="18"/>
          <w:szCs w:val="18"/>
        </w:rPr>
        <w:t>—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8"/>
          <w:szCs w:val="18"/>
        </w:rPr>
        <w:t>provozovna</w:t>
      </w:r>
      <w:r>
        <w:rPr>
          <w:rFonts w:ascii="Times New Roman" w:hAnsi="Times New Roman" w:cs="Times New Roman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18"/>
          <w:szCs w:val="18"/>
        </w:rPr>
        <w:t>P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105"/>
          <w:sz w:val="18"/>
          <w:szCs w:val="18"/>
        </w:rPr>
        <w:t>J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18"/>
          <w:szCs w:val="18"/>
        </w:rPr>
        <w:t>M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07"/>
          <w:sz w:val="18"/>
          <w:szCs w:val="18"/>
        </w:rPr>
        <w:t>P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6"/>
          <w:sz w:val="18"/>
          <w:szCs w:val="18"/>
        </w:rPr>
        <w:t>Teplice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2"/>
          <w:szCs w:val="22"/>
        </w:rPr>
        <w:t>Uprkov</w:t>
      </w:r>
      <w:r>
        <w:rPr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88"/>
          <w:sz w:val="22"/>
          <w:szCs w:val="22"/>
        </w:rPr>
        <w:t>a</w:t>
      </w:r>
      <w:r>
        <w:rPr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6"/>
          <w:sz w:val="22"/>
          <w:szCs w:val="22"/>
        </w:rPr>
        <w:t>3120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18"/>
          <w:szCs w:val="18"/>
        </w:rPr>
        <w:t>41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107"/>
          <w:sz w:val="18"/>
          <w:szCs w:val="18"/>
        </w:rPr>
        <w:t>5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6"/>
          <w:sz w:val="18"/>
          <w:szCs w:val="18"/>
        </w:rPr>
        <w:t>O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1"/>
          <w:w w:val="76"/>
          <w:sz w:val="18"/>
          <w:szCs w:val="18"/>
        </w:rPr>
        <w:t>1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18"/>
          <w:szCs w:val="18"/>
        </w:rPr>
        <w:t>Tep/ice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080" w:right="0" w:firstLine="0"/>
      </w:pPr>
      <w:r/>
      <w:r>
        <w:rPr>
          <w:rFonts w:ascii="Times New Roman" w:hAnsi="Times New Roman" w:cs="Times New Roman"/>
          <w:sz w:val="24"/>
          <w:szCs w:val="24"/>
        </w:rPr>
        <w:br w:type="column"/>
      </w:r>
      <w:r>
        <w:rPr sz="6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64"/>
          <w:szCs w:val="64"/>
        </w:rPr>
        <w:t>WM¢3_</w:t>
      </w:r>
      <w:r>
        <w:rPr>
          <w:rFonts w:ascii="Times New Roman" w:hAnsi="Times New Roman" w:cs="Times New Roman"/>
          <w:sz w:val="64"/>
          <w:szCs w:val="64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9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3" w:lineRule="exact"/>
        <w:ind w:left="557" w:right="1893" w:hanging="14"/>
      </w:pPr>
      <w:r/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bjednate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24"/>
          <w:w w:val="99"/>
          <w:sz w:val="20"/>
          <w:szCs w:val="20"/>
        </w:rPr>
        <w:t>l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86"/>
          <w:sz w:val="20"/>
          <w:szCs w:val="20"/>
        </w:rPr>
        <w:t>-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zasilatelsk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7"/>
          <w:sz w:val="20"/>
          <w:szCs w:val="20"/>
        </w:rPr>
        <w:t>é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adresa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20"/>
          <w:szCs w:val="20"/>
        </w:rPr>
        <w:t>kresn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107"/>
          <w:sz w:val="20"/>
          <w:szCs w:val="20"/>
        </w:rPr>
        <w:t>i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0"/>
          <w:szCs w:val="20"/>
        </w:rPr>
        <w:t>sou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06"/>
          <w:sz w:val="20"/>
          <w:szCs w:val="20"/>
        </w:rPr>
        <w:t>d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110"/>
          <w:sz w:val="20"/>
          <w:szCs w:val="20"/>
        </w:rPr>
        <w:t>v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Teplicich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8"/>
          <w:szCs w:val="18"/>
        </w:rPr>
        <w:t>Soud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1"/>
          <w:w w:val="109"/>
          <w:sz w:val="18"/>
          <w:szCs w:val="18"/>
        </w:rPr>
        <w:t>u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18"/>
          <w:szCs w:val="18"/>
        </w:rPr>
        <w:t>1450/11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7" w:after="0" w:line="240" w:lineRule="auto"/>
        <w:ind w:left="382" w:right="0" w:firstLine="112"/>
      </w:pPr>
      <w:r/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18"/>
          <w:szCs w:val="18"/>
        </w:rPr>
        <w:t>165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11"/>
          <w:sz w:val="18"/>
          <w:szCs w:val="18"/>
        </w:rPr>
        <w:t>4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18"/>
          <w:szCs w:val="18"/>
        </w:rPr>
        <w:t>Teplice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8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70" w:right="0" w:firstLine="121"/>
      </w:pPr>
      <w:r/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8"/>
          <w:szCs w:val="18"/>
        </w:rPr>
        <w:t>astoupeny: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78" w:lineRule="exact"/>
        <w:ind w:left="188" w:right="694" w:hanging="111"/>
      </w:pPr>
      <w:r/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18"/>
          <w:szCs w:val="18"/>
        </w:rPr>
        <w:t>Spisova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6"/>
          <w:w w:val="99"/>
          <w:sz w:val="18"/>
          <w:szCs w:val="18"/>
        </w:rPr>
        <w:t>’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18"/>
          <w:szCs w:val="18"/>
        </w:rPr>
        <w:t>znaéka: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8"/>
          <w:szCs w:val="18"/>
        </w:rPr>
        <w:t>-mai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7"/>
          <w:w w:val="108"/>
          <w:sz w:val="18"/>
          <w:szCs w:val="18"/>
        </w:rPr>
        <w:t>l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18"/>
          <w:szCs w:val="18"/>
        </w:rPr>
        <w:t>pr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6"/>
          <w:w w:val="103"/>
          <w:sz w:val="18"/>
          <w:szCs w:val="18"/>
        </w:rPr>
        <w:t>o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8"/>
          <w:szCs w:val="18"/>
        </w:rPr>
        <w:t>fakturaci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49"/>
          <w:w w:val="110"/>
          <w:sz w:val="18"/>
          <w:szCs w:val="18"/>
        </w:rPr>
        <w:t>:</w:t>
      </w:r>
      <w:hyperlink r:id="rId106" w:history="1">
        <w:r>
          <w:rPr sz="18" baseline="0" dirty="0">
            <w:jc w:val="left"/>
            <w:rFonts w:ascii="Arial" w:hAnsi="Arial" w:cs="Arial"/>
            <w14:textFill>
              <w14:solidFill>
                <w14:srgbClr w14:val="000000">
                  <w14:alpha w14:val="100000"/>
                </w14:srgbClr>
              </w14:solidFill>
            </w14:textFill>
            <w:w w:val="94"/>
            <w:sz w:val="18"/>
            <w:szCs w:val="18"/>
          </w:rPr>
          <w:t>podatelna@osoud.tep.jus</w:t>
        </w:r>
        <w:r>
          <w:rPr sz="18" baseline="0" dirty="0">
            <w:jc w:val="left"/>
            <w:rFonts w:ascii="ArialMT" w:hAnsi="ArialMT" w:cs="ArialMT"/>
            <w14:textFill>
              <w14:solidFill>
                <w14:srgbClr w14:val="000000">
                  <w14:alpha w14:val="100000"/>
                </w14:srgbClr>
              </w14:solidFill>
            </w14:textFill>
            <w:w w:val="94"/>
            <w:sz w:val="18"/>
            <w:szCs w:val="18"/>
          </w:rPr>
          <w:t>fi</w:t>
        </w:r>
        <w:r>
          <w:rPr sz="18" baseline="0" dirty="0">
            <w:jc w:val="left"/>
            <w:rFonts w:ascii="Arial" w:hAnsi="Arial" w:cs="Arial"/>
            <w14:textFill>
              <w14:solidFill>
                <w14:srgbClr w14:val="000000">
                  <w14:alpha w14:val="100000"/>
                </w14:srgbClr>
              </w14:solidFill>
            </w14:textFill>
            <w:w w:val="94"/>
            <w:sz w:val="18"/>
            <w:szCs w:val="18"/>
          </w:rPr>
          <w:t>oe.cz</w:t>
        </w:r>
      </w:hyperlink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5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66" w:right="0" w:firstLine="0"/>
      </w:pPr>
      <w:r/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e-mail: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8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6843"/>
          <w:pgMar w:top="0" w:right="500" w:bottom="400" w:left="500" w:header="708" w:footer="708" w:gutter="0"/>
          <w:cols w:num="2" w:space="0" w:equalWidth="0">
            <w:col w:w="4158" w:space="1168"/>
            <w:col w:w="5271" w:space="0"/>
          </w:cols>
          <w:docGrid w:linePitch="360"/>
        </w:sectPr>
        <w:spacing w:before="0" w:after="0" w:line="240" w:lineRule="auto"/>
        <w:ind w:left="0" w:right="0" w:firstLine="0"/>
      </w:pPr>
      <w:r/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9"/>
          <w:sz w:val="16"/>
          <w:szCs w:val="16"/>
        </w:rPr>
        <w:t>e-mail:</w:t>
      </w:r>
      <w:r>
        <w:rPr>
          <w:rFonts w:ascii="Times New Roman" w:hAnsi="Times New Roman" w:cs="Times New Roman"/>
          <w:sz w:val="16"/>
          <w:szCs w:val="16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3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6843"/>
          <w:pgMar w:top="0" w:right="500" w:bottom="400" w:left="500" w:header="708" w:footer="708" w:gutter="0"/>
          <w:docGrid w:linePitch="360"/>
        </w:sectPr>
        <w:spacing w:before="0" w:after="0" w:line="240" w:lineRule="auto"/>
        <w:ind w:left="568" w:right="0" w:firstLine="0"/>
      </w:pPr>
      <w:r/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Smluvm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3"/>
          <w:w w:val="92"/>
          <w:sz w:val="20"/>
          <w:szCs w:val="20"/>
        </w:rPr>
        <w:t>’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stran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99"/>
          <w:sz w:val="20"/>
          <w:szCs w:val="20"/>
        </w:rPr>
        <w:t>y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0"/>
          <w:szCs w:val="20"/>
        </w:rPr>
        <w:t>s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93"/>
          <w:sz w:val="20"/>
          <w:szCs w:val="20"/>
        </w:rPr>
        <w:t>e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3"/>
          <w:sz w:val="20"/>
          <w:szCs w:val="20"/>
        </w:rPr>
        <w:t>nii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113"/>
          <w:sz w:val="20"/>
          <w:szCs w:val="20"/>
        </w:rPr>
        <w:t>e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uvedenéh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8"/>
          <w:sz w:val="20"/>
          <w:szCs w:val="20"/>
        </w:rPr>
        <w:t>o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dne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5"/>
          <w:w w:val="94"/>
          <w:sz w:val="20"/>
          <w:szCs w:val="20"/>
        </w:rPr>
        <w:t>,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mésic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9"/>
          <w:sz w:val="20"/>
          <w:szCs w:val="20"/>
        </w:rPr>
        <w:t>e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78"/>
          <w:sz w:val="20"/>
          <w:szCs w:val="20"/>
        </w:rPr>
        <w:t>a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0"/>
          <w:szCs w:val="20"/>
        </w:rPr>
        <w:t>rok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1"/>
          <w:sz w:val="20"/>
          <w:szCs w:val="20"/>
        </w:rPr>
        <w:t>u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dohodl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8"/>
          <w:sz w:val="20"/>
          <w:szCs w:val="20"/>
        </w:rPr>
        <w:t>y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0"/>
          <w:szCs w:val="20"/>
        </w:rPr>
        <w:t>n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88"/>
          <w:sz w:val="20"/>
          <w:szCs w:val="20"/>
        </w:rPr>
        <w:t>a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uzavfem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8"/>
          <w:w w:val="95"/>
          <w:sz w:val="20"/>
          <w:szCs w:val="20"/>
        </w:rPr>
        <w:t>'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tohot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6"/>
          <w:sz w:val="20"/>
          <w:szCs w:val="20"/>
        </w:rPr>
        <w:t>o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dodatk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9"/>
          <w:sz w:val="20"/>
          <w:szCs w:val="20"/>
        </w:rPr>
        <w:t>u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0"/>
          <w:szCs w:val="20"/>
        </w:rPr>
        <w:t>k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1"/>
          <w:sz w:val="20"/>
          <w:szCs w:val="20"/>
        </w:rPr>
        <w:t>e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smlouvé.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drawing>
          <wp:anchor simplePos="0" relativeHeight="251658326" behindDoc="0" locked="0" layoutInCell="1" allowOverlap="1">
            <wp:simplePos x="0" y="0"/>
            <wp:positionH relativeFrom="page">
              <wp:posOffset>3931780</wp:posOffset>
            </wp:positionH>
            <wp:positionV relativeFrom="page">
              <wp:posOffset>294854</wp:posOffset>
            </wp:positionV>
            <wp:extent cx="1419451" cy="355459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6328" flipH="0" flipV="0">
                      <a:off x="3931780" y="294854"/>
                      <a:ext cx="1305151" cy="2411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3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8"/>
                            <w:sz w:val="34"/>
                            <w:szCs w:val="34"/>
                          </w:rPr>
                          <w:t>Maritissgg3</w:t>
                        </w:r>
                        <w:r>
                          <w:rPr>
                            <w:rFonts w:ascii="Times New Roman" w:hAnsi="Times New Roman" w:cs="Times New Roman"/>
                            <w:sz w:val="34"/>
                            <w:szCs w:val="3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87" behindDoc="0" locked="0" layoutInCell="1" allowOverlap="1">
            <wp:simplePos x="0" y="0"/>
            <wp:positionH relativeFrom="page">
              <wp:posOffset>4261669</wp:posOffset>
            </wp:positionH>
            <wp:positionV relativeFrom="page">
              <wp:posOffset>4573703</wp:posOffset>
            </wp:positionV>
            <wp:extent cx="1999091" cy="1346610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102207" flipH="0" flipV="0">
                      <a:off x="4261669" y="4573703"/>
                      <a:ext cx="1884791" cy="123231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181"/>
                        </w:pPr>
                        <w:r>
                          <w:rPr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4"/>
                            <w:szCs w:val="24"/>
                          </w:rPr>
                          <w:t>OkfeSni'sou</w:t>
                        </w:r>
                        <w:r>
                          <w:rPr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1"/>
                            <w:w w:val="96"/>
                            <w:sz w:val="24"/>
                            <w:szCs w:val="24"/>
                          </w:rPr>
                          <w:t>d</w:t>
                        </w:r>
                        <w:r>
                          <w:rPr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2"/>
                            <w:w w:val="84"/>
                            <w:sz w:val="24"/>
                            <w:szCs w:val="24"/>
                          </w:rPr>
                          <w:t>v</w:t>
                        </w:r>
                        <w:r>
                          <w:rPr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4"/>
                            <w:szCs w:val="24"/>
                          </w:rPr>
                          <w:t>Teplicich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914"/>
                            <w:tab w:val="left" w:pos="1377"/>
                          </w:tabs>
                          <w:spacing w:before="0" w:after="0" w:line="504" w:lineRule="exact"/>
                          <w:ind w:left="5" w:right="0" w:hanging="2"/>
                        </w:pP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18"/>
                            <w:szCs w:val="18"/>
                          </w:rPr>
                          <w:t>DOSL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2"/>
                            <w:w w:val="91"/>
                            <w:sz w:val="18"/>
                            <w:szCs w:val="18"/>
                          </w:rPr>
                          <w:t>O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18"/>
                            <w:szCs w:val="18"/>
                          </w:rPr>
                          <w:t>osobn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1"/>
                            <w:w w:val="78"/>
                            <w:sz w:val="18"/>
                            <w:szCs w:val="18"/>
                          </w:rPr>
                          <w:t>é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2"/>
                            <w:w w:val="84"/>
                            <w:sz w:val="18"/>
                            <w:szCs w:val="18"/>
                          </w:rPr>
                          <w:t>’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9"/>
                            <w:sz w:val="18"/>
                            <w:szCs w:val="18"/>
                          </w:rPr>
                          <w:t>poéto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1"/>
                            <w:w w:val="79"/>
                            <w:sz w:val="18"/>
                            <w:szCs w:val="18"/>
                          </w:rPr>
                          <w:t>u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0"/>
                            <w:sz w:val="18"/>
                            <w:szCs w:val="18"/>
                          </w:rPr>
                          <w:t>......................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9"/>
                            <w:w w:val="80"/>
                            <w:sz w:val="18"/>
                            <w:szCs w:val="18"/>
                          </w:rPr>
                          <w:t>.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0"/>
                            <w:sz w:val="18"/>
                            <w:szCs w:val="18"/>
                          </w:rPr>
                          <w:t>hod.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rPr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1"/>
                            <w:sz w:val="26"/>
                            <w:szCs w:val="26"/>
                          </w:rPr>
                          <w:t>00910:	</w:t>
                        </w:r>
                        <w:r>
                          <w:rPr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06"/>
                            <w:w w:val="43"/>
                            <w:sz w:val="26"/>
                            <w:szCs w:val="26"/>
                          </w:rPr>
                          <w:t>1</w:t>
                        </w:r>
                        <w:r>
                          <w:rPr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0"/>
                            <w:sz w:val="26"/>
                            <w:szCs w:val="26"/>
                          </w:rPr>
                          <w:t>8.	</w:t>
                        </w:r>
                        <w:r>
                          <w:rPr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1"/>
                            <w:sz w:val="26"/>
                            <w:szCs w:val="26"/>
                          </w:rPr>
                          <w:t>‘11</w:t>
                        </w:r>
                        <w:r>
                          <w:rPr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14"/>
                            <w:w w:val="51"/>
                            <w:sz w:val="26"/>
                            <w:szCs w:val="26"/>
                          </w:rPr>
                          <w:t>.</w:t>
                        </w:r>
                        <w:r>
                          <w:rPr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1"/>
                            <w:sz w:val="26"/>
                            <w:szCs w:val="26"/>
                          </w:rPr>
                          <w:t>2023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786"/>
                          </w:tabs>
                          <w:spacing w:before="19" w:after="0" w:line="384" w:lineRule="exact"/>
                          <w:ind w:left="9" w:right="0" w:firstLine="118"/>
                        </w:pP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92"/>
                            <w:sz w:val="18"/>
                            <w:szCs w:val="18"/>
                          </w:rPr>
                          <w:t>JW/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292"/>
                            <w:sz w:val="18"/>
                            <w:szCs w:val="18"/>
                          </w:rPr>
                          <w:t>(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18"/>
                            <w:szCs w:val="18"/>
                          </w:rPr>
                          <w:t>kra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1"/>
                            <w:w w:val="86"/>
                            <w:sz w:val="18"/>
                            <w:szCs w:val="18"/>
                          </w:rPr>
                          <w:t>t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0"/>
                            <w:sz w:val="18"/>
                            <w:szCs w:val="18"/>
                          </w:rPr>
                          <w:t>.....................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8"/>
                            <w:w w:val="80"/>
                            <w:sz w:val="18"/>
                            <w:szCs w:val="18"/>
                          </w:rPr>
                          <w:t>.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18"/>
                            <w:szCs w:val="18"/>
                          </w:rPr>
                          <w:t>pnloh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18"/>
                            <w:szCs w:val="18"/>
                          </w:rPr>
                          <w:t>............................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7"/>
                            <w:w w:val="82"/>
                            <w:sz w:val="18"/>
                            <w:szCs w:val="18"/>
                          </w:rPr>
                          <w:t>.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18"/>
                            <w:szCs w:val="18"/>
                          </w:rPr>
                          <w:t>kolky	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9"/>
                            <w:sz w:val="18"/>
                            <w:szCs w:val="18"/>
                          </w:rPr>
                          <w:t>6-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37" behindDoc="0" locked="0" layoutInCell="1" allowOverlap="1">
            <wp:simplePos x="0" y="0"/>
            <wp:positionH relativeFrom="page">
              <wp:posOffset>3997840</wp:posOffset>
            </wp:positionH>
            <wp:positionV relativeFrom="page">
              <wp:posOffset>725352</wp:posOffset>
            </wp:positionV>
            <wp:extent cx="2504211" cy="435601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9462" flipH="0" flipV="0">
                      <a:off x="3997840" y="725352"/>
                      <a:ext cx="2389911" cy="32130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688"/>
                          </w:tabs>
                          <w:spacing w:before="0" w:after="0" w:line="268" w:lineRule="exact"/>
                          <w:ind w:left="8" w:right="0" w:hanging="8"/>
                        </w:pPr>
                        <w:r>
                          <w:rPr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22"/>
                            <w:szCs w:val="22"/>
                          </w:rPr>
                          <w:t>013</w:t>
                        </w:r>
                        <w:r>
                          <w:rPr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2"/>
                            <w:w w:val="108"/>
                            <w:sz w:val="22"/>
                            <w:szCs w:val="22"/>
                          </w:rPr>
                          <w:t>m</w:t>
                        </w:r>
                        <w:r>
                          <w:rPr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2"/>
                            <w:szCs w:val="22"/>
                          </w:rPr>
                          <w:t>SMLOUW:	</w:t>
                        </w:r>
                        <w:r>
                          <w:rPr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8"/>
                            <w:sz w:val="22"/>
                            <w:szCs w:val="22"/>
                          </w:rPr>
                          <w:t>1091015481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18"/>
                            <w:szCs w:val="18"/>
                          </w:rPr>
                          <w:t>INTERN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2"/>
                            <w:w w:val="111"/>
                            <w:sz w:val="18"/>
                            <w:szCs w:val="18"/>
                          </w:rPr>
                          <w:t>i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8"/>
                            <w:szCs w:val="18"/>
                          </w:rPr>
                          <w:t>CiSL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2"/>
                            <w:w w:val="109"/>
                            <w:sz w:val="18"/>
                            <w:szCs w:val="18"/>
                          </w:rPr>
                          <w:t>O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8"/>
                            <w:szCs w:val="18"/>
                          </w:rPr>
                          <w:t>SMLOUVY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07"/>
                            <w:sz w:val="18"/>
                            <w:szCs w:val="18"/>
                          </w:rPr>
                          <w:t>: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8"/>
                            <w:szCs w:val="18"/>
                          </w:rPr>
                          <w:t>2000076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07" behindDoc="0" locked="0" layoutInCell="1" allowOverlap="1">
            <wp:simplePos x="0" y="0"/>
            <wp:positionH relativeFrom="page">
              <wp:posOffset>3722001</wp:posOffset>
            </wp:positionH>
            <wp:positionV relativeFrom="page">
              <wp:posOffset>5811319</wp:posOffset>
            </wp:positionV>
            <wp:extent cx="3362940" cy="761778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4549" flipH="0" flipV="0">
                      <a:off x="3722001" y="5811319"/>
                      <a:ext cx="3248640" cy="64747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992"/>
                          </w:tabs>
                          <w:spacing w:before="0" w:after="0" w:line="270" w:lineRule="exact"/>
                          <w:ind w:left="7" w:right="0" w:hanging="7"/>
                        </w:pP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0"/>
                            <w:szCs w:val="20"/>
                          </w:rPr>
                          <w:t>Zastoup	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20"/>
                            <w:szCs w:val="20"/>
                          </w:rPr>
                          <w:t>a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6"/>
                            <w:w w:val="85"/>
                            <w:sz w:val="20"/>
                            <w:szCs w:val="20"/>
                          </w:rPr>
                          <w:t>m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0"/>
                            <w:szCs w:val="20"/>
                          </w:rPr>
                          <w:t>Hodac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0"/>
                            <w:szCs w:val="20"/>
                          </w:rPr>
                          <w:t>Spisov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7"/>
                            <w:w w:val="96"/>
                            <w:sz w:val="20"/>
                            <w:szCs w:val="20"/>
                          </w:rPr>
                          <w:t>é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0"/>
                            <w:szCs w:val="20"/>
                          </w:rPr>
                          <w:t>znacka:	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0"/>
                            <w:szCs w:val="20"/>
                          </w:rPr>
                          <w:t>Krajsky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6"/>
                            <w:w w:val="94"/>
                            <w:sz w:val="20"/>
                            <w:szCs w:val="20"/>
                          </w:rPr>
                          <w:t>m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0"/>
                            <w:szCs w:val="20"/>
                          </w:rPr>
                          <w:t>soude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1"/>
                            <w:w w:val="99"/>
                            <w:sz w:val="20"/>
                            <w:szCs w:val="20"/>
                          </w:rPr>
                          <w:t>m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1"/>
                            <w:w w:val="91"/>
                            <w:sz w:val="20"/>
                            <w:szCs w:val="20"/>
                          </w:rPr>
                          <w:t>v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0"/>
                            <w:szCs w:val="20"/>
                          </w:rPr>
                          <w:t>Hradc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1"/>
                            <w:w w:val="96"/>
                            <w:sz w:val="20"/>
                            <w:szCs w:val="20"/>
                          </w:rPr>
                          <w:t>i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0"/>
                            <w:szCs w:val="20"/>
                          </w:rPr>
                          <w:t>Krélové,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64" w:lineRule="exact"/>
                          <w:ind w:left="2006" w:right="0" w:hanging="8"/>
                        </w:pP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20"/>
                            <w:szCs w:val="20"/>
                          </w:rPr>
                          <w:t>oddI’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1"/>
                            <w:w w:val="82"/>
                            <w:sz w:val="20"/>
                            <w:szCs w:val="20"/>
                          </w:rPr>
                          <w:t>I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w w:val="86"/>
                            <w:sz w:val="20"/>
                            <w:szCs w:val="20"/>
                          </w:rPr>
                          <w:t>B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20"/>
                            <w:szCs w:val="20"/>
                          </w:rPr>
                          <w:t>vloik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6"/>
                            <w:w w:val="109"/>
                            <w:sz w:val="20"/>
                            <w:szCs w:val="20"/>
                          </w:rPr>
                          <w:t>a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0"/>
                            <w:szCs w:val="20"/>
                          </w:rPr>
                          <w:t>389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hyperlink r:id="rId111" w:history="1">
                          <w:r>
                            <w:rPr sz="20" baseline="0" dirty="0">
                              <w:jc w:val="left"/>
                              <w:rFonts w:ascii="Arial" w:hAnsi="Arial" w:cs="Arial"/>
                              <w14:textFill>
                                <w14:solidFill>
                                  <w14:srgbClr w14:val="000000">
                                    <w14:alpha w14:val="100000"/>
                                  </w14:srgbClr>
                                </w14:solidFill>
                              </w14:textFill>
                              <w:w w:val="86"/>
                              <w:sz w:val="20"/>
                              <w:szCs w:val="20"/>
                            </w:rPr>
                            <w:t>mpteplioe@ma</w:t>
                          </w:r>
                          <w:r>
                            <w:rPr sz="20" baseline="0" dirty="0">
                              <w:jc w:val="left"/>
                              <w:rFonts w:ascii="ArialMT" w:hAnsi="ArialMT" w:cs="ArialMT"/>
                              <w14:textFill>
                                <w14:solidFill>
                                  <w14:srgbClr w14:val="000000">
                                    <w14:alpha w14:val="100000"/>
                                  </w14:srgbClr>
                                </w14:solidFill>
                              </w14:textFill>
                              <w:w w:val="86"/>
                              <w:sz w:val="20"/>
                              <w:szCs w:val="20"/>
                            </w:rPr>
                            <w:t>fi</w:t>
                          </w:r>
                          <w:r>
                            <w:rPr sz="20" baseline="0" dirty="0">
                              <w:jc w:val="left"/>
                              <w:rFonts w:ascii="Arial" w:hAnsi="Arial" w:cs="Arial"/>
                              <w14:textFill>
                                <w14:solidFill>
                                  <w14:srgbClr w14:val="000000">
                                    <w14:alpha w14:val="100000"/>
                                  </w14:srgbClr>
                                </w14:solidFill>
                              </w14:textFill>
                              <w:w w:val="86"/>
                              <w:sz w:val="20"/>
                              <w:szCs w:val="20"/>
                            </w:rPr>
                            <w:t>uspedersen.cz</w:t>
                          </w:r>
                        </w:hyperlink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8"/>
                        </w:pP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8"/>
                            <w:szCs w:val="18"/>
                          </w:rPr>
                          <w:t>e-mai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7"/>
                            <w:w w:val="107"/>
                            <w:sz w:val="18"/>
                            <w:szCs w:val="18"/>
                          </w:rPr>
                          <w:t>l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18"/>
                            <w:szCs w:val="18"/>
                          </w:rPr>
                          <w:t>pr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6"/>
                            <w:w w:val="105"/>
                            <w:sz w:val="18"/>
                            <w:szCs w:val="18"/>
                          </w:rPr>
                          <w:t>o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8"/>
                            <w:szCs w:val="18"/>
                          </w:rPr>
                          <w:t>fakturaci: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14" behindDoc="0" locked="0" layoutInCell="1" allowOverlap="1">
            <wp:simplePos x="0" y="0"/>
            <wp:positionH relativeFrom="page">
              <wp:posOffset>3697772</wp:posOffset>
            </wp:positionH>
            <wp:positionV relativeFrom="page">
              <wp:posOffset>6792484</wp:posOffset>
            </wp:positionV>
            <wp:extent cx="2146010" cy="405330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6239" flipH="0" flipV="0">
                      <a:off x="3697772" y="6792484"/>
                      <a:ext cx="2031710" cy="29103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993"/>
                          </w:tabs>
                          <w:spacing w:before="0" w:after="0" w:line="261" w:lineRule="exact"/>
                          <w:ind w:left="0" w:right="0" w:firstLine="11"/>
                        </w:pP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8"/>
                            <w:szCs w:val="18"/>
                          </w:rPr>
                          <w:t>Kontaktn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2"/>
                            <w:w w:val="109"/>
                            <w:sz w:val="18"/>
                            <w:szCs w:val="18"/>
                          </w:rPr>
                          <w:t>i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8"/>
                            <w:szCs w:val="18"/>
                          </w:rPr>
                          <w:t>osoba:	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18"/>
                            <w:szCs w:val="18"/>
                          </w:rPr>
                          <w:t>Slab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1"/>
                            <w:w w:val="103"/>
                            <w:sz w:val="18"/>
                            <w:szCs w:val="18"/>
                          </w:rPr>
                          <w:t>é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18"/>
                            <w:szCs w:val="18"/>
                          </w:rPr>
                          <w:t>Zde</w:t>
                        </w:r>
                        <w:r>
                          <w:rPr sz="18" baseline="0" dirty="0">
                            <w:jc w:val="left"/>
                            <w:rFonts w:ascii="ArialMT" w:hAnsi="ArialMT" w:cs="ArialMT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18"/>
                            <w:szCs w:val="18"/>
                          </w:rPr>
                          <w:t>fi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18"/>
                            <w:szCs w:val="18"/>
                          </w:rPr>
                          <w:t>ka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16"/>
                            <w:szCs w:val="16"/>
                          </w:rPr>
                          <w:t>Telefon: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65" behindDoc="0" locked="0" layoutInCell="1" allowOverlap="1">
            <wp:simplePos x="0" y="0"/>
            <wp:positionH relativeFrom="page">
              <wp:posOffset>3761066</wp:posOffset>
            </wp:positionH>
            <wp:positionV relativeFrom="page">
              <wp:posOffset>3726240</wp:posOffset>
            </wp:positionV>
            <wp:extent cx="2754041" cy="241972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5725" flipH="0" flipV="0">
                      <a:off x="3761066" y="3726240"/>
                      <a:ext cx="2639741" cy="12767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18"/>
                            <w:szCs w:val="18"/>
                          </w:rPr>
                          <w:t>Kontaktn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2"/>
                            <w:w w:val="111"/>
                            <w:sz w:val="18"/>
                            <w:szCs w:val="18"/>
                          </w:rPr>
                          <w:t>i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8"/>
                            <w:szCs w:val="18"/>
                          </w:rPr>
                          <w:t>osoba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3"/>
                            <w:w w:val="107"/>
                            <w:sz w:val="18"/>
                            <w:szCs w:val="18"/>
                          </w:rPr>
                          <w:t>: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8"/>
                            <w:szCs w:val="18"/>
                          </w:rPr>
                          <w:t>Okresn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108"/>
                            <w:sz w:val="18"/>
                            <w:szCs w:val="18"/>
                          </w:rPr>
                          <w:t>i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8"/>
                            <w:szCs w:val="18"/>
                          </w:rPr>
                          <w:t>sou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2"/>
                            <w:w w:val="108"/>
                            <w:sz w:val="18"/>
                            <w:szCs w:val="18"/>
                          </w:rPr>
                          <w:t>d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107"/>
                            <w:sz w:val="18"/>
                            <w:szCs w:val="18"/>
                          </w:rPr>
                          <w:t>v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8"/>
                            <w:szCs w:val="18"/>
                          </w:rPr>
                          <w:t>Teplicich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pPr>
        <w:rPr>
          <w:rFonts w:ascii="Times New Roman" w:hAnsi="Times New Roman" w:cs="Times New Roman"/>
          <w:color w:val="010302"/>
        </w:rPr>
        <w:tabs>
          <w:tab w:val="left" w:pos="2057"/>
          <w:tab w:val="left" w:pos="10030"/>
        </w:tabs>
        <w:spacing w:before="0" w:after="0" w:line="420" w:lineRule="exact"/>
        <w:ind w:left="635" w:right="144" w:hanging="372"/>
      </w:pPr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-164719</wp:posOffset>
            </wp:positionV>
            <wp:extent cx="7559040" cy="10689335"/>
            <wp:effectExtent l="0" t="0" r="0" b="0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0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4"/>
          <w:szCs w:val="24"/>
        </w:rPr>
        <w:t>CLANE</w:t>
      </w:r>
      <w:r>
        <w:rPr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4"/>
          <w:sz w:val="24"/>
          <w:szCs w:val="24"/>
        </w:rPr>
        <w:t>K</w:t>
      </w:r>
      <w:r>
        <w:rPr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7"/>
          <w:sz w:val="24"/>
          <w:szCs w:val="24"/>
        </w:rPr>
        <w:t>u.	</w:t>
      </w:r>
      <w:r>
        <w:rPr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4"/>
          <w:szCs w:val="24"/>
        </w:rPr>
        <w:t>PREDME</w:t>
      </w:r>
      <w:r>
        <w:rPr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0"/>
          <w:sz w:val="24"/>
          <w:szCs w:val="24"/>
        </w:rPr>
        <w:t>T</w:t>
      </w:r>
      <w:r>
        <w:rPr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4"/>
          <w:szCs w:val="24"/>
        </w:rPr>
        <w:t>DODATKU	</w:t>
      </w:r>
      <w:r>
        <w:rPr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5"/>
          <w:sz w:val="20"/>
          <w:szCs w:val="20"/>
        </w:rPr>
        <w:t>1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5"/>
          <w:w w:val="75"/>
          <w:sz w:val="20"/>
          <w:szCs w:val="20"/>
        </w:rPr>
        <w:t>.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0"/>
          <w:szCs w:val="20"/>
        </w:rPr>
        <w:t>Smluvm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0"/>
          <w:sz w:val="20"/>
          <w:szCs w:val="20"/>
        </w:rPr>
        <w:t>’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stran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8"/>
          <w:sz w:val="20"/>
          <w:szCs w:val="20"/>
        </w:rPr>
        <w:t>y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0"/>
          <w:szCs w:val="20"/>
        </w:rPr>
        <w:t>s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91"/>
          <w:sz w:val="20"/>
          <w:szCs w:val="20"/>
        </w:rPr>
        <w:t>e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4"/>
          <w:sz w:val="20"/>
          <w:szCs w:val="20"/>
        </w:rPr>
        <w:t>nii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114"/>
          <w:sz w:val="20"/>
          <w:szCs w:val="20"/>
        </w:rPr>
        <w:t>e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0"/>
          <w:szCs w:val="20"/>
        </w:rPr>
        <w:t>uvedene’h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3"/>
          <w:sz w:val="20"/>
          <w:szCs w:val="20"/>
        </w:rPr>
        <w:t>o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dne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94"/>
          <w:sz w:val="20"/>
          <w:szCs w:val="20"/>
        </w:rPr>
        <w:t>,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mésic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sz w:val="20"/>
          <w:szCs w:val="20"/>
        </w:rPr>
        <w:t>e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78"/>
          <w:sz w:val="20"/>
          <w:szCs w:val="20"/>
        </w:rPr>
        <w:t>a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0"/>
          <w:szCs w:val="20"/>
        </w:rPr>
        <w:t>rok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1"/>
          <w:sz w:val="20"/>
          <w:szCs w:val="20"/>
        </w:rPr>
        <w:t>u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dohodl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7"/>
          <w:sz w:val="20"/>
          <w:szCs w:val="20"/>
        </w:rPr>
        <w:t>y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0"/>
          <w:szCs w:val="20"/>
        </w:rPr>
        <w:t>n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91"/>
          <w:sz w:val="20"/>
          <w:szCs w:val="20"/>
        </w:rPr>
        <w:t>a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nésledujica’c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2"/>
          <w:sz w:val="20"/>
          <w:szCs w:val="20"/>
        </w:rPr>
        <w:t>h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zménéc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101"/>
          <w:sz w:val="20"/>
          <w:szCs w:val="20"/>
        </w:rPr>
        <w:t>h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uzavfen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7"/>
          <w:sz w:val="20"/>
          <w:szCs w:val="20"/>
        </w:rPr>
        <w:t>é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9"/>
          <w:sz w:val="20"/>
          <w:szCs w:val="20"/>
        </w:rPr>
        <w:t>Smlouvy“,7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353" w:lineRule="exact"/>
        <w:ind w:left="615" w:right="144" w:firstLine="361"/>
      </w:pPr>
      <w:r/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20"/>
          <w:szCs w:val="20"/>
        </w:rPr>
        <w:t>kdy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11"/>
          <w:sz w:val="20"/>
          <w:szCs w:val="20"/>
        </w:rPr>
        <w:t>i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nov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2"/>
          <w:sz w:val="20"/>
          <w:szCs w:val="20"/>
        </w:rPr>
        <w:t>é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znén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99"/>
          <w:sz w:val="20"/>
          <w:szCs w:val="20"/>
        </w:rPr>
        <w:t>i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élénk</w:t>
      </w:r>
      <w:r>
        <w:rPr sz="20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f</w:t>
      </w:r>
      <w:r>
        <w:rPr sz="20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8"/>
          <w:sz w:val="20"/>
          <w:szCs w:val="20"/>
        </w:rPr>
        <w:t>l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smlouv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98"/>
          <w:sz w:val="20"/>
          <w:szCs w:val="20"/>
        </w:rPr>
        <w:t>y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0"/>
          <w:sz w:val="20"/>
          <w:szCs w:val="20"/>
        </w:rPr>
        <w:t>6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80"/>
          <w:sz w:val="20"/>
          <w:szCs w:val="20"/>
        </w:rPr>
        <w:t>i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jejl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2"/>
          <w:sz w:val="20"/>
          <w:szCs w:val="20"/>
        </w:rPr>
        <w:t>'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pfiloh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02"/>
          <w:sz w:val="20"/>
          <w:szCs w:val="20"/>
        </w:rPr>
        <w:t>y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nov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4"/>
          <w:sz w:val="20"/>
          <w:szCs w:val="20"/>
        </w:rPr>
        <w:t>é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1"/>
          <w:sz w:val="20"/>
          <w:szCs w:val="20"/>
        </w:rPr>
        <w:t>zm’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81"/>
          <w:sz w:val="20"/>
          <w:szCs w:val="20"/>
        </w:rPr>
        <w:t>,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ja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99"/>
          <w:sz w:val="20"/>
          <w:szCs w:val="20"/>
        </w:rPr>
        <w:t>k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j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9"/>
          <w:sz w:val="20"/>
          <w:szCs w:val="20"/>
        </w:rPr>
        <w:t>e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uveden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8"/>
          <w:sz w:val="20"/>
          <w:szCs w:val="20"/>
        </w:rPr>
        <w:t>o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86"/>
          <w:sz w:val="20"/>
          <w:szCs w:val="20"/>
        </w:rPr>
        <w:t>v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tomt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9"/>
          <w:sz w:val="20"/>
          <w:szCs w:val="20"/>
        </w:rPr>
        <w:t>o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dodatk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8"/>
          <w:sz w:val="20"/>
          <w:szCs w:val="20"/>
        </w:rPr>
        <w:t>u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9"/>
          <w:sz w:val="20"/>
          <w:szCs w:val="20"/>
        </w:rPr>
        <w:t>niie.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18"/>
          <w:szCs w:val="18"/>
        </w:rPr>
        <w:t>2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25"/>
          <w:w w:val="93"/>
          <w:sz w:val="18"/>
          <w:szCs w:val="18"/>
        </w:rPr>
        <w:t>.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8"/>
          <w:szCs w:val="18"/>
        </w:rPr>
        <w:t>P</w:t>
      </w:r>
      <w:r>
        <w:rPr sz="18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8"/>
          <w:szCs w:val="18"/>
        </w:rPr>
        <w:t>fi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8"/>
          <w:szCs w:val="18"/>
        </w:rPr>
        <w:t>loh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08"/>
          <w:sz w:val="18"/>
          <w:szCs w:val="18"/>
        </w:rPr>
        <w:t>a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18"/>
          <w:szCs w:val="18"/>
        </w:rPr>
        <w:t>6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0"/>
          <w:w w:val="87"/>
          <w:sz w:val="18"/>
          <w:szCs w:val="18"/>
        </w:rPr>
        <w:t>.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1"/>
          <w:w w:val="58"/>
          <w:sz w:val="18"/>
          <w:szCs w:val="18"/>
        </w:rPr>
        <w:t>1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8"/>
          <w:szCs w:val="18"/>
        </w:rPr>
        <w:t>Smlouv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10"/>
          <w:sz w:val="18"/>
          <w:szCs w:val="18"/>
        </w:rPr>
        <w:t>y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18"/>
          <w:szCs w:val="18"/>
        </w:rPr>
        <w:t>s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98"/>
          <w:sz w:val="18"/>
          <w:szCs w:val="18"/>
        </w:rPr>
        <w:t>e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8"/>
          <w:szCs w:val="18"/>
        </w:rPr>
        <w:t>mém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6"/>
          <w:sz w:val="18"/>
          <w:szCs w:val="18"/>
        </w:rPr>
        <w:t>’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86"/>
          <w:sz w:val="18"/>
          <w:szCs w:val="18"/>
        </w:rPr>
        <w:t>a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18"/>
          <w:szCs w:val="18"/>
        </w:rPr>
        <w:t>od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04"/>
          <w:sz w:val="18"/>
          <w:szCs w:val="18"/>
        </w:rPr>
        <w:t>e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18"/>
          <w:szCs w:val="18"/>
        </w:rPr>
        <w:t>dn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106"/>
          <w:sz w:val="18"/>
          <w:szCs w:val="18"/>
        </w:rPr>
        <w:t>e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18"/>
          <w:szCs w:val="18"/>
        </w:rPr>
        <w:t>Oéinnost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02"/>
          <w:sz w:val="18"/>
          <w:szCs w:val="18"/>
        </w:rPr>
        <w:t>i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18"/>
          <w:szCs w:val="18"/>
        </w:rPr>
        <w:t>tohot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06"/>
          <w:sz w:val="18"/>
          <w:szCs w:val="18"/>
        </w:rPr>
        <w:t>o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18"/>
          <w:szCs w:val="18"/>
        </w:rPr>
        <w:t>dodatk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107"/>
          <w:sz w:val="18"/>
          <w:szCs w:val="18"/>
        </w:rPr>
        <w:t>u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8"/>
          <w:szCs w:val="18"/>
        </w:rPr>
        <w:t>zni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08"/>
          <w:sz w:val="18"/>
          <w:szCs w:val="18"/>
        </w:rPr>
        <w:t>,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3"/>
          <w:sz w:val="18"/>
          <w:szCs w:val="18"/>
        </w:rPr>
        <w:t>ja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113"/>
          <w:sz w:val="18"/>
          <w:szCs w:val="18"/>
        </w:rPr>
        <w:t>k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7"/>
          <w:sz w:val="18"/>
          <w:szCs w:val="18"/>
        </w:rPr>
        <w:t>j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117"/>
          <w:sz w:val="18"/>
          <w:szCs w:val="18"/>
        </w:rPr>
        <w:t>e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7"/>
          <w:sz w:val="18"/>
          <w:szCs w:val="18"/>
        </w:rPr>
        <w:t>p</w:t>
      </w:r>
      <w:r>
        <w:rPr sz="18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w w:val="117"/>
          <w:sz w:val="18"/>
          <w:szCs w:val="18"/>
        </w:rPr>
        <w:t>fi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7"/>
          <w:sz w:val="18"/>
          <w:szCs w:val="18"/>
        </w:rPr>
        <w:t>loien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17"/>
          <w:sz w:val="18"/>
          <w:szCs w:val="18"/>
        </w:rPr>
        <w:t>a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6"/>
          <w:sz w:val="18"/>
          <w:szCs w:val="18"/>
        </w:rPr>
        <w:t>k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2"/>
          <w:sz w:val="18"/>
          <w:szCs w:val="18"/>
        </w:rPr>
        <w:t>tomut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12"/>
          <w:sz w:val="18"/>
          <w:szCs w:val="18"/>
        </w:rPr>
        <w:t>o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8"/>
          <w:szCs w:val="18"/>
        </w:rPr>
        <w:t>dodatku.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20" w:after="0" w:line="225" w:lineRule="exact"/>
        <w:ind w:left="967" w:right="144" w:firstLine="8"/>
      </w:pPr>
      <w:r/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18"/>
          <w:szCs w:val="18"/>
        </w:rPr>
        <w:t>Ostatm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9"/>
          <w:sz w:val="18"/>
          <w:szCs w:val="18"/>
        </w:rPr>
        <w:t>’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18"/>
          <w:szCs w:val="18"/>
        </w:rPr>
        <w:t>bod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6"/>
          <w:w w:val="107"/>
          <w:sz w:val="18"/>
          <w:szCs w:val="18"/>
        </w:rPr>
        <w:t>y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18"/>
          <w:szCs w:val="18"/>
        </w:rPr>
        <w:t>Smlouv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111"/>
          <w:sz w:val="18"/>
          <w:szCs w:val="18"/>
        </w:rPr>
        <w:t>y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91"/>
          <w:sz w:val="18"/>
          <w:szCs w:val="18"/>
        </w:rPr>
        <w:t>a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8"/>
          <w:szCs w:val="18"/>
        </w:rPr>
        <w:t>pfedchozic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109"/>
          <w:sz w:val="18"/>
          <w:szCs w:val="18"/>
        </w:rPr>
        <w:t>h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18"/>
          <w:szCs w:val="18"/>
        </w:rPr>
        <w:t>dodatk</w:t>
      </w:r>
      <w:r>
        <w:rPr sz="18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18"/>
          <w:szCs w:val="18"/>
        </w:rPr>
        <w:t>f</w:t>
      </w:r>
      <w:r>
        <w:rPr sz="18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111"/>
          <w:sz w:val="18"/>
          <w:szCs w:val="18"/>
        </w:rPr>
        <w:t>l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18"/>
          <w:szCs w:val="18"/>
        </w:rPr>
        <w:t>s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104"/>
          <w:sz w:val="18"/>
          <w:szCs w:val="18"/>
        </w:rPr>
        <w:t>e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18"/>
          <w:szCs w:val="18"/>
        </w:rPr>
        <w:t>nemén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107"/>
          <w:sz w:val="18"/>
          <w:szCs w:val="18"/>
        </w:rPr>
        <w:t>i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6"/>
          <w:sz w:val="18"/>
          <w:szCs w:val="18"/>
        </w:rPr>
        <w:t>a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18"/>
          <w:szCs w:val="18"/>
        </w:rPr>
        <w:t>zOstévaj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105"/>
          <w:sz w:val="18"/>
          <w:szCs w:val="18"/>
        </w:rPr>
        <w:t>i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18"/>
          <w:szCs w:val="18"/>
        </w:rPr>
        <w:t>dél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106"/>
          <w:sz w:val="18"/>
          <w:szCs w:val="18"/>
        </w:rPr>
        <w:t>e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107"/>
          <w:sz w:val="18"/>
          <w:szCs w:val="18"/>
        </w:rPr>
        <w:t>v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18"/>
          <w:szCs w:val="18"/>
        </w:rPr>
        <w:t>platnosti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107"/>
          <w:sz w:val="18"/>
          <w:szCs w:val="18"/>
        </w:rPr>
        <w:t>.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8"/>
          <w:szCs w:val="18"/>
        </w:rPr>
        <w:t>Dodate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110"/>
          <w:sz w:val="18"/>
          <w:szCs w:val="18"/>
        </w:rPr>
        <w:t>k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18"/>
          <w:szCs w:val="18"/>
        </w:rPr>
        <w:t>j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06"/>
          <w:sz w:val="18"/>
          <w:szCs w:val="18"/>
        </w:rPr>
        <w:t>e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18"/>
          <w:szCs w:val="18"/>
        </w:rPr>
        <w:t>vyhotove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07"/>
          <w:sz w:val="18"/>
          <w:szCs w:val="18"/>
        </w:rPr>
        <w:t>n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8"/>
          <w:szCs w:val="18"/>
        </w:rPr>
        <w:t>ve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18"/>
          <w:szCs w:val="18"/>
        </w:rPr>
        <w:t>dvo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105"/>
          <w:sz w:val="18"/>
          <w:szCs w:val="18"/>
        </w:rPr>
        <w:t>u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8"/>
          <w:szCs w:val="18"/>
        </w:rPr>
        <w:t>vytiscu'ch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6"/>
          <w:sz w:val="18"/>
          <w:szCs w:val="18"/>
        </w:rPr>
        <w:t>,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01"/>
          <w:sz w:val="18"/>
          <w:szCs w:val="18"/>
        </w:rPr>
        <w:t>z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3"/>
          <w:sz w:val="18"/>
          <w:szCs w:val="18"/>
        </w:rPr>
        <w:t>nich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23"/>
          <w:sz w:val="18"/>
          <w:szCs w:val="18"/>
        </w:rPr>
        <w:t>i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18"/>
          <w:szCs w:val="18"/>
        </w:rPr>
        <w:t>kaZd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01"/>
          <w:sz w:val="18"/>
          <w:szCs w:val="18"/>
        </w:rPr>
        <w:t>é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18"/>
          <w:szCs w:val="18"/>
        </w:rPr>
        <w:t>2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01"/>
          <w:sz w:val="18"/>
          <w:szCs w:val="18"/>
        </w:rPr>
        <w:t>e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8"/>
          <w:szCs w:val="18"/>
        </w:rPr>
        <w:t>smluvnic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110"/>
          <w:sz w:val="18"/>
          <w:szCs w:val="18"/>
        </w:rPr>
        <w:t>h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8"/>
          <w:szCs w:val="18"/>
        </w:rPr>
        <w:t>stra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108"/>
          <w:sz w:val="18"/>
          <w:szCs w:val="18"/>
        </w:rPr>
        <w:t>n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1"/>
          <w:sz w:val="18"/>
          <w:szCs w:val="18"/>
        </w:rPr>
        <w:t>obdri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8"/>
          <w:w w:val="121"/>
          <w:sz w:val="18"/>
          <w:szCs w:val="18"/>
        </w:rPr>
        <w:t>i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8"/>
          <w:szCs w:val="18"/>
        </w:rPr>
        <w:t>jede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09"/>
          <w:sz w:val="18"/>
          <w:szCs w:val="18"/>
        </w:rPr>
        <w:t>n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18"/>
          <w:szCs w:val="18"/>
        </w:rPr>
        <w:t>vy'Itisk.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9774"/>
        </w:tabs>
        <w:spacing w:before="113" w:after="0" w:line="233" w:lineRule="exact"/>
        <w:ind w:left="959" w:right="144" w:hanging="343"/>
      </w:pPr>
      <w:r/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8"/>
          <w:szCs w:val="18"/>
        </w:rPr>
        <w:t>4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0"/>
          <w:w w:val="96"/>
          <w:sz w:val="18"/>
          <w:szCs w:val="18"/>
        </w:rPr>
        <w:t>.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18"/>
          <w:szCs w:val="18"/>
        </w:rPr>
        <w:t>Tent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5"/>
          <w:w w:val="105"/>
          <w:sz w:val="18"/>
          <w:szCs w:val="18"/>
        </w:rPr>
        <w:t>o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18"/>
          <w:szCs w:val="18"/>
        </w:rPr>
        <w:t>Dodate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107"/>
          <w:sz w:val="18"/>
          <w:szCs w:val="18"/>
        </w:rPr>
        <w:t>k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8"/>
          <w:szCs w:val="18"/>
        </w:rPr>
        <w:t>j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1"/>
          <w:w w:val="110"/>
          <w:sz w:val="18"/>
          <w:szCs w:val="18"/>
        </w:rPr>
        <w:t>e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18"/>
          <w:szCs w:val="18"/>
        </w:rPr>
        <w:t>projeve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00"/>
          <w:w w:val="107"/>
          <w:sz w:val="18"/>
          <w:szCs w:val="18"/>
        </w:rPr>
        <w:t>m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18"/>
          <w:szCs w:val="18"/>
        </w:rPr>
        <w:t>shodn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1"/>
          <w:w w:val="106"/>
          <w:sz w:val="18"/>
          <w:szCs w:val="18"/>
        </w:rPr>
        <w:t>é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91"/>
          <w:sz w:val="18"/>
          <w:szCs w:val="18"/>
        </w:rPr>
        <w:t>a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8"/>
          <w:szCs w:val="18"/>
        </w:rPr>
        <w:t>svobodn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110"/>
          <w:sz w:val="18"/>
          <w:szCs w:val="18"/>
        </w:rPr>
        <w:t>é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8"/>
          <w:szCs w:val="18"/>
        </w:rPr>
        <w:t>v</w:t>
      </w:r>
      <w:r>
        <w:rPr sz="18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8"/>
          <w:szCs w:val="18"/>
        </w:rPr>
        <w:t>fl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8"/>
          <w:szCs w:val="18"/>
        </w:rPr>
        <w:t>l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109"/>
          <w:sz w:val="18"/>
          <w:szCs w:val="18"/>
        </w:rPr>
        <w:t>e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18"/>
          <w:szCs w:val="18"/>
        </w:rPr>
        <w:t>obo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1"/>
          <w:w w:val="104"/>
          <w:sz w:val="18"/>
          <w:szCs w:val="18"/>
        </w:rPr>
        <w:t>u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8"/>
          <w:szCs w:val="18"/>
        </w:rPr>
        <w:t>smluvnic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1"/>
          <w:w w:val="110"/>
          <w:sz w:val="18"/>
          <w:szCs w:val="18"/>
        </w:rPr>
        <w:t>h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8"/>
          <w:szCs w:val="18"/>
        </w:rPr>
        <w:t>stran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00"/>
          <w:w w:val="109"/>
          <w:sz w:val="18"/>
          <w:szCs w:val="18"/>
        </w:rPr>
        <w:t>,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18"/>
          <w:szCs w:val="18"/>
        </w:rPr>
        <w:t>kter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107"/>
          <w:sz w:val="18"/>
          <w:szCs w:val="18"/>
        </w:rPr>
        <w:t>é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18"/>
          <w:szCs w:val="18"/>
        </w:rPr>
        <w:t>s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1"/>
          <w:w w:val="101"/>
          <w:sz w:val="18"/>
          <w:szCs w:val="18"/>
        </w:rPr>
        <w:t>e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86"/>
          <w:sz w:val="18"/>
          <w:szCs w:val="18"/>
        </w:rPr>
        <w:t>5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8"/>
          <w:szCs w:val="18"/>
        </w:rPr>
        <w:t>Dodatkem	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72"/>
          <w:sz w:val="18"/>
          <w:szCs w:val="18"/>
        </w:rPr>
        <w:t>i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18"/>
          <w:szCs w:val="18"/>
        </w:rPr>
        <w:t>s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104"/>
          <w:sz w:val="18"/>
          <w:szCs w:val="18"/>
        </w:rPr>
        <w:t>e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18"/>
          <w:szCs w:val="18"/>
        </w:rPr>
        <w:t>véemi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8"/>
          <w:szCs w:val="18"/>
        </w:rPr>
        <w:t>jeh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109"/>
          <w:sz w:val="18"/>
          <w:szCs w:val="18"/>
        </w:rPr>
        <w:t>o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8"/>
          <w:szCs w:val="18"/>
        </w:rPr>
        <w:t>pfiloham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109"/>
          <w:sz w:val="18"/>
          <w:szCs w:val="18"/>
        </w:rPr>
        <w:t>i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18"/>
          <w:szCs w:val="18"/>
        </w:rPr>
        <w:t>sezna’mil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104"/>
          <w:sz w:val="18"/>
          <w:szCs w:val="18"/>
        </w:rPr>
        <w:t>y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6"/>
          <w:sz w:val="18"/>
          <w:szCs w:val="18"/>
        </w:rPr>
        <w:t>a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2"/>
          <w:w w:val="91"/>
          <w:sz w:val="18"/>
          <w:szCs w:val="18"/>
        </w:rPr>
        <w:t>s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8"/>
          <w:szCs w:val="18"/>
        </w:rPr>
        <w:t>jejic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110"/>
          <w:sz w:val="18"/>
          <w:szCs w:val="18"/>
        </w:rPr>
        <w:t>h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18"/>
          <w:szCs w:val="18"/>
        </w:rPr>
        <w:t>zném’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101"/>
          <w:sz w:val="18"/>
          <w:szCs w:val="18"/>
        </w:rPr>
        <w:t>m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18"/>
          <w:szCs w:val="18"/>
        </w:rPr>
        <w:t>souhlasf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107"/>
          <w:sz w:val="18"/>
          <w:szCs w:val="18"/>
        </w:rPr>
        <w:t>,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18"/>
          <w:szCs w:val="18"/>
        </w:rPr>
        <w:t>00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7"/>
          <w:sz w:val="18"/>
          <w:szCs w:val="18"/>
        </w:rPr>
        <w:t>2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18"/>
          <w:szCs w:val="18"/>
        </w:rPr>
        <w:t>potvrzujl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04"/>
          <w:sz w:val="18"/>
          <w:szCs w:val="18"/>
        </w:rPr>
        <w:t>'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7"/>
          <w:sz w:val="18"/>
          <w:szCs w:val="18"/>
        </w:rPr>
        <w:t>vm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177"/>
          <w:sz w:val="18"/>
          <w:szCs w:val="18"/>
        </w:rPr>
        <w:t>i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8"/>
          <w:szCs w:val="18"/>
        </w:rPr>
        <w:t>vlastnoruénim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110"/>
          <w:sz w:val="18"/>
          <w:szCs w:val="18"/>
        </w:rPr>
        <w:t>i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8"/>
          <w:szCs w:val="18"/>
        </w:rPr>
        <w:t>podpisy.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616" w:right="0" w:firstLine="0"/>
      </w:pPr>
      <w:r/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Ned</w:t>
      </w:r>
      <w:r>
        <w:rPr sz="20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fl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no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5"/>
          <w:sz w:val="20"/>
          <w:szCs w:val="20"/>
        </w:rPr>
        <w:t>u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souéést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7"/>
          <w:sz w:val="20"/>
          <w:szCs w:val="20"/>
        </w:rPr>
        <w:t>i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tohot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8"/>
          <w:sz w:val="20"/>
          <w:szCs w:val="20"/>
        </w:rPr>
        <w:t>o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Dodatk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96"/>
          <w:sz w:val="20"/>
          <w:szCs w:val="20"/>
        </w:rPr>
        <w:t>u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j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9"/>
          <w:sz w:val="20"/>
          <w:szCs w:val="20"/>
        </w:rPr>
        <w:t>e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0"/>
          <w:szCs w:val="20"/>
        </w:rPr>
        <w:t>ph’loh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1"/>
          <w:sz w:val="20"/>
          <w:szCs w:val="20"/>
        </w:rPr>
        <w:t>a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1"/>
          <w:sz w:val="20"/>
          <w:szCs w:val="20"/>
        </w:rPr>
        <w:t>6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5"/>
          <w:w w:val="81"/>
          <w:sz w:val="20"/>
          <w:szCs w:val="20"/>
        </w:rPr>
        <w:t>.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84"/>
          <w:w w:val="47"/>
          <w:sz w:val="20"/>
          <w:szCs w:val="20"/>
        </w:rPr>
        <w:t>1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Ceni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7"/>
          <w:sz w:val="20"/>
          <w:szCs w:val="20"/>
        </w:rPr>
        <w:t>k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0"/>
          <w:szCs w:val="20"/>
        </w:rPr>
        <w:t>poskytovanS/c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1"/>
          <w:sz w:val="20"/>
          <w:szCs w:val="20"/>
        </w:rPr>
        <w:t>h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20"/>
          <w:szCs w:val="20"/>
        </w:rPr>
        <w:t>sluieb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8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5810"/>
        </w:tabs>
        <w:spacing w:before="0" w:after="0" w:line="240" w:lineRule="auto"/>
        <w:ind w:left="957" w:right="0" w:firstLine="0"/>
      </w:pPr>
      <w:r>
        <w:drawing>
          <wp:anchor simplePos="0" relativeHeight="251658245" behindDoc="0" locked="0" layoutInCell="1" allowOverlap="1">
            <wp:simplePos x="0" y="0"/>
            <wp:positionH relativeFrom="page">
              <wp:posOffset>4334554</wp:posOffset>
            </wp:positionH>
            <wp:positionV relativeFrom="paragraph">
              <wp:posOffset>-36522</wp:posOffset>
            </wp:positionV>
            <wp:extent cx="1189359" cy="277474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89359" cy="277474"/>
                    </a:xfrm>
                    <a:custGeom>
                      <a:rect l="l" t="t" r="r" b="b"/>
                      <a:pathLst>
                        <a:path w="1189359" h="277474">
                          <a:moveTo>
                            <a:pt x="0" y="277474"/>
                          </a:moveTo>
                          <a:lnTo>
                            <a:pt x="1189359" y="277474"/>
                          </a:lnTo>
                          <a:lnTo>
                            <a:pt x="1189359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18"/>
          <w:szCs w:val="18"/>
        </w:rPr>
        <w:t>Dn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102"/>
          <w:sz w:val="18"/>
          <w:szCs w:val="18"/>
        </w:rPr>
        <w:t>e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18"/>
          <w:szCs w:val="18"/>
        </w:rPr>
        <w:t>...............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8"/>
          <w:w w:val="106"/>
          <w:sz w:val="18"/>
          <w:szCs w:val="18"/>
        </w:rPr>
        <w:t>.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48"/>
          <w:sz w:val="18"/>
          <w:szCs w:val="18"/>
        </w:rPr>
        <w:t>,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8"/>
          <w:szCs w:val="18"/>
        </w:rPr>
        <w:t>Teplice	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Dn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sz w:val="18"/>
          <w:szCs w:val="18"/>
        </w:rPr>
        <w:t>e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904"/>
          <w:sz w:val="18"/>
          <w:szCs w:val="18"/>
        </w:rPr>
        <w:t>_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9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6843"/>
          <w:pgMar w:top="372" w:right="500" w:bottom="400" w:left="500" w:header="708" w:footer="708" w:gutter="0"/>
          <w:docGrid w:linePitch="360"/>
        </w:sectPr>
        <w:tabs>
          <w:tab w:val="left" w:pos="5844"/>
        </w:tabs>
        <w:spacing w:before="0" w:after="0" w:line="240" w:lineRule="auto"/>
        <w:ind w:left="934" w:right="0" w:firstLine="0"/>
      </w:pPr>
      <w:r/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Z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5"/>
          <w:sz w:val="20"/>
          <w:szCs w:val="20"/>
        </w:rPr>
        <w:t>a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objednatele:	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0"/>
          <w:szCs w:val="20"/>
        </w:rPr>
        <w:t>Z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1"/>
          <w:sz w:val="20"/>
          <w:szCs w:val="20"/>
        </w:rPr>
        <w:t>a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zhotovitele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8"/>
          <w:sz w:val="20"/>
          <w:szCs w:val="20"/>
        </w:rPr>
        <w:t>: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0"/>
          <w:szCs w:val="20"/>
        </w:rPr>
        <w:t>Ji</w:t>
      </w:r>
      <w:r>
        <w:rPr sz="20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0"/>
          <w:szCs w:val="20"/>
        </w:rPr>
        <w:t>f</w:t>
      </w:r>
      <w:r>
        <w:rPr sz="20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106"/>
          <w:sz w:val="20"/>
          <w:szCs w:val="20"/>
        </w:rPr>
        <w:t>i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Hodaé</w:t>
      </w:r>
      <w:r>
        <w:rPr>
          <w:rFonts w:ascii="Times New Roman" w:hAnsi="Times New Roman" w:cs="Times New Roman"/>
          <w:sz w:val="20"/>
          <w:szCs w:val="20"/>
        </w:rPr>
        <w:t> </w:t>
      </w:r>
      <w:r>
        <w:drawing>
          <wp:anchor simplePos="0" relativeHeight="251658247" behindDoc="0" locked="0" layoutInCell="1" allowOverlap="1">
            <wp:simplePos x="0" y="0"/>
            <wp:positionH relativeFrom="page">
              <wp:posOffset>4704577</wp:posOffset>
            </wp:positionH>
            <wp:positionV relativeFrom="page">
              <wp:posOffset>4234137</wp:posOffset>
            </wp:positionV>
            <wp:extent cx="2048341" cy="1651628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48341" cy="1651628"/>
                    </a:xfrm>
                    <a:custGeom>
                      <a:rect l="l" t="t" r="r" b="b"/>
                      <a:pathLst>
                        <a:path w="2048341" h="1651628">
                          <a:moveTo>
                            <a:pt x="0" y="1651628"/>
                          </a:moveTo>
                          <a:lnTo>
                            <a:pt x="2048341" y="1651628"/>
                          </a:lnTo>
                          <a:lnTo>
                            <a:pt x="2048341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1374370</wp:posOffset>
            </wp:positionH>
            <wp:positionV relativeFrom="page">
              <wp:posOffset>4247350</wp:posOffset>
            </wp:positionV>
            <wp:extent cx="1651889" cy="1070255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51889" cy="1070255"/>
                    </a:xfrm>
                    <a:custGeom>
                      <a:rect l="l" t="t" r="r" b="b"/>
                      <a:pathLst>
                        <a:path w="1651889" h="1070255">
                          <a:moveTo>
                            <a:pt x="0" y="1070255"/>
                          </a:moveTo>
                          <a:lnTo>
                            <a:pt x="1651889" y="1070255"/>
                          </a:lnTo>
                          <a:lnTo>
                            <a:pt x="1651889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7559040" cy="10689335"/>
            <wp:effectExtent l="0" t="0" r="0" b="0"/>
            <wp:wrapNone/>
            <wp:docPr id="118" name="Picture 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0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6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5895"/>
        </w:tabs>
        <w:spacing w:before="0" w:after="0" w:line="267" w:lineRule="exact"/>
        <w:ind w:left="663" w:right="2151" w:hanging="7"/>
      </w:pPr>
      <w:r/>
      <w:r>
        <w:rPr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2"/>
          <w:szCs w:val="22"/>
        </w:rPr>
        <w:t>bjednate</w:t>
      </w:r>
      <w:r>
        <w:rPr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89"/>
          <w:sz w:val="22"/>
          <w:szCs w:val="22"/>
        </w:rPr>
        <w:t>l</w:t>
      </w:r>
      <w:r>
        <w:rPr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50"/>
          <w:sz w:val="22"/>
          <w:szCs w:val="22"/>
        </w:rPr>
        <w:t>—</w:t>
      </w:r>
      <w:r>
        <w:rPr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2"/>
          <w:szCs w:val="22"/>
        </w:rPr>
        <w:t>sidlo	</w:t>
      </w:r>
      <w:r>
        <w:rPr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2"/>
          <w:szCs w:val="22"/>
        </w:rPr>
        <w:t>CENi</w:t>
      </w:r>
      <w:r>
        <w:rPr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0"/>
          <w:sz w:val="22"/>
          <w:szCs w:val="22"/>
        </w:rPr>
        <w:t>K</w:t>
      </w:r>
      <w:r>
        <w:rPr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2"/>
          <w:szCs w:val="22"/>
        </w:rPr>
        <w:t>PLATN</w:t>
      </w:r>
      <w:r>
        <w:rPr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88"/>
          <w:sz w:val="22"/>
          <w:szCs w:val="22"/>
        </w:rPr>
        <w:t>Y</w:t>
      </w:r>
      <w:r>
        <w:rPr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3"/>
          <w:sz w:val="22"/>
          <w:szCs w:val="22"/>
        </w:rPr>
        <w:t>O</w:t>
      </w:r>
      <w:r>
        <w:rPr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83"/>
          <w:sz w:val="22"/>
          <w:szCs w:val="22"/>
        </w:rPr>
        <w:t>D</w:t>
      </w:r>
      <w:r>
        <w:rPr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2"/>
          <w:szCs w:val="22"/>
        </w:rPr>
        <w:t>01.01.2024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20"/>
          <w:szCs w:val="20"/>
        </w:rPr>
        <w:t>kresn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07"/>
          <w:sz w:val="20"/>
          <w:szCs w:val="20"/>
        </w:rPr>
        <w:t>i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sou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05"/>
          <w:sz w:val="20"/>
          <w:szCs w:val="20"/>
        </w:rPr>
        <w:t>d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06"/>
          <w:sz w:val="20"/>
          <w:szCs w:val="20"/>
        </w:rPr>
        <w:t>v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20"/>
          <w:szCs w:val="20"/>
        </w:rPr>
        <w:t>Teplicich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96" w:right="0" w:firstLine="201"/>
      </w:pPr>
      <w:r/>
      <w:r>
        <w:rPr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2"/>
          <w:sz w:val="24"/>
          <w:szCs w:val="24"/>
        </w:rPr>
        <w:t>soud</w:t>
      </w:r>
      <w:r>
        <w:rPr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0"/>
          <w:w w:val="82"/>
          <w:sz w:val="24"/>
          <w:szCs w:val="24"/>
        </w:rPr>
        <w:t>u</w:t>
      </w:r>
      <w:r>
        <w:rPr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6"/>
          <w:sz w:val="24"/>
          <w:szCs w:val="24"/>
        </w:rPr>
        <w:t>1450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96" w:right="0" w:firstLine="106"/>
      </w:pPr>
      <w:r/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150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94"/>
          <w:sz w:val="20"/>
          <w:szCs w:val="20"/>
        </w:rPr>
        <w:t>1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Teplice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36" w:lineRule="exact"/>
        <w:ind w:left="499" w:right="8108" w:firstLine="7"/>
      </w:pPr>
      <w:r>
        <w:drawing>
          <wp:anchor simplePos="0" relativeHeight="251658243" behindDoc="0" locked="0" layoutInCell="1" allowOverlap="1">
            <wp:simplePos x="0" y="0"/>
            <wp:positionH relativeFrom="page">
              <wp:posOffset>1493306</wp:posOffset>
            </wp:positionH>
            <wp:positionV relativeFrom="paragraph">
              <wp:posOffset>-84285</wp:posOffset>
            </wp:positionV>
            <wp:extent cx="1295081" cy="237835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95081" cy="237835"/>
                    </a:xfrm>
                    <a:custGeom>
                      <a:rect l="l" t="t" r="r" b="b"/>
                      <a:pathLst>
                        <a:path w="1295081" h="237835">
                          <a:moveTo>
                            <a:pt x="0" y="237835"/>
                          </a:moveTo>
                          <a:lnTo>
                            <a:pt x="1295081" y="237835"/>
                          </a:lnTo>
                          <a:lnTo>
                            <a:pt x="1295081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IBAN: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8"/>
          <w:szCs w:val="18"/>
        </w:rPr>
        <w:t>Objednate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20"/>
          <w:w w:val="109"/>
          <w:sz w:val="18"/>
          <w:szCs w:val="18"/>
        </w:rPr>
        <w:t>l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6"/>
          <w:sz w:val="18"/>
          <w:szCs w:val="18"/>
        </w:rPr>
        <w:t>-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8"/>
          <w:szCs w:val="18"/>
        </w:rPr>
        <w:t>provozovna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5" behindDoc="0" locked="0" layoutInCell="1" allowOverlap="1">
            <wp:simplePos x="0" y="0"/>
            <wp:positionH relativeFrom="page">
              <wp:posOffset>5775000</wp:posOffset>
            </wp:positionH>
            <wp:positionV relativeFrom="paragraph">
              <wp:posOffset>50530</wp:posOffset>
            </wp:positionV>
            <wp:extent cx="832552" cy="277474"/>
            <wp:effectExtent l="0" t="0" r="0" b="0"/>
            <wp:wrapNone/>
            <wp:docPr id="120" name="Freeform 1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32552" cy="277474"/>
                    </a:xfrm>
                    <a:custGeom>
                      <a:rect l="l" t="t" r="r" b="b"/>
                      <a:pathLst>
                        <a:path w="832552" h="277474">
                          <a:moveTo>
                            <a:pt x="0" y="277474"/>
                          </a:moveTo>
                          <a:lnTo>
                            <a:pt x="832552" y="277474"/>
                          </a:lnTo>
                          <a:lnTo>
                            <a:pt x="832552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0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473" w:right="8375" w:hanging="11"/>
      </w:pPr>
      <w:r/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8"/>
          <w:szCs w:val="18"/>
        </w:rPr>
        <w:t>Zhotovite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110"/>
          <w:sz w:val="18"/>
          <w:szCs w:val="18"/>
        </w:rPr>
        <w:t>l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2"/>
          <w:w w:val="59"/>
          <w:sz w:val="18"/>
          <w:szCs w:val="18"/>
        </w:rPr>
        <w:t>—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8"/>
          <w:szCs w:val="18"/>
        </w:rPr>
        <w:t>sidlo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6"/>
          <w:sz w:val="18"/>
          <w:szCs w:val="18"/>
        </w:rPr>
        <w:t>Mariu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116"/>
          <w:sz w:val="18"/>
          <w:szCs w:val="18"/>
        </w:rPr>
        <w:t>s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2"/>
          <w:sz w:val="18"/>
          <w:szCs w:val="18"/>
        </w:rPr>
        <w:t>Pederse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112"/>
          <w:sz w:val="18"/>
          <w:szCs w:val="18"/>
        </w:rPr>
        <w:t>n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8"/>
          <w:szCs w:val="18"/>
        </w:rPr>
        <w:t>a.s.</w:t>
      </w:r>
      <w:r>
        <w:rPr>
          <w:rFonts w:ascii="Times New Roman" w:hAnsi="Times New Roman" w:cs="Times New Roman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8"/>
          <w:szCs w:val="18"/>
        </w:rPr>
        <w:t>Pr</w:t>
      </w:r>
      <w:r>
        <w:rPr sz="18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8"/>
          <w:szCs w:val="18"/>
        </w:rPr>
        <w:t>fl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8"/>
          <w:szCs w:val="18"/>
        </w:rPr>
        <w:t>béina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110"/>
          <w:sz w:val="18"/>
          <w:szCs w:val="18"/>
        </w:rPr>
        <w:t>’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18"/>
          <w:szCs w:val="18"/>
        </w:rPr>
        <w:t>1940/3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8"/>
          <w:szCs w:val="18"/>
        </w:rPr>
        <w:t>5000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108"/>
          <w:sz w:val="18"/>
          <w:szCs w:val="18"/>
        </w:rPr>
        <w:t>9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18"/>
          <w:szCs w:val="18"/>
        </w:rPr>
        <w:t>Hrade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07"/>
          <w:sz w:val="18"/>
          <w:szCs w:val="18"/>
        </w:rPr>
        <w:t>c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18"/>
          <w:szCs w:val="18"/>
        </w:rPr>
        <w:t>Krélové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8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825"/>
          <w:tab w:val="left" w:pos="5368"/>
          <w:tab w:val="left" w:pos="7341"/>
        </w:tabs>
        <w:spacing w:before="0" w:after="0" w:line="267" w:lineRule="exact"/>
        <w:ind w:left="426" w:right="343" w:hanging="2"/>
      </w:pPr>
      <w:r>
        <w:drawing>
          <wp:anchor simplePos="0" relativeHeight="251658247" behindDoc="0" locked="0" layoutInCell="1" allowOverlap="1">
            <wp:simplePos x="0" y="0"/>
            <wp:positionH relativeFrom="page">
              <wp:posOffset>1466876</wp:posOffset>
            </wp:positionH>
            <wp:positionV relativeFrom="paragraph">
              <wp:posOffset>371764</wp:posOffset>
            </wp:positionV>
            <wp:extent cx="2035126" cy="475669"/>
            <wp:effectExtent l="0" t="0" r="0" b="0"/>
            <wp:wrapNone/>
            <wp:docPr id="122" name="Freeform 1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35126" cy="475669"/>
                    </a:xfrm>
                    <a:custGeom>
                      <a:rect l="l" t="t" r="r" b="b"/>
                      <a:pathLst>
                        <a:path w="2035126" h="475669">
                          <a:moveTo>
                            <a:pt x="0" y="475669"/>
                          </a:moveTo>
                          <a:lnTo>
                            <a:pt x="2035126" y="475669"/>
                          </a:lnTo>
                          <a:lnTo>
                            <a:pt x="2035126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2"/>
          <w:szCs w:val="22"/>
        </w:rPr>
        <w:t>ICC:	</w:t>
      </w:r>
      <w:r>
        <w:rPr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2"/>
          <w:szCs w:val="22"/>
        </w:rPr>
        <w:t>42194920	</w:t>
      </w:r>
      <w:r>
        <w:rPr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2"/>
          <w:szCs w:val="22"/>
        </w:rPr>
        <w:t>Zastoupeny:	</w:t>
      </w:r>
      <w:r>
        <w:rPr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2"/>
          <w:szCs w:val="22"/>
        </w:rPr>
        <w:t>Ji</w:t>
      </w:r>
      <w:r>
        <w:rPr sz="22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2"/>
          <w:szCs w:val="22"/>
        </w:rPr>
        <w:t>f</w:t>
      </w:r>
      <w:r>
        <w:rPr sz="22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3"/>
          <w:sz w:val="22"/>
          <w:szCs w:val="22"/>
        </w:rPr>
        <w:t>i</w:t>
      </w:r>
      <w:r>
        <w:rPr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5"/>
          <w:sz w:val="22"/>
          <w:szCs w:val="22"/>
        </w:rPr>
        <w:t>HodaE: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DIC:	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CZ42194920	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Spisov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7"/>
          <w:w w:val="96"/>
          <w:sz w:val="20"/>
          <w:szCs w:val="20"/>
        </w:rPr>
        <w:t>é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znaéka:	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KrajskY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2"/>
          <w:sz w:val="20"/>
          <w:szCs w:val="20"/>
        </w:rPr>
        <w:t>m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soude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8"/>
          <w:sz w:val="20"/>
          <w:szCs w:val="20"/>
        </w:rPr>
        <w:t>m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01"/>
          <w:sz w:val="20"/>
          <w:szCs w:val="20"/>
        </w:rPr>
        <w:t>v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Hradc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4"/>
          <w:sz w:val="20"/>
          <w:szCs w:val="20"/>
        </w:rPr>
        <w:t>i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0"/>
          <w:szCs w:val="20"/>
        </w:rPr>
        <w:t>Krélové,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63"/>
          <w:sz w:val="24"/>
          <w:szCs w:val="24"/>
        </w:rPr>
        <w:t>C151</w:t>
      </w:r>
      <w:r>
        <w:rPr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63"/>
          <w:sz w:val="24"/>
          <w:szCs w:val="24"/>
        </w:rPr>
        <w:t>0</w:t>
      </w:r>
      <w:r>
        <w:rPr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68"/>
          <w:sz w:val="24"/>
          <w:szCs w:val="24"/>
        </w:rPr>
        <w:t>0510:			</w:t>
      </w:r>
      <w:r>
        <w:rPr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8"/>
          <w:sz w:val="24"/>
          <w:szCs w:val="24"/>
        </w:rPr>
        <w:t>Odd</w:t>
      </w:r>
      <w:r>
        <w:rPr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78"/>
          <w:sz w:val="24"/>
          <w:szCs w:val="24"/>
        </w:rPr>
        <w:t>“</w:t>
      </w:r>
      <w:r>
        <w:rPr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63"/>
          <w:sz w:val="24"/>
          <w:szCs w:val="24"/>
        </w:rPr>
        <w:t>B</w:t>
      </w:r>
      <w:r>
        <w:rPr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4"/>
          <w:szCs w:val="24"/>
        </w:rPr>
        <w:t>vloik</w:t>
      </w:r>
      <w:r>
        <w:rPr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1"/>
          <w:sz w:val="24"/>
          <w:szCs w:val="24"/>
        </w:rPr>
        <w:t>a</w:t>
      </w:r>
      <w:r>
        <w:rPr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0"/>
          <w:sz w:val="24"/>
          <w:szCs w:val="24"/>
        </w:rPr>
        <w:t>389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IBAN:		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0"/>
          <w:szCs w:val="20"/>
        </w:rPr>
        <w:t>e-mai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7"/>
          <w:w w:val="93"/>
          <w:sz w:val="20"/>
          <w:szCs w:val="20"/>
        </w:rPr>
        <w:t>!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0"/>
          <w:szCs w:val="20"/>
        </w:rPr>
        <w:t>pr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6"/>
          <w:w w:val="91"/>
          <w:sz w:val="20"/>
          <w:szCs w:val="20"/>
        </w:rPr>
        <w:t>o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fakturaci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49"/>
          <w:w w:val="98"/>
          <w:sz w:val="20"/>
          <w:szCs w:val="20"/>
        </w:rPr>
        <w:t>:</w:t>
      </w:r>
      <w:hyperlink r:id="rId121" w:history="1">
        <w:r>
          <w:rPr sz="20" baseline="0" dirty="0">
            <w:jc w:val="left"/>
            <w:rFonts w:ascii="Arial" w:hAnsi="Arial" w:cs="Arial"/>
            <w14:textFill>
              <w14:solidFill>
                <w14:srgbClr w14:val="000000">
                  <w14:alpha w14:val="100000"/>
                </w14:srgbClr>
              </w14:solidFill>
            </w14:textFill>
            <w:w w:val="85"/>
            <w:sz w:val="20"/>
            <w:szCs w:val="20"/>
          </w:rPr>
          <w:t>mpteplioe@mariuspedersen.cz</w:t>
        </w:r>
      </w:hyperlink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6843"/>
          <w:pgMar w:top="500" w:right="500" w:bottom="400" w:left="500" w:header="708" w:footer="708" w:gutter="0"/>
          <w:docGrid w:linePitch="360"/>
        </w:sectPr>
        <w:tabs>
          <w:tab w:val="left" w:pos="5312"/>
          <w:tab w:val="left" w:pos="7275"/>
        </w:tabs>
        <w:spacing w:before="184" w:after="0" w:line="266" w:lineRule="exact"/>
        <w:ind w:left="350" w:right="343" w:hanging="11"/>
      </w:pPr>
      <w:r>
        <w:drawing>
          <wp:anchor simplePos="0" relativeHeight="251658249" behindDoc="0" locked="0" layoutInCell="1" allowOverlap="1">
            <wp:simplePos x="0" y="0"/>
            <wp:positionH relativeFrom="page">
              <wp:posOffset>4916019</wp:posOffset>
            </wp:positionH>
            <wp:positionV relativeFrom="paragraph">
              <wp:posOffset>527813</wp:posOffset>
            </wp:positionV>
            <wp:extent cx="1876544" cy="422817"/>
            <wp:effectExtent l="0" t="0" r="0" b="0"/>
            <wp:wrapNone/>
            <wp:docPr id="123" name="Freeform 1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76544" cy="422817"/>
                    </a:xfrm>
                    <a:custGeom>
                      <a:rect l="l" t="t" r="r" b="b"/>
                      <a:pathLst>
                        <a:path w="1876544" h="422817">
                          <a:moveTo>
                            <a:pt x="0" y="422817"/>
                          </a:moveTo>
                          <a:lnTo>
                            <a:pt x="1876544" y="422817"/>
                          </a:lnTo>
                          <a:lnTo>
                            <a:pt x="1876544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8"/>
          <w:szCs w:val="18"/>
        </w:rPr>
        <w:t>Zhotovite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10"/>
          <w:sz w:val="18"/>
          <w:szCs w:val="18"/>
        </w:rPr>
        <w:t>l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61"/>
          <w:sz w:val="18"/>
          <w:szCs w:val="18"/>
        </w:rPr>
        <w:t>—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8"/>
          <w:szCs w:val="18"/>
        </w:rPr>
        <w:t>provozovna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18"/>
          <w:szCs w:val="18"/>
        </w:rPr>
        <w:t>P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105"/>
          <w:sz w:val="18"/>
          <w:szCs w:val="18"/>
        </w:rPr>
        <w:t>J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18"/>
          <w:szCs w:val="18"/>
        </w:rPr>
        <w:t>M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07"/>
          <w:sz w:val="18"/>
          <w:szCs w:val="18"/>
        </w:rPr>
        <w:t>P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18"/>
          <w:szCs w:val="18"/>
        </w:rPr>
        <w:t>Teplice	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8"/>
          <w:szCs w:val="18"/>
        </w:rPr>
        <w:t>Kontaktn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09"/>
          <w:sz w:val="18"/>
          <w:szCs w:val="18"/>
        </w:rPr>
        <w:t>i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18"/>
          <w:szCs w:val="18"/>
        </w:rPr>
        <w:t>osoba:	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18"/>
          <w:szCs w:val="18"/>
        </w:rPr>
        <w:t>Slab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04"/>
          <w:sz w:val="18"/>
          <w:szCs w:val="18"/>
        </w:rPr>
        <w:t>é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18"/>
          <w:szCs w:val="18"/>
        </w:rPr>
        <w:t>Zde</w:t>
      </w:r>
      <w:r>
        <w:rPr sz="18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18"/>
          <w:szCs w:val="18"/>
        </w:rPr>
        <w:t>fi</w:t>
      </w:r>
      <w:r>
        <w:rPr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18"/>
          <w:szCs w:val="18"/>
        </w:rPr>
        <w:t>ka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2"/>
          <w:szCs w:val="22"/>
        </w:rPr>
        <w:t>Uprkov</w:t>
      </w:r>
      <w:r>
        <w:rPr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89"/>
          <w:sz w:val="22"/>
          <w:szCs w:val="22"/>
        </w:rPr>
        <w:t>a</w:t>
      </w:r>
      <w:r>
        <w:rPr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6"/>
          <w:sz w:val="22"/>
          <w:szCs w:val="22"/>
        </w:rPr>
        <w:t>3120	</w:t>
      </w:r>
      <w:r>
        <w:rPr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2"/>
          <w:szCs w:val="22"/>
        </w:rPr>
        <w:t>Telefon: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41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8"/>
          <w:sz w:val="20"/>
          <w:szCs w:val="20"/>
        </w:rPr>
        <w:t>5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2"/>
          <w:sz w:val="20"/>
          <w:szCs w:val="20"/>
        </w:rPr>
        <w:t>0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82"/>
          <w:sz w:val="20"/>
          <w:szCs w:val="20"/>
        </w:rPr>
        <w:t>1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Teplice	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e-mail:</w:t>
      </w:r>
      <w:r>
        <w:rPr>
          <w:rFonts w:ascii="Times New Roman" w:hAnsi="Times New Roman" w:cs="Times New Roman"/>
          <w:sz w:val="20"/>
          <w:szCs w:val="20"/>
        </w:rPr>
        <w:t> </w:t>
      </w:r>
      <w:r>
        <w:drawing>
          <wp:anchor simplePos="0" relativeHeight="251658262" behindDoc="0" locked="0" layoutInCell="1" allowOverlap="1">
            <wp:simplePos x="0" y="0"/>
            <wp:positionH relativeFrom="page">
              <wp:posOffset>482942</wp:posOffset>
            </wp:positionH>
            <wp:positionV relativeFrom="page">
              <wp:posOffset>197352</wp:posOffset>
            </wp:positionV>
            <wp:extent cx="6578572" cy="644767"/>
            <wp:effectExtent l="0" t="0" r="0" b="0"/>
            <wp:wrapNone/>
            <wp:docPr id="124" name="Freeform 12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6016" flipH="0" flipV="0">
                      <a:off x="482942" y="197352"/>
                      <a:ext cx="6464272" cy="53046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9142"/>
                          </w:tabs>
                          <w:spacing w:before="0" w:after="0" w:line="240" w:lineRule="exact"/>
                          <w:ind w:left="22" w:right="0" w:firstLine="6030"/>
                        </w:pPr>
                        <w:r>
                          <w:rPr sz="3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4"/>
                            <w:sz w:val="34"/>
                            <w:szCs w:val="34"/>
                          </w:rPr>
                          <w:t>-	</w:t>
                        </w:r>
                        <w:r>
                          <w:rPr sz="3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94"/>
                            <w:w w:val="200"/>
                            <w:sz w:val="34"/>
                            <w:szCs w:val="34"/>
                          </w:rPr>
                          <w:t>'</w:t>
                        </w:r>
                        <w:r>
                          <w:rPr sz="3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49"/>
                            <w:sz w:val="34"/>
                            <w:szCs w:val="34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sz w:val="34"/>
                            <w:szCs w:val="34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sz="3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9"/>
                            <w:sz w:val="34"/>
                            <w:szCs w:val="34"/>
                          </w:rPr>
                          <w:t>,PRI’fOHAC1CEN1KPOSKYTOVANYC</w:t>
                        </w:r>
                        <w:r>
                          <w:rPr sz="3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006"/>
                            <w:w w:val="69"/>
                            <w:sz w:val="34"/>
                            <w:szCs w:val="34"/>
                          </w:rPr>
                          <w:t>H</w:t>
                        </w:r>
                        <w:r>
                          <w:rPr sz="3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34"/>
                            <w:szCs w:val="34"/>
                          </w:rPr>
                          <w:t>Mariu</w:t>
                        </w:r>
                        <w:r>
                          <w:rPr sz="3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63"/>
                            <w:w w:val="123"/>
                            <w:sz w:val="34"/>
                            <w:szCs w:val="34"/>
                          </w:rPr>
                          <w:t>s</w:t>
                        </w:r>
                        <w:r>
                          <w:rPr sz="3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34"/>
                            <w:szCs w:val="34"/>
                          </w:rPr>
                          <w:t>Pederse</w:t>
                        </w:r>
                        <w:r>
                          <w:rPr sz="3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33"/>
                            <w:w w:val="121"/>
                            <w:sz w:val="34"/>
                            <w:szCs w:val="34"/>
                          </w:rPr>
                          <w:t>n</w:t>
                        </w:r>
                        <w:r>
                          <w:rPr sz="3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43"/>
                            <w:sz w:val="34"/>
                            <w:szCs w:val="34"/>
                          </w:rPr>
                          <w:t>-4</w:t>
                        </w:r>
                        <w:r>
                          <w:rPr>
                            <w:rFonts w:ascii="Times New Roman" w:hAnsi="Times New Roman" w:cs="Times New Roman"/>
                            <w:sz w:val="34"/>
                            <w:szCs w:val="34"/>
                          </w:rPr>
                          <w:t> </w:t>
                        </w:r>
                        <w:r>
                          <w:rPr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22"/>
                            <w:szCs w:val="22"/>
                          </w:rPr>
                          <w:t>”SLUZE</w:t>
                        </w:r>
                        <w:r>
                          <w:rPr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1"/>
                            <w:w w:val="107"/>
                            <w:sz w:val="22"/>
                            <w:szCs w:val="22"/>
                          </w:rPr>
                          <w:t>B</w:t>
                        </w:r>
                        <w:r>
                          <w:rPr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SMLOUV</w:t>
                        </w:r>
                        <w:r>
                          <w:rPr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6"/>
                            <w:w w:val="97"/>
                            <w:sz w:val="22"/>
                            <w:szCs w:val="22"/>
                          </w:rPr>
                          <w:t>Y</w:t>
                        </w:r>
                        <w:r>
                          <w:rPr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SKO</w:t>
                        </w:r>
                        <w:r>
                          <w:rPr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00"/>
                            <w:w w:val="93"/>
                            <w:sz w:val="22"/>
                            <w:szCs w:val="22"/>
                          </w:rPr>
                          <w:t>.</w:t>
                        </w:r>
                        <w:r>
                          <w:rPr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2"/>
                            <w:szCs w:val="22"/>
                          </w:rPr>
                          <w:t>s</w:t>
                        </w:r>
                        <w:r>
                          <w:rPr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6"/>
                            <w:w w:val="124"/>
                            <w:sz w:val="22"/>
                            <w:szCs w:val="22"/>
                          </w:rPr>
                          <w:t>o</w:t>
                        </w:r>
                        <w:r>
                          <w:rPr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10"/>
                            <w:w w:val="118"/>
                            <w:sz w:val="22"/>
                            <w:szCs w:val="22"/>
                          </w:rPr>
                          <w:t>C</w:t>
                        </w:r>
                        <w:r>
                          <w:rPr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2"/>
                            <w:szCs w:val="22"/>
                          </w:rPr>
                          <w:t>1091015481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93" behindDoc="0" locked="0" layoutInCell="1" allowOverlap="1">
            <wp:simplePos x="0" y="0"/>
            <wp:positionH relativeFrom="page">
              <wp:posOffset>651356</wp:posOffset>
            </wp:positionH>
            <wp:positionV relativeFrom="page">
              <wp:posOffset>2511249</wp:posOffset>
            </wp:positionV>
            <wp:extent cx="6043376" cy="611784"/>
            <wp:effectExtent l="0" t="0" r="0" b="0"/>
            <wp:wrapNone/>
            <wp:docPr id="125" name="Freeform 12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6675" flipH="0" flipV="0">
                      <a:off x="651356" y="2511249"/>
                      <a:ext cx="5929076" cy="49748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408"/>
                            <w:tab w:val="left" w:pos="4941"/>
                          </w:tabs>
                          <w:spacing w:before="0" w:after="0" w:line="264" w:lineRule="exact"/>
                          <w:ind w:left="6" w:right="0" w:hanging="4"/>
                        </w:pPr>
                        <w:r>
                          <w:rPr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24"/>
                            <w:szCs w:val="24"/>
                          </w:rPr>
                          <w:t>100:	</w:t>
                        </w:r>
                        <w:r>
                          <w:rPr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24"/>
                            <w:szCs w:val="24"/>
                          </w:rPr>
                          <w:t>00024902	</w:t>
                        </w:r>
                        <w:r>
                          <w:rPr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1"/>
                            <w:sz w:val="24"/>
                            <w:szCs w:val="24"/>
                          </w:rPr>
                          <w:t>Zastoupeny: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22"/>
                            <w:szCs w:val="22"/>
                          </w:rPr>
                          <w:t>PIC:		</w:t>
                        </w:r>
                        <w:r>
                          <w:rPr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22"/>
                            <w:szCs w:val="22"/>
                          </w:rPr>
                          <w:t>Spisov</w:t>
                        </w:r>
                        <w:r>
                          <w:rPr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2"/>
                            <w:w w:val="87"/>
                            <w:sz w:val="22"/>
                            <w:szCs w:val="22"/>
                          </w:rPr>
                          <w:t>é</w:t>
                        </w:r>
                        <w:r>
                          <w:rPr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22"/>
                            <w:szCs w:val="22"/>
                          </w:rPr>
                          <w:t>znaéka: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18"/>
                            <w:szCs w:val="18"/>
                          </w:rPr>
                          <w:t>Cisl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1"/>
                            <w:w w:val="112"/>
                            <w:sz w:val="18"/>
                            <w:szCs w:val="18"/>
                          </w:rPr>
                          <w:t>o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18"/>
                            <w:szCs w:val="18"/>
                          </w:rPr>
                          <w:t>uétu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03"/>
                            <w:w w:val="101"/>
                            <w:sz w:val="18"/>
                            <w:szCs w:val="18"/>
                          </w:rPr>
                          <w:t>: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6"/>
                            <w:sz w:val="18"/>
                            <w:szCs w:val="18"/>
                          </w:rPr>
                          <w:t>—	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8"/>
                            <w:szCs w:val="18"/>
                          </w:rPr>
                          <w:t>e-mai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7"/>
                            <w:w w:val="106"/>
                            <w:sz w:val="18"/>
                            <w:szCs w:val="18"/>
                          </w:rPr>
                          <w:t>l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18"/>
                            <w:szCs w:val="18"/>
                          </w:rPr>
                          <w:t>pr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w w:val="103"/>
                            <w:sz w:val="18"/>
                            <w:szCs w:val="18"/>
                          </w:rPr>
                          <w:t>o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8"/>
                            <w:szCs w:val="18"/>
                          </w:rPr>
                          <w:t>fakturaci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49"/>
                            <w:w w:val="108"/>
                            <w:sz w:val="18"/>
                            <w:szCs w:val="18"/>
                          </w:rPr>
                          <w:t>:</w:t>
                        </w:r>
                        <w:hyperlink r:id="rId126" w:history="1">
                          <w:r>
                            <w:rPr sz="18" baseline="0" dirty="0">
                              <w:jc w:val="left"/>
                              <w:rFonts w:ascii="Arial" w:hAnsi="Arial" w:cs="Arial"/>
                              <w14:textFill>
                                <w14:solidFill>
                                  <w14:srgbClr w14:val="000000">
                                    <w14:alpha w14:val="100000"/>
                                  </w14:srgbClr>
                                </w14:solidFill>
                              </w14:textFill>
                              <w:w w:val="94"/>
                              <w:sz w:val="18"/>
                              <w:szCs w:val="18"/>
                            </w:rPr>
                            <w:t>podateha@osoud.1ep.jus</w:t>
                          </w:r>
                          <w:r>
                            <w:rPr sz="18" baseline="0" dirty="0">
                              <w:jc w:val="left"/>
                              <w:rFonts w:ascii="ArialMT" w:hAnsi="ArialMT" w:cs="ArialMT"/>
                              <w14:textFill>
                                <w14:solidFill>
                                  <w14:srgbClr w14:val="000000">
                                    <w14:alpha w14:val="100000"/>
                                  </w14:srgbClr>
                                </w14:solidFill>
                              </w14:textFill>
                              <w:w w:val="94"/>
                              <w:sz w:val="18"/>
                              <w:szCs w:val="18"/>
                            </w:rPr>
                            <w:t>fi</w:t>
                          </w:r>
                          <w:r>
                            <w:rPr sz="18" baseline="0" dirty="0">
                              <w:jc w:val="left"/>
                              <w:rFonts w:ascii="Arial" w:hAnsi="Arial" w:cs="Arial"/>
                              <w14:textFill>
                                <w14:solidFill>
                                  <w14:srgbClr w14:val="000000">
                                    <w14:alpha w14:val="100000"/>
                                  </w14:srgbClr>
                                </w14:solidFill>
                              </w14:textFill>
                              <w:w w:val="94"/>
                              <w:sz w:val="18"/>
                              <w:szCs w:val="18"/>
                            </w:rPr>
                            <w:t>oe.cz</w:t>
                          </w:r>
                        </w:hyperlink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17" behindDoc="0" locked="0" layoutInCell="1" allowOverlap="1">
            <wp:simplePos x="0" y="0"/>
            <wp:positionH relativeFrom="page">
              <wp:posOffset>638399</wp:posOffset>
            </wp:positionH>
            <wp:positionV relativeFrom="page">
              <wp:posOffset>3462699</wp:posOffset>
            </wp:positionV>
            <wp:extent cx="6084600" cy="597579"/>
            <wp:effectExtent l="0" t="0" r="0" b="0"/>
            <wp:wrapNone/>
            <wp:docPr id="127" name="Freeform 12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4467" flipH="0" flipV="0">
                      <a:off x="638399" y="3462699"/>
                      <a:ext cx="5970300" cy="48327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4967"/>
                            <w:tab w:val="left" w:pos="6918"/>
                          </w:tabs>
                          <w:spacing w:before="0" w:after="0" w:line="268" w:lineRule="exact"/>
                          <w:ind w:left="6" w:right="0" w:hanging="2"/>
                        </w:pP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20"/>
                            <w:szCs w:val="20"/>
                          </w:rPr>
                          <w:t>Okresn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107"/>
                            <w:sz w:val="20"/>
                            <w:szCs w:val="20"/>
                          </w:rPr>
                          <w:t>i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20"/>
                            <w:szCs w:val="20"/>
                          </w:rPr>
                          <w:t>sou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w w:val="106"/>
                            <w:sz w:val="20"/>
                            <w:szCs w:val="20"/>
                          </w:rPr>
                          <w:t>d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w w:val="106"/>
                            <w:sz w:val="20"/>
                            <w:szCs w:val="20"/>
                          </w:rPr>
                          <w:t>v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20"/>
                            <w:szCs w:val="20"/>
                          </w:rPr>
                          <w:t>Teplicich	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0"/>
                            <w:szCs w:val="20"/>
                          </w:rPr>
                          <w:t>Kontaktn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98"/>
                            <w:sz w:val="20"/>
                            <w:szCs w:val="20"/>
                          </w:rPr>
                          <w:t>i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0"/>
                            <w:szCs w:val="20"/>
                          </w:rPr>
                          <w:t>osoba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99"/>
                            <w:w w:val="96"/>
                            <w:sz w:val="20"/>
                            <w:szCs w:val="20"/>
                          </w:rPr>
                          <w:t>: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0"/>
                            <w:szCs w:val="20"/>
                          </w:rPr>
                          <w:t>Okresn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99"/>
                            <w:sz w:val="20"/>
                            <w:szCs w:val="20"/>
                          </w:rPr>
                          <w:t>i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0"/>
                            <w:szCs w:val="20"/>
                          </w:rPr>
                          <w:t>sou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96"/>
                            <w:sz w:val="20"/>
                            <w:szCs w:val="20"/>
                          </w:rPr>
                          <w:t>d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1"/>
                            <w:w w:val="91"/>
                            <w:sz w:val="20"/>
                            <w:szCs w:val="20"/>
                          </w:rPr>
                          <w:t>v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0"/>
                            <w:szCs w:val="20"/>
                          </w:rPr>
                          <w:t>Teplicich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1"/>
                            <w:w w:val="90"/>
                            <w:sz w:val="24"/>
                            <w:szCs w:val="24"/>
                          </w:rPr>
                          <w:t>u</w:t>
                        </w:r>
                        <w:r>
                          <w:rPr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0"/>
                            <w:sz w:val="24"/>
                            <w:szCs w:val="24"/>
                          </w:rPr>
                          <w:t>Soud</w:t>
                        </w:r>
                        <w:r>
                          <w:rPr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5"/>
                            <w:w w:val="80"/>
                            <w:sz w:val="24"/>
                            <w:szCs w:val="24"/>
                          </w:rPr>
                          <w:t>u</w:t>
                        </w:r>
                        <w:r>
                          <w:rPr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6"/>
                            <w:sz w:val="24"/>
                            <w:szCs w:val="24"/>
                          </w:rPr>
                          <w:t>1450/11	</w:t>
                        </w:r>
                        <w:r>
                          <w:rPr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0"/>
                            <w:sz w:val="24"/>
                            <w:szCs w:val="24"/>
                          </w:rPr>
                          <w:t>Telefon:	</w:t>
                        </w:r>
                        <w:r>
                          <w:rPr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9"/>
                            <w:sz w:val="24"/>
                            <w:szCs w:val="24"/>
                          </w:rPr>
                          <w:t>41</w:t>
                        </w:r>
                        <w:r>
                          <w:rPr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2"/>
                            <w:w w:val="79"/>
                            <w:sz w:val="24"/>
                            <w:szCs w:val="24"/>
                          </w:rPr>
                          <w:t>7</w:t>
                        </w:r>
                        <w:r>
                          <w:rPr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9"/>
                            <w:sz w:val="24"/>
                            <w:szCs w:val="24"/>
                          </w:rPr>
                          <w:t>59</w:t>
                        </w:r>
                        <w:r>
                          <w:rPr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6"/>
                            <w:w w:val="79"/>
                            <w:sz w:val="24"/>
                            <w:szCs w:val="24"/>
                          </w:rPr>
                          <w:t>9</w:t>
                        </w:r>
                        <w:r>
                          <w:rPr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09"/>
                            <w:sz w:val="24"/>
                            <w:szCs w:val="24"/>
                          </w:rPr>
                          <w:t>111,-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0"/>
                            <w:szCs w:val="20"/>
                          </w:rPr>
                          <w:t>4166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98"/>
                            <w:sz w:val="20"/>
                            <w:szCs w:val="20"/>
                          </w:rPr>
                          <w:t>4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0"/>
                            <w:szCs w:val="20"/>
                          </w:rPr>
                          <w:t>Teplice	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0"/>
                            <w:szCs w:val="20"/>
                          </w:rPr>
                          <w:t>e-maiI: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pPr>
        <w:rPr>
          <w:rFonts w:ascii="Times New Roman" w:hAnsi="Times New Roman" w:cs="Times New Roman"/>
          <w:color w:val="010302"/>
        </w:rPr>
        <w:tabs>
          <w:tab w:val="left" w:pos="10557"/>
        </w:tabs>
        <w:spacing w:before="0" w:after="0" w:line="271" w:lineRule="exact"/>
        <w:ind w:left="194" w:right="164" w:firstLine="0"/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-288797</wp:posOffset>
            </wp:positionV>
            <wp:extent cx="7559040" cy="10689335"/>
            <wp:effectExtent l="0" t="0" r="0" b="0"/>
            <wp:wrapNone/>
            <wp:docPr id="128" name="Picture 1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spect="0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94"/>
          <w:sz w:val="20"/>
          <w:szCs w:val="20"/>
        </w:rPr>
        <w:t>V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tét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6"/>
          <w:sz w:val="20"/>
          <w:szCs w:val="20"/>
        </w:rPr>
        <w:t>o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pfiloz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01"/>
          <w:sz w:val="20"/>
          <w:szCs w:val="20"/>
        </w:rPr>
        <w:t>e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1"/>
          <w:sz w:val="20"/>
          <w:szCs w:val="20"/>
        </w:rPr>
        <w:t>6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5"/>
          <w:w w:val="81"/>
          <w:sz w:val="20"/>
          <w:szCs w:val="20"/>
        </w:rPr>
        <w:t>.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5"/>
          <w:sz w:val="20"/>
          <w:szCs w:val="20"/>
        </w:rPr>
        <w:t>1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75"/>
          <w:sz w:val="20"/>
          <w:szCs w:val="20"/>
        </w:rPr>
        <w:t>,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kter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2"/>
          <w:w w:val="94"/>
          <w:sz w:val="20"/>
          <w:szCs w:val="20"/>
        </w:rPr>
        <w:t>é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j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9"/>
          <w:sz w:val="20"/>
          <w:szCs w:val="20"/>
        </w:rPr>
        <w:t>e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nedilno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8"/>
          <w:sz w:val="20"/>
          <w:szCs w:val="20"/>
        </w:rPr>
        <w:t>u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souéést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7"/>
          <w:sz w:val="20"/>
          <w:szCs w:val="20"/>
        </w:rPr>
        <w:t>i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0"/>
          <w:szCs w:val="20"/>
        </w:rPr>
        <w:t>Smlouv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06"/>
          <w:sz w:val="20"/>
          <w:szCs w:val="20"/>
        </w:rPr>
        <w:t>y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6"/>
          <w:sz w:val="20"/>
          <w:szCs w:val="20"/>
        </w:rPr>
        <w:t>6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86"/>
          <w:sz w:val="20"/>
          <w:szCs w:val="20"/>
        </w:rPr>
        <w:t>.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1091015481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5"/>
          <w:sz w:val="20"/>
          <w:szCs w:val="20"/>
        </w:rPr>
        <w:t>,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jso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98"/>
          <w:sz w:val="20"/>
          <w:szCs w:val="20"/>
        </w:rPr>
        <w:t>u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0"/>
          <w:szCs w:val="20"/>
        </w:rPr>
        <w:t>uvedenytyp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06"/>
          <w:sz w:val="20"/>
          <w:szCs w:val="20"/>
        </w:rPr>
        <w:t>y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poskytovanyc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sz w:val="20"/>
          <w:szCs w:val="20"/>
        </w:rPr>
        <w:t>h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2"/>
          <w:sz w:val="20"/>
          <w:szCs w:val="20"/>
        </w:rPr>
        <w:t>sluieLé’,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kter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7"/>
          <w:sz w:val="20"/>
          <w:szCs w:val="20"/>
        </w:rPr>
        <w:t>é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bud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7"/>
          <w:sz w:val="20"/>
          <w:szCs w:val="20"/>
        </w:rPr>
        <w:t>e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zhotovite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7"/>
          <w:sz w:val="20"/>
          <w:szCs w:val="20"/>
        </w:rPr>
        <w:t>l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0"/>
          <w:szCs w:val="20"/>
        </w:rPr>
        <w:t>pr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93"/>
          <w:sz w:val="20"/>
          <w:szCs w:val="20"/>
        </w:rPr>
        <w:t>o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objednatel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7"/>
          <w:sz w:val="20"/>
          <w:szCs w:val="20"/>
        </w:rPr>
        <w:t>e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vykonévat.	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Cen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01"/>
          <w:sz w:val="20"/>
          <w:szCs w:val="20"/>
        </w:rPr>
        <w:t>y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z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5"/>
          <w:sz w:val="20"/>
          <w:szCs w:val="20"/>
        </w:rPr>
        <w:t>a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sbér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03"/>
          <w:sz w:val="20"/>
          <w:szCs w:val="20"/>
        </w:rPr>
        <w:t>,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svo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04"/>
          <w:sz w:val="20"/>
          <w:szCs w:val="20"/>
        </w:rPr>
        <w:t>z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82"/>
          <w:sz w:val="20"/>
          <w:szCs w:val="20"/>
        </w:rPr>
        <w:t>a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20"/>
          <w:szCs w:val="20"/>
        </w:rPr>
        <w:t>vyuiin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09"/>
          <w:sz w:val="20"/>
          <w:szCs w:val="20"/>
        </w:rPr>
        <w:t>’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0"/>
          <w:szCs w:val="20"/>
        </w:rPr>
        <w:t>5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3"/>
          <w:sz w:val="20"/>
          <w:szCs w:val="20"/>
        </w:rPr>
        <w:t>i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20"/>
          <w:szCs w:val="20"/>
        </w:rPr>
        <w:t>odstranén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07"/>
          <w:sz w:val="20"/>
          <w:szCs w:val="20"/>
        </w:rPr>
        <w:t>i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smésnYc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103"/>
          <w:sz w:val="20"/>
          <w:szCs w:val="20"/>
        </w:rPr>
        <w:t>h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0"/>
          <w:szCs w:val="20"/>
        </w:rPr>
        <w:t>komunélnic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106"/>
          <w:sz w:val="20"/>
          <w:szCs w:val="20"/>
        </w:rPr>
        <w:t>h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20"/>
          <w:szCs w:val="20"/>
        </w:rPr>
        <w:t>odpad</w:t>
      </w:r>
      <w:r>
        <w:rPr sz="20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20"/>
          <w:szCs w:val="20"/>
        </w:rPr>
        <w:t>f</w:t>
      </w:r>
      <w:r>
        <w:rPr sz="20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108"/>
          <w:sz w:val="20"/>
          <w:szCs w:val="20"/>
        </w:rPr>
        <w:t>l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(sad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04"/>
          <w:sz w:val="20"/>
          <w:szCs w:val="20"/>
        </w:rPr>
        <w:t>a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3"/>
          <w:sz w:val="20"/>
          <w:szCs w:val="20"/>
        </w:rPr>
        <w:t>sluieb)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1108"/>
          <w:tab w:val="left" w:pos="2778"/>
          <w:tab w:val="left" w:pos="3911"/>
          <w:tab w:val="left" w:pos="5457"/>
          <w:tab w:val="left" w:pos="7535"/>
        </w:tabs>
        <w:spacing w:before="0" w:after="0" w:line="369" w:lineRule="exact"/>
        <w:ind w:left="212" w:right="164" w:firstLine="10"/>
      </w:pPr>
      <w:r/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4"/>
          <w:szCs w:val="14"/>
        </w:rPr>
        <w:t>109101548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109"/>
          <w:sz w:val="14"/>
          <w:szCs w:val="14"/>
        </w:rPr>
        <w:t>1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14"/>
          <w:szCs w:val="14"/>
        </w:rPr>
        <w:t>(2000076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11"/>
          <w:sz w:val="14"/>
          <w:szCs w:val="14"/>
        </w:rPr>
        <w:t>)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90"/>
          <w:sz w:val="14"/>
          <w:szCs w:val="14"/>
        </w:rPr>
        <w:t>U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4"/>
          <w:szCs w:val="14"/>
        </w:rPr>
        <w:t>Soud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109"/>
          <w:sz w:val="14"/>
          <w:szCs w:val="14"/>
        </w:rPr>
        <w:t>u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14"/>
          <w:szCs w:val="14"/>
        </w:rPr>
        <w:t>1450/11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07"/>
          <w:sz w:val="14"/>
          <w:szCs w:val="14"/>
        </w:rPr>
        <w:t>,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4"/>
          <w:szCs w:val="14"/>
        </w:rPr>
        <w:t>Teplice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109"/>
          <w:sz w:val="14"/>
          <w:szCs w:val="14"/>
        </w:rPr>
        <w:t>,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14"/>
          <w:szCs w:val="14"/>
        </w:rPr>
        <w:t>ICP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04"/>
          <w:sz w:val="14"/>
          <w:szCs w:val="14"/>
        </w:rPr>
        <w:t>: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55"/>
          <w:sz w:val="14"/>
          <w:szCs w:val="14"/>
        </w:rPr>
        <w:t>1</w:t>
      </w:r>
      <w:r>
        <w:rPr>
          <w:rFonts w:ascii="Times New Roman" w:hAnsi="Times New Roman" w:cs="Times New Roman"/>
          <w:sz w:val="14"/>
          <w:szCs w:val="14"/>
        </w:rPr>
        <w:t> </w:t>
      </w:r>
      <w:r>
        <w:br w:type="textWrapping" w:clear="all"/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3"/>
          <w:sz w:val="16"/>
          <w:szCs w:val="16"/>
        </w:rPr>
        <w:t>Sluiba	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16"/>
          <w:szCs w:val="16"/>
        </w:rPr>
        <w:t>Kontejne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1"/>
          <w:w w:val="106"/>
          <w:sz w:val="16"/>
          <w:szCs w:val="16"/>
        </w:rPr>
        <w:t>r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16"/>
          <w:szCs w:val="16"/>
        </w:rPr>
        <w:t>Kéd	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16"/>
          <w:szCs w:val="16"/>
        </w:rPr>
        <w:t>Odpad	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16"/>
          <w:szCs w:val="16"/>
        </w:rPr>
        <w:t>Néze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98"/>
          <w:sz w:val="16"/>
          <w:szCs w:val="16"/>
        </w:rPr>
        <w:t>v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16"/>
          <w:szCs w:val="16"/>
        </w:rPr>
        <w:t>odpadu	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16"/>
          <w:szCs w:val="16"/>
        </w:rPr>
        <w:t>Stanoviité	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16"/>
          <w:szCs w:val="16"/>
        </w:rPr>
        <w:t>Ty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74"/>
          <w:w w:val="99"/>
          <w:sz w:val="16"/>
          <w:szCs w:val="16"/>
        </w:rPr>
        <w:t>p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0"/>
          <w:sz w:val="16"/>
          <w:szCs w:val="16"/>
        </w:rPr>
        <w:t>Mnoistv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25"/>
          <w:w w:val="120"/>
          <w:sz w:val="16"/>
          <w:szCs w:val="16"/>
        </w:rPr>
        <w:t>i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16"/>
          <w:szCs w:val="16"/>
        </w:rPr>
        <w:t>Cen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94"/>
          <w:sz w:val="16"/>
          <w:szCs w:val="16"/>
        </w:rPr>
        <w:t>a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16"/>
          <w:szCs w:val="16"/>
        </w:rPr>
        <w:t>z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97"/>
          <w:sz w:val="16"/>
          <w:szCs w:val="16"/>
        </w:rPr>
        <w:t>a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16"/>
          <w:szCs w:val="16"/>
        </w:rPr>
        <w:t>M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7"/>
          <w:w w:val="95"/>
          <w:sz w:val="16"/>
          <w:szCs w:val="16"/>
        </w:rPr>
        <w:t>J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16"/>
          <w:szCs w:val="16"/>
        </w:rPr>
        <w:t>MJ</w:t>
      </w:r>
      <w:r>
        <w:rPr>
          <w:rFonts w:ascii="Times New Roman" w:hAnsi="Times New Roman" w:cs="Times New Roman"/>
          <w:sz w:val="16"/>
          <w:szCs w:val="16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7371"/>
        </w:tabs>
        <w:spacing w:before="0" w:after="0" w:line="240" w:lineRule="auto"/>
        <w:ind w:left="194" w:right="0" w:firstLine="1854"/>
      </w:pPr>
      <w:r/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16"/>
          <w:szCs w:val="16"/>
        </w:rPr>
        <w:t>dodéni	</w:t>
      </w:r>
      <w:r>
        <w:rPr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16"/>
          <w:szCs w:val="16"/>
        </w:rPr>
        <w:t>provozu</w:t>
      </w:r>
      <w:r>
        <w:rPr>
          <w:rFonts w:ascii="Times New Roman" w:hAnsi="Times New Roman" w:cs="Times New Roman"/>
          <w:sz w:val="16"/>
          <w:szCs w:val="16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1106"/>
          <w:tab w:val="left" w:pos="2047"/>
          <w:tab w:val="left" w:pos="2786"/>
          <w:tab w:val="left" w:pos="3911"/>
          <w:tab w:val="left" w:pos="5460"/>
          <w:tab w:val="left" w:pos="8494"/>
          <w:tab w:val="left" w:pos="9060"/>
          <w:tab w:val="left" w:pos="10218"/>
        </w:tabs>
        <w:spacing w:before="115" w:after="0" w:line="163" w:lineRule="exact"/>
        <w:ind w:left="1118" w:right="164" w:hanging="899"/>
      </w:pPr>
      <w:r/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4"/>
          <w:szCs w:val="14"/>
        </w:rPr>
        <w:t>SVOZ	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14"/>
          <w:szCs w:val="14"/>
        </w:rPr>
        <w:t>kontejner	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14"/>
          <w:szCs w:val="14"/>
        </w:rPr>
        <w:t>2X7	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14"/>
          <w:szCs w:val="14"/>
        </w:rPr>
        <w:t>200301-000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39"/>
          <w:w w:val="107"/>
          <w:sz w:val="14"/>
          <w:szCs w:val="14"/>
        </w:rPr>
        <w:t>0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14"/>
          <w:szCs w:val="14"/>
        </w:rPr>
        <w:t>Smésn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7"/>
          <w:w w:val="99"/>
          <w:sz w:val="14"/>
          <w:szCs w:val="14"/>
        </w:rPr>
        <w:t>y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14"/>
          <w:szCs w:val="14"/>
        </w:rPr>
        <w:t>komunélni	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14"/>
          <w:szCs w:val="14"/>
        </w:rPr>
        <w:t>Teplice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94"/>
          <w:sz w:val="14"/>
          <w:szCs w:val="14"/>
        </w:rPr>
        <w:t>,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2"/>
          <w:w w:val="81"/>
          <w:sz w:val="14"/>
          <w:szCs w:val="14"/>
        </w:rPr>
        <w:t>U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4"/>
          <w:szCs w:val="14"/>
        </w:rPr>
        <w:t>Soud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96"/>
          <w:sz w:val="14"/>
          <w:szCs w:val="14"/>
        </w:rPr>
        <w:t>u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14"/>
          <w:szCs w:val="14"/>
        </w:rPr>
        <w:t>1450/11	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49"/>
          <w:sz w:val="14"/>
          <w:szCs w:val="14"/>
        </w:rPr>
        <w:t>1	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0"/>
          <w:sz w:val="14"/>
          <w:szCs w:val="14"/>
        </w:rPr>
        <w:t>3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80"/>
          <w:sz w:val="14"/>
          <w:szCs w:val="14"/>
        </w:rPr>
        <w:t>1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14"/>
          <w:szCs w:val="14"/>
        </w:rPr>
        <w:t>1800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102"/>
          <w:sz w:val="14"/>
          <w:szCs w:val="14"/>
        </w:rPr>
        <w:t>0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14"/>
          <w:szCs w:val="14"/>
        </w:rPr>
        <w:t>CZ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94"/>
          <w:sz w:val="14"/>
          <w:szCs w:val="14"/>
        </w:rPr>
        <w:t>K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14"/>
          <w:szCs w:val="14"/>
        </w:rPr>
        <w:t>KU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3"/>
          <w:w w:val="87"/>
          <w:sz w:val="14"/>
          <w:szCs w:val="14"/>
        </w:rPr>
        <w:t>S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14"/>
          <w:szCs w:val="14"/>
        </w:rPr>
        <w:t>A</w:t>
      </w:r>
      <w:r>
        <w:rPr>
          <w:rFonts w:ascii="Times New Roman" w:hAnsi="Times New Roman" w:cs="Times New Roman"/>
          <w:sz w:val="14"/>
          <w:szCs w:val="14"/>
        </w:rPr>
        <w:t> </w:t>
      </w:r>
      <w:r>
        <w:br w:type="textWrapping" w:clear="all"/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12"/>
          <w:szCs w:val="12"/>
        </w:rPr>
        <w:t>1100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2"/>
          <w:w w:val="106"/>
          <w:sz w:val="12"/>
          <w:szCs w:val="12"/>
        </w:rPr>
        <w:t>]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2"/>
          <w:w w:val="48"/>
          <w:sz w:val="12"/>
          <w:szCs w:val="12"/>
        </w:rPr>
        <w:t>~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12"/>
          <w:szCs w:val="12"/>
        </w:rPr>
        <w:t>plasl		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12"/>
          <w:szCs w:val="12"/>
        </w:rPr>
        <w:t>Odpa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103"/>
          <w:sz w:val="12"/>
          <w:szCs w:val="12"/>
        </w:rPr>
        <w:t>d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2"/>
          <w:w w:val="96"/>
          <w:sz w:val="12"/>
          <w:szCs w:val="12"/>
        </w:rPr>
        <w:t>-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2"/>
          <w:szCs w:val="12"/>
        </w:rPr>
        <w:t>bez			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12"/>
          <w:szCs w:val="12"/>
        </w:rPr>
        <w:t>ROK</w:t>
      </w:r>
      <w:r>
        <w:rPr>
          <w:rFonts w:ascii="Times New Roman" w:hAnsi="Times New Roman" w:cs="Times New Roman"/>
          <w:sz w:val="12"/>
          <w:szCs w:val="12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94" w:right="0" w:firstLine="3710"/>
      </w:pPr>
      <w:r/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12"/>
          <w:szCs w:val="12"/>
        </w:rPr>
        <w:t>speci</w:t>
      </w:r>
      <w:r>
        <w:rPr sz="12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12"/>
          <w:szCs w:val="12"/>
        </w:rPr>
        <w:t>fi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12"/>
          <w:szCs w:val="12"/>
        </w:rPr>
        <w:t>kace</w:t>
      </w:r>
      <w:r>
        <w:rPr>
          <w:rFonts w:ascii="Times New Roman" w:hAnsi="Times New Roman" w:cs="Times New Roman"/>
          <w:sz w:val="12"/>
          <w:szCs w:val="12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1102"/>
          <w:tab w:val="left" w:pos="2043"/>
          <w:tab w:val="left" w:pos="2777"/>
          <w:tab w:val="left" w:pos="3913"/>
          <w:tab w:val="left" w:pos="5456"/>
          <w:tab w:val="left" w:pos="8485"/>
          <w:tab w:val="left" w:pos="9142"/>
          <w:tab w:val="left" w:pos="10220"/>
        </w:tabs>
        <w:spacing w:before="140" w:after="0" w:line="158" w:lineRule="exact"/>
        <w:ind w:left="222" w:right="164" w:hanging="4"/>
      </w:pPr>
      <w:r/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12"/>
          <w:szCs w:val="12"/>
        </w:rPr>
        <w:t>PRON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4"/>
          <w:sz w:val="12"/>
          <w:szCs w:val="12"/>
        </w:rPr>
        <w:t>kontejner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2"/>
          <w:szCs w:val="12"/>
        </w:rPr>
        <w:t>2X7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12"/>
          <w:szCs w:val="12"/>
        </w:rPr>
        <w:t>200301»O-00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40"/>
          <w:w w:val="111"/>
          <w:sz w:val="12"/>
          <w:szCs w:val="12"/>
        </w:rPr>
        <w:t>0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12"/>
          <w:szCs w:val="12"/>
        </w:rPr>
        <w:t>Smésn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7"/>
          <w:w w:val="115"/>
          <w:sz w:val="12"/>
          <w:szCs w:val="12"/>
        </w:rPr>
        <w:t>y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2"/>
          <w:szCs w:val="12"/>
        </w:rPr>
        <w:t>komuna’lni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2"/>
          <w:szCs w:val="12"/>
        </w:rPr>
        <w:t>Teplice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110"/>
          <w:sz w:val="12"/>
          <w:szCs w:val="12"/>
        </w:rPr>
        <w:t>.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2"/>
          <w:w w:val="94"/>
          <w:sz w:val="12"/>
          <w:szCs w:val="12"/>
        </w:rPr>
        <w:t>U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12"/>
          <w:szCs w:val="12"/>
        </w:rPr>
        <w:t>Soud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11"/>
          <w:sz w:val="12"/>
          <w:szCs w:val="12"/>
        </w:rPr>
        <w:t>u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2"/>
          <w:szCs w:val="12"/>
        </w:rPr>
        <w:t>1450/11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65"/>
          <w:sz w:val="12"/>
          <w:szCs w:val="12"/>
        </w:rPr>
        <w:t>1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58"/>
          <w:sz w:val="12"/>
          <w:szCs w:val="12"/>
        </w:rPr>
        <w:t>1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2"/>
          <w:szCs w:val="12"/>
        </w:rPr>
        <w:t>100,0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10"/>
          <w:sz w:val="12"/>
          <w:szCs w:val="12"/>
        </w:rPr>
        <w:t>0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2"/>
          <w:szCs w:val="12"/>
        </w:rPr>
        <w:t>CZ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08"/>
          <w:sz w:val="12"/>
          <w:szCs w:val="12"/>
        </w:rPr>
        <w:t>K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12"/>
          <w:szCs w:val="12"/>
        </w:rPr>
        <w:t>KU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3"/>
          <w:w w:val="103"/>
          <w:sz w:val="12"/>
          <w:szCs w:val="12"/>
        </w:rPr>
        <w:t>S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12"/>
          <w:szCs w:val="12"/>
        </w:rPr>
        <w:t>A</w:t>
      </w:r>
      <w:r>
        <w:rPr>
          <w:rFonts w:ascii="Times New Roman" w:hAnsi="Times New Roman" w:cs="Times New Roman"/>
          <w:sz w:val="12"/>
          <w:szCs w:val="12"/>
        </w:rPr>
        <w:t> 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2"/>
          <w:szCs w:val="12"/>
        </w:rPr>
        <w:t>NADOB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12"/>
          <w:szCs w:val="12"/>
        </w:rPr>
        <w:t>1100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2"/>
          <w:w w:val="95"/>
          <w:sz w:val="12"/>
          <w:szCs w:val="12"/>
        </w:rPr>
        <w:t>1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8"/>
          <w:w w:val="84"/>
          <w:sz w:val="12"/>
          <w:szCs w:val="12"/>
        </w:rPr>
        <w:t>-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2"/>
          <w:sz w:val="12"/>
          <w:szCs w:val="12"/>
        </w:rPr>
        <w:t>plast		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12"/>
          <w:szCs w:val="12"/>
        </w:rPr>
        <w:t>Odpa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103"/>
          <w:sz w:val="12"/>
          <w:szCs w:val="12"/>
        </w:rPr>
        <w:t>d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7"/>
          <w:w w:val="62"/>
          <w:sz w:val="12"/>
          <w:szCs w:val="12"/>
        </w:rPr>
        <w:t>~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2"/>
          <w:szCs w:val="12"/>
        </w:rPr>
        <w:t>bez			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12"/>
          <w:szCs w:val="12"/>
        </w:rPr>
        <w:t>ROK</w:t>
      </w:r>
      <w:r>
        <w:rPr>
          <w:rFonts w:ascii="Times New Roman" w:hAnsi="Times New Roman" w:cs="Times New Roman"/>
          <w:sz w:val="12"/>
          <w:szCs w:val="12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94" w:right="0" w:firstLine="3705"/>
      </w:pPr>
      <w:r/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12"/>
          <w:szCs w:val="12"/>
        </w:rPr>
        <w:t>speci</w:t>
      </w:r>
      <w:r>
        <w:rPr sz="12" baseline="0" dirty="0">
          <w:jc w:val="left"/>
          <w:rFonts w:ascii="ArialMT" w:hAnsi="ArialMT" w:cs="ArialMT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12"/>
          <w:szCs w:val="12"/>
        </w:rPr>
        <w:t>fi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12"/>
          <w:szCs w:val="12"/>
        </w:rPr>
        <w:t>kace</w:t>
      </w:r>
      <w:r>
        <w:rPr>
          <w:rFonts w:ascii="Times New Roman" w:hAnsi="Times New Roman" w:cs="Times New Roman"/>
          <w:sz w:val="12"/>
          <w:szCs w:val="12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1101"/>
          <w:tab w:val="left" w:pos="2061"/>
          <w:tab w:val="left" w:pos="2791"/>
          <w:tab w:val="left" w:pos="3918"/>
          <w:tab w:val="left" w:pos="5465"/>
          <w:tab w:val="left" w:pos="8494"/>
          <w:tab w:val="left" w:pos="9070"/>
          <w:tab w:val="left" w:pos="10220"/>
        </w:tabs>
        <w:spacing w:before="140" w:after="0" w:line="158" w:lineRule="exact"/>
        <w:ind w:left="1120" w:right="164" w:hanging="906"/>
      </w:pPr>
      <w:r/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3"/>
          <w:sz w:val="12"/>
          <w:szCs w:val="12"/>
        </w:rPr>
        <w:t>SVOZ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12"/>
          <w:szCs w:val="12"/>
        </w:rPr>
        <w:t>kontejner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12"/>
          <w:szCs w:val="12"/>
        </w:rPr>
        <w:t>1X7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12"/>
          <w:szCs w:val="12"/>
        </w:rPr>
        <w:t>D200101~O~04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05"/>
          <w:sz w:val="12"/>
          <w:szCs w:val="12"/>
        </w:rPr>
        <w:t>1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12"/>
          <w:szCs w:val="12"/>
        </w:rPr>
        <w:t>Papi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8"/>
          <w:w w:val="115"/>
          <w:sz w:val="12"/>
          <w:szCs w:val="12"/>
        </w:rPr>
        <w:t>r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101"/>
          <w:sz w:val="12"/>
          <w:szCs w:val="12"/>
        </w:rPr>
        <w:t>a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3"/>
          <w:sz w:val="12"/>
          <w:szCs w:val="12"/>
        </w:rPr>
        <w:t>lepenk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2"/>
          <w:w w:val="113"/>
          <w:sz w:val="12"/>
          <w:szCs w:val="12"/>
        </w:rPr>
        <w:t>a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4"/>
          <w:sz w:val="12"/>
          <w:szCs w:val="12"/>
        </w:rPr>
        <w:t>-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2"/>
          <w:szCs w:val="12"/>
        </w:rPr>
        <w:t>Teplice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10"/>
          <w:sz w:val="12"/>
          <w:szCs w:val="12"/>
        </w:rPr>
        <w:t>‘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2"/>
          <w:w w:val="94"/>
          <w:sz w:val="12"/>
          <w:szCs w:val="12"/>
        </w:rPr>
        <w:t>U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12"/>
          <w:szCs w:val="12"/>
        </w:rPr>
        <w:t>Soud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11"/>
          <w:sz w:val="12"/>
          <w:szCs w:val="12"/>
        </w:rPr>
        <w:t>u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2"/>
          <w:szCs w:val="12"/>
        </w:rPr>
        <w:t>1450/11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58"/>
          <w:sz w:val="12"/>
          <w:szCs w:val="12"/>
        </w:rPr>
        <w:t>1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12"/>
          <w:szCs w:val="12"/>
        </w:rPr>
        <w:t>1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7"/>
          <w:w w:val="97"/>
          <w:sz w:val="12"/>
          <w:szCs w:val="12"/>
        </w:rPr>
        <w:t>0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12"/>
          <w:szCs w:val="12"/>
        </w:rPr>
        <w:t>62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8"/>
          <w:w w:val="98"/>
          <w:sz w:val="12"/>
          <w:szCs w:val="12"/>
        </w:rPr>
        <w:t>1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12"/>
          <w:szCs w:val="12"/>
        </w:rPr>
        <w:t>,0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06"/>
          <w:sz w:val="12"/>
          <w:szCs w:val="12"/>
        </w:rPr>
        <w:t>0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2"/>
          <w:szCs w:val="12"/>
        </w:rPr>
        <w:t>CZ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7"/>
          <w:w w:val="110"/>
          <w:sz w:val="12"/>
          <w:szCs w:val="12"/>
        </w:rPr>
        <w:t>K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12"/>
          <w:szCs w:val="12"/>
        </w:rPr>
        <w:t>KU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8"/>
          <w:w w:val="103"/>
          <w:sz w:val="12"/>
          <w:szCs w:val="12"/>
        </w:rPr>
        <w:t>S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2"/>
          <w:szCs w:val="12"/>
        </w:rPr>
        <w:t>A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1"/>
          <w:sz w:val="14"/>
          <w:szCs w:val="14"/>
        </w:rPr>
        <w:t>1100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2"/>
          <w:w w:val="81"/>
          <w:sz w:val="14"/>
          <w:szCs w:val="14"/>
        </w:rPr>
        <w:t>1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43"/>
          <w:sz w:val="14"/>
          <w:szCs w:val="14"/>
        </w:rPr>
        <w:t>»			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14"/>
          <w:szCs w:val="14"/>
        </w:rPr>
        <w:t>Separovan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7"/>
          <w:w w:val="98"/>
          <w:sz w:val="14"/>
          <w:szCs w:val="14"/>
        </w:rPr>
        <w:t>y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14"/>
          <w:szCs w:val="14"/>
        </w:rPr>
        <w:t>sbé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7"/>
          <w:w w:val="97"/>
          <w:sz w:val="14"/>
          <w:szCs w:val="14"/>
        </w:rPr>
        <w:t>r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14"/>
          <w:szCs w:val="14"/>
        </w:rPr>
        <w:t>KO				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14"/>
          <w:szCs w:val="14"/>
        </w:rPr>
        <w:t>ROK</w:t>
      </w:r>
      <w:r>
        <w:rPr>
          <w:rFonts w:ascii="Times New Roman" w:hAnsi="Times New Roman" w:cs="Times New Roman"/>
          <w:sz w:val="14"/>
          <w:szCs w:val="14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1107"/>
          <w:tab w:val="left" w:pos="2063"/>
          <w:tab w:val="left" w:pos="2792"/>
          <w:tab w:val="left" w:pos="5466"/>
          <w:tab w:val="left" w:pos="8495"/>
          <w:tab w:val="left" w:pos="9148"/>
        </w:tabs>
        <w:spacing w:before="0" w:after="0" w:line="335" w:lineRule="exact"/>
        <w:ind w:left="223" w:right="164" w:firstLine="873"/>
      </w:pPr>
      <w:r/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14"/>
          <w:szCs w:val="14"/>
        </w:rPr>
        <w:t>plast/modry'</w:t>
      </w:r>
      <w:r>
        <w:rPr>
          <w:rFonts w:ascii="Times New Roman" w:hAnsi="Times New Roman" w:cs="Times New Roman"/>
          <w:sz w:val="14"/>
          <w:szCs w:val="14"/>
        </w:rPr>
        <w:t> </w:t>
      </w:r>
      <w:r>
        <w:br w:type="textWrapping" w:clear="all"/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2"/>
          <w:szCs w:val="12"/>
        </w:rPr>
        <w:t>PRON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12"/>
          <w:szCs w:val="12"/>
        </w:rPr>
        <w:t>kontejner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12"/>
          <w:szCs w:val="12"/>
        </w:rPr>
        <w:t>1X7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2"/>
          <w:szCs w:val="12"/>
        </w:rPr>
        <w:t>D200101-O«04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09"/>
          <w:sz w:val="12"/>
          <w:szCs w:val="12"/>
        </w:rPr>
        <w:t>1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3"/>
          <w:sz w:val="12"/>
          <w:szCs w:val="12"/>
        </w:rPr>
        <w:t>Pap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8"/>
          <w:w w:val="113"/>
          <w:sz w:val="12"/>
          <w:szCs w:val="12"/>
        </w:rPr>
        <w:t>h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94"/>
          <w:sz w:val="12"/>
          <w:szCs w:val="12"/>
        </w:rPr>
        <w:t>a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3"/>
          <w:sz w:val="12"/>
          <w:szCs w:val="12"/>
        </w:rPr>
        <w:t>lepenk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2"/>
          <w:w w:val="113"/>
          <w:sz w:val="12"/>
          <w:szCs w:val="12"/>
        </w:rPr>
        <w:t>a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2"/>
          <w:sz w:val="12"/>
          <w:szCs w:val="12"/>
        </w:rPr>
        <w:t>-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2"/>
          <w:szCs w:val="12"/>
        </w:rPr>
        <w:t>Teplice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09"/>
          <w:sz w:val="12"/>
          <w:szCs w:val="12"/>
        </w:rPr>
        <w:t>.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2"/>
          <w:w w:val="89"/>
          <w:sz w:val="12"/>
          <w:szCs w:val="12"/>
        </w:rPr>
        <w:t>U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2"/>
          <w:sz w:val="12"/>
          <w:szCs w:val="12"/>
        </w:rPr>
        <w:t>Soud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12"/>
          <w:sz w:val="12"/>
          <w:szCs w:val="12"/>
        </w:rPr>
        <w:t>u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2"/>
          <w:szCs w:val="12"/>
        </w:rPr>
        <w:t>1450/11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50"/>
          <w:sz w:val="12"/>
          <w:szCs w:val="12"/>
        </w:rPr>
        <w:t>1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58"/>
          <w:sz w:val="12"/>
          <w:szCs w:val="12"/>
        </w:rPr>
        <w:t>1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2"/>
          <w:szCs w:val="12"/>
        </w:rPr>
        <w:t>100.0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10"/>
          <w:sz w:val="12"/>
          <w:szCs w:val="12"/>
        </w:rPr>
        <w:t>0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2"/>
          <w:szCs w:val="12"/>
        </w:rPr>
        <w:t>CZ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10"/>
          <w:sz w:val="12"/>
          <w:szCs w:val="12"/>
        </w:rPr>
        <w:t>K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12"/>
          <w:szCs w:val="12"/>
        </w:rPr>
        <w:t>KU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3"/>
          <w:w w:val="103"/>
          <w:sz w:val="12"/>
          <w:szCs w:val="12"/>
        </w:rPr>
        <w:t>S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2"/>
          <w:szCs w:val="12"/>
        </w:rPr>
        <w:t>A</w:t>
      </w:r>
      <w:r>
        <w:rPr>
          <w:rFonts w:ascii="Times New Roman" w:hAnsi="Times New Roman" w:cs="Times New Roman"/>
          <w:sz w:val="12"/>
          <w:szCs w:val="12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1119"/>
          <w:tab w:val="left" w:pos="3917"/>
          <w:tab w:val="left" w:pos="10220"/>
        </w:tabs>
        <w:spacing w:before="0" w:after="0" w:line="155" w:lineRule="exact"/>
        <w:ind w:left="1096" w:right="164" w:hanging="874"/>
      </w:pPr>
      <w:r/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12"/>
          <w:szCs w:val="12"/>
        </w:rPr>
        <w:t>NADOB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2"/>
          <w:szCs w:val="12"/>
        </w:rPr>
        <w:t>1100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2"/>
          <w:w w:val="108"/>
          <w:sz w:val="12"/>
          <w:szCs w:val="12"/>
        </w:rPr>
        <w:t>l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4"/>
          <w:sz w:val="12"/>
          <w:szCs w:val="12"/>
        </w:rPr>
        <w:t>-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12"/>
          <w:szCs w:val="12"/>
        </w:rPr>
        <w:t>Separovan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7"/>
          <w:w w:val="115"/>
          <w:sz w:val="12"/>
          <w:szCs w:val="12"/>
        </w:rPr>
        <w:t>y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3"/>
          <w:sz w:val="12"/>
          <w:szCs w:val="12"/>
        </w:rPr>
        <w:t>sbé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7"/>
          <w:w w:val="113"/>
          <w:sz w:val="12"/>
          <w:szCs w:val="12"/>
        </w:rPr>
        <w:t>r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2"/>
          <w:szCs w:val="12"/>
        </w:rPr>
        <w:t>KO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12"/>
          <w:szCs w:val="12"/>
        </w:rPr>
        <w:t>ROK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4"/>
          <w:sz w:val="12"/>
          <w:szCs w:val="12"/>
        </w:rPr>
        <w:t>plast/rnodry</w:t>
      </w:r>
      <w:r>
        <w:rPr>
          <w:rFonts w:ascii="Times New Roman" w:hAnsi="Times New Roman" w:cs="Times New Roman"/>
          <w:sz w:val="12"/>
          <w:szCs w:val="12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1107"/>
          <w:tab w:val="left" w:pos="2058"/>
          <w:tab w:val="left" w:pos="2792"/>
          <w:tab w:val="left" w:pos="3923"/>
          <w:tab w:val="left" w:pos="5461"/>
          <w:tab w:val="left" w:pos="8490"/>
          <w:tab w:val="left" w:pos="9066"/>
          <w:tab w:val="left" w:pos="10220"/>
        </w:tabs>
        <w:spacing w:before="140" w:after="0" w:line="153" w:lineRule="exact"/>
        <w:ind w:left="1120" w:right="164" w:hanging="900"/>
      </w:pPr>
      <w:r/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14"/>
          <w:szCs w:val="14"/>
        </w:rPr>
        <w:t>SVOZ	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14"/>
          <w:szCs w:val="14"/>
        </w:rPr>
        <w:t>kontejner	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14"/>
          <w:szCs w:val="14"/>
        </w:rPr>
        <w:t>1X7	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14"/>
          <w:szCs w:val="14"/>
        </w:rPr>
        <w:t>0200139-002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07"/>
          <w:sz w:val="14"/>
          <w:szCs w:val="14"/>
        </w:rPr>
        <w:t>1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14"/>
          <w:szCs w:val="14"/>
        </w:rPr>
        <w:t>Plast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8"/>
          <w:w w:val="98"/>
          <w:sz w:val="14"/>
          <w:szCs w:val="14"/>
        </w:rPr>
        <w:t>y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2"/>
          <w:w w:val="27"/>
          <w:sz w:val="14"/>
          <w:szCs w:val="14"/>
        </w:rPr>
        <w:t>—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14"/>
          <w:szCs w:val="14"/>
        </w:rPr>
        <w:t>Separovany	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14"/>
          <w:szCs w:val="14"/>
        </w:rPr>
        <w:t>Teplice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94"/>
          <w:sz w:val="14"/>
          <w:szCs w:val="14"/>
        </w:rPr>
        <w:t>.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2"/>
          <w:w w:val="81"/>
          <w:sz w:val="14"/>
          <w:szCs w:val="14"/>
        </w:rPr>
        <w:t>U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4"/>
          <w:szCs w:val="14"/>
        </w:rPr>
        <w:t>Soud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96"/>
          <w:sz w:val="14"/>
          <w:szCs w:val="14"/>
        </w:rPr>
        <w:t>u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14"/>
          <w:szCs w:val="14"/>
        </w:rPr>
        <w:t>1450/11	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49"/>
          <w:sz w:val="14"/>
          <w:szCs w:val="14"/>
        </w:rPr>
        <w:t>1	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3"/>
          <w:sz w:val="14"/>
          <w:szCs w:val="14"/>
        </w:rPr>
        <w:t>1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7"/>
          <w:w w:val="83"/>
          <w:sz w:val="14"/>
          <w:szCs w:val="14"/>
        </w:rPr>
        <w:t>5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4"/>
          <w:szCs w:val="14"/>
        </w:rPr>
        <w:t>868.0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6"/>
          <w:sz w:val="14"/>
          <w:szCs w:val="14"/>
        </w:rPr>
        <w:t>0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14"/>
          <w:szCs w:val="14"/>
        </w:rPr>
        <w:t>CZ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94"/>
          <w:sz w:val="14"/>
          <w:szCs w:val="14"/>
        </w:rPr>
        <w:t>K</w:t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14"/>
          <w:szCs w:val="14"/>
        </w:rPr>
        <w:t>KUSA</w:t>
      </w:r>
      <w:r>
        <w:rPr>
          <w:rFonts w:ascii="Times New Roman" w:hAnsi="Times New Roman" w:cs="Times New Roman"/>
          <w:sz w:val="14"/>
          <w:szCs w:val="14"/>
        </w:rPr>
        <w:t> </w:t>
      </w:r>
      <w:r>
        <w:br w:type="textWrapping" w:clear="all"/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2"/>
          <w:szCs w:val="12"/>
        </w:rPr>
        <w:t>11001-		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12"/>
          <w:szCs w:val="12"/>
        </w:rPr>
        <w:t>sbé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2"/>
          <w:w w:val="111"/>
          <w:sz w:val="12"/>
          <w:szCs w:val="12"/>
        </w:rPr>
        <w:t>r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12"/>
          <w:szCs w:val="12"/>
        </w:rPr>
        <w:t>KO			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12"/>
          <w:szCs w:val="12"/>
        </w:rPr>
        <w:t>ROK</w:t>
      </w:r>
      <w:r>
        <w:rPr>
          <w:rFonts w:ascii="Times New Roman" w:hAnsi="Times New Roman" w:cs="Times New Roman"/>
          <w:sz w:val="12"/>
          <w:szCs w:val="12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1108"/>
          <w:tab w:val="left" w:pos="2064"/>
          <w:tab w:val="left" w:pos="2793"/>
          <w:tab w:val="left" w:pos="5467"/>
          <w:tab w:val="left" w:pos="8496"/>
          <w:tab w:val="left" w:pos="9149"/>
        </w:tabs>
        <w:spacing w:before="0" w:after="0" w:line="326" w:lineRule="exact"/>
        <w:ind w:left="223" w:right="164" w:firstLine="868"/>
      </w:pPr>
      <w:r/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4"/>
          <w:szCs w:val="14"/>
        </w:rPr>
        <w:t>plast/Zluty</w:t>
      </w:r>
      <w:r>
        <w:rPr>
          <w:rFonts w:ascii="Times New Roman" w:hAnsi="Times New Roman" w:cs="Times New Roman"/>
          <w:sz w:val="14"/>
          <w:szCs w:val="14"/>
        </w:rPr>
        <w:t> </w:t>
      </w:r>
      <w:r>
        <w:br w:type="textWrapping" w:clear="all"/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12"/>
          <w:szCs w:val="12"/>
        </w:rPr>
        <w:t>PRON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12"/>
          <w:szCs w:val="12"/>
        </w:rPr>
        <w:t>kontejner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12"/>
          <w:szCs w:val="12"/>
        </w:rPr>
        <w:t>1X7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9"/>
          <w:sz w:val="12"/>
          <w:szCs w:val="12"/>
        </w:rPr>
        <w:t>0200139-0-02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19"/>
          <w:sz w:val="12"/>
          <w:szCs w:val="12"/>
        </w:rPr>
        <w:t>1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12"/>
          <w:szCs w:val="12"/>
        </w:rPr>
        <w:t>Plast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3"/>
          <w:w w:val="115"/>
          <w:sz w:val="12"/>
          <w:szCs w:val="12"/>
        </w:rPr>
        <w:t>y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2"/>
          <w:w w:val="96"/>
          <w:sz w:val="12"/>
          <w:szCs w:val="12"/>
        </w:rPr>
        <w:t>-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2"/>
          <w:szCs w:val="12"/>
        </w:rPr>
        <w:t>Separovany'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2"/>
          <w:szCs w:val="12"/>
        </w:rPr>
        <w:t>Tepiice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110"/>
          <w:sz w:val="12"/>
          <w:szCs w:val="12"/>
        </w:rPr>
        <w:t>,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8"/>
          <w:sz w:val="12"/>
          <w:szCs w:val="12"/>
        </w:rPr>
        <w:t>U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3"/>
          <w:sz w:val="12"/>
          <w:szCs w:val="12"/>
        </w:rPr>
        <w:t>Soud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113"/>
          <w:sz w:val="12"/>
          <w:szCs w:val="12"/>
        </w:rPr>
        <w:t>u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12"/>
          <w:szCs w:val="12"/>
        </w:rPr>
        <w:t>1450/11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50"/>
          <w:sz w:val="12"/>
          <w:szCs w:val="12"/>
        </w:rPr>
        <w:t>1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58"/>
          <w:sz w:val="12"/>
          <w:szCs w:val="12"/>
        </w:rPr>
        <w:t>1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12"/>
          <w:szCs w:val="12"/>
        </w:rPr>
        <w:t>100,0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11"/>
          <w:sz w:val="12"/>
          <w:szCs w:val="12"/>
        </w:rPr>
        <w:t>0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2"/>
          <w:szCs w:val="12"/>
        </w:rPr>
        <w:t>CZ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10"/>
          <w:sz w:val="12"/>
          <w:szCs w:val="12"/>
        </w:rPr>
        <w:t>K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12"/>
          <w:szCs w:val="12"/>
        </w:rPr>
        <w:t>KU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3"/>
          <w:w w:val="101"/>
          <w:sz w:val="12"/>
          <w:szCs w:val="12"/>
        </w:rPr>
        <w:t>S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2"/>
          <w:szCs w:val="12"/>
        </w:rPr>
        <w:t>A</w:t>
      </w:r>
      <w:r>
        <w:rPr>
          <w:rFonts w:ascii="Times New Roman" w:hAnsi="Times New Roman" w:cs="Times New Roman"/>
          <w:sz w:val="12"/>
          <w:szCs w:val="12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1116"/>
          <w:tab w:val="left" w:pos="3915"/>
          <w:tab w:val="left" w:pos="10217"/>
        </w:tabs>
        <w:spacing w:before="0" w:after="0" w:line="159" w:lineRule="exact"/>
        <w:ind w:left="1091" w:right="164" w:hanging="865"/>
      </w:pPr>
      <w:r/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12"/>
          <w:szCs w:val="12"/>
        </w:rPr>
        <w:t>NADOE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2"/>
          <w:szCs w:val="12"/>
        </w:rPr>
        <w:t>11001-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3"/>
          <w:sz w:val="12"/>
          <w:szCs w:val="12"/>
        </w:rPr>
        <w:t>sbé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2"/>
          <w:w w:val="113"/>
          <w:sz w:val="12"/>
          <w:szCs w:val="12"/>
        </w:rPr>
        <w:t>r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12"/>
          <w:szCs w:val="12"/>
        </w:rPr>
        <w:t>KO	</w:t>
      </w:r>
      <w:r>
        <w:rPr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12"/>
          <w:szCs w:val="12"/>
        </w:rPr>
        <w:t>ROK</w:t>
      </w:r>
      <w:r>
        <w:rPr>
          <w:rFonts w:ascii="Times New Roman" w:hAnsi="Times New Roman" w:cs="Times New Roman"/>
          <w:sz w:val="12"/>
          <w:szCs w:val="12"/>
        </w:rPr>
        <w:t> </w:t>
      </w:r>
      <w:r>
        <w:br w:type="textWrapping" w:clear="all"/>
      </w:r>
      <w:r>
        <w:rPr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14"/>
          <w:szCs w:val="14"/>
        </w:rPr>
        <w:t>plastliluty</w:t>
      </w:r>
      <w:r>
        <w:rPr>
          <w:rFonts w:ascii="Times New Roman" w:hAnsi="Times New Roman" w:cs="Times New Roman"/>
          <w:sz w:val="14"/>
          <w:szCs w:val="14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5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204" w:right="0" w:firstLine="0"/>
      </w:pPr>
      <w:r/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Cenyjso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04"/>
          <w:sz w:val="20"/>
          <w:szCs w:val="20"/>
        </w:rPr>
        <w:t>u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uveden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8"/>
          <w:w w:val="99"/>
          <w:sz w:val="20"/>
          <w:szCs w:val="20"/>
        </w:rPr>
        <w:t>y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be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98"/>
          <w:sz w:val="20"/>
          <w:szCs w:val="20"/>
        </w:rPr>
        <w:t>z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DPH.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0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5804"/>
        </w:tabs>
        <w:spacing w:before="0" w:after="0" w:line="240" w:lineRule="auto"/>
        <w:ind w:left="905" w:right="0" w:firstLine="0"/>
      </w:pPr>
      <w:r/>
      <w:r>
        <w:rPr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67"/>
          <w:sz w:val="24"/>
          <w:szCs w:val="24"/>
        </w:rPr>
        <w:t>Dne1..6...:.1.1.:..2.q21eplice	</w:t>
      </w:r>
      <w:r>
        <w:rPr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5"/>
          <w:sz w:val="24"/>
          <w:szCs w:val="24"/>
        </w:rPr>
        <w:t>Dn</w:t>
      </w:r>
      <w:r>
        <w:rPr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75"/>
          <w:sz w:val="24"/>
          <w:szCs w:val="24"/>
        </w:rPr>
        <w:t>e</w:t>
      </w:r>
      <w:r>
        <w:rPr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0"/>
          <w:sz w:val="24"/>
          <w:szCs w:val="24"/>
        </w:rPr>
        <w:t>14.11.2023</w:t>
      </w:r>
      <w:r>
        <w:rPr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80"/>
          <w:sz w:val="24"/>
          <w:szCs w:val="24"/>
        </w:rPr>
        <w:t>,</w:t>
      </w:r>
      <w:r>
        <w:rPr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1"/>
          <w:sz w:val="24"/>
          <w:szCs w:val="24"/>
        </w:rPr>
        <w:t>Teplice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0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6843"/>
          <w:pgMar w:top="475" w:right="500" w:bottom="400" w:left="500" w:header="708" w:footer="708" w:gutter="0"/>
          <w:docGrid w:linePitch="360"/>
        </w:sectPr>
        <w:tabs>
          <w:tab w:val="left" w:pos="5825"/>
          <w:tab w:val="left" w:pos="9453"/>
        </w:tabs>
        <w:spacing w:before="0" w:after="0" w:line="240" w:lineRule="auto"/>
        <w:ind w:left="886" w:right="0" w:firstLine="0"/>
      </w:pPr>
      <w:r>
        <w:drawing>
          <wp:anchor simplePos="0" relativeHeight="251658245" behindDoc="1" locked="0" layoutInCell="1" allowOverlap="1">
            <wp:simplePos x="0" y="0"/>
            <wp:positionH relativeFrom="page">
              <wp:posOffset>5034955</wp:posOffset>
            </wp:positionH>
            <wp:positionV relativeFrom="paragraph">
              <wp:posOffset>128562</wp:posOffset>
            </wp:positionV>
            <wp:extent cx="2140847" cy="1175959"/>
            <wp:effectExtent l="0" t="0" r="0" b="0"/>
            <wp:wrapNone/>
            <wp:docPr id="129" name="Freeform 1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40847" cy="1175959"/>
                    </a:xfrm>
                    <a:custGeom>
                      <a:rect l="l" t="t" r="r" b="b"/>
                      <a:pathLst>
                        <a:path w="2140847" h="1175959">
                          <a:moveTo>
                            <a:pt x="0" y="1175959"/>
                          </a:moveTo>
                          <a:lnTo>
                            <a:pt x="2140847" y="1175959"/>
                          </a:lnTo>
                          <a:lnTo>
                            <a:pt x="2140847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2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9"/>
          <w:sz w:val="20"/>
          <w:szCs w:val="20"/>
        </w:rPr>
        <w:t>a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objednatele:	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0"/>
          <w:szCs w:val="20"/>
        </w:rPr>
        <w:t>Z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0"/>
          <w:sz w:val="20"/>
          <w:szCs w:val="20"/>
        </w:rPr>
        <w:t>a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zhotovitele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8"/>
          <w:sz w:val="20"/>
          <w:szCs w:val="20"/>
        </w:rPr>
        <w:t>: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Jifl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6"/>
          <w:sz w:val="20"/>
          <w:szCs w:val="20"/>
        </w:rPr>
        <w:t>’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Hodaé	</w:t>
      </w:r>
      <w:r>
        <w:rPr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"/>
          <w:sz w:val="20"/>
          <w:szCs w:val="20"/>
        </w:rPr>
        <w:t>‘1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1268650</wp:posOffset>
            </wp:positionH>
            <wp:positionV relativeFrom="page">
              <wp:posOffset>6480351</wp:posOffset>
            </wp:positionV>
            <wp:extent cx="1374371" cy="1162746"/>
            <wp:effectExtent l="0" t="0" r="0" b="0"/>
            <wp:wrapNone/>
            <wp:docPr id="130" name="Freeform 1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74371" cy="1162746"/>
                    </a:xfrm>
                    <a:custGeom>
                      <a:rect l="l" t="t" r="r" b="b"/>
                      <a:pathLst>
                        <a:path w="1374371" h="1162746">
                          <a:moveTo>
                            <a:pt x="0" y="1162746"/>
                          </a:moveTo>
                          <a:lnTo>
                            <a:pt x="1374371" y="1162746"/>
                          </a:lnTo>
                          <a:lnTo>
                            <a:pt x="1374371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3" behindDoc="0" locked="0" layoutInCell="1" allowOverlap="1">
            <wp:simplePos x="0" y="0"/>
            <wp:positionH relativeFrom="page">
              <wp:posOffset>6254762</wp:posOffset>
            </wp:positionH>
            <wp:positionV relativeFrom="page">
              <wp:posOffset>6182094</wp:posOffset>
            </wp:positionV>
            <wp:extent cx="225551" cy="199414"/>
            <wp:effectExtent l="0" t="0" r="0" b="0"/>
            <wp:wrapNone/>
            <wp:docPr id="131" name="Freeform 13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400000" flipH="0" flipV="0">
                      <a:off x="6254762" y="6182094"/>
                      <a:ext cx="111251" cy="8511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12"/>
                            <w:szCs w:val="12"/>
                          </w:rPr>
                          <w:t>“:9</w:t>
                        </w: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sectPr>
      <w:type w:val="continuous"/>
      <w:pgSz w:w="11914" w:h="16843"/>
      <w:pgMar w:top="475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MT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1" w:fontKey="{631B94F6-45E6-40E6-A026-2C68961179C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6" Type="http://schemas.openxmlformats.org/officeDocument/2006/relationships/hyperlink" TargetMode="External" Target="mailto:podatelna@osoud.tep.jusfioe.cz"/><Relationship Id="rId111" Type="http://schemas.openxmlformats.org/officeDocument/2006/relationships/hyperlink" TargetMode="External" Target="mailto:mpteplioe@mafiuspedersen.cz"/><Relationship Id="rId114" Type="http://schemas.openxmlformats.org/officeDocument/2006/relationships/image" Target="media/image114.png"/><Relationship Id="rId118" Type="http://schemas.openxmlformats.org/officeDocument/2006/relationships/image" Target="media/image118.png"/><Relationship Id="rId121" Type="http://schemas.openxmlformats.org/officeDocument/2006/relationships/hyperlink" TargetMode="External" Target="mailto:mpteplioe@mariuspedersen.cz"/><Relationship Id="rId126" Type="http://schemas.openxmlformats.org/officeDocument/2006/relationships/hyperlink" TargetMode="External" Target="mailto:podateha@osoud.1ep.jusfioe.cz"/><Relationship Id="rId128" Type="http://schemas.openxmlformats.org/officeDocument/2006/relationships/image" Target="media/image128.png"/></Relationships>
</file>

<file path=word/_rels/fontTable.xml.rels><?xml version="1.0" encoding="UTF-8"?><Relationships xmlns="http://schemas.openxmlformats.org/package/2006/relationships"><Relationship Id="rId1" Type="http://schemas.openxmlformats.org/officeDocument/2006/relationships/font" Target="../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2023-12-06T13:09:32Z</dcterms:created>
  <dcterms:modified xsi:type="dcterms:W3CDTF">2023-12-06T13:09:32Z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