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0A8A0615" w14:textId="0C8A469B" w:rsidR="00F210E8" w:rsidRDefault="003F477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Andrea Jelínková</w:t>
            </w:r>
          </w:p>
          <w:p w14:paraId="779BDD8C" w14:textId="3CF61A3A" w:rsidR="003F477E" w:rsidRDefault="003F477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Na Okraji 915</w:t>
            </w:r>
          </w:p>
          <w:p w14:paraId="175BBA4C" w14:textId="2CB21009" w:rsidR="003F477E" w:rsidRDefault="003F477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318 00 Plzeň</w:t>
            </w:r>
          </w:p>
          <w:p w14:paraId="6C17FA37" w14:textId="6D4B4A8C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3F477E">
              <w:rPr>
                <w:rFonts w:ascii="Sora" w:hAnsi="Sora" w:cs="Sora"/>
                <w:sz w:val="16"/>
                <w:szCs w:val="16"/>
              </w:rPr>
              <w:t>62670875</w:t>
            </w:r>
          </w:p>
          <w:p w14:paraId="6EE6FEB9" w14:textId="2D84F052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 w:rsidR="00572D69">
              <w:rPr>
                <w:rFonts w:ascii="Sora" w:hAnsi="Sora" w:cs="Sora"/>
                <w:sz w:val="16"/>
                <w:szCs w:val="16"/>
              </w:rPr>
              <w:t>765125</w:t>
            </w:r>
            <w:r w:rsidR="00BE49F2">
              <w:rPr>
                <w:rFonts w:ascii="Sora" w:hAnsi="Sora" w:cs="Sora"/>
                <w:sz w:val="16"/>
                <w:szCs w:val="16"/>
              </w:rPr>
              <w:t>2092</w:t>
            </w:r>
          </w:p>
          <w:p w14:paraId="2EC6EB08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="008C5606" w:rsidRPr="00B16311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B16311">
              <w:rPr>
                <w:rFonts w:ascii="Sora" w:hAnsi="Sora" w:cs="Sora"/>
                <w:sz w:val="16"/>
                <w:szCs w:val="16"/>
              </w:rPr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2033541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6C2CF8EC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2"/>
          </w:p>
        </w:tc>
      </w:tr>
    </w:tbl>
    <w:p w14:paraId="53958E55" w14:textId="3FD5E16C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3F477E">
        <w:rPr>
          <w:sz w:val="24"/>
          <w:szCs w:val="28"/>
        </w:rPr>
        <w:t>2</w:t>
      </w:r>
      <w:r w:rsidR="00BB3DEC">
        <w:rPr>
          <w:sz w:val="24"/>
          <w:szCs w:val="28"/>
        </w:rPr>
        <w:t>87</w:t>
      </w:r>
      <w:r w:rsidRPr="00F02B34">
        <w:rPr>
          <w:sz w:val="24"/>
          <w:szCs w:val="28"/>
        </w:rPr>
        <w:t xml:space="preserve"> </w:t>
      </w:r>
      <w:r w:rsidR="000826D6">
        <w:rPr>
          <w:sz w:val="24"/>
          <w:szCs w:val="28"/>
        </w:rPr>
        <w:t>/2023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3AF4CC49" w14:textId="0D8E01A3" w:rsidR="008F64B1" w:rsidRDefault="00D41756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u vás úklid na </w:t>
            </w:r>
            <w:r w:rsidR="00BB3DEC">
              <w:rPr>
                <w:rFonts w:ascii="Sora" w:hAnsi="Sora" w:cs="Sora"/>
                <w:color w:val="000000"/>
                <w:sz w:val="20"/>
                <w:szCs w:val="20"/>
              </w:rPr>
              <w:t>prosinec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v celkové částce </w:t>
            </w:r>
            <w:r w:rsidR="00BB3DEC">
              <w:rPr>
                <w:rFonts w:ascii="Sora" w:hAnsi="Sora" w:cs="Sora"/>
                <w:color w:val="000000"/>
                <w:sz w:val="20"/>
                <w:szCs w:val="20"/>
              </w:rPr>
              <w:t>65 32</w:t>
            </w:r>
            <w:r w:rsidR="00153C25">
              <w:rPr>
                <w:rFonts w:ascii="Sora" w:hAnsi="Sora" w:cs="Sora"/>
                <w:color w:val="000000"/>
                <w:sz w:val="20"/>
                <w:szCs w:val="20"/>
              </w:rPr>
              <w:t>0</w:t>
            </w:r>
            <w:r w:rsidR="00CD262F">
              <w:rPr>
                <w:rFonts w:ascii="Sora" w:hAnsi="Sora" w:cs="Sora"/>
                <w:color w:val="000000"/>
                <w:sz w:val="20"/>
                <w:szCs w:val="20"/>
              </w:rPr>
              <w:t>,- + DPH následovně</w:t>
            </w:r>
            <w:r w:rsidR="00A16D85">
              <w:rPr>
                <w:rFonts w:ascii="Sora" w:hAnsi="Sora" w:cs="Sora"/>
                <w:color w:val="000000"/>
                <w:sz w:val="20"/>
                <w:szCs w:val="20"/>
              </w:rPr>
              <w:t xml:space="preserve"> dle Vaší nabídky</w:t>
            </w:r>
            <w:r w:rsidR="00CD262F">
              <w:rPr>
                <w:rFonts w:ascii="Sora" w:hAnsi="Sora" w:cs="Sora"/>
                <w:color w:val="000000"/>
                <w:sz w:val="20"/>
                <w:szCs w:val="20"/>
              </w:rPr>
              <w:t>:</w:t>
            </w:r>
          </w:p>
          <w:p w14:paraId="75EEC2E6" w14:textId="34522477" w:rsidR="002862AE" w:rsidRDefault="00BB3DEC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>b</w:t>
            </w:r>
            <w:r w:rsidR="00913A7A">
              <w:rPr>
                <w:rFonts w:ascii="Sora" w:hAnsi="Sora" w:cs="Sora"/>
                <w:color w:val="000000"/>
                <w:sz w:val="20"/>
                <w:szCs w:val="20"/>
              </w:rPr>
              <w:t xml:space="preserve">udova Tylova </w:t>
            </w:r>
            <w:r w:rsidR="00986513">
              <w:rPr>
                <w:rFonts w:ascii="Sora" w:hAnsi="Sora" w:cs="Sora"/>
                <w:color w:val="000000"/>
                <w:sz w:val="20"/>
                <w:szCs w:val="20"/>
              </w:rPr>
              <w:t>ulice 13</w:t>
            </w:r>
            <w:r w:rsidR="00A16D85">
              <w:rPr>
                <w:rFonts w:ascii="Sora" w:hAnsi="Sora" w:cs="Sora"/>
                <w:color w:val="000000"/>
                <w:sz w:val="20"/>
                <w:szCs w:val="20"/>
              </w:rPr>
              <w:t> 320,- Kč + DPH,</w:t>
            </w:r>
          </w:p>
          <w:p w14:paraId="7ADAA365" w14:textId="41CE1427" w:rsidR="00986513" w:rsidRDefault="00BB3DEC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>b</w:t>
            </w:r>
            <w:r w:rsidR="00986513">
              <w:rPr>
                <w:rFonts w:ascii="Sora" w:hAnsi="Sora" w:cs="Sora"/>
                <w:color w:val="000000"/>
                <w:sz w:val="20"/>
                <w:szCs w:val="20"/>
              </w:rPr>
              <w:t xml:space="preserve">udova </w:t>
            </w:r>
            <w:r w:rsidR="005B6B6E">
              <w:rPr>
                <w:rFonts w:ascii="Sora" w:hAnsi="Sora" w:cs="Sora"/>
                <w:color w:val="000000"/>
                <w:sz w:val="20"/>
                <w:szCs w:val="20"/>
              </w:rPr>
              <w:t xml:space="preserve">sady 5. května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>52 0</w:t>
            </w:r>
            <w:r w:rsidR="00153C25">
              <w:rPr>
                <w:rFonts w:ascii="Sora" w:hAnsi="Sora" w:cs="Sora"/>
                <w:color w:val="000000"/>
                <w:sz w:val="20"/>
                <w:szCs w:val="20"/>
              </w:rPr>
              <w:t>00</w:t>
            </w:r>
            <w:r w:rsidR="005B6B6E">
              <w:rPr>
                <w:rFonts w:ascii="Sora" w:hAnsi="Sora" w:cs="Sora"/>
                <w:color w:val="000000"/>
                <w:sz w:val="20"/>
                <w:szCs w:val="20"/>
              </w:rPr>
              <w:t>,- Kč + DPH.</w:t>
            </w:r>
          </w:p>
          <w:p w14:paraId="551F9109" w14:textId="77777777" w:rsidR="00346D00" w:rsidRDefault="00346D00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3F1E1DEE" w14:textId="7ECA63A2" w:rsidR="005B6B6E" w:rsidRDefault="005B6B6E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Zároveň </w:t>
            </w:r>
            <w:r w:rsidR="00346D00">
              <w:rPr>
                <w:rFonts w:ascii="Sora" w:hAnsi="Sora" w:cs="Sora"/>
                <w:color w:val="000000"/>
                <w:sz w:val="20"/>
                <w:szCs w:val="20"/>
              </w:rPr>
              <w:t xml:space="preserve">Vás žádáme o pravidelnou kontrolu provedeného úklidu. </w:t>
            </w:r>
          </w:p>
          <w:p w14:paraId="5AAD7D35" w14:textId="77777777" w:rsidR="00CD262F" w:rsidRPr="00F02B34" w:rsidRDefault="00CD262F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5C4DDD4A" w14:textId="77777777" w:rsidR="0072199D" w:rsidRPr="00F02B34" w:rsidRDefault="0072199D" w:rsidP="0072199D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5A441C4F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346D00">
        <w:rPr>
          <w:rFonts w:ascii="Sora" w:hAnsi="Sora" w:cs="Sora"/>
          <w:b/>
          <w:bCs/>
          <w:sz w:val="18"/>
          <w:szCs w:val="18"/>
        </w:rPr>
        <w:t>Bc. Josef Kudrna</w:t>
      </w:r>
    </w:p>
    <w:p w14:paraId="6B79A6BE" w14:textId="579F696E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3F41EA">
        <w:rPr>
          <w:rFonts w:ascii="Sora" w:hAnsi="Sora" w:cs="Sora"/>
          <w:sz w:val="18"/>
          <w:szCs w:val="18"/>
        </w:rPr>
        <w:t> 731 410 128</w:t>
      </w:r>
    </w:p>
    <w:p w14:paraId="34FECA13" w14:textId="7EBB80D0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2A103E">
        <w:rPr>
          <w:rFonts w:ascii="Sora" w:hAnsi="Sora" w:cs="Sora"/>
          <w:sz w:val="18"/>
          <w:szCs w:val="18"/>
        </w:rPr>
        <w:t>sekretariat</w:t>
      </w:r>
      <w:r w:rsidR="003F41EA">
        <w:rPr>
          <w:rFonts w:ascii="Sora" w:hAnsi="Sora" w:cs="Sora"/>
          <w:sz w:val="18"/>
          <w:szCs w:val="18"/>
        </w:rPr>
        <w:t>@kcv.cz</w:t>
      </w:r>
    </w:p>
    <w:p w14:paraId="2D9B08E7" w14:textId="1421C18B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</w:p>
    <w:p w14:paraId="2FB16321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4334C154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3F76F8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68618" w14:textId="77777777" w:rsidR="00673CA6" w:rsidRDefault="00673CA6" w:rsidP="007E17A3">
      <w:r>
        <w:separator/>
      </w:r>
    </w:p>
  </w:endnote>
  <w:endnote w:type="continuationSeparator" w:id="0">
    <w:p w14:paraId="1C8A39B1" w14:textId="77777777" w:rsidR="00673CA6" w:rsidRDefault="00673CA6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5F1CE07-9888-4CA6-969F-B2A448261154}"/>
    <w:embedBold r:id="rId2" w:fontKey="{50F25B9D-A7FA-4878-B6C9-0142D53ED6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8C53969-7EC5-45BE-B7A8-9763D33CCEEC}"/>
    <w:embedBold r:id="rId4" w:fontKey="{9B3E42AB-F8B9-412D-A6DB-66033673480F}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1D23DB80-2AA4-49E3-A22A-E2C8F65486C2}"/>
    <w:embedBold r:id="rId6" w:fontKey="{09157C9F-040D-4997-BD3C-2BAF002D26F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9674259-A1AA-45A7-8DCA-C5C54A788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CD977" w14:textId="77777777" w:rsidR="00673CA6" w:rsidRDefault="00673CA6" w:rsidP="007E17A3">
      <w:r>
        <w:separator/>
      </w:r>
    </w:p>
  </w:footnote>
  <w:footnote w:type="continuationSeparator" w:id="0">
    <w:p w14:paraId="6139F5AE" w14:textId="77777777" w:rsidR="00673CA6" w:rsidRDefault="00673CA6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13827">
    <w:abstractNumId w:val="1"/>
  </w:num>
  <w:num w:numId="2" w16cid:durableId="412432111">
    <w:abstractNumId w:val="3"/>
  </w:num>
  <w:num w:numId="3" w16cid:durableId="2082749364">
    <w:abstractNumId w:val="0"/>
  </w:num>
  <w:num w:numId="4" w16cid:durableId="124584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AF"/>
    <w:rsid w:val="000826D6"/>
    <w:rsid w:val="001151E1"/>
    <w:rsid w:val="00153C25"/>
    <w:rsid w:val="00170845"/>
    <w:rsid w:val="001E1622"/>
    <w:rsid w:val="00217118"/>
    <w:rsid w:val="002253C2"/>
    <w:rsid w:val="002362DA"/>
    <w:rsid w:val="002862AE"/>
    <w:rsid w:val="002A103E"/>
    <w:rsid w:val="002C5C32"/>
    <w:rsid w:val="002D4FEC"/>
    <w:rsid w:val="002E040B"/>
    <w:rsid w:val="002F60BC"/>
    <w:rsid w:val="00300C8E"/>
    <w:rsid w:val="00303A91"/>
    <w:rsid w:val="00307D6A"/>
    <w:rsid w:val="0031692F"/>
    <w:rsid w:val="003234DF"/>
    <w:rsid w:val="00332A9E"/>
    <w:rsid w:val="00346D00"/>
    <w:rsid w:val="00352462"/>
    <w:rsid w:val="003C5784"/>
    <w:rsid w:val="003F41EA"/>
    <w:rsid w:val="003F477E"/>
    <w:rsid w:val="003F76F8"/>
    <w:rsid w:val="00442525"/>
    <w:rsid w:val="00444E81"/>
    <w:rsid w:val="00444F47"/>
    <w:rsid w:val="004B79EF"/>
    <w:rsid w:val="004C3CE8"/>
    <w:rsid w:val="005051C1"/>
    <w:rsid w:val="0051755A"/>
    <w:rsid w:val="00556C6B"/>
    <w:rsid w:val="00572D69"/>
    <w:rsid w:val="00584F5F"/>
    <w:rsid w:val="005B6B6E"/>
    <w:rsid w:val="005D4AB3"/>
    <w:rsid w:val="006140AF"/>
    <w:rsid w:val="00627284"/>
    <w:rsid w:val="00673CA6"/>
    <w:rsid w:val="006D03AE"/>
    <w:rsid w:val="00704375"/>
    <w:rsid w:val="0072199D"/>
    <w:rsid w:val="00764FD1"/>
    <w:rsid w:val="007A69E2"/>
    <w:rsid w:val="007E17A3"/>
    <w:rsid w:val="00812A65"/>
    <w:rsid w:val="00846E8C"/>
    <w:rsid w:val="0086638A"/>
    <w:rsid w:val="00873663"/>
    <w:rsid w:val="0087391A"/>
    <w:rsid w:val="008A47A9"/>
    <w:rsid w:val="008C15A1"/>
    <w:rsid w:val="008C1E94"/>
    <w:rsid w:val="008C2977"/>
    <w:rsid w:val="008C5606"/>
    <w:rsid w:val="008E3E89"/>
    <w:rsid w:val="008F64B1"/>
    <w:rsid w:val="00913A7A"/>
    <w:rsid w:val="00962907"/>
    <w:rsid w:val="00965C5C"/>
    <w:rsid w:val="00986513"/>
    <w:rsid w:val="009C1126"/>
    <w:rsid w:val="009C4229"/>
    <w:rsid w:val="00A01F8B"/>
    <w:rsid w:val="00A16D85"/>
    <w:rsid w:val="00AB6AB8"/>
    <w:rsid w:val="00AE1747"/>
    <w:rsid w:val="00B16311"/>
    <w:rsid w:val="00BB3DEC"/>
    <w:rsid w:val="00BE49F2"/>
    <w:rsid w:val="00C17ECC"/>
    <w:rsid w:val="00C46114"/>
    <w:rsid w:val="00C945EF"/>
    <w:rsid w:val="00CD262F"/>
    <w:rsid w:val="00CE069A"/>
    <w:rsid w:val="00CE5512"/>
    <w:rsid w:val="00D4052F"/>
    <w:rsid w:val="00D41756"/>
    <w:rsid w:val="00D539FC"/>
    <w:rsid w:val="00D60868"/>
    <w:rsid w:val="00D76FE7"/>
    <w:rsid w:val="00DB05E8"/>
    <w:rsid w:val="00E118DF"/>
    <w:rsid w:val="00E14A2D"/>
    <w:rsid w:val="00E92137"/>
    <w:rsid w:val="00E94C99"/>
    <w:rsid w:val="00EA2982"/>
    <w:rsid w:val="00EE42D5"/>
    <w:rsid w:val="00F021E3"/>
    <w:rsid w:val="00F02B34"/>
    <w:rsid w:val="00F210E8"/>
    <w:rsid w:val="00F74324"/>
    <w:rsid w:val="00FB28C7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2.xml><?xml version="1.0" encoding="utf-8"?>
<ds:datastoreItem xmlns:ds="http://schemas.openxmlformats.org/officeDocument/2006/customXml" ds:itemID="{475283BE-7AEF-4448-8681-6B73D85C0D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2</TotalTime>
  <Pages>1</Pages>
  <Words>170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5</cp:revision>
  <cp:lastPrinted>2023-10-02T12:43:00Z</cp:lastPrinted>
  <dcterms:created xsi:type="dcterms:W3CDTF">2023-11-28T13:24:00Z</dcterms:created>
  <dcterms:modified xsi:type="dcterms:W3CDTF">2023-12-05T13:29:00Z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