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1456736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772BBB68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63C1698F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0DFB78A1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034F7EA0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1BB97434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34ABAB96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38E268EB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60DFC786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03F65CD0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1D535814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2166B9CE" w14:textId="07B8864D" w:rsidR="00F210E8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  <w:bCs/>
                <w:sz w:val="16"/>
                <w:szCs w:val="16"/>
              </w:rPr>
            </w:pPr>
          </w:p>
          <w:p w14:paraId="0A8A0615" w14:textId="0C8A469B" w:rsidR="00F210E8" w:rsidRDefault="003F477E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Andrea Jelínková</w:t>
            </w:r>
          </w:p>
          <w:p w14:paraId="779BDD8C" w14:textId="3CF61A3A" w:rsidR="003F477E" w:rsidRDefault="003F477E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Na Okraji 915</w:t>
            </w:r>
          </w:p>
          <w:p w14:paraId="175BBA4C" w14:textId="2CB21009" w:rsidR="003F477E" w:rsidRDefault="003F477E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318 00 Plzeň</w:t>
            </w:r>
          </w:p>
          <w:p w14:paraId="6C17FA37" w14:textId="6D4B4A8C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IČ: </w:t>
            </w:r>
            <w:r w:rsidR="003F477E">
              <w:rPr>
                <w:rFonts w:ascii="Sora" w:hAnsi="Sora" w:cs="Sora"/>
                <w:sz w:val="16"/>
                <w:szCs w:val="16"/>
              </w:rPr>
              <w:t>62670875</w:t>
            </w:r>
          </w:p>
          <w:p w14:paraId="6EE6FEB9" w14:textId="2D84F052" w:rsidR="00F210E8" w:rsidRPr="0072199D" w:rsidRDefault="00F210E8" w:rsidP="00F210E8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</w:t>
            </w:r>
            <w:r w:rsidR="00572D69">
              <w:rPr>
                <w:rFonts w:ascii="Sora" w:hAnsi="Sora" w:cs="Sora"/>
                <w:sz w:val="16"/>
                <w:szCs w:val="16"/>
              </w:rPr>
              <w:t>765125</w:t>
            </w:r>
            <w:r w:rsidR="00BE49F2">
              <w:rPr>
                <w:rFonts w:ascii="Sora" w:hAnsi="Sora" w:cs="Sora"/>
                <w:sz w:val="16"/>
                <w:szCs w:val="16"/>
              </w:rPr>
              <w:t>2092</w:t>
            </w:r>
          </w:p>
          <w:p w14:paraId="2EC6EB08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0" w:name="Text7"/>
            <w:r w:rsidR="008C5606" w:rsidRPr="00B16311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B16311">
              <w:rPr>
                <w:rFonts w:ascii="Sora" w:hAnsi="Sora" w:cs="Sora"/>
                <w:sz w:val="16"/>
                <w:szCs w:val="16"/>
              </w:rPr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0"/>
          </w:p>
          <w:p w14:paraId="20335412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="008C5606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>
              <w:rPr>
                <w:rFonts w:ascii="Sora" w:hAnsi="Sora" w:cs="Sora"/>
                <w:sz w:val="16"/>
                <w:szCs w:val="16"/>
              </w:rPr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1"/>
          </w:p>
          <w:p w14:paraId="6C2CF8EC" w14:textId="77777777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 w:rsidR="008C5606" w:rsidRPr="004C3CE8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4C3CE8">
              <w:rPr>
                <w:rFonts w:ascii="Sora" w:hAnsi="Sora" w:cs="Sora"/>
                <w:sz w:val="16"/>
                <w:szCs w:val="16"/>
              </w:rPr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2"/>
          </w:p>
        </w:tc>
      </w:tr>
    </w:tbl>
    <w:p w14:paraId="53958E55" w14:textId="09F277B7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3F477E">
        <w:rPr>
          <w:sz w:val="24"/>
          <w:szCs w:val="28"/>
        </w:rPr>
        <w:t>2</w:t>
      </w:r>
      <w:r w:rsidR="005124C1">
        <w:rPr>
          <w:sz w:val="24"/>
          <w:szCs w:val="28"/>
        </w:rPr>
        <w:t>82</w:t>
      </w:r>
      <w:r w:rsidRPr="00F02B34">
        <w:rPr>
          <w:sz w:val="24"/>
          <w:szCs w:val="28"/>
        </w:rPr>
        <w:t xml:space="preserve"> </w:t>
      </w:r>
      <w:r w:rsidR="000826D6">
        <w:rPr>
          <w:sz w:val="24"/>
          <w:szCs w:val="28"/>
        </w:rPr>
        <w:t>/2023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322F58BE" w14:textId="77777777" w:rsidTr="00F02B34">
        <w:trPr>
          <w:trHeight w:val="3931"/>
        </w:trPr>
        <w:tc>
          <w:tcPr>
            <w:tcW w:w="9066" w:type="dxa"/>
          </w:tcPr>
          <w:p w14:paraId="2B8225E7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7ADAA365" w14:textId="084AA554" w:rsidR="00986513" w:rsidRDefault="00D41756" w:rsidP="00275047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Objednáváme u vás </w:t>
            </w:r>
            <w:r w:rsidR="00275047">
              <w:rPr>
                <w:rFonts w:ascii="Sora" w:hAnsi="Sora" w:cs="Sora"/>
                <w:color w:val="000000"/>
                <w:sz w:val="20"/>
                <w:szCs w:val="20"/>
              </w:rPr>
              <w:t xml:space="preserve">vícepráce v rámci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>úklid</w:t>
            </w:r>
            <w:r w:rsidR="00275047">
              <w:rPr>
                <w:rFonts w:ascii="Sora" w:hAnsi="Sora" w:cs="Sora"/>
                <w:color w:val="000000"/>
                <w:sz w:val="20"/>
                <w:szCs w:val="20"/>
              </w:rPr>
              <w:t>u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na </w:t>
            </w:r>
            <w:r w:rsidR="00153C25">
              <w:rPr>
                <w:rFonts w:ascii="Sora" w:hAnsi="Sora" w:cs="Sora"/>
                <w:color w:val="000000"/>
                <w:sz w:val="20"/>
                <w:szCs w:val="20"/>
              </w:rPr>
              <w:t>listopad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v celkové částce </w:t>
            </w:r>
            <w:r w:rsidR="00275047">
              <w:rPr>
                <w:rFonts w:ascii="Sora" w:hAnsi="Sora" w:cs="Sora"/>
                <w:color w:val="000000"/>
                <w:sz w:val="20"/>
                <w:szCs w:val="20"/>
              </w:rPr>
              <w:t>9 800</w:t>
            </w:r>
            <w:r w:rsidR="00CD262F">
              <w:rPr>
                <w:rFonts w:ascii="Sora" w:hAnsi="Sora" w:cs="Sora"/>
                <w:color w:val="000000"/>
                <w:sz w:val="20"/>
                <w:szCs w:val="20"/>
              </w:rPr>
              <w:t>,- + DPH</w:t>
            </w:r>
            <w:r w:rsidR="00275047">
              <w:rPr>
                <w:rFonts w:ascii="Sora" w:hAnsi="Sora" w:cs="Sora"/>
                <w:color w:val="000000"/>
                <w:sz w:val="20"/>
                <w:szCs w:val="20"/>
              </w:rPr>
              <w:t>.</w:t>
            </w:r>
            <w:r w:rsidR="00CD262F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</w:p>
          <w:p w14:paraId="551F9109" w14:textId="77777777" w:rsidR="00346D00" w:rsidRDefault="00346D00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3F1E1DEE" w14:textId="718CAE15" w:rsidR="005B6B6E" w:rsidRDefault="005B6B6E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5AAD7D35" w14:textId="77777777" w:rsidR="00CD262F" w:rsidRPr="00F02B34" w:rsidRDefault="00CD262F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5C4DDD4A" w14:textId="77777777" w:rsidR="0072199D" w:rsidRPr="00F02B34" w:rsidRDefault="0072199D" w:rsidP="0072199D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</w:tc>
      </w:tr>
      <w:tr w:rsidR="00F02B34" w:rsidRPr="00EA2982" w14:paraId="3CD8287F" w14:textId="77777777" w:rsidTr="00F02B34">
        <w:tc>
          <w:tcPr>
            <w:tcW w:w="9066" w:type="dxa"/>
          </w:tcPr>
          <w:p w14:paraId="5D6C4A56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1E6CB2DD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4B169829" w14:textId="77777777" w:rsidR="00EA2982" w:rsidRPr="00704375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</w:tc>
      </w:tr>
    </w:tbl>
    <w:p w14:paraId="4B96748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6601BB41" w14:textId="5A441C4F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346D00">
        <w:rPr>
          <w:rFonts w:ascii="Sora" w:hAnsi="Sora" w:cs="Sora"/>
          <w:b/>
          <w:bCs/>
          <w:sz w:val="18"/>
          <w:szCs w:val="18"/>
        </w:rPr>
        <w:t>Bc. Josef Kudrna</w:t>
      </w:r>
    </w:p>
    <w:p w14:paraId="6B79A6BE" w14:textId="579F696E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</w:t>
      </w:r>
      <w:r w:rsidR="003F41EA">
        <w:rPr>
          <w:rFonts w:ascii="Sora" w:hAnsi="Sora" w:cs="Sora"/>
          <w:sz w:val="18"/>
          <w:szCs w:val="18"/>
        </w:rPr>
        <w:t> 731 410 128</w:t>
      </w:r>
    </w:p>
    <w:p w14:paraId="34FECA13" w14:textId="7EBB80D0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 xml:space="preserve">Email: </w:t>
      </w:r>
      <w:r w:rsidR="002A103E">
        <w:rPr>
          <w:rFonts w:ascii="Sora" w:hAnsi="Sora" w:cs="Sora"/>
          <w:sz w:val="18"/>
          <w:szCs w:val="18"/>
        </w:rPr>
        <w:t>sekretariat</w:t>
      </w:r>
      <w:r w:rsidR="003F41EA">
        <w:rPr>
          <w:rFonts w:ascii="Sora" w:hAnsi="Sora" w:cs="Sora"/>
          <w:sz w:val="18"/>
          <w:szCs w:val="18"/>
        </w:rPr>
        <w:t>@kcv.cz</w:t>
      </w:r>
    </w:p>
    <w:p w14:paraId="2D9B08E7" w14:textId="171C4853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  <w:r w:rsidR="00F02B34">
        <w:rPr>
          <w:rFonts w:ascii="Sora" w:hAnsi="Sora" w:cs="Sora"/>
          <w:sz w:val="18"/>
          <w:szCs w:val="18"/>
        </w:rPr>
        <w:t xml:space="preserve"> </w:t>
      </w:r>
    </w:p>
    <w:p w14:paraId="2FB16321" w14:textId="77777777" w:rsidR="00F021E3" w:rsidRPr="003902C9" w:rsidRDefault="00F021E3" w:rsidP="00F021E3">
      <w:pPr>
        <w:rPr>
          <w:rFonts w:ascii="Sora" w:hAnsi="Sora" w:cs="Sora"/>
          <w:sz w:val="18"/>
          <w:szCs w:val="18"/>
        </w:rPr>
      </w:pPr>
    </w:p>
    <w:p w14:paraId="4334C154" w14:textId="77777777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59E99346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Steinhäuselová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0C3C383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3F76F8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4DE4" w14:textId="77777777" w:rsidR="00D27607" w:rsidRDefault="00D27607" w:rsidP="007E17A3">
      <w:r>
        <w:separator/>
      </w:r>
    </w:p>
  </w:endnote>
  <w:endnote w:type="continuationSeparator" w:id="0">
    <w:p w14:paraId="728CC171" w14:textId="77777777" w:rsidR="00D27607" w:rsidRDefault="00D27607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2645035-C1EF-4D20-9BBE-75D87743D212}"/>
    <w:embedBold r:id="rId2" w:fontKey="{D7AE3847-7DBA-4CD2-BDE3-B7641F9F25D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072BC093-0F69-4579-B32D-A23841AA32A8}"/>
    <w:embedBold r:id="rId4" w:fontKey="{D0FBFA21-0464-4542-ADEB-7BDBD8D87B1D}"/>
  </w:font>
  <w:font w:name="Sora">
    <w:altName w:val="Khmer UI"/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5" w:fontKey="{0B0FD42F-A911-43C4-A324-AB8A351875E7}"/>
    <w:embedBold r:id="rId6" w:fontKey="{85FCD6BE-EB62-4A4C-BE00-1C1B38B0B6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9AF5A3A-A46F-4F5F-849F-112A32D0E2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Content>
      <w:p w14:paraId="40A49EB0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Content>
      <w:p w14:paraId="066896B7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56A969C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28FEE9F4" w14:textId="77777777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Pr="00EE42D5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6620583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097A648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7514C" w14:textId="77777777" w:rsidR="00D27607" w:rsidRDefault="00D27607" w:rsidP="007E17A3">
      <w:r>
        <w:separator/>
      </w:r>
    </w:p>
  </w:footnote>
  <w:footnote w:type="continuationSeparator" w:id="0">
    <w:p w14:paraId="3025E001" w14:textId="77777777" w:rsidR="00D27607" w:rsidRDefault="00D27607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CF505" w14:textId="77777777" w:rsidR="00965C5C" w:rsidRDefault="00965C5C">
    <w:pPr>
      <w:pStyle w:val="Zhlav"/>
    </w:pPr>
    <w:r>
      <w:rPr>
        <w:b/>
        <w:bCs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5DED8B0A" wp14:editId="7CFBDB77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713827">
    <w:abstractNumId w:val="1"/>
  </w:num>
  <w:num w:numId="2" w16cid:durableId="412432111">
    <w:abstractNumId w:val="3"/>
  </w:num>
  <w:num w:numId="3" w16cid:durableId="2082749364">
    <w:abstractNumId w:val="0"/>
  </w:num>
  <w:num w:numId="4" w16cid:durableId="1245845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0AF"/>
    <w:rsid w:val="000826D6"/>
    <w:rsid w:val="001151E1"/>
    <w:rsid w:val="00153C25"/>
    <w:rsid w:val="00170845"/>
    <w:rsid w:val="001E1622"/>
    <w:rsid w:val="00217118"/>
    <w:rsid w:val="002253C2"/>
    <w:rsid w:val="002362DA"/>
    <w:rsid w:val="00275047"/>
    <w:rsid w:val="002862AE"/>
    <w:rsid w:val="002A103E"/>
    <w:rsid w:val="002C5C32"/>
    <w:rsid w:val="002D4FEC"/>
    <w:rsid w:val="002E040B"/>
    <w:rsid w:val="002F60BC"/>
    <w:rsid w:val="00300C8E"/>
    <w:rsid w:val="00303A91"/>
    <w:rsid w:val="0031692F"/>
    <w:rsid w:val="003234DF"/>
    <w:rsid w:val="00332A9E"/>
    <w:rsid w:val="00346D00"/>
    <w:rsid w:val="00352462"/>
    <w:rsid w:val="003C5784"/>
    <w:rsid w:val="003F41EA"/>
    <w:rsid w:val="003F477E"/>
    <w:rsid w:val="003F76F8"/>
    <w:rsid w:val="00442525"/>
    <w:rsid w:val="00444E81"/>
    <w:rsid w:val="00444F47"/>
    <w:rsid w:val="004B79EF"/>
    <w:rsid w:val="004C3CE8"/>
    <w:rsid w:val="005051C1"/>
    <w:rsid w:val="005124C1"/>
    <w:rsid w:val="0051755A"/>
    <w:rsid w:val="00556C6B"/>
    <w:rsid w:val="00572D69"/>
    <w:rsid w:val="005B6B6E"/>
    <w:rsid w:val="005D4AB3"/>
    <w:rsid w:val="006140AF"/>
    <w:rsid w:val="00627284"/>
    <w:rsid w:val="006D03AE"/>
    <w:rsid w:val="00704375"/>
    <w:rsid w:val="0072199D"/>
    <w:rsid w:val="00764FD1"/>
    <w:rsid w:val="007A69E2"/>
    <w:rsid w:val="007E17A3"/>
    <w:rsid w:val="00812A65"/>
    <w:rsid w:val="00822C17"/>
    <w:rsid w:val="00846E8C"/>
    <w:rsid w:val="0086638A"/>
    <w:rsid w:val="00873663"/>
    <w:rsid w:val="0087391A"/>
    <w:rsid w:val="008A47A9"/>
    <w:rsid w:val="008C15A1"/>
    <w:rsid w:val="008C2977"/>
    <w:rsid w:val="008C5606"/>
    <w:rsid w:val="008E3E89"/>
    <w:rsid w:val="008F64B1"/>
    <w:rsid w:val="00913A7A"/>
    <w:rsid w:val="00962907"/>
    <w:rsid w:val="00965C5C"/>
    <w:rsid w:val="00986513"/>
    <w:rsid w:val="009C1126"/>
    <w:rsid w:val="009C4229"/>
    <w:rsid w:val="00A01F8B"/>
    <w:rsid w:val="00A16D85"/>
    <w:rsid w:val="00AB6AB8"/>
    <w:rsid w:val="00AB7A56"/>
    <w:rsid w:val="00AE1747"/>
    <w:rsid w:val="00B16311"/>
    <w:rsid w:val="00BE49F2"/>
    <w:rsid w:val="00C17ECC"/>
    <w:rsid w:val="00C46114"/>
    <w:rsid w:val="00C945EF"/>
    <w:rsid w:val="00CD262F"/>
    <w:rsid w:val="00CE069A"/>
    <w:rsid w:val="00CE5512"/>
    <w:rsid w:val="00D27607"/>
    <w:rsid w:val="00D4052F"/>
    <w:rsid w:val="00D41756"/>
    <w:rsid w:val="00D539FC"/>
    <w:rsid w:val="00D60868"/>
    <w:rsid w:val="00D76FE7"/>
    <w:rsid w:val="00E118DF"/>
    <w:rsid w:val="00E14A2D"/>
    <w:rsid w:val="00E92137"/>
    <w:rsid w:val="00E94C99"/>
    <w:rsid w:val="00EA2982"/>
    <w:rsid w:val="00EE42D5"/>
    <w:rsid w:val="00F021E3"/>
    <w:rsid w:val="00F02B34"/>
    <w:rsid w:val="00F210E8"/>
    <w:rsid w:val="00F74324"/>
    <w:rsid w:val="00FA1AC3"/>
    <w:rsid w:val="00FB28C7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A64A9"/>
  <w15:docId w15:val="{477EDAB4-2219-4975-89B5-1B2CD1CD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vzor_nov&#253;_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3e6a2-4ca7-4bf9-8a9e-4e38685df2a4" xsi:nil="true"/>
    <lcf76f155ced4ddcb4097134ff3c332f xmlns="e99d43a8-0b70-4257-b540-955cb9757d0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87C00AB47604CA9388BE64E5673BD" ma:contentTypeVersion="17" ma:contentTypeDescription="Vytvoří nový dokument" ma:contentTypeScope="" ma:versionID="81467d27787ac7cce16edc3a4c06cebc">
  <xsd:schema xmlns:xsd="http://www.w3.org/2001/XMLSchema" xmlns:xs="http://www.w3.org/2001/XMLSchema" xmlns:p="http://schemas.microsoft.com/office/2006/metadata/properties" xmlns:ns2="e99d43a8-0b70-4257-b540-955cb9757d0d" xmlns:ns3="86a3e6a2-4ca7-4bf9-8a9e-4e38685df2a4" targetNamespace="http://schemas.microsoft.com/office/2006/metadata/properties" ma:root="true" ma:fieldsID="a31b836f9d1f8bfaeb86cf95785c2f81" ns2:_="" ns3:_="">
    <xsd:import namespace="e99d43a8-0b70-4257-b540-955cb9757d0d"/>
    <xsd:import namespace="86a3e6a2-4ca7-4bf9-8a9e-4e38685df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d43a8-0b70-4257-b540-955cb9757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d564f90-c732-4cd8-8095-1830e0ad5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3e6a2-4ca7-4bf9-8a9e-4e38685df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fbff90-6067-49f2-9678-220e4958f8d8}" ma:internalName="TaxCatchAll" ma:showField="CatchAllData" ma:web="86a3e6a2-4ca7-4bf9-8a9e-4e38685df2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86a3e6a2-4ca7-4bf9-8a9e-4e38685df2a4"/>
    <ds:schemaRef ds:uri="e99d43a8-0b70-4257-b540-955cb9757d0d"/>
  </ds:schemaRefs>
</ds:datastoreItem>
</file>

<file path=customXml/itemProps2.xml><?xml version="1.0" encoding="utf-8"?>
<ds:datastoreItem xmlns:ds="http://schemas.openxmlformats.org/officeDocument/2006/customXml" ds:itemID="{475283BE-7AEF-4448-8681-6B73D85C0D8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953E04-5C40-4222-800E-E228699C6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d43a8-0b70-4257-b540-955cb9757d0d"/>
    <ds:schemaRef ds:uri="86a3e6a2-4ca7-4bf9-8a9e-4e38685df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objednávka_vzor_nový_2023</Template>
  <TotalTime>3</TotalTime>
  <Pages>1</Pages>
  <Words>148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5</cp:revision>
  <cp:lastPrinted>2023-10-02T12:43:00Z</cp:lastPrinted>
  <dcterms:created xsi:type="dcterms:W3CDTF">2023-11-28T13:19:00Z</dcterms:created>
  <dcterms:modified xsi:type="dcterms:W3CDTF">2023-12-05T13:29:00Z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0x0101009A287C00AB47604CA9388BE64E5673BD</vt:lpwstr>
  </property>
  <property fmtid="{D5CDD505-2E9C-101B-9397-08002B2CF9AE}" pid="7" name="MediaServiceImageTags">
    <vt:lpwstr/>
  </property>
</Properties>
</file>