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5A41A" w14:textId="702803BF" w:rsidR="00C26AD5" w:rsidRPr="00FB303A" w:rsidRDefault="00DE5D07" w:rsidP="00C26AD5">
      <w:pPr>
        <w:rPr>
          <w:b/>
        </w:rPr>
      </w:pPr>
      <w:r>
        <w:rPr>
          <w:b/>
        </w:rPr>
        <w:t>Mgr. Jan Tichý</w:t>
      </w:r>
    </w:p>
    <w:p w14:paraId="6EA5511C" w14:textId="0B038412" w:rsidR="00C26AD5" w:rsidRPr="00FB303A" w:rsidRDefault="00DE5D07" w:rsidP="00C26AD5">
      <w:pPr>
        <w:rPr>
          <w:b/>
        </w:rPr>
      </w:pPr>
      <w:r>
        <w:rPr>
          <w:b/>
        </w:rPr>
        <w:t>Generála Klapálka 620</w:t>
      </w:r>
    </w:p>
    <w:p w14:paraId="57258CF1" w14:textId="77777777" w:rsidR="00C26AD5" w:rsidRDefault="00C26AD5" w:rsidP="00C26AD5">
      <w:r w:rsidRPr="00FB303A">
        <w:rPr>
          <w:b/>
        </w:rPr>
        <w:t>755 01 Vsetín</w:t>
      </w:r>
      <w:r w:rsidRPr="004503E5">
        <w:br/>
      </w:r>
    </w:p>
    <w:p w14:paraId="569CD76F" w14:textId="0027C6C8" w:rsidR="00C26AD5" w:rsidRDefault="00C26AD5" w:rsidP="00C26AD5">
      <w:pPr>
        <w:pStyle w:val="Bezmezer"/>
        <w:rPr>
          <w:b/>
        </w:rPr>
      </w:pPr>
      <w:r>
        <w:t xml:space="preserve">Naše značka: </w:t>
      </w:r>
      <w:r>
        <w:rPr>
          <w:b/>
        </w:rPr>
        <w:t>MGV/</w:t>
      </w:r>
      <w:r w:rsidR="00DE5D07">
        <w:rPr>
          <w:b/>
        </w:rPr>
        <w:t>42</w:t>
      </w:r>
      <w:r w:rsidRPr="004356E5">
        <w:rPr>
          <w:b/>
        </w:rPr>
        <w:t>/20</w:t>
      </w:r>
      <w:r>
        <w:rPr>
          <w:b/>
        </w:rPr>
        <w:t>2</w:t>
      </w:r>
      <w:r w:rsidR="00062E8B">
        <w:rPr>
          <w:b/>
        </w:rPr>
        <w:t>3</w:t>
      </w:r>
    </w:p>
    <w:p w14:paraId="5A01AE04" w14:textId="77777777" w:rsidR="00C26AD5" w:rsidRDefault="00C26AD5" w:rsidP="00C26AD5">
      <w:pPr>
        <w:pStyle w:val="Bezmezer"/>
      </w:pPr>
    </w:p>
    <w:p w14:paraId="0D7DB07D" w14:textId="2581D9C1" w:rsidR="00C26AD5" w:rsidRDefault="00C26AD5" w:rsidP="00C26AD5">
      <w:pPr>
        <w:pStyle w:val="Bezmezer"/>
      </w:pPr>
      <w:r>
        <w:t xml:space="preserve">Vyřizuje: </w:t>
      </w:r>
      <w:r w:rsidR="00DE5D07">
        <w:t>Mgr. Adam Hloch</w:t>
      </w:r>
    </w:p>
    <w:p w14:paraId="29E86781" w14:textId="0A917163" w:rsidR="00C26AD5" w:rsidRDefault="00C26AD5" w:rsidP="00C26AD5">
      <w:pPr>
        <w:pStyle w:val="Bezmezer"/>
      </w:pPr>
      <w:r>
        <w:t>Tel: 575 750 3</w:t>
      </w:r>
      <w:r w:rsidR="00DE5D07">
        <w:t>82</w:t>
      </w:r>
    </w:p>
    <w:p w14:paraId="53D78D43" w14:textId="77777777" w:rsidR="00C26AD5" w:rsidRPr="004503E5" w:rsidRDefault="00C26AD5" w:rsidP="00C26AD5">
      <w:pPr>
        <w:pStyle w:val="Bezmezer"/>
      </w:pPr>
      <w:r>
        <w:t>e-mail: ekonom@mgvsetin.cz</w:t>
      </w:r>
    </w:p>
    <w:p w14:paraId="0F533589" w14:textId="77777777" w:rsidR="00C26AD5" w:rsidRDefault="00C26AD5" w:rsidP="00C26AD5"/>
    <w:p w14:paraId="0639755B" w14:textId="77777777" w:rsidR="00C26AD5" w:rsidRDefault="00C26AD5" w:rsidP="00C26AD5">
      <w:pPr>
        <w:pStyle w:val="Bezmezer"/>
      </w:pPr>
      <w:r>
        <w:t>Vyřizuje: Mgr. Martin Metelka</w:t>
      </w:r>
    </w:p>
    <w:p w14:paraId="6557DA74" w14:textId="77777777" w:rsidR="00C26AD5" w:rsidRDefault="00C26AD5" w:rsidP="00C26AD5">
      <w:pPr>
        <w:pStyle w:val="Bezmezer"/>
      </w:pPr>
      <w:r>
        <w:t>Tel: 575 750 330</w:t>
      </w:r>
    </w:p>
    <w:p w14:paraId="76648F65" w14:textId="77777777" w:rsidR="00C26AD5" w:rsidRPr="004503E5" w:rsidRDefault="00C26AD5" w:rsidP="00C26AD5">
      <w:pPr>
        <w:pStyle w:val="Bezmezer"/>
      </w:pPr>
      <w:r>
        <w:t>e-mail: reditel@mgvsetin.cz</w:t>
      </w:r>
    </w:p>
    <w:p w14:paraId="0ADE0E2E" w14:textId="77777777" w:rsidR="00C26AD5" w:rsidRDefault="00C26AD5" w:rsidP="00C26AD5"/>
    <w:p w14:paraId="03D2B130" w14:textId="241FF90B" w:rsidR="00C26AD5" w:rsidRDefault="00C26AD5" w:rsidP="00C26AD5">
      <w:r>
        <w:t xml:space="preserve">Vsetín, </w:t>
      </w:r>
      <w:r w:rsidR="00933DC8">
        <w:t>31</w:t>
      </w:r>
      <w:r w:rsidR="00DE5D07">
        <w:t>. 1</w:t>
      </w:r>
      <w:r w:rsidR="00933DC8">
        <w:t>0</w:t>
      </w:r>
      <w:bookmarkStart w:id="0" w:name="_GoBack"/>
      <w:bookmarkEnd w:id="0"/>
      <w:r>
        <w:t>. 202</w:t>
      </w:r>
      <w:r w:rsidR="00062E8B">
        <w:t>3</w:t>
      </w:r>
    </w:p>
    <w:p w14:paraId="44E433F0" w14:textId="56EF448C" w:rsidR="00C26AD5" w:rsidRPr="004C0225" w:rsidRDefault="00C26AD5" w:rsidP="00C26AD5">
      <w:pPr>
        <w:pStyle w:val="Nadpis1"/>
        <w:rPr>
          <w:rFonts w:asciiTheme="minorHAnsi" w:hAnsiTheme="minorHAnsi" w:cstheme="minorHAnsi"/>
          <w:sz w:val="40"/>
          <w:szCs w:val="40"/>
        </w:rPr>
      </w:pPr>
      <w:r w:rsidRPr="004C0225">
        <w:rPr>
          <w:rFonts w:asciiTheme="minorHAnsi" w:hAnsiTheme="minorHAnsi" w:cstheme="minorHAnsi"/>
          <w:sz w:val="40"/>
          <w:szCs w:val="40"/>
        </w:rPr>
        <w:t xml:space="preserve">Objednávka </w:t>
      </w:r>
      <w:r w:rsidR="00DE5D07">
        <w:rPr>
          <w:rFonts w:asciiTheme="minorHAnsi" w:hAnsiTheme="minorHAnsi" w:cstheme="minorHAnsi"/>
          <w:sz w:val="40"/>
          <w:szCs w:val="40"/>
        </w:rPr>
        <w:t>kurzu sebeobrany</w:t>
      </w:r>
    </w:p>
    <w:p w14:paraId="01A94C31" w14:textId="77777777" w:rsidR="00C26AD5" w:rsidRDefault="00C26AD5" w:rsidP="00C26AD5"/>
    <w:p w14:paraId="1798DEBA" w14:textId="77777777" w:rsidR="00DE5D07" w:rsidRDefault="00C26AD5" w:rsidP="00C26AD5">
      <w:r>
        <w:t xml:space="preserve">Objednáváme u </w:t>
      </w:r>
      <w:r w:rsidR="00DE5D07">
        <w:t>vás vzdělávací kurzy sebeobrany pro studenty naší školy (1. – 3. ročník vyššího gymnázia a SZŠ, prima – kvarta u víceletého gymnázia).</w:t>
      </w:r>
    </w:p>
    <w:p w14:paraId="67040BE7" w14:textId="0EDE1345" w:rsidR="00DE5D07" w:rsidRDefault="00DE5D07" w:rsidP="00C26AD5">
      <w:r>
        <w:t xml:space="preserve">Cena: max. 98.000 Kč vč. DPH </w:t>
      </w:r>
    </w:p>
    <w:p w14:paraId="34D2DD53" w14:textId="77777777" w:rsidR="00C26AD5" w:rsidRPr="00DE16E2" w:rsidRDefault="00C26AD5" w:rsidP="00C26AD5">
      <w:pPr>
        <w:pStyle w:val="Bezmezer"/>
      </w:pPr>
    </w:p>
    <w:p w14:paraId="1881958B" w14:textId="77777777" w:rsidR="00C26AD5" w:rsidRPr="004C3BC1" w:rsidRDefault="00C26AD5" w:rsidP="00C26AD5">
      <w:pPr>
        <w:pStyle w:val="Bezmezer"/>
        <w:rPr>
          <w:b/>
        </w:rPr>
      </w:pPr>
      <w:r w:rsidRPr="004C3BC1">
        <w:rPr>
          <w:b/>
        </w:rPr>
        <w:t>Fakturační adresa:</w:t>
      </w:r>
    </w:p>
    <w:p w14:paraId="3E52A78C" w14:textId="77777777" w:rsidR="00C26AD5" w:rsidRDefault="00C26AD5" w:rsidP="00C26AD5">
      <w:pPr>
        <w:pStyle w:val="Bezmezer"/>
      </w:pPr>
      <w:r>
        <w:t>Masarykovo gymnázium, SZŠ a VOŠ zdravotnická Vsetín</w:t>
      </w:r>
    </w:p>
    <w:p w14:paraId="03F28C97" w14:textId="77777777" w:rsidR="00C26AD5" w:rsidRDefault="00C26AD5" w:rsidP="00C26AD5">
      <w:pPr>
        <w:pStyle w:val="Bezmezer"/>
      </w:pPr>
      <w:r>
        <w:t>Tyršova 1069</w:t>
      </w:r>
    </w:p>
    <w:p w14:paraId="0B083175" w14:textId="77777777" w:rsidR="00C26AD5" w:rsidRDefault="00C26AD5" w:rsidP="00C26AD5">
      <w:pPr>
        <w:pStyle w:val="Bezmezer"/>
      </w:pPr>
      <w:r>
        <w:t>755 01 Vsetín</w:t>
      </w:r>
    </w:p>
    <w:p w14:paraId="545E1C9C" w14:textId="77777777" w:rsidR="00C26AD5" w:rsidRDefault="00C26AD5" w:rsidP="00C26AD5">
      <w:pPr>
        <w:pStyle w:val="Bezmezer"/>
      </w:pPr>
      <w:r>
        <w:t>IČ: 00843351</w:t>
      </w:r>
    </w:p>
    <w:p w14:paraId="397C74F9" w14:textId="2ADAA7BB" w:rsidR="00C26AD5" w:rsidRDefault="00C26AD5" w:rsidP="00C26AD5">
      <w:pPr>
        <w:pStyle w:val="Bezmezer"/>
      </w:pPr>
      <w:r>
        <w:t>DIČ: CZ843351</w:t>
      </w:r>
    </w:p>
    <w:p w14:paraId="21617C63" w14:textId="77777777" w:rsidR="00DE5D07" w:rsidRDefault="00DE5D07" w:rsidP="00C26AD5">
      <w:pPr>
        <w:pStyle w:val="Bezmezer"/>
      </w:pPr>
    </w:p>
    <w:p w14:paraId="76A0484C" w14:textId="77777777" w:rsidR="00C26AD5" w:rsidRDefault="00C26AD5" w:rsidP="00C26AD5">
      <w:pPr>
        <w:pStyle w:val="Bezmezer"/>
      </w:pPr>
    </w:p>
    <w:p w14:paraId="7E0295A0" w14:textId="77777777" w:rsidR="00C26AD5" w:rsidRDefault="00C26AD5" w:rsidP="00C26AD5">
      <w:pPr>
        <w:spacing w:after="0"/>
      </w:pPr>
      <w:r>
        <w:t>Mgr. Martin Metelka</w:t>
      </w:r>
    </w:p>
    <w:p w14:paraId="44330B71" w14:textId="77777777" w:rsidR="00C26AD5" w:rsidRDefault="00C26AD5" w:rsidP="00C26AD5">
      <w:pPr>
        <w:spacing w:after="0"/>
      </w:pPr>
      <w:r>
        <w:t>ředitel školy</w:t>
      </w:r>
    </w:p>
    <w:p w14:paraId="754AD2AD" w14:textId="77777777" w:rsidR="006655E8" w:rsidRPr="00374890" w:rsidRDefault="006655E8" w:rsidP="00374890"/>
    <w:sectPr w:rsidR="006655E8" w:rsidRPr="00374890" w:rsidSect="00C85077">
      <w:footerReference w:type="default" r:id="rId11"/>
      <w:headerReference w:type="first" r:id="rId12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FB9D9" w14:textId="77777777" w:rsidR="005F3A3B" w:rsidRDefault="005F3A3B" w:rsidP="00F6401C">
      <w:r>
        <w:separator/>
      </w:r>
    </w:p>
  </w:endnote>
  <w:endnote w:type="continuationSeparator" w:id="0">
    <w:p w14:paraId="0F699E04" w14:textId="77777777" w:rsidR="005F3A3B" w:rsidRDefault="005F3A3B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FE5259-73CA-4C83-9B10-0FB1513D4234}"/>
    <w:embedBold r:id="rId2" w:fontKey="{F7712AE4-C95F-4917-9911-1C6C77A3FF4B}"/>
    <w:embedItalic r:id="rId3" w:fontKey="{88D5D757-2E4C-4A08-8577-D35EB3C9AC9D}"/>
  </w:font>
  <w:font w:name="Montserr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7495040"/>
      <w:docPartObj>
        <w:docPartGallery w:val="Page Numbers (Bottom of Page)"/>
        <w:docPartUnique/>
      </w:docPartObj>
    </w:sdtPr>
    <w:sdtEndPr/>
    <w:sdtContent>
      <w:p w14:paraId="41D6634C" w14:textId="77777777" w:rsidR="00171118" w:rsidRDefault="00171118" w:rsidP="00ED7D3F">
        <w:pPr>
          <w:pStyle w:val="Zpat"/>
          <w:tabs>
            <w:tab w:val="clear" w:pos="9026"/>
            <w:tab w:val="right" w:pos="8789"/>
          </w:tabs>
          <w:ind w:right="-8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89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8B604" w14:textId="77777777" w:rsidR="005F3A3B" w:rsidRDefault="005F3A3B" w:rsidP="00F6401C">
      <w:r>
        <w:separator/>
      </w:r>
    </w:p>
  </w:footnote>
  <w:footnote w:type="continuationSeparator" w:id="0">
    <w:p w14:paraId="34EB927E" w14:textId="77777777" w:rsidR="005F3A3B" w:rsidRDefault="005F3A3B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434C1" w14:textId="77777777" w:rsidR="00C341D9" w:rsidRDefault="00C341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4D2B8AEE" wp14:editId="30C9B31B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2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6"/>
  </w:num>
  <w:num w:numId="3">
    <w:abstractNumId w:val="31"/>
  </w:num>
  <w:num w:numId="4">
    <w:abstractNumId w:val="17"/>
  </w:num>
  <w:num w:numId="5">
    <w:abstractNumId w:val="22"/>
  </w:num>
  <w:num w:numId="6">
    <w:abstractNumId w:val="32"/>
  </w:num>
  <w:num w:numId="7">
    <w:abstractNumId w:val="30"/>
  </w:num>
  <w:num w:numId="8">
    <w:abstractNumId w:val="14"/>
  </w:num>
  <w:num w:numId="9">
    <w:abstractNumId w:val="27"/>
  </w:num>
  <w:num w:numId="10">
    <w:abstractNumId w:val="18"/>
  </w:num>
  <w:num w:numId="11">
    <w:abstractNumId w:val="11"/>
  </w:num>
  <w:num w:numId="12">
    <w:abstractNumId w:val="25"/>
  </w:num>
  <w:num w:numId="13">
    <w:abstractNumId w:val="19"/>
  </w:num>
  <w:num w:numId="14">
    <w:abstractNumId w:val="26"/>
  </w:num>
  <w:num w:numId="15">
    <w:abstractNumId w:val="15"/>
  </w:num>
  <w:num w:numId="16">
    <w:abstractNumId w:val="35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9"/>
  </w:num>
  <w:num w:numId="27">
    <w:abstractNumId w:val="29"/>
  </w:num>
  <w:num w:numId="28">
    <w:abstractNumId w:val="12"/>
  </w:num>
  <w:num w:numId="29">
    <w:abstractNumId w:val="24"/>
  </w:num>
  <w:num w:numId="30">
    <w:abstractNumId w:val="34"/>
  </w:num>
  <w:num w:numId="31">
    <w:abstractNumId w:val="36"/>
  </w:num>
  <w:num w:numId="32">
    <w:abstractNumId w:val="21"/>
  </w:num>
  <w:num w:numId="33">
    <w:abstractNumId w:val="10"/>
  </w:num>
  <w:num w:numId="34">
    <w:abstractNumId w:val="23"/>
  </w:num>
  <w:num w:numId="35">
    <w:abstractNumId w:val="28"/>
  </w:num>
  <w:num w:numId="36">
    <w:abstractNumId w:val="33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D5"/>
    <w:rsid w:val="00024606"/>
    <w:rsid w:val="00033594"/>
    <w:rsid w:val="00060145"/>
    <w:rsid w:val="00062E8B"/>
    <w:rsid w:val="00066742"/>
    <w:rsid w:val="000749E6"/>
    <w:rsid w:val="00094179"/>
    <w:rsid w:val="000B0CAB"/>
    <w:rsid w:val="00124824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35FC4"/>
    <w:rsid w:val="0026743C"/>
    <w:rsid w:val="002A583C"/>
    <w:rsid w:val="002C6C61"/>
    <w:rsid w:val="002E773F"/>
    <w:rsid w:val="00374890"/>
    <w:rsid w:val="0039274B"/>
    <w:rsid w:val="003E42EB"/>
    <w:rsid w:val="00461792"/>
    <w:rsid w:val="004A72C9"/>
    <w:rsid w:val="004C0225"/>
    <w:rsid w:val="00507880"/>
    <w:rsid w:val="0055163B"/>
    <w:rsid w:val="00562759"/>
    <w:rsid w:val="00573766"/>
    <w:rsid w:val="0059723B"/>
    <w:rsid w:val="005A796C"/>
    <w:rsid w:val="005F28E7"/>
    <w:rsid w:val="005F3A3B"/>
    <w:rsid w:val="005F73F7"/>
    <w:rsid w:val="00653B26"/>
    <w:rsid w:val="006655E8"/>
    <w:rsid w:val="00667B3D"/>
    <w:rsid w:val="006D2B8D"/>
    <w:rsid w:val="00727D3D"/>
    <w:rsid w:val="00736A86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A4C97"/>
    <w:rsid w:val="008C3F23"/>
    <w:rsid w:val="008F6352"/>
    <w:rsid w:val="00903341"/>
    <w:rsid w:val="00933DC8"/>
    <w:rsid w:val="00954781"/>
    <w:rsid w:val="00976526"/>
    <w:rsid w:val="0099237E"/>
    <w:rsid w:val="009A14E9"/>
    <w:rsid w:val="009D1A43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25DA3"/>
    <w:rsid w:val="00B515DA"/>
    <w:rsid w:val="00B56727"/>
    <w:rsid w:val="00B761C1"/>
    <w:rsid w:val="00BA1A48"/>
    <w:rsid w:val="00BA7A79"/>
    <w:rsid w:val="00BB39EE"/>
    <w:rsid w:val="00C26AD5"/>
    <w:rsid w:val="00C341D9"/>
    <w:rsid w:val="00C74B23"/>
    <w:rsid w:val="00C85077"/>
    <w:rsid w:val="00C90EFD"/>
    <w:rsid w:val="00CB2EC9"/>
    <w:rsid w:val="00CD4E28"/>
    <w:rsid w:val="00D2111A"/>
    <w:rsid w:val="00D262FD"/>
    <w:rsid w:val="00D71D2A"/>
    <w:rsid w:val="00D8647C"/>
    <w:rsid w:val="00DA63BD"/>
    <w:rsid w:val="00DE5D07"/>
    <w:rsid w:val="00E17A9E"/>
    <w:rsid w:val="00E34FFC"/>
    <w:rsid w:val="00E45CCE"/>
    <w:rsid w:val="00E60481"/>
    <w:rsid w:val="00E674BC"/>
    <w:rsid w:val="00E7464E"/>
    <w:rsid w:val="00EB0D70"/>
    <w:rsid w:val="00EB69FC"/>
    <w:rsid w:val="00ED7D3F"/>
    <w:rsid w:val="00EE07B4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7B4DAF"/>
  <w15:chartTrackingRefBased/>
  <w15:docId w15:val="{460B0597-D00A-46CE-A501-6D63C439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6AD5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1F3B58"/>
    <w:pPr>
      <w:autoSpaceDE w:val="0"/>
      <w:autoSpaceDN w:val="0"/>
      <w:adjustRightInd w:val="0"/>
      <w:spacing w:after="0" w:line="276" w:lineRule="auto"/>
      <w:jc w:val="both"/>
      <w:outlineLvl w:val="0"/>
    </w:pPr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spacing w:after="0" w:line="276" w:lineRule="auto"/>
      <w:jc w:val="both"/>
      <w:outlineLvl w:val="1"/>
    </w:pPr>
    <w:rPr>
      <w:rFonts w:ascii="Montserrat" w:hAnsi="Montserrat" w:cs="Helvetica"/>
      <w:b/>
      <w:bCs/>
      <w:color w:val="000000"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spacing w:after="0" w:line="276" w:lineRule="auto"/>
      <w:jc w:val="both"/>
      <w:outlineLvl w:val="2"/>
    </w:pPr>
    <w:rPr>
      <w:rFonts w:ascii="Montserrat" w:eastAsia="Times New Roman" w:hAnsi="Montserrat" w:cs="Arial"/>
      <w:b/>
      <w:bCs/>
      <w:color w:val="000000"/>
      <w:sz w:val="24"/>
      <w:szCs w:val="24"/>
      <w:lang w:eastAsia="en-GB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 w:after="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basedOn w:val="Standardnpsmoodstavce"/>
    <w:uiPriority w:val="22"/>
    <w:qFormat/>
    <w:rsid w:val="005F73F7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basedOn w:val="Standardnpsmoodstavce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F73F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 w:line="276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character" w:customStyle="1" w:styleId="Nadpis1Char">
    <w:name w:val="Nadpis 1 Char"/>
    <w:basedOn w:val="Standardnpsmoodstavce"/>
    <w:link w:val="Nadpis1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  <w:spacing w:after="0" w:line="276" w:lineRule="auto"/>
      <w:jc w:val="both"/>
    </w:pPr>
    <w:rPr>
      <w:rFonts w:ascii="Montserrat" w:hAnsi="Montserrat" w:cs="Helvetica"/>
      <w:color w:val="000000"/>
      <w:sz w:val="20"/>
      <w:szCs w:val="20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  <w:jc w:val="both"/>
    </w:pPr>
    <w:rPr>
      <w:rFonts w:ascii="Montserrat" w:eastAsia="Times New Roman" w:hAnsi="Montserrat" w:cs="Arial"/>
      <w:i/>
      <w:iCs/>
      <w:color w:val="44546A" w:themeColor="text2"/>
      <w:sz w:val="18"/>
      <w:szCs w:val="18"/>
      <w:lang w:eastAsia="en-GB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  <w:spacing w:after="0" w:line="276" w:lineRule="auto"/>
      <w:jc w:val="both"/>
    </w:pPr>
    <w:rPr>
      <w:rFonts w:ascii="Montserrat" w:hAnsi="Montserrat" w:cs="Helvetica"/>
      <w:i/>
      <w:iCs/>
      <w:color w:val="000000"/>
      <w:sz w:val="20"/>
      <w:szCs w:val="20"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spacing w:after="120"/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spacing w:after="120"/>
      <w:ind w:left="357" w:hanging="357"/>
    </w:pPr>
  </w:style>
  <w:style w:type="paragraph" w:customStyle="1" w:styleId="Popisekobrazek">
    <w:name w:val="Popisek obrazek"/>
    <w:basedOn w:val="Normln"/>
    <w:qFormat/>
    <w:rsid w:val="00825933"/>
    <w:pPr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pPr>
      <w:spacing w:after="0" w:line="276" w:lineRule="auto"/>
      <w:jc w:val="both"/>
    </w:pPr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593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000000"/>
      <w:sz w:val="24"/>
      <w:szCs w:val="24"/>
      <w:lang w:eastAsia="en-GB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line="276" w:lineRule="auto"/>
      <w:ind w:left="864" w:right="864"/>
      <w:jc w:val="center"/>
    </w:pPr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6779D"/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233375"/>
      <w:sz w:val="20"/>
      <w:szCs w:val="20"/>
      <w:lang w:eastAsia="en-GB"/>
    </w:rPr>
  </w:style>
  <w:style w:type="paragraph" w:styleId="Odstavecseseznamem">
    <w:name w:val="List Paragraph"/>
    <w:basedOn w:val="Normln"/>
    <w:uiPriority w:val="34"/>
    <w:rsid w:val="00066742"/>
    <w:pPr>
      <w:spacing w:after="0" w:line="276" w:lineRule="auto"/>
      <w:ind w:left="720"/>
      <w:contextualSpacing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paragraph" w:customStyle="1" w:styleId="Textvbarveszs">
    <w:name w:val="Text v barve szs"/>
    <w:basedOn w:val="Normln"/>
    <w:next w:val="Normln"/>
    <w:qFormat/>
    <w:rsid w:val="0076779D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A3332D"/>
      <w:sz w:val="20"/>
      <w:szCs w:val="20"/>
      <w:lang w:eastAsia="en-GB"/>
    </w:rPr>
  </w:style>
  <w:style w:type="paragraph" w:styleId="Bezmezer">
    <w:name w:val="No Spacing"/>
    <w:uiPriority w:val="1"/>
    <w:qFormat/>
    <w:rsid w:val="00C26AD5"/>
    <w:pPr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75B87A7E3A94A87478553C1950FBF" ma:contentTypeVersion="11" ma:contentTypeDescription="Create a new document." ma:contentTypeScope="" ma:versionID="11a94ecb3674dadd562f842f33655c92">
  <xsd:schema xmlns:xsd="http://www.w3.org/2001/XMLSchema" xmlns:xs="http://www.w3.org/2001/XMLSchema" xmlns:p="http://schemas.microsoft.com/office/2006/metadata/properties" xmlns:ns3="718f2d0e-359b-4d8f-984c-b72aa9ada8d7" targetNamespace="http://schemas.microsoft.com/office/2006/metadata/properties" ma:root="true" ma:fieldsID="b6ae4bd7dd751095e39b58fe96421226" ns3:_="">
    <xsd:import namespace="718f2d0e-359b-4d8f-984c-b72aa9ada8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f2d0e-359b-4d8f-984c-b72aa9ada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7B705F-86BA-436E-A39B-AA6DCBC5DF26}">
  <ds:schemaRefs>
    <ds:schemaRef ds:uri="http://purl.org/dc/terms/"/>
    <ds:schemaRef ds:uri="http://schemas.openxmlformats.org/package/2006/metadata/core-properties"/>
    <ds:schemaRef ds:uri="http://purl.org/dc/dcmitype/"/>
    <ds:schemaRef ds:uri="718f2d0e-359b-4d8f-984c-b72aa9ada8d7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6F4CDA1-70D4-4E27-96A5-63B8C6841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08C411-C48E-434E-991A-C784BBAEA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f2d0e-359b-4d8f-984c-b72aa9ada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0B4B02-4267-43F2-9C88-A3AECEBF4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</Template>
  <TotalTime>0</TotalTime>
  <Pages>1</Pages>
  <Words>89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Orságová Andrea</cp:lastModifiedBy>
  <cp:revision>2</cp:revision>
  <dcterms:created xsi:type="dcterms:W3CDTF">2023-11-08T07:48:00Z</dcterms:created>
  <dcterms:modified xsi:type="dcterms:W3CDTF">2023-11-08T07:48:00Z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0x01010070075B87A7E3A94A87478553C1950FBF</vt:lpwstr>
  </property>
</Properties>
</file>