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1268583</wp:posOffset>
            </wp:positionH>
            <wp:positionV relativeFrom="page">
              <wp:posOffset>2462358</wp:posOffset>
            </wp:positionV>
            <wp:extent cx="2591148" cy="161959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1148" cy="161959"/>
                    </a:xfrm>
                    <a:custGeom>
                      <a:rect l="l" t="t" r="r" b="b"/>
                      <a:pathLst>
                        <a:path w="2591148" h="161959">
                          <a:moveTo>
                            <a:pt x="0" y="161959"/>
                          </a:moveTo>
                          <a:lnTo>
                            <a:pt x="2591148" y="161959"/>
                          </a:lnTo>
                          <a:lnTo>
                            <a:pt x="259114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4898890</wp:posOffset>
            </wp:positionH>
            <wp:positionV relativeFrom="page">
              <wp:posOffset>2786277</wp:posOffset>
            </wp:positionV>
            <wp:extent cx="1187609" cy="16196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87609" cy="161960"/>
                    </a:xfrm>
                    <a:custGeom>
                      <a:rect l="l" t="t" r="r" b="b"/>
                      <a:pathLst>
                        <a:path w="1187609" h="161960">
                          <a:moveTo>
                            <a:pt x="0" y="161960"/>
                          </a:moveTo>
                          <a:lnTo>
                            <a:pt x="1187609" y="161960"/>
                          </a:lnTo>
                          <a:lnTo>
                            <a:pt x="118760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1349556</wp:posOffset>
            </wp:positionH>
            <wp:positionV relativeFrom="page">
              <wp:posOffset>4743289</wp:posOffset>
            </wp:positionV>
            <wp:extent cx="3927209" cy="161959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27209" cy="161959"/>
                    </a:xfrm>
                    <a:custGeom>
                      <a:rect l="l" t="t" r="r" b="b"/>
                      <a:pathLst>
                        <a:path w="3927209" h="161959">
                          <a:moveTo>
                            <a:pt x="0" y="161959"/>
                          </a:moveTo>
                          <a:lnTo>
                            <a:pt x="3927209" y="161959"/>
                          </a:lnTo>
                          <a:lnTo>
                            <a:pt x="392720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4912385</wp:posOffset>
            </wp:positionH>
            <wp:positionV relativeFrom="page">
              <wp:posOffset>5094202</wp:posOffset>
            </wp:positionV>
            <wp:extent cx="1012167" cy="121469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2167" cy="121469"/>
                    </a:xfrm>
                    <a:custGeom>
                      <a:rect l="l" t="t" r="r" b="b"/>
                      <a:pathLst>
                        <a:path w="1012167" h="121469">
                          <a:moveTo>
                            <a:pt x="0" y="121469"/>
                          </a:moveTo>
                          <a:lnTo>
                            <a:pt x="1012167" y="121469"/>
                          </a:lnTo>
                          <a:lnTo>
                            <a:pt x="101216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6180968</wp:posOffset>
            </wp:positionH>
            <wp:positionV relativeFrom="page">
              <wp:posOffset>5337141</wp:posOffset>
            </wp:positionV>
            <wp:extent cx="13496" cy="1349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496" cy="13497"/>
                    </a:xfrm>
                    <a:custGeom>
                      <a:rect l="l" t="t" r="r" b="b"/>
                      <a:pathLst>
                        <a:path w="13496" h="13497">
                          <a:moveTo>
                            <a:pt x="0" y="13497"/>
                          </a:moveTo>
                          <a:lnTo>
                            <a:pt x="13496" y="13497"/>
                          </a:lnTo>
                          <a:lnTo>
                            <a:pt x="1349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2483183</wp:posOffset>
            </wp:positionH>
            <wp:positionV relativeFrom="page">
              <wp:posOffset>3042713</wp:posOffset>
            </wp:positionV>
            <wp:extent cx="1228097" cy="485879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8097" cy="485879"/>
                    </a:xfrm>
                    <a:custGeom>
                      <a:rect l="l" t="t" r="r" b="b"/>
                      <a:pathLst>
                        <a:path w="1228097" h="485879">
                          <a:moveTo>
                            <a:pt x="0" y="485879"/>
                          </a:moveTo>
                          <a:lnTo>
                            <a:pt x="1228097" y="485879"/>
                          </a:lnTo>
                          <a:lnTo>
                            <a:pt x="122809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2145794</wp:posOffset>
            </wp:positionH>
            <wp:positionV relativeFrom="page">
              <wp:posOffset>3393626</wp:posOffset>
            </wp:positionV>
            <wp:extent cx="3954201" cy="31042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54201" cy="310422"/>
                    </a:xfrm>
                    <a:custGeom>
                      <a:rect l="l" t="t" r="r" b="b"/>
                      <a:pathLst>
                        <a:path w="3954201" h="310422">
                          <a:moveTo>
                            <a:pt x="0" y="310422"/>
                          </a:moveTo>
                          <a:lnTo>
                            <a:pt x="3954201" y="310422"/>
                          </a:lnTo>
                          <a:lnTo>
                            <a:pt x="395420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985176</wp:posOffset>
            </wp:positionH>
            <wp:positionV relativeFrom="page">
              <wp:posOffset>4095450</wp:posOffset>
            </wp:positionV>
            <wp:extent cx="3468360" cy="32392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68360" cy="323920"/>
                    </a:xfrm>
                    <a:custGeom>
                      <a:rect l="l" t="t" r="r" b="b"/>
                      <a:pathLst>
                        <a:path w="3468360" h="323920">
                          <a:moveTo>
                            <a:pt x="0" y="323920"/>
                          </a:moveTo>
                          <a:lnTo>
                            <a:pt x="3468360" y="323920"/>
                          </a:lnTo>
                          <a:lnTo>
                            <a:pt x="346836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1106636</wp:posOffset>
            </wp:positionH>
            <wp:positionV relativeFrom="page">
              <wp:posOffset>8225421</wp:posOffset>
            </wp:positionV>
            <wp:extent cx="2456193" cy="580355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56193" cy="580355"/>
                    </a:xfrm>
                    <a:custGeom>
                      <a:rect l="l" t="t" r="r" b="b"/>
                      <a:pathLst>
                        <a:path w="2456193" h="580355">
                          <a:moveTo>
                            <a:pt x="0" y="580355"/>
                          </a:moveTo>
                          <a:lnTo>
                            <a:pt x="2456193" y="580355"/>
                          </a:lnTo>
                          <a:lnTo>
                            <a:pt x="245619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4305085</wp:posOffset>
            </wp:positionH>
            <wp:positionV relativeFrom="page">
              <wp:posOffset>8252414</wp:posOffset>
            </wp:positionV>
            <wp:extent cx="1929865" cy="553362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29865" cy="553362"/>
                    </a:xfrm>
                    <a:custGeom>
                      <a:rect l="l" t="t" r="r" b="b"/>
                      <a:pathLst>
                        <a:path w="1929865" h="553362">
                          <a:moveTo>
                            <a:pt x="0" y="553362"/>
                          </a:moveTo>
                          <a:lnTo>
                            <a:pt x="1929865" y="553362"/>
                          </a:lnTo>
                          <a:lnTo>
                            <a:pt x="192986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6896233</wp:posOffset>
            </wp:positionH>
            <wp:positionV relativeFrom="page">
              <wp:posOffset>10033970</wp:posOffset>
            </wp:positionV>
            <wp:extent cx="13496" cy="13497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496" cy="13497"/>
                    </a:xfrm>
                    <a:custGeom>
                      <a:rect l="l" t="t" r="r" b="b"/>
                      <a:pathLst>
                        <a:path w="13496" h="13497">
                          <a:moveTo>
                            <a:pt x="0" y="13497"/>
                          </a:moveTo>
                          <a:lnTo>
                            <a:pt x="13496" y="13497"/>
                          </a:lnTo>
                          <a:lnTo>
                            <a:pt x="1349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1403538</wp:posOffset>
            </wp:positionH>
            <wp:positionV relativeFrom="page">
              <wp:posOffset>1841512</wp:posOffset>
            </wp:positionV>
            <wp:extent cx="728761" cy="21594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8761" cy="215946"/>
                    </a:xfrm>
                    <a:custGeom>
                      <a:rect l="l" t="t" r="r" b="b"/>
                      <a:pathLst>
                        <a:path w="728761" h="215946">
                          <a:moveTo>
                            <a:pt x="0" y="215946"/>
                          </a:moveTo>
                          <a:lnTo>
                            <a:pt x="728761" y="215946"/>
                          </a:lnTo>
                          <a:lnTo>
                            <a:pt x="72876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4979863</wp:posOffset>
            </wp:positionH>
            <wp:positionV relativeFrom="page">
              <wp:posOffset>3636565</wp:posOffset>
            </wp:positionV>
            <wp:extent cx="796238" cy="161959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6238" cy="161959"/>
                    </a:xfrm>
                    <a:custGeom>
                      <a:rect l="l" t="t" r="r" b="b"/>
                      <a:pathLst>
                        <a:path w="796238" h="161959">
                          <a:moveTo>
                            <a:pt x="0" y="161959"/>
                          </a:moveTo>
                          <a:lnTo>
                            <a:pt x="796238" y="161959"/>
                          </a:lnTo>
                          <a:lnTo>
                            <a:pt x="79623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836724</wp:posOffset>
            </wp:positionH>
            <wp:positionV relativeFrom="page">
              <wp:posOffset>7685556</wp:posOffset>
            </wp:positionV>
            <wp:extent cx="958186" cy="188952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8186" cy="188952"/>
                    </a:xfrm>
                    <a:custGeom>
                      <a:rect l="l" t="t" r="r" b="b"/>
                      <a:pathLst>
                        <a:path w="958186" h="188952">
                          <a:moveTo>
                            <a:pt x="0" y="188952"/>
                          </a:moveTo>
                          <a:lnTo>
                            <a:pt x="958186" y="188952"/>
                          </a:lnTo>
                          <a:lnTo>
                            <a:pt x="95818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2672121</wp:posOffset>
            </wp:positionH>
            <wp:positionV relativeFrom="page">
              <wp:posOffset>6808274</wp:posOffset>
            </wp:positionV>
            <wp:extent cx="1821901" cy="310423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21901" cy="310423"/>
                    </a:xfrm>
                    <a:custGeom>
                      <a:rect l="l" t="t" r="r" b="b"/>
                      <a:pathLst>
                        <a:path w="1821901" h="310423">
                          <a:moveTo>
                            <a:pt x="0" y="310423"/>
                          </a:moveTo>
                          <a:lnTo>
                            <a:pt x="1821901" y="310423"/>
                          </a:lnTo>
                          <a:lnTo>
                            <a:pt x="182190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6" Type="http://schemas.openxmlformats.org/officeDocument/2006/relationships/image" Target="media/image106.png"/><Relationship Id="rId108" Type="http://schemas.openxmlformats.org/officeDocument/2006/relationships/image" Target="media/image108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6" Type="http://schemas.openxmlformats.org/officeDocument/2006/relationships/image" Target="media/image116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2023-08-24T11:44:08Z</dcterms:created>
  <dcterms:modified xsi:type="dcterms:W3CDTF">2023-08-24T11:44:08Z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